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23DF" w:rsidP="009123DF">
      <w:pPr>
        <w:pStyle w:val="TitleCommittee0"/>
      </w:pPr>
      <w:r>
        <w:t>Communications and Digital Committee</w:t>
      </w:r>
    </w:p>
    <w:p w:rsidR="009123DF" w:rsidP="009123DF">
      <w:pPr>
        <w:pStyle w:val="TitleInquiry0"/>
      </w:pPr>
      <w:r>
        <w:t>C</w:t>
      </w:r>
      <w:r>
        <w:t>orrected oral evidence: BBC future funding</w:t>
      </w:r>
    </w:p>
    <w:p w:rsidR="009123DF" w:rsidP="009123DF">
      <w:pPr>
        <w:pStyle w:val="Para"/>
      </w:pPr>
      <w:r>
        <w:t>Tuesday 26 April 2022</w:t>
      </w:r>
    </w:p>
    <w:p w:rsidR="009123DF" w:rsidP="009123DF">
      <w:pPr>
        <w:pStyle w:val="Para"/>
      </w:pPr>
      <w:r>
        <w:t>3.30 p</w:t>
      </w:r>
      <w:r w:rsidRPr="00D628B1">
        <w:t>m</w:t>
      </w:r>
    </w:p>
    <w:p w:rsidR="009123DF" w:rsidP="009123DF">
      <w:pPr>
        <w:pStyle w:val="Para"/>
      </w:pPr>
    </w:p>
    <w:p w:rsidR="009123DF" w:rsidP="009123DF">
      <w:r>
        <w:fldChar w:fldCharType="begin"/>
      </w:r>
      <w:r>
        <w:instrText xml:space="preserve"> HYPERLINK "https://parliamentlive.tv/Event/Index/5447b33a-ed9b-4026-b410-b34732935fce" </w:instrText>
      </w:r>
      <w:r>
        <w:fldChar w:fldCharType="separate"/>
      </w:r>
      <w:r w:rsidRPr="00FC3991">
        <w:rPr>
          <w:rStyle w:val="Hyperlink"/>
        </w:rPr>
        <w:t>Watch the meeting</w:t>
      </w:r>
      <w:r>
        <w:fldChar w:fldCharType="end"/>
      </w:r>
      <w:r>
        <w:t xml:space="preserve">: </w:t>
      </w:r>
    </w:p>
    <w:p w:rsidR="009123DF" w:rsidP="00D65FAA">
      <w:pPr>
        <w:jc w:val="left"/>
      </w:pPr>
      <w:r>
        <w:t xml:space="preserve">Members present: Baroness Stowell of Beeston (The Chair); Baroness Bull; Baroness Buscombe; Baroness Featherstone; Lord Foster of Bath; Baroness Harding of Winscombe; Lord Lipsey; Baroness Rebuck; Lord Vaizey of Didcot; The Lord Bishop of Worcester; Lord Young of Norwood Green. </w:t>
      </w:r>
    </w:p>
    <w:p w:rsidR="009123DF" w:rsidP="009123DF">
      <w:pPr>
        <w:pStyle w:val="Para"/>
        <w:tabs>
          <w:tab w:val="center" w:pos="4536"/>
          <w:tab w:val="right" w:pos="8931"/>
        </w:tabs>
      </w:pPr>
      <w:r>
        <w:t>Evidence Session No. 11</w:t>
      </w:r>
      <w:r>
        <w:tab/>
        <w:t>Heard in Public</w:t>
      </w:r>
      <w:r>
        <w:tab/>
      </w:r>
      <w:r w:rsidRPr="00156A60">
        <w:t xml:space="preserve">Questions </w:t>
      </w:r>
      <w:r>
        <w:t>86 - 89</w:t>
      </w:r>
    </w:p>
    <w:p w:rsidR="009123DF" w:rsidP="009123DF">
      <w:pPr>
        <w:pStyle w:val="TitleWitnesses0"/>
      </w:pPr>
    </w:p>
    <w:p w:rsidR="009123DF" w:rsidP="009123DF">
      <w:pPr>
        <w:pStyle w:val="TitleWitnesses0"/>
      </w:pPr>
      <w:r>
        <w:t>Witnesses</w:t>
      </w:r>
    </w:p>
    <w:p w:rsidR="009123DF" w:rsidP="00D65FAA">
      <w:pPr>
        <w:pStyle w:val="Para"/>
        <w:jc w:val="left"/>
      </w:pPr>
      <w:r>
        <w:fldChar w:fldCharType="begin"/>
      </w:r>
      <w:r>
        <w:instrText xml:space="preserve"> HYPERLINK \l "Panel1" </w:instrText>
      </w:r>
      <w:r>
        <w:fldChar w:fldCharType="separate"/>
      </w:r>
      <w:r w:rsidRPr="002F34C5">
        <w:rPr>
          <w:rStyle w:val="Hyperlink"/>
        </w:rPr>
        <w:t>I</w:t>
      </w:r>
      <w:r>
        <w:fldChar w:fldCharType="end"/>
      </w:r>
      <w:r>
        <w:t>: Alistair Law, Director of Policy, Sky; Adam Minns, Executive Director, Association for Commercial Broadcasters and On-Demand Services (COBA); Sebastian Enser-Wight, Chief Strategy Officer, Global.</w:t>
      </w:r>
    </w:p>
    <w:p w:rsidR="009123DF" w:rsidP="009123DF">
      <w:pPr>
        <w:pStyle w:val="Para"/>
      </w:pPr>
    </w:p>
    <w:p w:rsidR="009123DF" w:rsidRPr="00B00119" w:rsidP="009123DF">
      <w:pPr>
        <w:pStyle w:val="Para"/>
      </w:pPr>
      <w:r w:rsidRPr="00B00119">
        <w:t>USE OF THE TRANSCRIPT</w:t>
      </w:r>
    </w:p>
    <w:p w:rsidR="009123DF" w:rsidRPr="00B00119" w:rsidP="00D65FAA">
      <w:pPr>
        <w:pStyle w:val="Para"/>
        <w:jc w:val="left"/>
      </w:pPr>
      <w:r w:rsidRPr="00B00119">
        <w:t xml:space="preserve">This is a 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9123DF" w:rsidRPr="00B00119" w:rsidP="00566631">
      <w:pPr>
        <w:pStyle w:val="Para"/>
        <w:ind w:left="360"/>
      </w:pPr>
    </w:p>
    <w:p w:rsidR="009123DF" w:rsidP="009123DF">
      <w:pPr>
        <w:rPr>
          <w:rFonts w:eastAsia="Times New Roman"/>
          <w:szCs w:val="20"/>
        </w:rPr>
        <w:sectPr w:rsidSect="008351F9">
          <w:headerReference w:type="default" r:id="rId9"/>
          <w:pgSz w:w="11906" w:h="16838"/>
          <w:pgMar w:top="1805" w:right="1440" w:bottom="1440" w:left="1440" w:header="709" w:footer="708" w:gutter="0"/>
          <w:cols w:space="708"/>
          <w:docGrid w:linePitch="360"/>
        </w:sectPr>
      </w:pPr>
    </w:p>
    <w:p w:rsidR="009123DF" w:rsidP="009123DF">
      <w:pPr>
        <w:pStyle w:val="TitlePanel0"/>
      </w:pPr>
      <w:r>
        <w:t>Examination of witnesses</w:t>
      </w:r>
    </w:p>
    <w:p w:rsidR="009123DF" w:rsidP="009123DF">
      <w:pPr>
        <w:pStyle w:val="Para"/>
      </w:pPr>
      <w:r>
        <w:t>Alistair Law, Adam Minns and Sebastian Enser-Wight.</w:t>
      </w:r>
    </w:p>
    <w:p w:rsidR="009123DF" w:rsidP="00D31930">
      <w:pPr>
        <w:pStyle w:val="Question"/>
        <w:spacing w:before="240"/>
        <w:ind w:left="851" w:hanging="851"/>
        <w:jc w:val="left"/>
      </w:pPr>
      <w:r w:rsidRPr="00DD2467">
        <w:rPr>
          <w:b/>
        </w:rPr>
        <w:t>The Chair:</w:t>
      </w:r>
      <w:r>
        <w:t xml:space="preserve"> W</w:t>
      </w:r>
      <w:r w:rsidRPr="00DD743D">
        <w:t>e are very pleased to welcome three new witness</w:t>
      </w:r>
      <w:r>
        <w:t>e</w:t>
      </w:r>
      <w:r w:rsidRPr="00DD743D">
        <w:t xml:space="preserve">s </w:t>
      </w:r>
      <w:r>
        <w:t>to our</w:t>
      </w:r>
      <w:r w:rsidRPr="00DD743D">
        <w:t xml:space="preserve"> second panel this afternoon. May I ask each of you to introduce yoursel</w:t>
      </w:r>
      <w:r>
        <w:t>f</w:t>
      </w:r>
      <w:r w:rsidRPr="00DD743D">
        <w:t xml:space="preserve"> and </w:t>
      </w:r>
      <w:r>
        <w:t xml:space="preserve">state </w:t>
      </w:r>
      <w:r w:rsidRPr="00DD743D">
        <w:t xml:space="preserve">the position </w:t>
      </w:r>
      <w:r>
        <w:t xml:space="preserve">that </w:t>
      </w:r>
      <w:r w:rsidRPr="00DD743D">
        <w:t>you hold in the organisation you represent</w:t>
      </w:r>
      <w:r>
        <w:t>,</w:t>
      </w:r>
      <w:r w:rsidRPr="00DD743D">
        <w:t xml:space="preserve"> starting with Mr Law?</w:t>
      </w:r>
    </w:p>
    <w:p w:rsidR="009123DF" w:rsidP="00D31930">
      <w:pPr>
        <w:pStyle w:val="Answer"/>
        <w:spacing w:before="120" w:after="120"/>
        <w:ind w:left="851"/>
        <w:jc w:val="left"/>
      </w:pPr>
      <w:r w:rsidRPr="00DD743D">
        <w:rPr>
          <w:b/>
          <w:i/>
        </w:rPr>
        <w:t>Alistair Law:</w:t>
      </w:r>
      <w:r>
        <w:t xml:space="preserve"> </w:t>
      </w:r>
      <w:r w:rsidRPr="00DD743D">
        <w:t xml:space="preserve">Thank you for the invitation. I am director of policy for </w:t>
      </w:r>
      <w:r>
        <w:t>S</w:t>
      </w:r>
      <w:r w:rsidRPr="00DD743D">
        <w:t xml:space="preserve">ky. </w:t>
      </w:r>
    </w:p>
    <w:p w:rsidR="009123DF" w:rsidP="00D31930">
      <w:pPr>
        <w:pStyle w:val="Answer"/>
        <w:spacing w:before="120" w:after="120"/>
        <w:ind w:left="851"/>
        <w:jc w:val="left"/>
      </w:pPr>
      <w:r w:rsidRPr="00DD743D">
        <w:rPr>
          <w:b/>
          <w:i/>
        </w:rPr>
        <w:t>Adam Minns:</w:t>
      </w:r>
      <w:r>
        <w:t xml:space="preserve"> </w:t>
      </w:r>
      <w:r w:rsidRPr="00DD743D">
        <w:t xml:space="preserve">I am executive director </w:t>
      </w:r>
      <w:r>
        <w:t>of the Association for C</w:t>
      </w:r>
      <w:r w:rsidRPr="00DD743D">
        <w:t xml:space="preserve">ommercial </w:t>
      </w:r>
      <w:r>
        <w:t>B</w:t>
      </w:r>
      <w:r w:rsidRPr="00DD743D">
        <w:t>roadcasters</w:t>
      </w:r>
      <w:r>
        <w:t xml:space="preserve"> and On-Demand Services</w:t>
      </w:r>
      <w:r w:rsidRPr="00DD743D">
        <w:t>.</w:t>
      </w:r>
    </w:p>
    <w:p w:rsidR="009123DF" w:rsidP="00D31930">
      <w:pPr>
        <w:pStyle w:val="Answer"/>
        <w:spacing w:before="120" w:after="120"/>
        <w:ind w:left="851"/>
        <w:jc w:val="left"/>
      </w:pPr>
      <w:r w:rsidRPr="00DD743D">
        <w:rPr>
          <w:b/>
          <w:i/>
        </w:rPr>
        <w:t>Sebastian Enser-Wight:</w:t>
      </w:r>
      <w:r>
        <w:t xml:space="preserve"> </w:t>
      </w:r>
      <w:r w:rsidRPr="00DD743D">
        <w:t xml:space="preserve">I am chief strategy officer at </w:t>
      </w:r>
      <w:r>
        <w:t>G</w:t>
      </w:r>
      <w:r w:rsidRPr="00DD743D">
        <w:t>lobal</w:t>
      </w:r>
      <w:r>
        <w:t>,</w:t>
      </w:r>
      <w:r w:rsidRPr="00DD743D">
        <w:t xml:space="preserve"> which is the leading commercial</w:t>
      </w:r>
      <w:r>
        <w:t xml:space="preserve"> radio</w:t>
      </w:r>
      <w:r w:rsidRPr="00DD743D">
        <w:t xml:space="preserve"> broadcaster in the UK.</w:t>
      </w:r>
    </w:p>
    <w:p w:rsidR="009123DF" w:rsidP="00D31930">
      <w:pPr>
        <w:pStyle w:val="Remark"/>
        <w:spacing w:before="120" w:after="120"/>
        <w:ind w:left="851"/>
        <w:jc w:val="left"/>
      </w:pPr>
      <w:r w:rsidRPr="00DD743D">
        <w:rPr>
          <w:b/>
        </w:rPr>
        <w:t>The Chair:</w:t>
      </w:r>
      <w:r>
        <w:t xml:space="preserve"> </w:t>
      </w:r>
      <w:r w:rsidRPr="00DD743D">
        <w:t>I thank all three of you for</w:t>
      </w:r>
      <w:r>
        <w:t xml:space="preserve"> </w:t>
      </w:r>
      <w:r w:rsidRPr="00DD743D">
        <w:t>giving up your time to be with us this afternoon. For anybody just tuning in, this is an inquiry into the future funding of the BBC</w:t>
      </w:r>
      <w:r>
        <w:t>.</w:t>
      </w:r>
      <w:r w:rsidRPr="00DD743D">
        <w:t xml:space="preserve"> I move quickly from </w:t>
      </w:r>
      <w:r>
        <w:t>me</w:t>
      </w:r>
      <w:r w:rsidRPr="00DD743D">
        <w:t xml:space="preserve"> to </w:t>
      </w:r>
      <w:r>
        <w:t xml:space="preserve">Baroness </w:t>
      </w:r>
      <w:r w:rsidRPr="00DD743D">
        <w:t>Re</w:t>
      </w:r>
      <w:r>
        <w:t>buc</w:t>
      </w:r>
      <w:r w:rsidRPr="00DD743D">
        <w:t>k to put the first question.</w:t>
      </w:r>
    </w:p>
    <w:p w:rsidR="009123DF" w:rsidP="00D31930">
      <w:pPr>
        <w:pStyle w:val="Question"/>
        <w:spacing w:before="240"/>
        <w:ind w:left="851" w:hanging="851"/>
        <w:jc w:val="left"/>
      </w:pPr>
      <w:r w:rsidRPr="00DD743D">
        <w:rPr>
          <w:b/>
        </w:rPr>
        <w:t>Baroness Rebuck:</w:t>
      </w:r>
      <w:r>
        <w:t xml:space="preserve"> </w:t>
      </w:r>
      <w:r w:rsidRPr="00DD743D">
        <w:t>I apologise for being a little late</w:t>
      </w:r>
      <w:r>
        <w:t xml:space="preserve">. </w:t>
      </w:r>
    </w:p>
    <w:p w:rsidR="009123DF" w:rsidP="00D31930">
      <w:pPr>
        <w:pStyle w:val="Question"/>
        <w:numPr>
          <w:ilvl w:val="0"/>
          <w:numId w:val="0"/>
        </w:numPr>
        <w:spacing w:before="120"/>
        <w:ind w:left="851"/>
        <w:jc w:val="left"/>
      </w:pPr>
      <w:r>
        <w:t xml:space="preserve">My </w:t>
      </w:r>
      <w:r w:rsidRPr="00DD743D">
        <w:t>question is a</w:t>
      </w:r>
      <w:r>
        <w:t xml:space="preserve"> general scene-</w:t>
      </w:r>
      <w:r w:rsidRPr="00DD743D">
        <w:t>setting one</w:t>
      </w:r>
      <w:r>
        <w:t>.</w:t>
      </w:r>
      <w:r w:rsidRPr="00DD743D">
        <w:t xml:space="preserve"> How do you see your organisations</w:t>
      </w:r>
      <w:r>
        <w:t>’</w:t>
      </w:r>
      <w:r w:rsidRPr="00DD743D">
        <w:t xml:space="preserve"> purpose and programming in comparison with</w:t>
      </w:r>
      <w:r>
        <w:t xml:space="preserve"> that of the BBC</w:t>
      </w:r>
      <w:r w:rsidRPr="00DD743D">
        <w:t>? Where do you compete? Where do you collaborate? How might that change in the future given market trends? I turn to Alistair first</w:t>
      </w:r>
      <w:r>
        <w:t xml:space="preserve">, </w:t>
      </w:r>
      <w:r w:rsidRPr="00DD743D">
        <w:t>because</w:t>
      </w:r>
      <w:r>
        <w:t xml:space="preserve"> Sky</w:t>
      </w:r>
      <w:r w:rsidRPr="00DD743D">
        <w:t xml:space="preserve"> has often stressed the public service element of Sky News</w:t>
      </w:r>
      <w:r>
        <w:t xml:space="preserve">, Sky </w:t>
      </w:r>
      <w:r w:rsidRPr="00DD743D">
        <w:t xml:space="preserve">Arts and </w:t>
      </w:r>
      <w:r>
        <w:t>Sky N</w:t>
      </w:r>
      <w:r w:rsidRPr="00DD743D">
        <w:t>ature. The floor is yours.</w:t>
      </w:r>
    </w:p>
    <w:p w:rsidR="009123DF" w:rsidP="00D31930">
      <w:pPr>
        <w:pStyle w:val="Answer"/>
        <w:spacing w:before="120" w:after="120"/>
        <w:ind w:left="851"/>
        <w:jc w:val="left"/>
      </w:pPr>
      <w:r w:rsidRPr="00DD743D">
        <w:rPr>
          <w:b/>
          <w:i/>
        </w:rPr>
        <w:t>Alistair Law:</w:t>
      </w:r>
      <w:r>
        <w:t xml:space="preserve"> </w:t>
      </w:r>
      <w:r w:rsidRPr="00DD743D">
        <w:t xml:space="preserve">You have </w:t>
      </w:r>
      <w:r>
        <w:t xml:space="preserve">already </w:t>
      </w:r>
      <w:r w:rsidRPr="00DD743D">
        <w:t>touched upon the key elements of my answer</w:t>
      </w:r>
      <w:r>
        <w:t>. T</w:t>
      </w:r>
      <w:r w:rsidRPr="00DD743D">
        <w:t>he BBC has a mission and set of public purposes set out in statute. Clearly, as a commercial organisation</w:t>
      </w:r>
      <w:r>
        <w:t xml:space="preserve"> that does</w:t>
      </w:r>
      <w:r w:rsidRPr="00DD743D">
        <w:t xml:space="preserve"> not take regulatory subsidy an</w:t>
      </w:r>
      <w:r>
        <w:t>d is not part of the</w:t>
      </w:r>
      <w:r w:rsidRPr="00DD743D">
        <w:t xml:space="preserve"> framework</w:t>
      </w:r>
      <w:r>
        <w:t>,</w:t>
      </w:r>
      <w:r w:rsidRPr="00DD743D">
        <w:t xml:space="preserve"> </w:t>
      </w:r>
      <w:r>
        <w:t xml:space="preserve">we </w:t>
      </w:r>
      <w:r w:rsidRPr="00DD743D">
        <w:t>do not have the same</w:t>
      </w:r>
      <w:r>
        <w:t xml:space="preserve"> stated</w:t>
      </w:r>
      <w:r w:rsidRPr="00DD743D">
        <w:t xml:space="preserve"> public purposes, but, if you look at several of them, there are</w:t>
      </w:r>
      <w:r>
        <w:t xml:space="preserve"> definite </w:t>
      </w:r>
      <w:r w:rsidRPr="00DD743D">
        <w:t xml:space="preserve">similarities. </w:t>
      </w:r>
    </w:p>
    <w:p w:rsidR="009123DF" w:rsidP="00D31930">
      <w:pPr>
        <w:pStyle w:val="Answer"/>
        <w:spacing w:before="120" w:after="120"/>
        <w:ind w:left="851"/>
        <w:jc w:val="left"/>
      </w:pPr>
      <w:r w:rsidRPr="00DD743D">
        <w:t>You mentioned news and the ability to inform people</w:t>
      </w:r>
      <w:r>
        <w:t>.</w:t>
      </w:r>
      <w:r w:rsidRPr="008445A4">
        <w:t xml:space="preserve"> </w:t>
      </w:r>
      <w:r>
        <w:t>Y</w:t>
      </w:r>
      <w:r w:rsidRPr="008445A4">
        <w:t xml:space="preserve">ou will all be aware </w:t>
      </w:r>
      <w:r>
        <w:t xml:space="preserve">of </w:t>
      </w:r>
      <w:r w:rsidRPr="008445A4">
        <w:t>Sky News</w:t>
      </w:r>
      <w:r>
        <w:t>’s</w:t>
      </w:r>
      <w:r w:rsidRPr="008445A4">
        <w:t xml:space="preserve"> rich heritage and </w:t>
      </w:r>
      <w:r>
        <w:t xml:space="preserve">of </w:t>
      </w:r>
      <w:r w:rsidRPr="008445A4">
        <w:t xml:space="preserve">the fact </w:t>
      </w:r>
      <w:r>
        <w:t xml:space="preserve">that for five times running it has won </w:t>
      </w:r>
      <w:r w:rsidRPr="008445A4">
        <w:t xml:space="preserve">RTS </w:t>
      </w:r>
      <w:r>
        <w:t>N</w:t>
      </w:r>
      <w:r w:rsidRPr="008445A4">
        <w:t xml:space="preserve">ews </w:t>
      </w:r>
      <w:r>
        <w:t>C</w:t>
      </w:r>
      <w:r w:rsidRPr="008445A4">
        <w:t xml:space="preserve">hannel of the </w:t>
      </w:r>
      <w:r>
        <w:t>Y</w:t>
      </w:r>
      <w:r w:rsidRPr="008445A4">
        <w:t xml:space="preserve">ear. The coverage </w:t>
      </w:r>
      <w:r>
        <w:t xml:space="preserve">that </w:t>
      </w:r>
      <w:r w:rsidRPr="008445A4">
        <w:t>we produce is highly valued by our audiences</w:t>
      </w:r>
      <w:r>
        <w:t>. T</w:t>
      </w:r>
      <w:r w:rsidRPr="008445A4">
        <w:t>hat is recognised in Ofcom research in just how highly it scores</w:t>
      </w:r>
      <w:r>
        <w:t xml:space="preserve"> on</w:t>
      </w:r>
      <w:r w:rsidRPr="008445A4">
        <w:t xml:space="preserve"> accuracy, depth</w:t>
      </w:r>
      <w:r>
        <w:t>,</w:t>
      </w:r>
      <w:r w:rsidRPr="008445A4">
        <w:t xml:space="preserve"> et</w:t>
      </w:r>
      <w:r>
        <w:t xml:space="preserve"> cetera</w:t>
      </w:r>
      <w:r w:rsidRPr="008445A4">
        <w:t>. We do not do that</w:t>
      </w:r>
      <w:r>
        <w:t xml:space="preserve"> </w:t>
      </w:r>
      <w:r w:rsidRPr="008445A4">
        <w:t>on the basis of</w:t>
      </w:r>
      <w:r w:rsidRPr="008445A4">
        <w:t xml:space="preserve"> regulatory subsid</w:t>
      </w:r>
      <w:r>
        <w:t>ies</w:t>
      </w:r>
      <w:r w:rsidRPr="008445A4">
        <w:t xml:space="preserve">; </w:t>
      </w:r>
      <w:r>
        <w:t>w</w:t>
      </w:r>
      <w:r w:rsidRPr="008445A4">
        <w:t>e do it because it makes sense for us as a commercial organisation</w:t>
      </w:r>
      <w:r>
        <w:t>.</w:t>
      </w:r>
    </w:p>
    <w:p w:rsidR="009123DF" w:rsidRPr="008445A4" w:rsidP="00D31930">
      <w:pPr>
        <w:pStyle w:val="Answer"/>
        <w:spacing w:before="120" w:after="120"/>
        <w:ind w:left="851"/>
        <w:jc w:val="left"/>
      </w:pPr>
      <w:r>
        <w:t>S</w:t>
      </w:r>
      <w:r w:rsidRPr="008445A4">
        <w:t xml:space="preserve">imilarly, the BBC has a public purpose </w:t>
      </w:r>
      <w:r>
        <w:t xml:space="preserve">to </w:t>
      </w:r>
      <w:r w:rsidRPr="008445A4">
        <w:t xml:space="preserve">show the most creative, highest quality </w:t>
      </w:r>
      <w:r>
        <w:t xml:space="preserve">and </w:t>
      </w:r>
      <w:r w:rsidRPr="008445A4">
        <w:t xml:space="preserve">distinctive output </w:t>
      </w:r>
      <w:r>
        <w:t>of</w:t>
      </w:r>
      <w:r w:rsidRPr="008445A4">
        <w:t xml:space="preserve"> services.</w:t>
      </w:r>
      <w:r>
        <w:t xml:space="preserve"> T</w:t>
      </w:r>
      <w:r w:rsidRPr="008445A4">
        <w:t xml:space="preserve">hat is something </w:t>
      </w:r>
      <w:r>
        <w:t>S</w:t>
      </w:r>
      <w:r w:rsidRPr="008445A4">
        <w:t>ky has significantly leaned into over the past five to 10 years</w:t>
      </w:r>
      <w:r>
        <w:t>. L</w:t>
      </w:r>
      <w:r w:rsidRPr="008445A4">
        <w:t>ast year</w:t>
      </w:r>
      <w:r>
        <w:t>,</w:t>
      </w:r>
      <w:r w:rsidRPr="008445A4">
        <w:t xml:space="preserve"> we produced 125 original series. We have committed to doubling our spend on original content through </w:t>
      </w:r>
      <w:r>
        <w:t xml:space="preserve">to </w:t>
      </w:r>
      <w:r w:rsidRPr="008445A4">
        <w:t>2024. Many of those series</w:t>
      </w:r>
      <w:r>
        <w:t>—“</w:t>
      </w:r>
      <w:r>
        <w:t>G</w:t>
      </w:r>
      <w:r w:rsidRPr="008445A4">
        <w:t>angs of London</w:t>
      </w:r>
      <w:r>
        <w:t xml:space="preserve">”, “Chernobyl” and “I Hate Suzie”—are </w:t>
      </w:r>
      <w:r w:rsidRPr="008445A4">
        <w:t xml:space="preserve">award winning. We won 26 </w:t>
      </w:r>
      <w:r>
        <w:t>BAFTA</w:t>
      </w:r>
      <w:r w:rsidRPr="008445A4">
        <w:t xml:space="preserve"> awards. </w:t>
      </w:r>
      <w:r>
        <w:t>Therefore, S</w:t>
      </w:r>
      <w:r w:rsidRPr="008445A4">
        <w:t>ky both for now and the future is inherently rooted in creating high</w:t>
      </w:r>
      <w:r>
        <w:t>-</w:t>
      </w:r>
      <w:r w:rsidRPr="008445A4">
        <w:t>quality content</w:t>
      </w:r>
      <w:r>
        <w:t xml:space="preserve"> </w:t>
      </w:r>
      <w:r w:rsidRPr="008445A4">
        <w:t>that our audiences value</w:t>
      </w:r>
      <w:r>
        <w:t>.</w:t>
      </w:r>
    </w:p>
    <w:p w:rsidR="009123DF" w:rsidP="00D31930">
      <w:pPr>
        <w:pStyle w:val="Answer"/>
        <w:spacing w:before="120" w:after="120"/>
        <w:ind w:left="851"/>
        <w:jc w:val="left"/>
      </w:pPr>
      <w:r w:rsidRPr="0084231E">
        <w:t>You mentioned Sky Arts. We made that free to air in September 2020 as part of a mission to bring access to</w:t>
      </w:r>
      <w:r>
        <w:t xml:space="preserve"> arts</w:t>
      </w:r>
      <w:r w:rsidRPr="0084231E">
        <w:t xml:space="preserve"> to everybody across the UK. That has been immensely successful </w:t>
      </w:r>
      <w:r>
        <w:t>for</w:t>
      </w:r>
      <w:r w:rsidRPr="0084231E">
        <w:t xml:space="preserve"> us and has led to </w:t>
      </w:r>
      <w:r>
        <w:t>almost a</w:t>
      </w:r>
      <w:r w:rsidRPr="0084231E">
        <w:t xml:space="preserve"> 200% increase in the audience and a range of initiatives that we have followed up to try to create that greater level of access</w:t>
      </w:r>
      <w:r>
        <w:t>ibility.</w:t>
      </w:r>
    </w:p>
    <w:p w:rsidR="009123DF" w:rsidP="00D31930">
      <w:pPr>
        <w:pStyle w:val="Answer"/>
        <w:spacing w:before="120" w:after="120"/>
        <w:ind w:left="851"/>
        <w:jc w:val="left"/>
      </w:pPr>
      <w:r>
        <w:t>O</w:t>
      </w:r>
      <w:r w:rsidRPr="00642395">
        <w:t xml:space="preserve">verall, there are some similarities you can draw between some of the output we have </w:t>
      </w:r>
      <w:r>
        <w:t xml:space="preserve">and </w:t>
      </w:r>
      <w:r w:rsidRPr="00642395">
        <w:t>some of the output the BBC has and the purpose</w:t>
      </w:r>
      <w:r>
        <w:t>s</w:t>
      </w:r>
      <w:r w:rsidRPr="00642395">
        <w:t>, but we serve differen</w:t>
      </w:r>
      <w:r>
        <w:t>t</w:t>
      </w:r>
      <w:r w:rsidRPr="00642395">
        <w:t xml:space="preserve"> </w:t>
      </w:r>
      <w:r w:rsidRPr="00C37E1C">
        <w:t>audience segments. That is just natur</w:t>
      </w:r>
      <w:r>
        <w:t>al. W</w:t>
      </w:r>
      <w:r w:rsidRPr="00F17096">
        <w:t>e keep our focus primarily on original dramas,</w:t>
      </w:r>
      <w:r>
        <w:t xml:space="preserve"> comedy, high-end</w:t>
      </w:r>
      <w:r w:rsidRPr="00F17096">
        <w:t xml:space="preserve"> factual and sport as well. Obviously, the BBC has a wider sub</w:t>
      </w:r>
      <w:r>
        <w:t>set of</w:t>
      </w:r>
      <w:r w:rsidRPr="00F17096">
        <w:t xml:space="preserve"> genre</w:t>
      </w:r>
      <w:r>
        <w:t>s</w:t>
      </w:r>
      <w:r w:rsidRPr="00F17096">
        <w:t xml:space="preserve"> it is trying to serve in daytime television, entertainment shows, soaps</w:t>
      </w:r>
      <w:r>
        <w:t>,</w:t>
      </w:r>
      <w:r w:rsidRPr="00F17096">
        <w:t xml:space="preserve"> et cetera</w:t>
      </w:r>
      <w:r>
        <w:t>.</w:t>
      </w:r>
      <w:r w:rsidRPr="00E76D7A">
        <w:t xml:space="preserve"> We do not seek to emulate that.</w:t>
      </w:r>
      <w:r>
        <w:t xml:space="preserve"> </w:t>
      </w:r>
    </w:p>
    <w:p w:rsidR="009123DF" w:rsidP="00D31930">
      <w:pPr>
        <w:pStyle w:val="Answer"/>
        <w:spacing w:before="120" w:after="120"/>
        <w:ind w:left="851"/>
        <w:jc w:val="left"/>
      </w:pPr>
      <w:r w:rsidRPr="00E76D7A">
        <w:t>We also tr</w:t>
      </w:r>
      <w:r>
        <w:t>y</w:t>
      </w:r>
      <w:r w:rsidRPr="00E76D7A">
        <w:t xml:space="preserve"> to position our programming in a slightly different way. A lot</w:t>
      </w:r>
      <w:r>
        <w:t>,</w:t>
      </w:r>
      <w:r w:rsidRPr="00E76D7A">
        <w:t xml:space="preserve"> but not all</w:t>
      </w:r>
      <w:r>
        <w:t>,</w:t>
      </w:r>
      <w:r w:rsidRPr="00E76D7A">
        <w:t xml:space="preserve"> of our programming is paid for and</w:t>
      </w:r>
      <w:r>
        <w:t xml:space="preserve"> we are looking for an element of pr</w:t>
      </w:r>
      <w:r w:rsidRPr="00E76D7A">
        <w:t>emium</w:t>
      </w:r>
      <w:r>
        <w:t xml:space="preserve"> fe</w:t>
      </w:r>
      <w:r w:rsidRPr="00E76D7A">
        <w:t>el</w:t>
      </w:r>
      <w:r>
        <w:t>. It</w:t>
      </w:r>
      <w:r w:rsidRPr="00E76D7A">
        <w:t xml:space="preserve"> is not necessarily</w:t>
      </w:r>
      <w:r>
        <w:t xml:space="preserve"> “C</w:t>
      </w:r>
      <w:r w:rsidRPr="00E76D7A">
        <w:t xml:space="preserve">ome round your telly to </w:t>
      </w:r>
      <w:r>
        <w:t>w</w:t>
      </w:r>
      <w:r w:rsidRPr="00E76D7A">
        <w:t xml:space="preserve">atch </w:t>
      </w:r>
      <w:r>
        <w:t>‘S</w:t>
      </w:r>
      <w:r w:rsidRPr="00E76D7A">
        <w:t>trictly</w:t>
      </w:r>
      <w:r>
        <w:t>’</w:t>
      </w:r>
      <w:r w:rsidRPr="00E76D7A">
        <w:t xml:space="preserve"> at the same time</w:t>
      </w:r>
      <w:r>
        <w:t>”</w:t>
      </w:r>
      <w:r w:rsidRPr="00E76D7A">
        <w:t xml:space="preserve">; </w:t>
      </w:r>
      <w:r>
        <w:t>it is</w:t>
      </w:r>
      <w:r w:rsidRPr="00E76D7A">
        <w:t xml:space="preserve"> a little bit more</w:t>
      </w:r>
      <w:r>
        <w:t>, “When the kids are in</w:t>
      </w:r>
      <w:r w:rsidRPr="00E76D7A">
        <w:t xml:space="preserve"> bed we are going to put on </w:t>
      </w:r>
      <w:r>
        <w:t>‘G</w:t>
      </w:r>
      <w:r w:rsidRPr="00E76D7A">
        <w:t>angs of London</w:t>
      </w:r>
      <w:r>
        <w:t>’”,</w:t>
      </w:r>
      <w:r w:rsidRPr="00E76D7A">
        <w:t xml:space="preserve"> or something like that. </w:t>
      </w:r>
    </w:p>
    <w:p w:rsidR="009123DF" w:rsidP="00D31930">
      <w:pPr>
        <w:pStyle w:val="Answer"/>
        <w:spacing w:before="120" w:after="120"/>
        <w:ind w:left="851"/>
        <w:jc w:val="left"/>
      </w:pPr>
      <w:r w:rsidRPr="00E76D7A">
        <w:t>There are differentiat</w:t>
      </w:r>
      <w:r>
        <w:t>or</w:t>
      </w:r>
      <w:r w:rsidRPr="00E76D7A">
        <w:t xml:space="preserve">s, but </w:t>
      </w:r>
      <w:r w:rsidRPr="00E76D7A">
        <w:t>overall</w:t>
      </w:r>
      <w:r w:rsidRPr="00E76D7A">
        <w:t xml:space="preserve"> th</w:t>
      </w:r>
      <w:r>
        <w:t>e</w:t>
      </w:r>
      <w:r w:rsidRPr="00E76D7A">
        <w:t xml:space="preserve"> story of </w:t>
      </w:r>
      <w:r>
        <w:t>S</w:t>
      </w:r>
      <w:r w:rsidRPr="00E76D7A">
        <w:t xml:space="preserve">ky is one where the </w:t>
      </w:r>
      <w:r w:rsidRPr="0094440E">
        <w:t>market</w:t>
      </w:r>
      <w:r w:rsidRPr="00E76D7A">
        <w:t xml:space="preserve"> provision of content over a period of five to 10 years proves to be richer</w:t>
      </w:r>
      <w:r>
        <w:t>, with a</w:t>
      </w:r>
      <w:r w:rsidRPr="00E76D7A">
        <w:t xml:space="preserve"> greater level of diversity coming from a range of providers</w:t>
      </w:r>
      <w:r>
        <w:t>, and w</w:t>
      </w:r>
      <w:r w:rsidRPr="00E76D7A">
        <w:t>e are very proud of that.</w:t>
      </w:r>
    </w:p>
    <w:p w:rsidR="009123DF" w:rsidP="00D31930">
      <w:pPr>
        <w:pStyle w:val="Remark"/>
        <w:spacing w:before="120" w:after="120"/>
        <w:ind w:left="851"/>
        <w:jc w:val="left"/>
      </w:pPr>
      <w:r w:rsidRPr="00096B19">
        <w:rPr>
          <w:b/>
        </w:rPr>
        <w:t>Baroness Rebuck:</w:t>
      </w:r>
      <w:r>
        <w:t xml:space="preserve"> </w:t>
      </w:r>
      <w:r w:rsidRPr="00096B19">
        <w:t xml:space="preserve">Adam, </w:t>
      </w:r>
      <w:r>
        <w:t>in speaking on behalf of</w:t>
      </w:r>
      <w:r w:rsidRPr="00096B19">
        <w:t xml:space="preserve"> other members of your organisation</w:t>
      </w:r>
      <w:r>
        <w:t>,</w:t>
      </w:r>
      <w:r w:rsidRPr="00096B19">
        <w:t xml:space="preserve"> how would you answer that question?</w:t>
      </w:r>
    </w:p>
    <w:p w:rsidR="009123DF" w:rsidP="00D31930">
      <w:pPr>
        <w:pStyle w:val="Answer"/>
        <w:spacing w:before="120" w:after="120"/>
        <w:ind w:left="851"/>
        <w:jc w:val="left"/>
      </w:pPr>
      <w:r w:rsidRPr="00096B19">
        <w:rPr>
          <w:b/>
          <w:i/>
        </w:rPr>
        <w:t>Adam Minns:</w:t>
      </w:r>
      <w:r>
        <w:t xml:space="preserve"> </w:t>
      </w:r>
      <w:r w:rsidRPr="00096B19">
        <w:t xml:space="preserve">We see the UK as an exceptional success story. We have unprecedented levels of investment </w:t>
      </w:r>
      <w:r>
        <w:t>in</w:t>
      </w:r>
      <w:r w:rsidRPr="00096B19">
        <w:t xml:space="preserve"> content and unprecedented choice for audiences. We think we play a significant part in that success story. </w:t>
      </w:r>
    </w:p>
    <w:p w:rsidR="009123DF" w:rsidP="00D31930">
      <w:pPr>
        <w:pStyle w:val="Answer"/>
        <w:spacing w:before="120" w:after="120"/>
        <w:ind w:left="851"/>
        <w:jc w:val="left"/>
      </w:pPr>
      <w:r>
        <w:t xml:space="preserve">As for </w:t>
      </w:r>
      <w:r w:rsidRPr="00096B19">
        <w:t>investment</w:t>
      </w:r>
      <w:r>
        <w:t>,</w:t>
      </w:r>
      <w:r w:rsidRPr="00096B19">
        <w:t xml:space="preserve"> multi-</w:t>
      </w:r>
      <w:r>
        <w:t>c</w:t>
      </w:r>
      <w:r w:rsidRPr="00096B19">
        <w:t>hannel broadcasters spend around £1 billion per year on new British programming. If you add in</w:t>
      </w:r>
      <w:r>
        <w:t xml:space="preserve"> SVODs, it is </w:t>
      </w:r>
      <w:r w:rsidRPr="00096B19">
        <w:t xml:space="preserve">probably closer to </w:t>
      </w:r>
      <w:r>
        <w:t xml:space="preserve">£2 </w:t>
      </w:r>
      <w:r w:rsidRPr="00096B19">
        <w:t>billion</w:t>
      </w:r>
      <w:r>
        <w:t>. T</w:t>
      </w:r>
      <w:r w:rsidRPr="00096B19">
        <w:t>hat content reflects UK culture. I could give you lots of example</w:t>
      </w:r>
      <w:r>
        <w:t>s: Prime Video’s “Clarkson’s Farm”, D</w:t>
      </w:r>
      <w:r w:rsidRPr="00096B19">
        <w:t>iscover</w:t>
      </w:r>
      <w:r>
        <w:t>y or “Born Mucky: Life on the Farm”. W</w:t>
      </w:r>
      <w:r w:rsidRPr="00096B19">
        <w:t>e are certainly doing our part to represent British farmers</w:t>
      </w:r>
      <w:r>
        <w:t xml:space="preserve">. </w:t>
      </w:r>
    </w:p>
    <w:p w:rsidR="009123DF" w:rsidP="00D31930">
      <w:pPr>
        <w:pStyle w:val="Answer"/>
        <w:spacing w:before="120" w:after="120"/>
        <w:ind w:left="851"/>
        <w:jc w:val="left"/>
      </w:pPr>
      <w:r w:rsidRPr="00096B19">
        <w:t xml:space="preserve">I think </w:t>
      </w:r>
      <w:r>
        <w:t xml:space="preserve">that </w:t>
      </w:r>
      <w:r w:rsidRPr="00096B19">
        <w:t xml:space="preserve">the most important </w:t>
      </w:r>
      <w:r>
        <w:t xml:space="preserve">element </w:t>
      </w:r>
      <w:r w:rsidRPr="00096B19">
        <w:t xml:space="preserve">of this is </w:t>
      </w:r>
      <w:r>
        <w:t xml:space="preserve">that we are </w:t>
      </w:r>
      <w:r w:rsidRPr="00096B19">
        <w:t>part of the mixed ecology alongside public service broadcasters</w:t>
      </w:r>
      <w:r>
        <w:t xml:space="preserve">. If Covid </w:t>
      </w:r>
      <w:r w:rsidRPr="00096B19">
        <w:t>damages advertising revenues</w:t>
      </w:r>
      <w:r>
        <w:t xml:space="preserve">, </w:t>
      </w:r>
      <w:r w:rsidRPr="00096B19">
        <w:t>we have the</w:t>
      </w:r>
      <w:r>
        <w:t xml:space="preserve"> licence fee </w:t>
      </w:r>
      <w:r w:rsidRPr="00096B19">
        <w:t xml:space="preserve">subscription </w:t>
      </w:r>
      <w:r>
        <w:t>to fall</w:t>
      </w:r>
      <w:r w:rsidRPr="00096B19">
        <w:t xml:space="preserve"> bac</w:t>
      </w:r>
      <w:r>
        <w:t>k on—well, w</w:t>
      </w:r>
      <w:r w:rsidRPr="00096B19">
        <w:t xml:space="preserve">e do </w:t>
      </w:r>
      <w:r w:rsidRPr="00096B19">
        <w:t>at the moment</w:t>
      </w:r>
      <w:r>
        <w:t xml:space="preserve">. </w:t>
      </w:r>
    </w:p>
    <w:p w:rsidR="009123DF" w:rsidP="00D31930">
      <w:pPr>
        <w:pStyle w:val="Answer"/>
        <w:spacing w:before="120" w:after="120"/>
        <w:ind w:left="851"/>
        <w:jc w:val="left"/>
      </w:pPr>
      <w:r>
        <w:t xml:space="preserve">If the </w:t>
      </w:r>
      <w:r w:rsidRPr="00096B19">
        <w:t>levelling</w:t>
      </w:r>
      <w:r>
        <w:t>-</w:t>
      </w:r>
      <w:r w:rsidRPr="00096B19">
        <w:t xml:space="preserve">up agenda wants to create creative clusters in the </w:t>
      </w:r>
      <w:r>
        <w:t>s</w:t>
      </w:r>
      <w:r w:rsidRPr="00096B19">
        <w:t>outh</w:t>
      </w:r>
      <w:r>
        <w:t>-w</w:t>
      </w:r>
      <w:r w:rsidRPr="00096B19">
        <w:t>est or Wales</w:t>
      </w:r>
      <w:r>
        <w:t>,</w:t>
      </w:r>
      <w:r w:rsidRPr="00096B19">
        <w:t xml:space="preserve"> producers there have</w:t>
      </w:r>
      <w:r>
        <w:t xml:space="preserve"> PSBs to </w:t>
      </w:r>
      <w:r w:rsidRPr="00096B19">
        <w:t>commission</w:t>
      </w:r>
      <w:r>
        <w:t xml:space="preserve"> them; there are non-</w:t>
      </w:r>
      <w:r w:rsidRPr="00096B19">
        <w:t xml:space="preserve">public service broadcasters </w:t>
      </w:r>
      <w:r>
        <w:t>to c</w:t>
      </w:r>
      <w:r w:rsidRPr="00096B19">
        <w:t>ommission them</w:t>
      </w:r>
      <w:r>
        <w:t>.</w:t>
      </w:r>
    </w:p>
    <w:p w:rsidR="009123DF" w:rsidP="00D31930">
      <w:pPr>
        <w:pStyle w:val="Answer"/>
        <w:spacing w:before="120" w:after="120"/>
        <w:ind w:left="851"/>
        <w:jc w:val="left"/>
      </w:pPr>
      <w:r w:rsidRPr="00096B19">
        <w:t>I think the perfect example of how all this works</w:t>
      </w:r>
      <w:r>
        <w:t xml:space="preserve"> </w:t>
      </w:r>
      <w:r w:rsidRPr="004F163F">
        <w:t>together is in the third-party funding we provide</w:t>
      </w:r>
      <w:r>
        <w:t xml:space="preserve"> to</w:t>
      </w:r>
      <w:r w:rsidRPr="004F163F">
        <w:t xml:space="preserve"> public service broadcasters. It is now </w:t>
      </w:r>
      <w:r>
        <w:t>£</w:t>
      </w:r>
      <w:r w:rsidRPr="004F163F">
        <w:t>500</w:t>
      </w:r>
      <w:r>
        <w:t xml:space="preserve"> million </w:t>
      </w:r>
      <w:r w:rsidRPr="004F163F">
        <w:t xml:space="preserve">a year </w:t>
      </w:r>
      <w:r>
        <w:t>or s</w:t>
      </w:r>
      <w:r w:rsidRPr="004F163F">
        <w:t>o</w:t>
      </w:r>
      <w:r>
        <w:t xml:space="preserve"> a</w:t>
      </w:r>
      <w:r w:rsidRPr="004F163F">
        <w:t xml:space="preserve">ccording to Ofcom. </w:t>
      </w:r>
      <w:r>
        <w:t xml:space="preserve">About </w:t>
      </w:r>
      <w:r w:rsidRPr="004F163F">
        <w:t>19% of public service broadcasting spend is</w:t>
      </w:r>
      <w:r>
        <w:t xml:space="preserve"> by</w:t>
      </w:r>
      <w:r w:rsidRPr="004F163F">
        <w:t xml:space="preserve"> third</w:t>
      </w:r>
      <w:r>
        <w:t>-</w:t>
      </w:r>
      <w:r w:rsidRPr="004F163F">
        <w:t xml:space="preserve">party sources. That allows </w:t>
      </w:r>
      <w:r>
        <w:t>PSB</w:t>
      </w:r>
      <w:r w:rsidRPr="004F163F">
        <w:t xml:space="preserve">s to </w:t>
      </w:r>
      <w:r>
        <w:t>ride</w:t>
      </w:r>
      <w:r w:rsidRPr="004F163F">
        <w:t xml:space="preserve"> out increases in costs; </w:t>
      </w:r>
      <w:r>
        <w:t>i</w:t>
      </w:r>
      <w:r w:rsidRPr="004F163F">
        <w:t xml:space="preserve">t allows them to be more ambitious in the </w:t>
      </w:r>
      <w:r w:rsidRPr="004F163F">
        <w:t xml:space="preserve">kinds of shows they make, </w:t>
      </w:r>
      <w:r>
        <w:t>such as “His D</w:t>
      </w:r>
      <w:r w:rsidRPr="004F163F">
        <w:t xml:space="preserve">ark </w:t>
      </w:r>
      <w:r>
        <w:t>M</w:t>
      </w:r>
      <w:r w:rsidRPr="004F163F">
        <w:t>aterial</w:t>
      </w:r>
      <w:r>
        <w:t xml:space="preserve">s” or “The Night Manager”. </w:t>
      </w:r>
    </w:p>
    <w:p w:rsidR="009123DF" w:rsidP="00D31930">
      <w:pPr>
        <w:pStyle w:val="Answer"/>
        <w:spacing w:before="120" w:after="120"/>
        <w:ind w:left="851"/>
        <w:jc w:val="left"/>
      </w:pPr>
      <w:r>
        <w:t xml:space="preserve">We see our role as </w:t>
      </w:r>
      <w:r w:rsidRPr="004F163F">
        <w:t>investment reflecting UK culture</w:t>
      </w:r>
      <w:r>
        <w:t>,</w:t>
      </w:r>
      <w:r w:rsidRPr="004F163F">
        <w:t xml:space="preserve"> as well as competing with </w:t>
      </w:r>
      <w:r>
        <w:t>PSB</w:t>
      </w:r>
      <w:r w:rsidRPr="004F163F">
        <w:t xml:space="preserve">s and partnering with them to enhance and </w:t>
      </w:r>
      <w:r>
        <w:t xml:space="preserve">help them </w:t>
      </w:r>
      <w:r w:rsidRPr="004F163F">
        <w:t>realise their ambitions.</w:t>
      </w:r>
    </w:p>
    <w:p w:rsidR="009123DF" w:rsidP="00D31930">
      <w:pPr>
        <w:pStyle w:val="Answer"/>
        <w:spacing w:before="120" w:after="120"/>
        <w:ind w:left="851"/>
        <w:jc w:val="left"/>
      </w:pPr>
      <w:r w:rsidRPr="004F163F">
        <w:t xml:space="preserve">As </w:t>
      </w:r>
      <w:r>
        <w:t xml:space="preserve">for </w:t>
      </w:r>
      <w:r w:rsidRPr="004F163F">
        <w:t xml:space="preserve">how that will change </w:t>
      </w:r>
      <w:r>
        <w:t xml:space="preserve">and </w:t>
      </w:r>
      <w:r w:rsidRPr="004F163F">
        <w:t>investment in content, I do not see that changing at all</w:t>
      </w:r>
      <w:r>
        <w:t xml:space="preserve">. If </w:t>
      </w:r>
      <w:r w:rsidRPr="004F163F">
        <w:t xml:space="preserve">anything, the pressure now is </w:t>
      </w:r>
      <w:r>
        <w:t xml:space="preserve">on </w:t>
      </w:r>
      <w:r w:rsidRPr="004F163F">
        <w:t>how we increase it with skills and</w:t>
      </w:r>
      <w:r>
        <w:t xml:space="preserve"> studio space. That </w:t>
      </w:r>
      <w:r w:rsidRPr="004F163F">
        <w:t>is not to say</w:t>
      </w:r>
      <w:r>
        <w:t xml:space="preserve"> </w:t>
      </w:r>
      <w:r w:rsidRPr="004F163F">
        <w:t xml:space="preserve">a lot </w:t>
      </w:r>
      <w:r>
        <w:t xml:space="preserve">is not </w:t>
      </w:r>
      <w:r w:rsidRPr="004F163F">
        <w:t>changing in th</w:t>
      </w:r>
      <w:r>
        <w:t>e</w:t>
      </w:r>
      <w:r w:rsidRPr="004F163F">
        <w:t xml:space="preserve"> sector</w:t>
      </w:r>
      <w:r>
        <w:t>.</w:t>
      </w:r>
      <w:r w:rsidRPr="004F163F">
        <w:t xml:space="preserve"> </w:t>
      </w:r>
      <w:r>
        <w:t>T</w:t>
      </w:r>
      <w:r w:rsidRPr="004F163F">
        <w:t>here are huge</w:t>
      </w:r>
      <w:r>
        <w:t>,</w:t>
      </w:r>
      <w:r w:rsidRPr="004F163F">
        <w:t xml:space="preserve"> seismic changes taking place</w:t>
      </w:r>
      <w:r>
        <w:t xml:space="preserve"> with</w:t>
      </w:r>
      <w:r w:rsidRPr="004F163F">
        <w:t xml:space="preserve"> linear and on</w:t>
      </w:r>
      <w:r>
        <w:t>-</w:t>
      </w:r>
      <w:r w:rsidRPr="004F163F">
        <w:t>demand</w:t>
      </w:r>
      <w:r>
        <w:t xml:space="preserve">, </w:t>
      </w:r>
      <w:r w:rsidRPr="004F163F">
        <w:t>but I do not see ou</w:t>
      </w:r>
      <w:r>
        <w:t>r</w:t>
      </w:r>
      <w:r w:rsidRPr="004F163F">
        <w:t xml:space="preserve"> relationship with public service broadcasters or the BBC changing</w:t>
      </w:r>
      <w:r w:rsidRPr="00A95FE8">
        <w:t xml:space="preserve"> s</w:t>
      </w:r>
      <w:r>
        <w:t>ignificantly</w:t>
      </w:r>
      <w:r w:rsidRPr="00A95FE8">
        <w:t>.</w:t>
      </w:r>
    </w:p>
    <w:p w:rsidR="009123DF" w:rsidP="00D31930">
      <w:pPr>
        <w:pStyle w:val="Remark"/>
        <w:spacing w:before="120" w:after="120"/>
        <w:ind w:left="851"/>
        <w:jc w:val="left"/>
      </w:pPr>
      <w:r w:rsidRPr="00CA457A">
        <w:rPr>
          <w:b/>
        </w:rPr>
        <w:t>Baroness Rebuck:</w:t>
      </w:r>
      <w:r>
        <w:t xml:space="preserve"> </w:t>
      </w:r>
      <w:r w:rsidRPr="00A95FE8">
        <w:t xml:space="preserve">Sebastian, turning to radio I was surprised </w:t>
      </w:r>
      <w:r>
        <w:t xml:space="preserve">to see </w:t>
      </w:r>
      <w:r w:rsidRPr="00A95FE8">
        <w:t>in our pre</w:t>
      </w:r>
      <w:r>
        <w:noBreakHyphen/>
      </w:r>
      <w:r w:rsidRPr="00A95FE8">
        <w:t>read the number of listeners that commercial radio has</w:t>
      </w:r>
      <w:r>
        <w:t xml:space="preserve"> overall. I think it referred to</w:t>
      </w:r>
      <w:r w:rsidRPr="00A95FE8">
        <w:t xml:space="preserve"> 36 million</w:t>
      </w:r>
      <w:r>
        <w:t>,</w:t>
      </w:r>
      <w:r w:rsidRPr="00A95FE8">
        <w:t xml:space="preserve"> and you represent the largest group of commercial radio companies. How do you see yourselves either in competition with or</w:t>
      </w:r>
      <w:r>
        <w:t xml:space="preserve">, </w:t>
      </w:r>
      <w:r w:rsidRPr="00A95FE8">
        <w:t>probably not</w:t>
      </w:r>
      <w:r>
        <w:t>,</w:t>
      </w:r>
      <w:r w:rsidRPr="00A95FE8">
        <w:t xml:space="preserve"> in collaboration with </w:t>
      </w:r>
      <w:r>
        <w:t>the BBC</w:t>
      </w:r>
      <w:r w:rsidRPr="00A95FE8">
        <w:t xml:space="preserve">? Where do you feel you cannot compete with </w:t>
      </w:r>
      <w:r>
        <w:t>it</w:t>
      </w:r>
      <w:r w:rsidRPr="00A95FE8">
        <w:t>?</w:t>
      </w:r>
    </w:p>
    <w:p w:rsidR="009123DF" w:rsidP="00D31930">
      <w:pPr>
        <w:pStyle w:val="Answer"/>
        <w:spacing w:before="120" w:after="120"/>
        <w:ind w:left="851"/>
        <w:jc w:val="left"/>
      </w:pPr>
      <w:r w:rsidRPr="00A95FE8">
        <w:rPr>
          <w:b/>
          <w:i/>
        </w:rPr>
        <w:t>Sebastian Enser-Wight:</w:t>
      </w:r>
      <w:r>
        <w:t xml:space="preserve"> </w:t>
      </w:r>
      <w:r w:rsidRPr="00A95FE8">
        <w:t>The market dynamic</w:t>
      </w:r>
      <w:r>
        <w:t xml:space="preserve">s are </w:t>
      </w:r>
      <w:r w:rsidRPr="00A95FE8">
        <w:t>very different. Unlike television, we have been very fortunate</w:t>
      </w:r>
      <w:r>
        <w:t>. A</w:t>
      </w:r>
      <w:r w:rsidRPr="00A95FE8">
        <w:t>lthough we have had the entry of new technology</w:t>
      </w:r>
      <w:r>
        <w:t>,</w:t>
      </w:r>
      <w:r w:rsidRPr="00A95FE8">
        <w:t xml:space="preserve"> such as smart speakers and new competitors </w:t>
      </w:r>
      <w:r>
        <w:t xml:space="preserve">such as </w:t>
      </w:r>
      <w:r w:rsidRPr="00A95FE8">
        <w:t>Spotify</w:t>
      </w:r>
      <w:r>
        <w:t>,</w:t>
      </w:r>
      <w:r w:rsidRPr="00A95FE8">
        <w:t xml:space="preserve"> 70% of all UK audio</w:t>
      </w:r>
      <w:r w:rsidRPr="005F4E1B">
        <w:t xml:space="preserve"> comes from live radio and 50% of that </w:t>
      </w:r>
      <w:r>
        <w:t>comes</w:t>
      </w:r>
      <w:r w:rsidRPr="005F4E1B">
        <w:t xml:space="preserve"> through the BBC</w:t>
      </w:r>
      <w:r>
        <w:t>, which has</w:t>
      </w:r>
      <w:r w:rsidRPr="005F4E1B">
        <w:t xml:space="preserve"> largely remained dominant</w:t>
      </w:r>
      <w:r>
        <w:t>. T</w:t>
      </w:r>
      <w:r w:rsidRPr="005F4E1B">
        <w:t xml:space="preserve">he other 50% </w:t>
      </w:r>
      <w:r>
        <w:t xml:space="preserve">is </w:t>
      </w:r>
      <w:r w:rsidRPr="005F4E1B">
        <w:t>the commercial radio sector</w:t>
      </w:r>
      <w:r>
        <w:t xml:space="preserve">. </w:t>
      </w:r>
    </w:p>
    <w:p w:rsidR="009123DF" w:rsidP="00D31930">
      <w:pPr>
        <w:pStyle w:val="Answer"/>
        <w:spacing w:before="120" w:after="120"/>
        <w:ind w:left="851"/>
        <w:jc w:val="left"/>
      </w:pPr>
      <w:r>
        <w:t>W</w:t>
      </w:r>
      <w:r w:rsidRPr="005F4E1B">
        <w:t>e look to attract a wide range of audiences and</w:t>
      </w:r>
      <w:r>
        <w:t xml:space="preserve"> </w:t>
      </w:r>
      <w:r w:rsidRPr="005F4E1B">
        <w:t>keep them engage</w:t>
      </w:r>
      <w:r>
        <w:t>d. U</w:t>
      </w:r>
      <w:r w:rsidRPr="005F4E1B">
        <w:t>ltimately</w:t>
      </w:r>
      <w:r>
        <w:t>,</w:t>
      </w:r>
      <w:r w:rsidRPr="005F4E1B">
        <w:t xml:space="preserve"> as a commercial broadcaster </w:t>
      </w:r>
      <w:r>
        <w:t xml:space="preserve">we </w:t>
      </w:r>
      <w:r w:rsidRPr="005F4E1B">
        <w:t xml:space="preserve">look to them and introduce them to </w:t>
      </w:r>
      <w:r>
        <w:t xml:space="preserve">the </w:t>
      </w:r>
      <w:r w:rsidRPr="005F4E1B">
        <w:t>brands</w:t>
      </w:r>
      <w:r>
        <w:t xml:space="preserve"> </w:t>
      </w:r>
      <w:r w:rsidRPr="005F4E1B">
        <w:t>of our advertisers and sponsors</w:t>
      </w:r>
      <w:r>
        <w:t>.</w:t>
      </w:r>
    </w:p>
    <w:p w:rsidR="009123DF" w:rsidP="00D31930">
      <w:pPr>
        <w:pStyle w:val="Answer"/>
        <w:spacing w:before="120" w:after="120"/>
        <w:ind w:left="851"/>
        <w:jc w:val="left"/>
      </w:pPr>
      <w:r>
        <w:t>T</w:t>
      </w:r>
      <w:r w:rsidRPr="005F4E1B">
        <w:t>he other big difference in dynamic between the audio</w:t>
      </w:r>
      <w:r>
        <w:t>-</w:t>
      </w:r>
      <w:r w:rsidRPr="005F4E1B">
        <w:t>visual and radio sector</w:t>
      </w:r>
      <w:r>
        <w:t>s</w:t>
      </w:r>
      <w:r w:rsidRPr="005F4E1B">
        <w:t xml:space="preserve"> is the quantum of funding. The BBC receives about £730 million a year in funding that</w:t>
      </w:r>
      <w:r>
        <w:t xml:space="preserve"> it</w:t>
      </w:r>
      <w:r w:rsidRPr="005F4E1B">
        <w:t xml:space="preserve"> spend</w:t>
      </w:r>
      <w:r>
        <w:t>s</w:t>
      </w:r>
      <w:r w:rsidRPr="005F4E1B">
        <w:t xml:space="preserve"> on radio. That is </w:t>
      </w:r>
      <w:r w:rsidRPr="005F4E1B">
        <w:t>in excess of</w:t>
      </w:r>
      <w:r w:rsidRPr="005F4E1B">
        <w:t xml:space="preserve"> the entire commercial revenues of the radio sector. That allows it to create some truly distinctive audiences and content that is just not commercially viable</w:t>
      </w:r>
      <w:r>
        <w:t xml:space="preserve">. It plays a </w:t>
      </w:r>
      <w:r w:rsidRPr="005F4E1B">
        <w:t>really important role</w:t>
      </w:r>
      <w:r>
        <w:t>,</w:t>
      </w:r>
      <w:r w:rsidRPr="005F4E1B">
        <w:t xml:space="preserve"> especially with local radi</w:t>
      </w:r>
      <w:r>
        <w:t>o and long-</w:t>
      </w:r>
      <w:r w:rsidRPr="005F4E1B">
        <w:t>form drama</w:t>
      </w:r>
      <w:r>
        <w:t xml:space="preserve">s and comedy. It airs sports that </w:t>
      </w:r>
      <w:r w:rsidRPr="005F4E1B">
        <w:t>otherwise do not get coverage and produce</w:t>
      </w:r>
      <w:r>
        <w:t>s</w:t>
      </w:r>
      <w:r w:rsidRPr="005F4E1B">
        <w:t xml:space="preserve"> content that we cannot. Th</w:t>
      </w:r>
      <w:r>
        <w:t>at was</w:t>
      </w:r>
      <w:r w:rsidRPr="005F4E1B">
        <w:t xml:space="preserve"> something Magnus alluded to in the previous session</w:t>
      </w:r>
      <w:r>
        <w:t xml:space="preserve">. </w:t>
      </w:r>
    </w:p>
    <w:p w:rsidR="009123DF" w:rsidP="00D31930">
      <w:pPr>
        <w:pStyle w:val="Answer"/>
        <w:spacing w:before="120" w:after="120"/>
        <w:ind w:left="851"/>
        <w:jc w:val="left"/>
      </w:pPr>
      <w:r>
        <w:t>W</w:t>
      </w:r>
      <w:r w:rsidRPr="005F4E1B">
        <w:t>e are slowly seeing</w:t>
      </w:r>
      <w:r>
        <w:t xml:space="preserve"> </w:t>
      </w:r>
      <w:r w:rsidRPr="005F4E1B">
        <w:t>a slight drift away from creating purely distinctive content at the BBC</w:t>
      </w:r>
      <w:r>
        <w:t>. T</w:t>
      </w:r>
      <w:r w:rsidRPr="005F4E1B">
        <w:t>hat</w:t>
      </w:r>
      <w:r>
        <w:t xml:space="preserve"> </w:t>
      </w:r>
      <w:r w:rsidRPr="005F4E1B">
        <w:t>concerns us</w:t>
      </w:r>
      <w:r>
        <w:t>. B</w:t>
      </w:r>
      <w:r w:rsidRPr="005F4E1B">
        <w:t>ecause of its structural advantage</w:t>
      </w:r>
      <w:r>
        <w:t>,</w:t>
      </w:r>
      <w:r w:rsidRPr="005F4E1B">
        <w:t xml:space="preserve"> its </w:t>
      </w:r>
      <w:r w:rsidRPr="005F4E1B">
        <w:t>funding</w:t>
      </w:r>
      <w:r w:rsidRPr="005F4E1B">
        <w:t xml:space="preserve"> and the licences </w:t>
      </w:r>
      <w:r>
        <w:t xml:space="preserve">it holds, the BBC has an inherent </w:t>
      </w:r>
      <w:r w:rsidRPr="005F4E1B">
        <w:t>advantage</w:t>
      </w:r>
      <w:r>
        <w:t>. To give s</w:t>
      </w:r>
      <w:r w:rsidRPr="005F4E1B">
        <w:t>ome recent example</w:t>
      </w:r>
      <w:r>
        <w:t xml:space="preserve">s, </w:t>
      </w:r>
      <w:r w:rsidRPr="005F4E1B">
        <w:t>two years ago it launched a service called</w:t>
      </w:r>
      <w:r>
        <w:t xml:space="preserve"> Radio 1 Dance</w:t>
      </w:r>
      <w:r w:rsidRPr="005F4E1B">
        <w:t xml:space="preserve">. That was a popular dance music service that purely mirrored the content output of two existing commercial radio stations. Likewise, Classic FM has a fantastic programme called </w:t>
      </w:r>
      <w:r>
        <w:t>“H</w:t>
      </w:r>
      <w:r w:rsidRPr="005F4E1B">
        <w:t xml:space="preserve">igh </w:t>
      </w:r>
      <w:r>
        <w:t>S</w:t>
      </w:r>
      <w:r w:rsidRPr="005F4E1B">
        <w:t>core</w:t>
      </w:r>
      <w:r>
        <w:t>”</w:t>
      </w:r>
      <w:r w:rsidRPr="005F4E1B">
        <w:t xml:space="preserve">. That was devised </w:t>
      </w:r>
      <w:r>
        <w:t>to</w:t>
      </w:r>
      <w:r w:rsidRPr="005F4E1B">
        <w:t xml:space="preserve"> introduce listeners to music from video games</w:t>
      </w:r>
      <w:r>
        <w:t>.</w:t>
      </w:r>
      <w:r w:rsidRPr="005F4E1B">
        <w:t xml:space="preserve"> </w:t>
      </w:r>
      <w:r>
        <w:t>T</w:t>
      </w:r>
      <w:r w:rsidRPr="005F4E1B">
        <w:t>wo years after we launched it the BBC launched a similarly named programme</w:t>
      </w:r>
      <w:r>
        <w:t>,</w:t>
      </w:r>
      <w:r w:rsidRPr="005F4E1B">
        <w:t xml:space="preserve"> </w:t>
      </w:r>
      <w:r>
        <w:t>“H</w:t>
      </w:r>
      <w:r w:rsidRPr="005F4E1B">
        <w:t xml:space="preserve">igh </w:t>
      </w:r>
      <w:r>
        <w:t>S</w:t>
      </w:r>
      <w:r w:rsidRPr="005F4E1B">
        <w:t>cores</w:t>
      </w:r>
      <w:r>
        <w:t>”</w:t>
      </w:r>
      <w:r w:rsidRPr="005F4E1B">
        <w:t>. The</w:t>
      </w:r>
      <w:r>
        <w:t xml:space="preserve"> </w:t>
      </w:r>
      <w:r w:rsidRPr="005F4E1B">
        <w:t>slight difference i</w:t>
      </w:r>
      <w:r>
        <w:t xml:space="preserve">s that it is referred to in the plural, but it does </w:t>
      </w:r>
      <w:r w:rsidRPr="005F4E1B">
        <w:t>exactly the same</w:t>
      </w:r>
      <w:r w:rsidRPr="005F4E1B">
        <w:t xml:space="preserve"> thing. While traditionally the BBC has been very distinctive and produced content that</w:t>
      </w:r>
      <w:r>
        <w:t xml:space="preserve"> </w:t>
      </w:r>
      <w:r>
        <w:t>we</w:t>
      </w:r>
      <w:r w:rsidRPr="005F4E1B">
        <w:t xml:space="preserve"> really </w:t>
      </w:r>
      <w:r>
        <w:t>can</w:t>
      </w:r>
      <w:r w:rsidRPr="005F4E1B">
        <w:t xml:space="preserve">not </w:t>
      </w:r>
      <w:r>
        <w:t xml:space="preserve">justify </w:t>
      </w:r>
      <w:r w:rsidRPr="005F4E1B">
        <w:t>commercially, we are seeing a slight blurring of those lines</w:t>
      </w:r>
      <w:r>
        <w:t>.</w:t>
      </w:r>
    </w:p>
    <w:p w:rsidR="009123DF" w:rsidP="00D31930">
      <w:pPr>
        <w:pStyle w:val="Remark"/>
        <w:spacing w:before="120" w:after="120"/>
        <w:ind w:left="851"/>
        <w:jc w:val="left"/>
      </w:pPr>
      <w:r w:rsidRPr="00894960">
        <w:rPr>
          <w:b/>
        </w:rPr>
        <w:t>Baroness Rebuck:</w:t>
      </w:r>
      <w:r>
        <w:t xml:space="preserve"> A</w:t>
      </w:r>
      <w:r w:rsidRPr="0075499C">
        <w:t xml:space="preserve">re you suggesting that </w:t>
      </w:r>
      <w:r w:rsidRPr="0075499C">
        <w:t>as a result of</w:t>
      </w:r>
      <w:r w:rsidRPr="0075499C">
        <w:t xml:space="preserve"> that the commercial practitioners</w:t>
      </w:r>
      <w:r>
        <w:t>’</w:t>
      </w:r>
      <w:r w:rsidRPr="0075499C">
        <w:t xml:space="preserve"> listener base</w:t>
      </w:r>
      <w:r>
        <w:t xml:space="preserve"> has shrunk,</w:t>
      </w:r>
      <w:r w:rsidRPr="0075499C">
        <w:t xml:space="preserve"> or could</w:t>
      </w:r>
      <w:r>
        <w:t xml:space="preserve"> one</w:t>
      </w:r>
      <w:r w:rsidRPr="0075499C">
        <w:t xml:space="preserve"> look at it and say that it might have expanded the total</w:t>
      </w:r>
      <w:r>
        <w:t>? W</w:t>
      </w:r>
      <w:r w:rsidRPr="0075499C">
        <w:t>hich is it?</w:t>
      </w:r>
    </w:p>
    <w:p w:rsidR="009123DF" w:rsidP="00D31930">
      <w:pPr>
        <w:pStyle w:val="Answer"/>
        <w:spacing w:before="120" w:after="120"/>
        <w:ind w:left="851"/>
        <w:jc w:val="left"/>
      </w:pPr>
      <w:r w:rsidRPr="0075499C">
        <w:rPr>
          <w:b/>
          <w:i/>
        </w:rPr>
        <w:t>Sebastian Enser-Wight:</w:t>
      </w:r>
      <w:r>
        <w:t xml:space="preserve"> </w:t>
      </w:r>
      <w:r w:rsidRPr="0075499C">
        <w:t>We think that historically it</w:t>
      </w:r>
      <w:r>
        <w:t xml:space="preserve"> </w:t>
      </w:r>
      <w:r w:rsidRPr="0075499C">
        <w:t>crowded</w:t>
      </w:r>
      <w:r>
        <w:t xml:space="preserve"> in</w:t>
      </w:r>
      <w:r w:rsidRPr="0075499C">
        <w:t xml:space="preserve"> listeners when it produc</w:t>
      </w:r>
      <w:r>
        <w:t xml:space="preserve">ed </w:t>
      </w:r>
      <w:r w:rsidRPr="0075499C">
        <w:t>distinctive content</w:t>
      </w:r>
      <w:r>
        <w:t xml:space="preserve">. When </w:t>
      </w:r>
      <w:r w:rsidRPr="0075499C">
        <w:t>the content is purely d</w:t>
      </w:r>
      <w:r>
        <w:t>uplicative—I am n</w:t>
      </w:r>
      <w:r w:rsidRPr="0075499C">
        <w:t xml:space="preserve">ot saying that </w:t>
      </w:r>
      <w:r>
        <w:t>is</w:t>
      </w:r>
      <w:r w:rsidRPr="0075499C">
        <w:t xml:space="preserve"> </w:t>
      </w:r>
      <w:r w:rsidRPr="0075499C">
        <w:t>the majority of</w:t>
      </w:r>
      <w:r w:rsidRPr="0075499C">
        <w:t xml:space="preserve"> </w:t>
      </w:r>
      <w:r>
        <w:t xml:space="preserve">its content, because most of the BBC’s content is absolutely additive and distinctive—or it strays into areas that </w:t>
      </w:r>
      <w:r w:rsidRPr="0075499C">
        <w:t>purely duplicate the commercial sector</w:t>
      </w:r>
      <w:r>
        <w:t>,</w:t>
      </w:r>
      <w:r w:rsidRPr="0075499C">
        <w:t xml:space="preserve"> that</w:t>
      </w:r>
      <w:r>
        <w:t xml:space="preserve"> does not necessarily</w:t>
      </w:r>
      <w:r w:rsidRPr="0075499C">
        <w:t xml:space="preserve"> attract additional audiences</w:t>
      </w:r>
      <w:r>
        <w:t xml:space="preserve"> to the space.</w:t>
      </w:r>
    </w:p>
    <w:p w:rsidR="009123DF" w:rsidP="00D31930">
      <w:pPr>
        <w:pStyle w:val="Remark"/>
        <w:spacing w:before="120" w:after="120"/>
        <w:ind w:left="851"/>
        <w:jc w:val="left"/>
      </w:pPr>
      <w:r w:rsidRPr="001B7410">
        <w:rPr>
          <w:b/>
        </w:rPr>
        <w:t>Baroness Rebuck:</w:t>
      </w:r>
      <w:r>
        <w:t xml:space="preserve"> P</w:t>
      </w:r>
      <w:r w:rsidRPr="0075499C">
        <w:t>icking up something</w:t>
      </w:r>
      <w:r>
        <w:t xml:space="preserve"> Alistair </w:t>
      </w:r>
      <w:r w:rsidRPr="0075499C">
        <w:t>said at the beginning</w:t>
      </w:r>
      <w:r>
        <w:t>,</w:t>
      </w:r>
      <w:r w:rsidRPr="0075499C">
        <w:t xml:space="preserve"> </w:t>
      </w:r>
      <w:r>
        <w:t>we</w:t>
      </w:r>
      <w:r w:rsidRPr="0075499C">
        <w:t xml:space="preserve"> heard quite a few comments on the BBC</w:t>
      </w:r>
      <w:r>
        <w:t>’</w:t>
      </w:r>
      <w:r w:rsidRPr="0075499C">
        <w:t>s programming in terms of ethnic and cultural diversity and broader world views</w:t>
      </w:r>
      <w:r>
        <w:t>.</w:t>
      </w:r>
      <w:r w:rsidRPr="00205586">
        <w:t xml:space="preserve"> </w:t>
      </w:r>
      <w:r>
        <w:t>Will</w:t>
      </w:r>
      <w:r w:rsidRPr="00205586">
        <w:t xml:space="preserve"> you comment on </w:t>
      </w:r>
      <w:r>
        <w:t>that</w:t>
      </w:r>
      <w:r w:rsidRPr="00205586">
        <w:t xml:space="preserve"> in relation to </w:t>
      </w:r>
      <w:r>
        <w:t>S</w:t>
      </w:r>
      <w:r w:rsidRPr="00205586">
        <w:t>ky</w:t>
      </w:r>
      <w:r>
        <w:t xml:space="preserve">? </w:t>
      </w:r>
      <w:r w:rsidRPr="00205586">
        <w:t xml:space="preserve">I saw an old piece of research </w:t>
      </w:r>
      <w:r>
        <w:t>from</w:t>
      </w:r>
      <w:r w:rsidRPr="00205586">
        <w:t xml:space="preserve"> 2017 that had </w:t>
      </w:r>
      <w:r>
        <w:t>S</w:t>
      </w:r>
      <w:r w:rsidRPr="00205586">
        <w:t xml:space="preserve">ky performing rather well in </w:t>
      </w:r>
      <w:r>
        <w:t xml:space="preserve">reaching </w:t>
      </w:r>
      <w:r w:rsidRPr="00205586">
        <w:t>ethnic</w:t>
      </w:r>
      <w:r>
        <w:t>-</w:t>
      </w:r>
      <w:r w:rsidRPr="00205586">
        <w:t>minority sectors of the population</w:t>
      </w:r>
      <w:r>
        <w:t>. Is that</w:t>
      </w:r>
      <w:r w:rsidRPr="00205586">
        <w:t xml:space="preserve"> still the case</w:t>
      </w:r>
      <w:r>
        <w:t>,</w:t>
      </w:r>
      <w:r w:rsidRPr="00205586">
        <w:t xml:space="preserve"> and is it something you focus on in </w:t>
      </w:r>
      <w:r>
        <w:t>S</w:t>
      </w:r>
      <w:r w:rsidRPr="00205586">
        <w:t>ky?</w:t>
      </w:r>
    </w:p>
    <w:p w:rsidR="009123DF" w:rsidP="00D31930">
      <w:pPr>
        <w:pStyle w:val="Answer"/>
        <w:spacing w:before="120" w:after="120"/>
        <w:ind w:left="851"/>
        <w:jc w:val="left"/>
      </w:pPr>
      <w:r w:rsidRPr="00205586">
        <w:rPr>
          <w:b/>
          <w:i/>
        </w:rPr>
        <w:t>Alistair Law:</w:t>
      </w:r>
      <w:r>
        <w:t xml:space="preserve"> W</w:t>
      </w:r>
      <w:r w:rsidRPr="00205586">
        <w:t>e were early to this issue</w:t>
      </w:r>
      <w:r>
        <w:t xml:space="preserve">. We originally </w:t>
      </w:r>
      <w:r w:rsidRPr="00205586">
        <w:t>launched our on</w:t>
      </w:r>
      <w:r>
        <w:t>-</w:t>
      </w:r>
      <w:r w:rsidRPr="00205586">
        <w:t>screen diversity ta</w:t>
      </w:r>
      <w:r>
        <w:t>rgets</w:t>
      </w:r>
      <w:r w:rsidRPr="00205586">
        <w:t xml:space="preserve"> back in 2014. It was not nearly early enough</w:t>
      </w:r>
      <w:r>
        <w:t>,</w:t>
      </w:r>
      <w:r w:rsidRPr="00205586">
        <w:t xml:space="preserve"> but at the same time it was ahead of a lot of </w:t>
      </w:r>
      <w:r>
        <w:t xml:space="preserve">other </w:t>
      </w:r>
      <w:r w:rsidRPr="00205586">
        <w:t>people</w:t>
      </w:r>
      <w:r>
        <w:t xml:space="preserve"> in the sector.</w:t>
      </w:r>
      <w:r w:rsidRPr="0011227F">
        <w:t xml:space="preserve"> Therefore, we </w:t>
      </w:r>
      <w:r w:rsidRPr="00A4154B">
        <w:t>have a good track record from an on</w:t>
      </w:r>
      <w:r>
        <w:t>-</w:t>
      </w:r>
      <w:r w:rsidRPr="00A4154B">
        <w:t>screen diversity perspective</w:t>
      </w:r>
      <w:r>
        <w:t>. W</w:t>
      </w:r>
      <w:r w:rsidRPr="00A4154B">
        <w:t xml:space="preserve">hen I say </w:t>
      </w:r>
      <w:r>
        <w:t>“o</w:t>
      </w:r>
      <w:r w:rsidRPr="00A4154B">
        <w:t>n</w:t>
      </w:r>
      <w:r>
        <w:t>-</w:t>
      </w:r>
      <w:r w:rsidRPr="00A4154B">
        <w:t>screen</w:t>
      </w:r>
      <w:r>
        <w:t>”,</w:t>
      </w:r>
      <w:r w:rsidRPr="00A4154B">
        <w:t xml:space="preserve"> I mean in terms of appearing on the camera but also key roles across production itself from a writer</w:t>
      </w:r>
      <w:r>
        <w:t>’</w:t>
      </w:r>
      <w:r w:rsidRPr="00A4154B">
        <w:t>s perspective</w:t>
      </w:r>
      <w:r>
        <w:t>,</w:t>
      </w:r>
      <w:r w:rsidRPr="00A4154B">
        <w:t xml:space="preserve"> et cetera. </w:t>
      </w:r>
    </w:p>
    <w:p w:rsidR="009123DF" w:rsidP="00D31930">
      <w:pPr>
        <w:pStyle w:val="Answer"/>
        <w:spacing w:before="120" w:after="120"/>
        <w:ind w:left="851"/>
        <w:jc w:val="left"/>
      </w:pPr>
      <w:r w:rsidRPr="00A4154B">
        <w:t xml:space="preserve">One of the things </w:t>
      </w:r>
      <w:r>
        <w:t xml:space="preserve">that </w:t>
      </w:r>
      <w:r w:rsidRPr="00A4154B">
        <w:t xml:space="preserve">we are trying to broaden out </w:t>
      </w:r>
      <w:r w:rsidRPr="00A4154B">
        <w:t xml:space="preserve">as </w:t>
      </w:r>
      <w:r>
        <w:t xml:space="preserve">a </w:t>
      </w:r>
      <w:r w:rsidRPr="00A4154B">
        <w:t>result of</w:t>
      </w:r>
      <w:r w:rsidRPr="00A4154B">
        <w:t xml:space="preserve"> that is how representation works across the entire organisation. Our latest set of targets builds on our previous screen targets</w:t>
      </w:r>
      <w:r>
        <w:t>. They are targeted at t</w:t>
      </w:r>
      <w:r w:rsidRPr="00A4154B">
        <w:t xml:space="preserve">he entire </w:t>
      </w:r>
      <w:r>
        <w:t>S</w:t>
      </w:r>
      <w:r w:rsidRPr="00A4154B">
        <w:t>ky organisation</w:t>
      </w:r>
      <w:r>
        <w:t xml:space="preserve">, with the aim of </w:t>
      </w:r>
      <w:r w:rsidRPr="00A4154B">
        <w:t xml:space="preserve">20% </w:t>
      </w:r>
      <w:r>
        <w:t xml:space="preserve">of the </w:t>
      </w:r>
      <w:r w:rsidRPr="00A4154B">
        <w:t xml:space="preserve">workforce </w:t>
      </w:r>
      <w:r>
        <w:t>being from</w:t>
      </w:r>
      <w:r w:rsidRPr="00A4154B">
        <w:t xml:space="preserve"> ethnic minorities</w:t>
      </w:r>
      <w:r>
        <w:t xml:space="preserve"> and a</w:t>
      </w:r>
      <w:r w:rsidRPr="00A4154B">
        <w:t xml:space="preserve"> quarter of those being black by 2025</w:t>
      </w:r>
      <w:r>
        <w:t>.</w:t>
      </w:r>
    </w:p>
    <w:p w:rsidR="009123DF" w:rsidP="00D31930">
      <w:pPr>
        <w:pStyle w:val="Answer"/>
        <w:spacing w:before="120" w:after="120"/>
        <w:ind w:left="851"/>
        <w:jc w:val="left"/>
      </w:pPr>
      <w:r w:rsidRPr="00A4154B">
        <w:t>I think you were also asking</w:t>
      </w:r>
      <w:r>
        <w:t xml:space="preserve"> about it</w:t>
      </w:r>
      <w:r w:rsidRPr="00A4154B">
        <w:t xml:space="preserve"> from a</w:t>
      </w:r>
      <w:r>
        <w:t>n</w:t>
      </w:r>
      <w:r w:rsidRPr="00A4154B">
        <w:t xml:space="preserve"> audience perspective as well. I do not have immediate</w:t>
      </w:r>
      <w:r>
        <w:t>ly to hand the</w:t>
      </w:r>
      <w:r w:rsidRPr="00A4154B">
        <w:t xml:space="preserve"> numbers </w:t>
      </w:r>
      <w:r>
        <w:t xml:space="preserve">on </w:t>
      </w:r>
      <w:r w:rsidRPr="00A4154B">
        <w:t xml:space="preserve">how we index </w:t>
      </w:r>
      <w:r>
        <w:t>them</w:t>
      </w:r>
      <w:r w:rsidRPr="00A4154B">
        <w:t>. I have spoken so far about Sky</w:t>
      </w:r>
      <w:r>
        <w:t>’</w:t>
      </w:r>
      <w:r w:rsidRPr="00A4154B">
        <w:t xml:space="preserve">s role as </w:t>
      </w:r>
      <w:r>
        <w:t xml:space="preserve">a </w:t>
      </w:r>
      <w:r w:rsidRPr="00A4154B">
        <w:t xml:space="preserve">content provider. We </w:t>
      </w:r>
      <w:r>
        <w:t xml:space="preserve">are also a TV </w:t>
      </w:r>
      <w:r w:rsidRPr="00A4154B">
        <w:t>platform</w:t>
      </w:r>
      <w:r>
        <w:t xml:space="preserve"> that </w:t>
      </w:r>
      <w:r w:rsidRPr="00A4154B">
        <w:t>aggregate</w:t>
      </w:r>
      <w:r>
        <w:t>s</w:t>
      </w:r>
      <w:r w:rsidRPr="00A4154B">
        <w:t xml:space="preserve"> a range of different content providers, including the BBC</w:t>
      </w:r>
      <w:r>
        <w:t>.</w:t>
      </w:r>
      <w:r w:rsidRPr="00A4154B">
        <w:t xml:space="preserve"> </w:t>
      </w:r>
      <w:r>
        <w:t xml:space="preserve">I am </w:t>
      </w:r>
      <w:r w:rsidRPr="00A4154B">
        <w:t xml:space="preserve">sure I will have the opportunity to talk </w:t>
      </w:r>
      <w:r>
        <w:t>more</w:t>
      </w:r>
      <w:r w:rsidRPr="00A4154B">
        <w:t xml:space="preserve"> about that</w:t>
      </w:r>
      <w:r>
        <w:t xml:space="preserve">, but one of </w:t>
      </w:r>
      <w:r w:rsidRPr="00A4154B">
        <w:t xml:space="preserve">the things we also do at </w:t>
      </w:r>
      <w:r>
        <w:t>S</w:t>
      </w:r>
      <w:r w:rsidRPr="00A4154B">
        <w:t>ky is cater with a w</w:t>
      </w:r>
      <w:r>
        <w:t>ide</w:t>
      </w:r>
      <w:r w:rsidRPr="00A4154B">
        <w:t xml:space="preserve"> number of channels </w:t>
      </w:r>
      <w:r>
        <w:t>to</w:t>
      </w:r>
      <w:r w:rsidRPr="00A4154B">
        <w:t xml:space="preserve"> </w:t>
      </w:r>
      <w:r w:rsidRPr="00A4154B">
        <w:t>particular niche</w:t>
      </w:r>
      <w:r w:rsidRPr="00A4154B">
        <w:t xml:space="preserve"> elements of UK</w:t>
      </w:r>
      <w:r>
        <w:t xml:space="preserve"> society and</w:t>
      </w:r>
      <w:r w:rsidRPr="00A4154B">
        <w:t xml:space="preserve"> particular special interests</w:t>
      </w:r>
      <w:r>
        <w:t xml:space="preserve"> </w:t>
      </w:r>
      <w:r w:rsidRPr="00A4154B">
        <w:t>on</w:t>
      </w:r>
      <w:r>
        <w:t xml:space="preserve"> both a</w:t>
      </w:r>
      <w:r w:rsidRPr="00A4154B">
        <w:t xml:space="preserve"> community an</w:t>
      </w:r>
      <w:r>
        <w:t>d</w:t>
      </w:r>
      <w:r w:rsidRPr="00A4154B">
        <w:t xml:space="preserve"> wider base as well</w:t>
      </w:r>
      <w:r>
        <w:t xml:space="preserve">. I think </w:t>
      </w:r>
      <w:r w:rsidRPr="00A4154B">
        <w:t>our services and our products speak to that very strongly</w:t>
      </w:r>
      <w:r>
        <w:t>,</w:t>
      </w:r>
      <w:r w:rsidRPr="00A4154B">
        <w:t xml:space="preserve"> in addition to what I have already said from an on</w:t>
      </w:r>
      <w:r>
        <w:t>-</w:t>
      </w:r>
      <w:r w:rsidRPr="00A4154B">
        <w:t>screen an</w:t>
      </w:r>
      <w:r>
        <w:t>d</w:t>
      </w:r>
      <w:r w:rsidRPr="00A4154B">
        <w:t xml:space="preserve"> workforce perspective.</w:t>
      </w:r>
    </w:p>
    <w:p w:rsidR="009123DF" w:rsidP="00D31930">
      <w:pPr>
        <w:pStyle w:val="Remark"/>
        <w:spacing w:before="120" w:after="120"/>
        <w:ind w:left="851"/>
        <w:jc w:val="left"/>
      </w:pPr>
      <w:r w:rsidRPr="002009B7">
        <w:rPr>
          <w:b/>
        </w:rPr>
        <w:t>Baroness Rebuck:</w:t>
      </w:r>
      <w:r>
        <w:t xml:space="preserve"> </w:t>
      </w:r>
      <w:r w:rsidRPr="00A4154B">
        <w:t>My final question is to Adam. We heard from</w:t>
      </w:r>
      <w:r>
        <w:t xml:space="preserve"> Claire Enders </w:t>
      </w:r>
      <w:r w:rsidRPr="00A4154B">
        <w:t>that there are about 8</w:t>
      </w:r>
      <w:r>
        <w:t xml:space="preserve"> million </w:t>
      </w:r>
      <w:r w:rsidRPr="00A4154B">
        <w:t>adults in the UK who access only free</w:t>
      </w:r>
      <w:r>
        <w:t>-to-air</w:t>
      </w:r>
      <w:r w:rsidRPr="00A4154B">
        <w:t xml:space="preserve"> TV. I</w:t>
      </w:r>
      <w:r>
        <w:t xml:space="preserve"> am</w:t>
      </w:r>
      <w:r w:rsidRPr="00A4154B">
        <w:t xml:space="preserve"> interested in where those people figure </w:t>
      </w:r>
      <w:r>
        <w:t xml:space="preserve">among </w:t>
      </w:r>
      <w:r w:rsidRPr="0066602F">
        <w:t xml:space="preserve">your members and </w:t>
      </w:r>
      <w:r>
        <w:t xml:space="preserve">in </w:t>
      </w:r>
      <w:r w:rsidRPr="0066602F">
        <w:t>the barriers to accessing them</w:t>
      </w:r>
      <w:r>
        <w:t>.</w:t>
      </w:r>
    </w:p>
    <w:p w:rsidR="009123DF" w:rsidP="00D31930">
      <w:pPr>
        <w:pStyle w:val="Answer"/>
        <w:spacing w:before="120" w:after="120"/>
        <w:ind w:left="851"/>
        <w:jc w:val="left"/>
      </w:pPr>
      <w:r w:rsidRPr="0066602F">
        <w:rPr>
          <w:b/>
          <w:i/>
        </w:rPr>
        <w:t>Adam Minns:</w:t>
      </w:r>
      <w:r>
        <w:t xml:space="preserve"> M</w:t>
      </w:r>
      <w:r w:rsidRPr="0066602F">
        <w:t>any of my members are free to air</w:t>
      </w:r>
      <w:r>
        <w:t>. P</w:t>
      </w:r>
      <w:r w:rsidRPr="0066602F">
        <w:t xml:space="preserve">eople </w:t>
      </w:r>
      <w:r>
        <w:t xml:space="preserve">such as QVC and UKTV, </w:t>
      </w:r>
      <w:r w:rsidRPr="0066602F">
        <w:t>who are affiliate members</w:t>
      </w:r>
      <w:r>
        <w:t>,</w:t>
      </w:r>
      <w:r w:rsidRPr="0066602F">
        <w:t xml:space="preserve"> </w:t>
      </w:r>
      <w:r>
        <w:t xml:space="preserve">are </w:t>
      </w:r>
      <w:r w:rsidRPr="0066602F">
        <w:t>watched by</w:t>
      </w:r>
      <w:r>
        <w:t xml:space="preserve"> them.</w:t>
      </w:r>
    </w:p>
    <w:p w:rsidR="009123DF" w:rsidP="00D31930">
      <w:pPr>
        <w:pStyle w:val="Remark"/>
        <w:spacing w:before="120" w:after="120"/>
        <w:ind w:left="851"/>
        <w:jc w:val="left"/>
      </w:pPr>
      <w:r w:rsidRPr="009C5E32">
        <w:rPr>
          <w:b/>
        </w:rPr>
        <w:t>Baroness Rebuck:</w:t>
      </w:r>
      <w:r>
        <w:t xml:space="preserve"> But what about t</w:t>
      </w:r>
      <w:r w:rsidRPr="0066602F">
        <w:t>hose that are not, as it were</w:t>
      </w:r>
      <w:r>
        <w:t>?</w:t>
      </w:r>
    </w:p>
    <w:p w:rsidR="009123DF" w:rsidP="00D31930">
      <w:pPr>
        <w:pStyle w:val="Answer"/>
        <w:spacing w:before="120" w:after="120"/>
        <w:ind w:left="851"/>
        <w:jc w:val="left"/>
      </w:pPr>
      <w:r w:rsidRPr="0066602F">
        <w:rPr>
          <w:b/>
          <w:i/>
        </w:rPr>
        <w:t>Adam Minns:</w:t>
      </w:r>
      <w:r>
        <w:t xml:space="preserve"> W</w:t>
      </w:r>
      <w:r w:rsidRPr="0066602F">
        <w:t xml:space="preserve">hat everyone is doing is competing for audiences in this hugely competitive market </w:t>
      </w:r>
      <w:r w:rsidRPr="0066602F">
        <w:t>at the moment</w:t>
      </w:r>
      <w:r w:rsidRPr="0066602F">
        <w:t xml:space="preserve">. I can </w:t>
      </w:r>
      <w:r>
        <w:t xml:space="preserve">only </w:t>
      </w:r>
      <w:r w:rsidRPr="0066602F">
        <w:t>say</w:t>
      </w:r>
      <w:r>
        <w:t xml:space="preserve"> </w:t>
      </w:r>
      <w:r w:rsidRPr="0066602F">
        <w:t xml:space="preserve">similar things to what the </w:t>
      </w:r>
      <w:r>
        <w:t>PSBs</w:t>
      </w:r>
      <w:r w:rsidRPr="0066602F">
        <w:t xml:space="preserve"> told you in the previous panel about increased investment in what they think is compelling content</w:t>
      </w:r>
      <w:r>
        <w:t xml:space="preserve"> and</w:t>
      </w:r>
      <w:r w:rsidRPr="0066602F">
        <w:t xml:space="preserve"> putting their content on</w:t>
      </w:r>
      <w:r>
        <w:t xml:space="preserve"> </w:t>
      </w:r>
      <w:r w:rsidRPr="0066602F">
        <w:t>to as many platforms as they can</w:t>
      </w:r>
      <w:r>
        <w:t>. I</w:t>
      </w:r>
      <w:r w:rsidRPr="0066602F">
        <w:t>n some cases</w:t>
      </w:r>
      <w:r>
        <w:t>,</w:t>
      </w:r>
      <w:r w:rsidRPr="0066602F">
        <w:t xml:space="preserve"> they will be getting slots on the</w:t>
      </w:r>
      <w:r>
        <w:t xml:space="preserve"> DTT </w:t>
      </w:r>
      <w:r w:rsidRPr="0066602F">
        <w:t>platform. Several of our members have done that primarily from a subscription base</w:t>
      </w:r>
      <w:r>
        <w:t xml:space="preserve"> and </w:t>
      </w:r>
      <w:r w:rsidRPr="0066602F">
        <w:t>personalisation</w:t>
      </w:r>
      <w:r>
        <w:t>. T</w:t>
      </w:r>
      <w:r w:rsidRPr="0066602F">
        <w:t>here is also a degree of consolidation going on in the sector</w:t>
      </w:r>
      <w:r>
        <w:t>,</w:t>
      </w:r>
      <w:r w:rsidRPr="0066602F">
        <w:t xml:space="preserve"> which I expect will continue.</w:t>
      </w:r>
    </w:p>
    <w:p w:rsidR="009123DF" w:rsidP="00D31930">
      <w:pPr>
        <w:pStyle w:val="Answer"/>
        <w:spacing w:before="120" w:after="120"/>
        <w:ind w:left="851"/>
        <w:jc w:val="left"/>
      </w:pPr>
      <w:r w:rsidRPr="0066602F">
        <w:rPr>
          <w:b/>
          <w:i/>
        </w:rPr>
        <w:t>Alistair Law:</w:t>
      </w:r>
      <w:r>
        <w:t xml:space="preserve"> May</w:t>
      </w:r>
      <w:r w:rsidRPr="0066602F">
        <w:t xml:space="preserve"> I give a very brief answer as a broadcast</w:t>
      </w:r>
      <w:r>
        <w:t>er</w:t>
      </w:r>
      <w:r w:rsidRPr="0066602F">
        <w:t xml:space="preserve"> with a significant pay element but also a free element</w:t>
      </w:r>
      <w:r>
        <w:t xml:space="preserve">? </w:t>
      </w:r>
    </w:p>
    <w:p w:rsidR="009123DF" w:rsidP="00D31930">
      <w:pPr>
        <w:pStyle w:val="Answer"/>
        <w:spacing w:before="120" w:after="120"/>
        <w:ind w:left="851"/>
        <w:jc w:val="left"/>
      </w:pPr>
      <w:r>
        <w:t>It</w:t>
      </w:r>
      <w:r w:rsidRPr="0066602F">
        <w:t xml:space="preserve"> is absolutely the case that routes to market are more varied now than they have ever been. One of the examples that speaks most to us is that 10 or 15 years ago the way to watch a </w:t>
      </w:r>
      <w:r>
        <w:t>P</w:t>
      </w:r>
      <w:r w:rsidRPr="0066602F">
        <w:t xml:space="preserve">remier </w:t>
      </w:r>
      <w:r>
        <w:t>L</w:t>
      </w:r>
      <w:r w:rsidRPr="0066602F">
        <w:t>eague football match was via a Sky Sports subscription. It is now</w:t>
      </w:r>
      <w:r>
        <w:t xml:space="preserve"> via </w:t>
      </w:r>
      <w:r w:rsidRPr="0066602F">
        <w:t>Sky Sports</w:t>
      </w:r>
      <w:r>
        <w:t xml:space="preserve">, </w:t>
      </w:r>
      <w:r w:rsidRPr="0066602F">
        <w:t xml:space="preserve">but also </w:t>
      </w:r>
      <w:r>
        <w:t>a</w:t>
      </w:r>
      <w:r w:rsidRPr="0066602F">
        <w:t xml:space="preserve"> </w:t>
      </w:r>
      <w:r>
        <w:t xml:space="preserve">Now </w:t>
      </w:r>
      <w:r w:rsidRPr="0066602F">
        <w:t>TV monthly pass and day pass</w:t>
      </w:r>
      <w:r>
        <w:t>. W</w:t>
      </w:r>
      <w:r w:rsidRPr="0066602F">
        <w:t xml:space="preserve">e tweet </w:t>
      </w:r>
      <w:r>
        <w:t xml:space="preserve">clips </w:t>
      </w:r>
      <w:r w:rsidRPr="0066602F">
        <w:t xml:space="preserve">during the game </w:t>
      </w:r>
      <w:r>
        <w:t xml:space="preserve">to show </w:t>
      </w:r>
      <w:r w:rsidRPr="0066602F">
        <w:t>what is going o</w:t>
      </w:r>
      <w:r>
        <w:t xml:space="preserve">n; we make </w:t>
      </w:r>
      <w:r w:rsidRPr="0066602F">
        <w:t>highlights available on YouTube at about 5</w:t>
      </w:r>
      <w:r>
        <w:t>.</w:t>
      </w:r>
      <w:r w:rsidRPr="0066602F">
        <w:t>15</w:t>
      </w:r>
      <w:r>
        <w:t xml:space="preserve"> pm</w:t>
      </w:r>
      <w:r w:rsidRPr="0066602F">
        <w:t xml:space="preserve"> after the game</w:t>
      </w:r>
      <w:r>
        <w:t>s have</w:t>
      </w:r>
      <w:r w:rsidRPr="0066602F">
        <w:t xml:space="preserve"> finished. </w:t>
      </w:r>
      <w:r>
        <w:t>A</w:t>
      </w:r>
      <w:r w:rsidRPr="0066602F">
        <w:t xml:space="preserve">ll of </w:t>
      </w:r>
      <w:r>
        <w:t xml:space="preserve">that </w:t>
      </w:r>
      <w:r w:rsidRPr="0066602F">
        <w:t>is a reaction to the fragmentation of audiences, including the people you have identified who may stick to a free</w:t>
      </w:r>
      <w:r>
        <w:t>-</w:t>
      </w:r>
      <w:r w:rsidRPr="0066602F">
        <w:t>to</w:t>
      </w:r>
      <w:r>
        <w:t>-</w:t>
      </w:r>
      <w:r w:rsidRPr="0066602F">
        <w:t>air proposition in the m</w:t>
      </w:r>
      <w:r>
        <w:t>ain</w:t>
      </w:r>
      <w:r w:rsidRPr="0066602F">
        <w:t xml:space="preserve"> but might have light tende</w:t>
      </w:r>
      <w:r>
        <w:t>ncies</w:t>
      </w:r>
      <w:r w:rsidRPr="0066602F">
        <w:t xml:space="preserve"> to be able to sample some paid</w:t>
      </w:r>
      <w:r>
        <w:t>-</w:t>
      </w:r>
      <w:r w:rsidRPr="0066602F">
        <w:t>for content</w:t>
      </w:r>
      <w:r>
        <w:t xml:space="preserve">. </w:t>
      </w:r>
    </w:p>
    <w:p w:rsidR="009123DF" w:rsidP="00D31930">
      <w:pPr>
        <w:pStyle w:val="Answer"/>
        <w:spacing w:before="120" w:after="120"/>
        <w:ind w:left="851"/>
        <w:jc w:val="left"/>
      </w:pPr>
      <w:r>
        <w:t>T</w:t>
      </w:r>
      <w:r w:rsidRPr="0066602F">
        <w:t xml:space="preserve">he figure </w:t>
      </w:r>
      <w:r>
        <w:t xml:space="preserve">that </w:t>
      </w:r>
      <w:r w:rsidRPr="0066602F">
        <w:t xml:space="preserve">Claire Enders gave is a large </w:t>
      </w:r>
      <w:r>
        <w:t xml:space="preserve">one, but it is </w:t>
      </w:r>
      <w:r w:rsidRPr="0066602F">
        <w:t>probably the smallest it has ever been, if you see what I mean</w:t>
      </w:r>
      <w:r>
        <w:t xml:space="preserve">. Over a </w:t>
      </w:r>
      <w:r w:rsidRPr="0066602F">
        <w:t>period of time</w:t>
      </w:r>
      <w:r>
        <w:t>,</w:t>
      </w:r>
      <w:r w:rsidRPr="0066602F">
        <w:t xml:space="preserve"> the idea of paying for content</w:t>
      </w:r>
      <w:r>
        <w:t>,</w:t>
      </w:r>
      <w:r w:rsidRPr="0066602F">
        <w:t xml:space="preserve"> particularly if it is made available</w:t>
      </w:r>
      <w:r w:rsidRPr="001407B3">
        <w:t xml:space="preserve"> </w:t>
      </w:r>
      <w:r>
        <w:t xml:space="preserve">in an easy and </w:t>
      </w:r>
      <w:r w:rsidRPr="001407B3">
        <w:t>hassle-free</w:t>
      </w:r>
      <w:r>
        <w:t xml:space="preserve"> </w:t>
      </w:r>
      <w:r w:rsidRPr="001407B3">
        <w:t>way</w:t>
      </w:r>
      <w:r>
        <w:t>,</w:t>
      </w:r>
      <w:r w:rsidRPr="001407B3">
        <w:t xml:space="preserve"> has grown among the populace, and you see that reflected in the routes to market </w:t>
      </w:r>
      <w:r w:rsidRPr="001407B3">
        <w:t>that operators</w:t>
      </w:r>
      <w:r w:rsidRPr="001407B3">
        <w:t xml:space="preserve"> take.</w:t>
      </w:r>
    </w:p>
    <w:p w:rsidR="009123DF" w:rsidP="00D31930">
      <w:pPr>
        <w:pStyle w:val="Remark"/>
        <w:spacing w:before="120" w:after="120"/>
        <w:ind w:left="851"/>
        <w:jc w:val="left"/>
      </w:pPr>
      <w:r w:rsidRPr="00717B1D">
        <w:rPr>
          <w:b/>
        </w:rPr>
        <w:t>Lord Vaizey of Didcot:</w:t>
      </w:r>
      <w:r>
        <w:t xml:space="preserve"> </w:t>
      </w:r>
      <w:r w:rsidRPr="001407B3">
        <w:t>I do not think we spend enough time looking at the BBC competing with commercial radio producers</w:t>
      </w:r>
      <w:r>
        <w:t>.</w:t>
      </w:r>
      <w:r w:rsidRPr="001407B3">
        <w:t xml:space="preserve"> Sebastian</w:t>
      </w:r>
      <w:r>
        <w:t xml:space="preserve"> was </w:t>
      </w:r>
      <w:r w:rsidRPr="001407B3">
        <w:t>unbelievably polite about the BBC</w:t>
      </w:r>
      <w:r>
        <w:t>.</w:t>
      </w:r>
      <w:r w:rsidRPr="001407B3">
        <w:t xml:space="preserve"> I do not see anything particularly distinctive about Radio</w:t>
      </w:r>
      <w:r>
        <w:t xml:space="preserve"> 1’s “B</w:t>
      </w:r>
      <w:r w:rsidRPr="001407B3">
        <w:t xml:space="preserve">reakfast </w:t>
      </w:r>
      <w:r>
        <w:t>S</w:t>
      </w:r>
      <w:r w:rsidRPr="001407B3">
        <w:t>how</w:t>
      </w:r>
      <w:r>
        <w:t>”. Q</w:t>
      </w:r>
      <w:r w:rsidRPr="001407B3">
        <w:t xml:space="preserve">uite rightly, </w:t>
      </w:r>
      <w:r>
        <w:t>G</w:t>
      </w:r>
      <w:r w:rsidRPr="001407B3">
        <w:t xml:space="preserve">lobal lobbied quite hard for deregulation so </w:t>
      </w:r>
      <w:r>
        <w:t xml:space="preserve">that </w:t>
      </w:r>
      <w:r w:rsidRPr="001407B3">
        <w:t>you could have a national breakfast show</w:t>
      </w:r>
      <w:r>
        <w:t>,</w:t>
      </w:r>
      <w:r w:rsidRPr="001407B3">
        <w:t xml:space="preserve"> for example</w:t>
      </w:r>
      <w:r>
        <w:t xml:space="preserve">. “Breakfast Show” and “Drive” are the </w:t>
      </w:r>
      <w:r w:rsidRPr="00314E46">
        <w:t xml:space="preserve">key moments. Could more </w:t>
      </w:r>
      <w:r w:rsidRPr="00314E46">
        <w:t>deregulation</w:t>
      </w:r>
      <w:r w:rsidRPr="00314E46">
        <w:t xml:space="preserve"> help you</w:t>
      </w:r>
      <w:r>
        <w:t>,</w:t>
      </w:r>
      <w:r w:rsidRPr="00314E46">
        <w:t xml:space="preserve"> as opposed to restricting the BBC? Related to that, does digital radio help </w:t>
      </w:r>
      <w:r>
        <w:t xml:space="preserve">to </w:t>
      </w:r>
      <w:r w:rsidRPr="00314E46">
        <w:t>level the playing field a bit?</w:t>
      </w:r>
    </w:p>
    <w:p w:rsidR="009123DF" w:rsidP="00D31930">
      <w:pPr>
        <w:pStyle w:val="Answer"/>
        <w:spacing w:before="120" w:after="120"/>
        <w:ind w:left="851"/>
        <w:jc w:val="left"/>
      </w:pPr>
      <w:r w:rsidRPr="00314E46">
        <w:rPr>
          <w:b/>
          <w:i/>
        </w:rPr>
        <w:t>Sebastian Enser-Wight:</w:t>
      </w:r>
      <w:r>
        <w:t xml:space="preserve"> </w:t>
      </w:r>
      <w:r w:rsidRPr="00314E46">
        <w:t>Taking the first part of the question about deregulation, absolutel</w:t>
      </w:r>
      <w:r>
        <w:t>y. B</w:t>
      </w:r>
      <w:r w:rsidRPr="00314E46">
        <w:t xml:space="preserve">ack in 2017 </w:t>
      </w:r>
      <w:r w:rsidRPr="00314E46">
        <w:t>a number of</w:t>
      </w:r>
      <w:r w:rsidRPr="00314E46">
        <w:t xml:space="preserve"> measures were considered </w:t>
      </w:r>
      <w:r>
        <w:t>and</w:t>
      </w:r>
      <w:r w:rsidRPr="00314E46">
        <w:t xml:space="preserve"> not all of them have been implemented</w:t>
      </w:r>
      <w:r>
        <w:t>.</w:t>
      </w:r>
      <w:r w:rsidRPr="00314E46">
        <w:t xml:space="preserve"> I think the most recent digital audio</w:t>
      </w:r>
      <w:r>
        <w:t xml:space="preserve"> </w:t>
      </w:r>
      <w:r w:rsidRPr="00314E46">
        <w:t xml:space="preserve">review recommended that these be taken further, so </w:t>
      </w:r>
      <w:r>
        <w:t>at the moment</w:t>
      </w:r>
      <w:r>
        <w:t xml:space="preserve"> </w:t>
      </w:r>
      <w:r w:rsidRPr="00314E46">
        <w:t>potentially</w:t>
      </w:r>
      <w:r>
        <w:t xml:space="preserve">, given the </w:t>
      </w:r>
      <w:r w:rsidRPr="00314E46">
        <w:t xml:space="preserve">context of the </w:t>
      </w:r>
      <w:r>
        <w:t>c</w:t>
      </w:r>
      <w:r w:rsidRPr="00314E46">
        <w:t>ommittee,</w:t>
      </w:r>
      <w:r>
        <w:t xml:space="preserve"> </w:t>
      </w:r>
      <w:r w:rsidRPr="00314E46">
        <w:t xml:space="preserve">commercial radio must broadcast at least </w:t>
      </w:r>
      <w:r>
        <w:t>“B</w:t>
      </w:r>
      <w:r w:rsidRPr="00314E46">
        <w:t>reakfast</w:t>
      </w:r>
      <w:r>
        <w:t xml:space="preserve">” or “Drive”, </w:t>
      </w:r>
      <w:r w:rsidRPr="00314E46">
        <w:t xml:space="preserve">as Lord </w:t>
      </w:r>
      <w:r>
        <w:t>Vaiz</w:t>
      </w:r>
      <w:r w:rsidRPr="00314E46">
        <w:t>ey alluded to</w:t>
      </w:r>
      <w:r>
        <w:t>,</w:t>
      </w:r>
      <w:r w:rsidRPr="00314E46">
        <w:t xml:space="preserve"> local</w:t>
      </w:r>
      <w:r>
        <w:t xml:space="preserve">ly. Were that to </w:t>
      </w:r>
      <w:r w:rsidRPr="00314E46">
        <w:t>change</w:t>
      </w:r>
      <w:r>
        <w:t xml:space="preserve"> and we were given the option to </w:t>
      </w:r>
      <w:r w:rsidRPr="00314E46">
        <w:t xml:space="preserve">broadcast </w:t>
      </w:r>
      <w:r w:rsidRPr="00314E46">
        <w:t>both of them</w:t>
      </w:r>
      <w:r w:rsidRPr="00314E46">
        <w:t xml:space="preserve"> nationally</w:t>
      </w:r>
      <w:r>
        <w:t>,</w:t>
      </w:r>
      <w:r w:rsidRPr="00314E46">
        <w:t xml:space="preserve"> that would give us much more flexibility</w:t>
      </w:r>
      <w:r>
        <w:t xml:space="preserve">. </w:t>
      </w:r>
    </w:p>
    <w:p w:rsidR="009123DF" w:rsidP="00D31930">
      <w:pPr>
        <w:pStyle w:val="Answer"/>
        <w:spacing w:before="120" w:after="120"/>
        <w:ind w:left="851"/>
        <w:jc w:val="left"/>
      </w:pPr>
      <w:r>
        <w:t xml:space="preserve">DAB </w:t>
      </w:r>
      <w:r w:rsidRPr="00314E46">
        <w:t>listening allow</w:t>
      </w:r>
      <w:r>
        <w:t>s</w:t>
      </w:r>
      <w:r w:rsidRPr="00314E46">
        <w:t xml:space="preserve"> us to put out further services</w:t>
      </w:r>
      <w:r>
        <w:t>,</w:t>
      </w:r>
      <w:r w:rsidRPr="00314E46">
        <w:t xml:space="preserve"> but we have seen that the BBC can still leverage its dominant position in FM </w:t>
      </w:r>
      <w:r w:rsidRPr="00314E46">
        <w:t>and also</w:t>
      </w:r>
      <w:r w:rsidRPr="00314E46">
        <w:t xml:space="preserve"> make </w:t>
      </w:r>
      <w:r w:rsidRPr="00314E46">
        <w:t>very good use of cross-promotion from both its television stations and online</w:t>
      </w:r>
      <w:r>
        <w:t>,</w:t>
      </w:r>
      <w:r w:rsidRPr="00314E46">
        <w:t xml:space="preserve"> enabl</w:t>
      </w:r>
      <w:r>
        <w:t>ing</w:t>
      </w:r>
      <w:r w:rsidRPr="00314E46">
        <w:t xml:space="preserve"> it to out</w:t>
      </w:r>
      <w:r>
        <w:t>-</w:t>
      </w:r>
      <w:r w:rsidRPr="00314E46">
        <w:t>compete the commercial sector</w:t>
      </w:r>
      <w:r>
        <w:t xml:space="preserve">. Therefore, it has </w:t>
      </w:r>
      <w:r w:rsidRPr="00314E46">
        <w:t>enabled us to launch more services, and we have done</w:t>
      </w:r>
      <w:r>
        <w:t xml:space="preserve"> so; we have</w:t>
      </w:r>
      <w:r w:rsidRPr="00314E46">
        <w:t xml:space="preserve"> launched seven over the past five years, but it is certainly not a panacea.</w:t>
      </w:r>
    </w:p>
    <w:p w:rsidR="009123DF" w:rsidP="00D31930">
      <w:pPr>
        <w:pStyle w:val="Remark"/>
        <w:spacing w:before="120" w:after="120"/>
        <w:ind w:left="851"/>
        <w:jc w:val="left"/>
      </w:pPr>
      <w:r w:rsidRPr="00973F95">
        <w:rPr>
          <w:b/>
        </w:rPr>
        <w:t>Lord Vaizey of Didcot:</w:t>
      </w:r>
      <w:r>
        <w:t xml:space="preserve"> </w:t>
      </w:r>
      <w:r w:rsidRPr="004C7593">
        <w:t>BBC Sounds must be incredibly</w:t>
      </w:r>
      <w:r>
        <w:t xml:space="preserve"> annoying.</w:t>
      </w:r>
    </w:p>
    <w:p w:rsidR="009123DF" w:rsidP="00D31930">
      <w:pPr>
        <w:pStyle w:val="Answer"/>
        <w:spacing w:before="120" w:after="120"/>
        <w:ind w:left="851"/>
        <w:jc w:val="left"/>
      </w:pPr>
      <w:r w:rsidRPr="004C7593">
        <w:rPr>
          <w:b/>
          <w:i/>
        </w:rPr>
        <w:t>Sebastian Enser-Wight:</w:t>
      </w:r>
      <w:r>
        <w:t xml:space="preserve"> </w:t>
      </w:r>
      <w:r w:rsidRPr="004C7593">
        <w:t xml:space="preserve">BBC </w:t>
      </w:r>
      <w:r>
        <w:t>S</w:t>
      </w:r>
      <w:r w:rsidRPr="004C7593">
        <w:t>ounds is probably the</w:t>
      </w:r>
      <w:r>
        <w:t xml:space="preserve"> area that</w:t>
      </w:r>
      <w:r w:rsidRPr="004C7593">
        <w:t xml:space="preserve"> we are most concerned about. BBC </w:t>
      </w:r>
      <w:r>
        <w:t>S</w:t>
      </w:r>
      <w:r w:rsidRPr="004C7593">
        <w:t>ounds is not regulated specifically</w:t>
      </w:r>
      <w:r>
        <w:t>;</w:t>
      </w:r>
      <w:r w:rsidRPr="004C7593">
        <w:t xml:space="preserve"> it is not recognise</w:t>
      </w:r>
      <w:r>
        <w:t>d</w:t>
      </w:r>
      <w:r w:rsidRPr="004C7593">
        <w:t xml:space="preserve"> as a separate public service</w:t>
      </w:r>
      <w:r>
        <w:t xml:space="preserve">. </w:t>
      </w:r>
      <w:r>
        <w:t>S</w:t>
      </w:r>
      <w:r w:rsidRPr="004C7593">
        <w:t>imilar to</w:t>
      </w:r>
      <w:r w:rsidRPr="004C7593">
        <w:t xml:space="preserve"> what Magnus</w:t>
      </w:r>
      <w:r>
        <w:t xml:space="preserve"> said earlier, that is where we are </w:t>
      </w:r>
      <w:r w:rsidRPr="004C7593">
        <w:t>seeing the BBC competing directly with the commercial sector</w:t>
      </w:r>
      <w:r>
        <w:t>,</w:t>
      </w:r>
      <w:r w:rsidRPr="004C7593">
        <w:t xml:space="preserve"> especially </w:t>
      </w:r>
      <w:r>
        <w:t xml:space="preserve">for </w:t>
      </w:r>
      <w:r w:rsidRPr="004C7593">
        <w:t>new content</w:t>
      </w:r>
      <w:r>
        <w:t xml:space="preserve"> such as podcasts. T</w:t>
      </w:r>
      <w:r w:rsidRPr="004C7593">
        <w:t>here are podcasts out ther</w:t>
      </w:r>
      <w:r>
        <w:t xml:space="preserve">e; many are </w:t>
      </w:r>
      <w:r w:rsidRPr="004C7593">
        <w:t>commercially available</w:t>
      </w:r>
      <w:r>
        <w:t>; and they are</w:t>
      </w:r>
      <w:r w:rsidRPr="004C7593">
        <w:t xml:space="preserve"> currently monetised by advertising. We all see the BBC coming in and competing to acquire those podcast</w:t>
      </w:r>
      <w:r>
        <w:t>s</w:t>
      </w:r>
      <w:r w:rsidRPr="004C7593">
        <w:t xml:space="preserve">. </w:t>
      </w:r>
    </w:p>
    <w:p w:rsidR="009123DF" w:rsidP="00D31930">
      <w:pPr>
        <w:pStyle w:val="Answer"/>
        <w:spacing w:before="120" w:after="120"/>
        <w:ind w:left="851"/>
        <w:jc w:val="left"/>
      </w:pPr>
      <w:r>
        <w:t xml:space="preserve">We really </w:t>
      </w:r>
      <w:r w:rsidRPr="004C7593">
        <w:t>struggle with</w:t>
      </w:r>
      <w:r>
        <w:t xml:space="preserve"> that</w:t>
      </w:r>
      <w:r w:rsidRPr="004C7593">
        <w:t xml:space="preserve"> because the BBC is paying money to acquire content that would otherwise be publicly available for free. That is not to say </w:t>
      </w:r>
      <w:r>
        <w:t xml:space="preserve">that </w:t>
      </w:r>
      <w:r w:rsidRPr="004C7593">
        <w:t>we do not see a role for the BBC</w:t>
      </w:r>
      <w:r>
        <w:t xml:space="preserve"> in</w:t>
      </w:r>
      <w:r w:rsidRPr="004C7593">
        <w:t xml:space="preserve"> podcasting.</w:t>
      </w:r>
      <w:r>
        <w:t xml:space="preserve"> T</w:t>
      </w:r>
      <w:r w:rsidRPr="004C7593">
        <w:t>here are niche genres</w:t>
      </w:r>
      <w:r>
        <w:t xml:space="preserve"> and others</w:t>
      </w:r>
      <w:r w:rsidRPr="004C7593">
        <w:t xml:space="preserve"> that perhaps are not commercially viable </w:t>
      </w:r>
      <w:r>
        <w:t xml:space="preserve">that </w:t>
      </w:r>
      <w:r w:rsidR="00637012">
        <w:t>it</w:t>
      </w:r>
      <w:r w:rsidRPr="004C7593">
        <w:t xml:space="preserve"> should </w:t>
      </w:r>
      <w:r w:rsidRPr="004C7593">
        <w:t>enter into</w:t>
      </w:r>
      <w:r>
        <w:t xml:space="preserve">. </w:t>
      </w:r>
    </w:p>
    <w:p w:rsidR="009123DF" w:rsidP="00D31930">
      <w:pPr>
        <w:pStyle w:val="Answer"/>
        <w:spacing w:before="120" w:after="120"/>
        <w:ind w:left="851"/>
        <w:jc w:val="left"/>
      </w:pPr>
      <w:r>
        <w:t xml:space="preserve">I think that </w:t>
      </w:r>
      <w:r w:rsidRPr="004C7593">
        <w:t>the numbers</w:t>
      </w:r>
      <w:r w:rsidRPr="00B87E9E">
        <w:t xml:space="preserve"> </w:t>
      </w:r>
      <w:r>
        <w:t xml:space="preserve">bear out the impact </w:t>
      </w:r>
      <w:r w:rsidR="00637012">
        <w:t xml:space="preserve">it is </w:t>
      </w:r>
      <w:r>
        <w:t xml:space="preserve">having on the market. </w:t>
      </w:r>
      <w:r w:rsidRPr="00B87E9E">
        <w:t>If we look at the US compared with the UK, the average revenue per podcast in the UK is</w:t>
      </w:r>
      <w:r>
        <w:t xml:space="preserve"> a quarter of</w:t>
      </w:r>
      <w:r w:rsidRPr="00B87E9E">
        <w:t xml:space="preserve"> what it is in the US. We</w:t>
      </w:r>
      <w:r>
        <w:t xml:space="preserve"> a</w:t>
      </w:r>
      <w:r w:rsidRPr="00B87E9E">
        <w:t xml:space="preserve">re not quite seeing the entry of </w:t>
      </w:r>
      <w:r>
        <w:t>a</w:t>
      </w:r>
      <w:r w:rsidRPr="00B87E9E">
        <w:t xml:space="preserve"> public service broadcaster into that sector</w:t>
      </w:r>
      <w:r>
        <w:t>.</w:t>
      </w:r>
    </w:p>
    <w:p w:rsidR="009123DF" w:rsidP="00D31930">
      <w:pPr>
        <w:pStyle w:val="Remark"/>
        <w:spacing w:before="120" w:after="120"/>
        <w:ind w:left="851"/>
        <w:jc w:val="left"/>
      </w:pPr>
      <w:r w:rsidRPr="00A21421">
        <w:rPr>
          <w:b/>
        </w:rPr>
        <w:t>Lord Young of Norwood Green:</w:t>
      </w:r>
      <w:r>
        <w:t xml:space="preserve"> A</w:t>
      </w:r>
      <w:r w:rsidRPr="00B87E9E">
        <w:t xml:space="preserve">s a quick comment, I certainly appreciate </w:t>
      </w:r>
      <w:r>
        <w:t>Sky Arts</w:t>
      </w:r>
      <w:r w:rsidRPr="00B87E9E">
        <w:t xml:space="preserve">; </w:t>
      </w:r>
      <w:r>
        <w:t>i</w:t>
      </w:r>
      <w:r w:rsidRPr="00B87E9E">
        <w:t>t is brilliant</w:t>
      </w:r>
      <w:r>
        <w:t xml:space="preserve">. </w:t>
      </w:r>
    </w:p>
    <w:p w:rsidR="009123DF" w:rsidP="00D31930">
      <w:pPr>
        <w:pStyle w:val="Remark"/>
        <w:spacing w:before="120" w:after="120"/>
        <w:ind w:left="851"/>
        <w:jc w:val="left"/>
      </w:pPr>
      <w:r w:rsidRPr="00B87E9E">
        <w:t xml:space="preserve">Sebastian, why could you not consider your version of, say, BBC </w:t>
      </w:r>
      <w:r>
        <w:t>S</w:t>
      </w:r>
      <w:r w:rsidRPr="00B87E9E">
        <w:t>ounds? It seems to me an obvious area</w:t>
      </w:r>
      <w:r>
        <w:t>.</w:t>
      </w:r>
      <w:r w:rsidRPr="00B87E9E">
        <w:t xml:space="preserve"> I do not know what is preventing you doing it. As far as I</w:t>
      </w:r>
      <w:r>
        <w:t xml:space="preserve"> am</w:t>
      </w:r>
      <w:r w:rsidRPr="00B87E9E">
        <w:t xml:space="preserve"> concerned, BBC </w:t>
      </w:r>
      <w:r>
        <w:t>S</w:t>
      </w:r>
      <w:r w:rsidRPr="00B87E9E">
        <w:t>ound</w:t>
      </w:r>
      <w:r>
        <w:t>s</w:t>
      </w:r>
      <w:r w:rsidRPr="00B87E9E">
        <w:t xml:space="preserve"> is making a wide range of content available to me when I want it. I listen to </w:t>
      </w:r>
      <w:r>
        <w:t>“</w:t>
      </w:r>
      <w:r w:rsidRPr="00B87E9E">
        <w:t xml:space="preserve">The Archers </w:t>
      </w:r>
      <w:r>
        <w:t>O</w:t>
      </w:r>
      <w:r w:rsidRPr="00B87E9E">
        <w:t>mnibus</w:t>
      </w:r>
      <w:r>
        <w:t>”</w:t>
      </w:r>
      <w:r w:rsidRPr="00B87E9E">
        <w:t xml:space="preserve"> when I</w:t>
      </w:r>
      <w:r>
        <w:t xml:space="preserve"> am</w:t>
      </w:r>
      <w:r w:rsidRPr="00B87E9E">
        <w:t xml:space="preserve"> walking my dog</w:t>
      </w:r>
      <w:r>
        <w:t>,</w:t>
      </w:r>
      <w:r w:rsidRPr="00B87E9E">
        <w:t xml:space="preserve"> or whatever it may be. Have you considered it?</w:t>
      </w:r>
    </w:p>
    <w:p w:rsidR="009123DF" w:rsidP="00D31930">
      <w:pPr>
        <w:pStyle w:val="Answer"/>
        <w:spacing w:before="120" w:after="120"/>
        <w:ind w:left="851"/>
        <w:jc w:val="left"/>
      </w:pPr>
      <w:r w:rsidRPr="00B87E9E">
        <w:rPr>
          <w:b/>
          <w:i/>
        </w:rPr>
        <w:t>Sebastian Enser-Wight:</w:t>
      </w:r>
      <w:r>
        <w:t xml:space="preserve"> Indeed. We have Global Player, which is our </w:t>
      </w:r>
      <w:r w:rsidRPr="00B87E9E">
        <w:t xml:space="preserve">version of BBC </w:t>
      </w:r>
      <w:r>
        <w:t>S</w:t>
      </w:r>
      <w:r w:rsidRPr="00B87E9E">
        <w:t xml:space="preserve">ounds </w:t>
      </w:r>
      <w:r>
        <w:t>where</w:t>
      </w:r>
      <w:r w:rsidRPr="00B87E9E">
        <w:t xml:space="preserve"> you can catch up on any of our content. </w:t>
      </w:r>
      <w:r>
        <w:t>It a</w:t>
      </w:r>
      <w:r w:rsidRPr="00B87E9E">
        <w:t>lso enables you to access podcasts</w:t>
      </w:r>
      <w:r>
        <w:t>, so it is there.</w:t>
      </w:r>
    </w:p>
    <w:p w:rsidR="009123DF" w:rsidP="00D31930">
      <w:pPr>
        <w:pStyle w:val="Remark"/>
        <w:spacing w:before="120" w:after="120"/>
        <w:ind w:left="851"/>
        <w:jc w:val="left"/>
      </w:pPr>
      <w:r w:rsidRPr="00A21421">
        <w:rPr>
          <w:b/>
        </w:rPr>
        <w:t>Lord Young of Norwood Green:</w:t>
      </w:r>
      <w:r>
        <w:t xml:space="preserve"> </w:t>
      </w:r>
      <w:r w:rsidRPr="00B87E9E">
        <w:t>I was not aware of that</w:t>
      </w:r>
      <w:r>
        <w:t>. It</w:t>
      </w:r>
      <w:r w:rsidRPr="00B87E9E">
        <w:t xml:space="preserve"> </w:t>
      </w:r>
      <w:r w:rsidR="00F770DA">
        <w:t>need</w:t>
      </w:r>
      <w:r w:rsidRPr="00B87E9E">
        <w:t>s a bit more publicity.</w:t>
      </w:r>
    </w:p>
    <w:p w:rsidR="009123DF" w:rsidP="00D31930">
      <w:pPr>
        <w:pStyle w:val="Answer"/>
        <w:spacing w:before="120" w:after="120"/>
        <w:ind w:left="851"/>
        <w:jc w:val="left"/>
      </w:pPr>
      <w:r w:rsidRPr="00B87E9E">
        <w:rPr>
          <w:b/>
          <w:i/>
        </w:rPr>
        <w:t>Sebastian Enser-Wight:</w:t>
      </w:r>
      <w:r>
        <w:t xml:space="preserve"> </w:t>
      </w:r>
      <w:r w:rsidRPr="00B87E9E">
        <w:t>We spend a lot of money advertising</w:t>
      </w:r>
      <w:r>
        <w:t xml:space="preserve"> it,</w:t>
      </w:r>
      <w:r w:rsidRPr="00B87E9E">
        <w:t xml:space="preserve"> but </w:t>
      </w:r>
      <w:r w:rsidRPr="00B87E9E">
        <w:t>unfortunately</w:t>
      </w:r>
      <w:r w:rsidRPr="00B87E9E">
        <w:t xml:space="preserve"> we cannot compete with the cross-promotion </w:t>
      </w:r>
      <w:r>
        <w:t xml:space="preserve">of </w:t>
      </w:r>
      <w:r w:rsidRPr="00B87E9E">
        <w:t>the BBC</w:t>
      </w:r>
      <w:r>
        <w:t xml:space="preserve">. </w:t>
      </w:r>
      <w:r w:rsidR="000700C4">
        <w:t xml:space="preserve">BBC </w:t>
      </w:r>
      <w:r>
        <w:t>Sounds has</w:t>
      </w:r>
      <w:r w:rsidRPr="00B87E9E">
        <w:t xml:space="preserve"> advertised </w:t>
      </w:r>
      <w:r w:rsidR="0006659F">
        <w:t xml:space="preserve">over </w:t>
      </w:r>
      <w:r>
        <w:t>“</w:t>
      </w:r>
      <w:r w:rsidRPr="00B87E9E">
        <w:t>EastEnders</w:t>
      </w:r>
      <w:r>
        <w:t>”; it is ad</w:t>
      </w:r>
      <w:r w:rsidRPr="00B87E9E">
        <w:t>vertised online</w:t>
      </w:r>
      <w:r>
        <w:t>, so</w:t>
      </w:r>
      <w:r w:rsidRPr="00B87E9E">
        <w:t xml:space="preserve"> we really struggle with that.</w:t>
      </w:r>
    </w:p>
    <w:p w:rsidR="009123DF" w:rsidP="00D31930">
      <w:pPr>
        <w:pStyle w:val="Remark"/>
        <w:spacing w:before="120" w:after="120"/>
        <w:ind w:left="851"/>
        <w:jc w:val="left"/>
      </w:pPr>
      <w:r w:rsidRPr="00680E08">
        <w:rPr>
          <w:b/>
        </w:rPr>
        <w:t>Lord Young of Norwood Green:</w:t>
      </w:r>
      <w:r>
        <w:t xml:space="preserve"> </w:t>
      </w:r>
      <w:r w:rsidRPr="00B87E9E">
        <w:t>I will tune in</w:t>
      </w:r>
      <w:r>
        <w:t>.</w:t>
      </w:r>
    </w:p>
    <w:p w:rsidR="009123DF" w:rsidP="00D31930">
      <w:pPr>
        <w:pStyle w:val="Remark"/>
        <w:spacing w:before="120" w:after="120"/>
        <w:ind w:left="851"/>
        <w:jc w:val="left"/>
      </w:pPr>
      <w:r w:rsidRPr="00680E08">
        <w:rPr>
          <w:b/>
        </w:rPr>
        <w:t>Lord Foster of Bath:</w:t>
      </w:r>
      <w:r>
        <w:t xml:space="preserve"> </w:t>
      </w:r>
      <w:r w:rsidRPr="00B87E9E">
        <w:t xml:space="preserve">I want to explore a little further the discussion we have been having. We are </w:t>
      </w:r>
      <w:r w:rsidRPr="00B87E9E">
        <w:t>well aware</w:t>
      </w:r>
      <w:r w:rsidRPr="00B87E9E">
        <w:t xml:space="preserve"> of what I think Ma</w:t>
      </w:r>
      <w:r>
        <w:t>gn</w:t>
      </w:r>
      <w:r w:rsidRPr="00B87E9E">
        <w:t xml:space="preserve">us </w:t>
      </w:r>
      <w:r>
        <w:t>B</w:t>
      </w:r>
      <w:r w:rsidRPr="00B87E9E">
        <w:t>rook</w:t>
      </w:r>
      <w:r>
        <w:t>e</w:t>
      </w:r>
      <w:r w:rsidRPr="00B87E9E">
        <w:t xml:space="preserve"> described as the explosion of choice </w:t>
      </w:r>
      <w:r w:rsidR="00637012">
        <w:t>i</w:t>
      </w:r>
      <w:r w:rsidRPr="00B87E9E">
        <w:t>n TV and radio offerings.</w:t>
      </w:r>
      <w:r>
        <w:t xml:space="preserve"> </w:t>
      </w:r>
    </w:p>
    <w:p w:rsidR="009123DF" w:rsidP="00D31930">
      <w:pPr>
        <w:pStyle w:val="Remark"/>
        <w:spacing w:before="120" w:after="120"/>
        <w:ind w:left="851"/>
        <w:jc w:val="left"/>
      </w:pPr>
      <w:r w:rsidRPr="00B87E9E">
        <w:t>Much of what is now being provided by private</w:t>
      </w:r>
      <w:r>
        <w:t xml:space="preserve"> </w:t>
      </w:r>
      <w:r w:rsidRPr="00B87E9E">
        <w:t>sector broadcast</w:t>
      </w:r>
      <w:r>
        <w:t>ing fits the “</w:t>
      </w:r>
      <w:r w:rsidRPr="00B87E9E">
        <w:t>inform, educate, entertain</w:t>
      </w:r>
      <w:r>
        <w:t>”</w:t>
      </w:r>
      <w:r w:rsidRPr="00B87E9E">
        <w:t xml:space="preserve"> definition of public service broadcasting. </w:t>
      </w:r>
      <w:r w:rsidRPr="00B87E9E">
        <w:t>Ali, you refer</w:t>
      </w:r>
      <w:r>
        <w:t>red</w:t>
      </w:r>
      <w:r w:rsidRPr="00B87E9E">
        <w:t xml:space="preserve"> specifically to the fact that</w:t>
      </w:r>
      <w:r>
        <w:t xml:space="preserve"> Sky</w:t>
      </w:r>
      <w:r w:rsidRPr="00B87E9E">
        <w:t xml:space="preserve"> does a lot of what</w:t>
      </w:r>
      <w:r>
        <w:t xml:space="preserve"> would b</w:t>
      </w:r>
      <w:r w:rsidRPr="00B87E9E">
        <w:t xml:space="preserve">e described as public service broadcasting, not because you </w:t>
      </w:r>
      <w:r w:rsidRPr="00B87E9E">
        <w:t>have to</w:t>
      </w:r>
      <w:r w:rsidRPr="00B87E9E">
        <w:t xml:space="preserve"> but simply becaus</w:t>
      </w:r>
      <w:r>
        <w:t>e</w:t>
      </w:r>
      <w:r w:rsidRPr="00B87E9E">
        <w:t>, as you said</w:t>
      </w:r>
      <w:r>
        <w:t>,</w:t>
      </w:r>
      <w:r w:rsidRPr="00B87E9E">
        <w:t xml:space="preserve"> it makes sense</w:t>
      </w:r>
      <w:r>
        <w:t xml:space="preserve">. </w:t>
      </w:r>
    </w:p>
    <w:p w:rsidR="009123DF" w:rsidP="00D31930">
      <w:pPr>
        <w:pStyle w:val="Remark"/>
        <w:spacing w:before="120" w:after="120"/>
        <w:ind w:left="851"/>
        <w:jc w:val="left"/>
      </w:pPr>
      <w:r>
        <w:t>I</w:t>
      </w:r>
      <w:r w:rsidRPr="00B87E9E">
        <w:t>n the light of all that, some of the witnesses</w:t>
      </w:r>
      <w:r>
        <w:t xml:space="preserve"> </w:t>
      </w:r>
      <w:r w:rsidRPr="00B87E9E">
        <w:t>have said to us that the BBC should be doing less</w:t>
      </w:r>
      <w:r>
        <w:t xml:space="preserve"> and </w:t>
      </w:r>
      <w:r w:rsidRPr="00B87E9E">
        <w:t xml:space="preserve">concentrating on genuine </w:t>
      </w:r>
      <w:r w:rsidRPr="00B87E9E">
        <w:t>underprovision</w:t>
      </w:r>
      <w:r>
        <w:t>—if you like,</w:t>
      </w:r>
      <w:r w:rsidRPr="00B87E9E">
        <w:t xml:space="preserve"> fixing market failure</w:t>
      </w:r>
      <w:r>
        <w:t>—</w:t>
      </w:r>
      <w:r w:rsidRPr="00B87E9E">
        <w:t xml:space="preserve">so </w:t>
      </w:r>
      <w:r>
        <w:t xml:space="preserve">that </w:t>
      </w:r>
      <w:r w:rsidRPr="00B87E9E">
        <w:t xml:space="preserve">it is not crowding out commercial competitors with disincentives to innovation and so on. As the </w:t>
      </w:r>
      <w:r>
        <w:t>C</w:t>
      </w:r>
      <w:r w:rsidRPr="00B87E9E">
        <w:t>hair said earlier, this is a process that at least started with the 2016 charter</w:t>
      </w:r>
      <w:r>
        <w:t xml:space="preserve">’s </w:t>
      </w:r>
      <w:r w:rsidRPr="00CA61EE">
        <w:t xml:space="preserve">reference to </w:t>
      </w:r>
      <w:r>
        <w:t>“</w:t>
      </w:r>
      <w:r w:rsidRPr="00CA61EE">
        <w:t>distinctiveness</w:t>
      </w:r>
      <w:r>
        <w:t xml:space="preserve">”. </w:t>
      </w:r>
    </w:p>
    <w:p w:rsidR="009123DF" w:rsidP="00D31930">
      <w:pPr>
        <w:pStyle w:val="Remark"/>
        <w:spacing w:before="120" w:after="120"/>
        <w:ind w:left="851"/>
        <w:jc w:val="left"/>
      </w:pPr>
      <w:r>
        <w:t xml:space="preserve">Others </w:t>
      </w:r>
      <w:r w:rsidRPr="00CA61EE">
        <w:t>have argued on the other side that if the BBC did that it should be crowding in by proactively shaping the market, not just dealing with market failure</w:t>
      </w:r>
      <w:r>
        <w:t>,</w:t>
      </w:r>
      <w:r w:rsidRPr="00CA61EE">
        <w:t xml:space="preserve"> with the things</w:t>
      </w:r>
      <w:r>
        <w:t xml:space="preserve"> </w:t>
      </w:r>
      <w:r w:rsidRPr="00CA61EE">
        <w:t xml:space="preserve">it has done with various technological innovations, </w:t>
      </w:r>
      <w:r>
        <w:t>such as iP</w:t>
      </w:r>
      <w:r w:rsidRPr="00CA61EE">
        <w:t xml:space="preserve">layer and so on, </w:t>
      </w:r>
      <w:r>
        <w:t xml:space="preserve">but </w:t>
      </w:r>
      <w:r w:rsidRPr="00CA61EE">
        <w:t xml:space="preserve">investment in </w:t>
      </w:r>
      <w:r>
        <w:t>i</w:t>
      </w:r>
      <w:r w:rsidRPr="00CA61EE">
        <w:t xml:space="preserve">ndies and taking risks with new talent, new formats and so on. </w:t>
      </w:r>
    </w:p>
    <w:p w:rsidR="009123DF" w:rsidP="00D31930">
      <w:pPr>
        <w:pStyle w:val="Remark"/>
        <w:spacing w:before="120" w:after="120"/>
        <w:ind w:left="851"/>
        <w:jc w:val="left"/>
      </w:pPr>
      <w:r w:rsidRPr="00CA61EE">
        <w:t>Therefore, there is the crowd-in</w:t>
      </w:r>
      <w:r>
        <w:t>,</w:t>
      </w:r>
      <w:r w:rsidRPr="00CA61EE">
        <w:t xml:space="preserve"> crowd-out argument</w:t>
      </w:r>
      <w:r>
        <w:t>,</w:t>
      </w:r>
      <w:r w:rsidRPr="000D4CCA">
        <w:t xml:space="preserve"> yet we have heard from Sebastian very clearly that in the case of podcasts, for example, there is a problem. </w:t>
      </w:r>
    </w:p>
    <w:p w:rsidR="009123DF" w:rsidP="00D31930">
      <w:pPr>
        <w:pStyle w:val="Remark"/>
        <w:spacing w:before="120" w:after="120"/>
        <w:ind w:left="851"/>
        <w:jc w:val="left"/>
      </w:pPr>
      <w:r w:rsidRPr="000D4CCA">
        <w:t>Equally</w:t>
      </w:r>
      <w:r>
        <w:t xml:space="preserve">, </w:t>
      </w:r>
      <w:r w:rsidRPr="000D4CCA">
        <w:t>we are hearing from other witnesses that the BBC is getting a bit sloppy</w:t>
      </w:r>
      <w:r>
        <w:t xml:space="preserve"> in</w:t>
      </w:r>
      <w:r w:rsidRPr="000D4CCA">
        <w:t xml:space="preserve"> just buying in existing formats and so</w:t>
      </w:r>
      <w:r>
        <w:t xml:space="preserve"> on. E</w:t>
      </w:r>
      <w:r w:rsidRPr="000D4CCA">
        <w:t>xplore that debate for us. Sebastian, continue where you left off in terms of the podcast and anything else you want to throw into the mix.</w:t>
      </w:r>
    </w:p>
    <w:p w:rsidR="009123DF" w:rsidP="00D31930">
      <w:pPr>
        <w:pStyle w:val="Answer"/>
        <w:spacing w:before="120" w:after="120"/>
        <w:ind w:left="851"/>
        <w:jc w:val="left"/>
      </w:pPr>
      <w:r w:rsidRPr="000D4CCA">
        <w:rPr>
          <w:b/>
          <w:i/>
        </w:rPr>
        <w:t>Sebastian Enser-Wight:</w:t>
      </w:r>
      <w:r>
        <w:t xml:space="preserve"> Pod</w:t>
      </w:r>
      <w:r w:rsidRPr="000D4CCA">
        <w:t>casting is perhaps the key example</w:t>
      </w:r>
      <w:r>
        <w:t>. That and</w:t>
      </w:r>
      <w:r w:rsidRPr="000D4CCA">
        <w:t xml:space="preserve"> BBC </w:t>
      </w:r>
      <w:r>
        <w:t>S</w:t>
      </w:r>
      <w:r w:rsidRPr="000D4CCA">
        <w:t>ounds are the two areas w</w:t>
      </w:r>
      <w:r>
        <w:t xml:space="preserve">here </w:t>
      </w:r>
      <w:r w:rsidRPr="000D4CCA">
        <w:t>we have seen crowding out. Equally, the BBC</w:t>
      </w:r>
      <w:r>
        <w:t xml:space="preserve"> </w:t>
      </w:r>
      <w:r w:rsidRPr="000D4CCA">
        <w:t>historically</w:t>
      </w:r>
      <w:r>
        <w:t xml:space="preserve"> has</w:t>
      </w:r>
      <w:r w:rsidRPr="000D4CCA">
        <w:t xml:space="preserve"> crowded in funding </w:t>
      </w:r>
      <w:r>
        <w:t xml:space="preserve">and </w:t>
      </w:r>
      <w:r w:rsidRPr="000D4CCA">
        <w:t>has helped</w:t>
      </w:r>
      <w:r>
        <w:t>, but w</w:t>
      </w:r>
      <w:r w:rsidRPr="000D4CCA">
        <w:t xml:space="preserve">e have seen a decline in that. </w:t>
      </w:r>
    </w:p>
    <w:p w:rsidR="009123DF" w:rsidP="00D31930">
      <w:pPr>
        <w:pStyle w:val="Answer"/>
        <w:spacing w:before="120" w:after="120"/>
        <w:ind w:left="851"/>
        <w:jc w:val="left"/>
      </w:pPr>
      <w:r>
        <w:t>L</w:t>
      </w:r>
      <w:r w:rsidRPr="000D4CCA">
        <w:t xml:space="preserve">ocal broadcasting is a key service </w:t>
      </w:r>
      <w:r>
        <w:t>provided by the</w:t>
      </w:r>
      <w:r w:rsidRPr="000D4CCA">
        <w:t xml:space="preserve"> BBC</w:t>
      </w:r>
      <w:r>
        <w:t>—</w:t>
      </w:r>
      <w:r w:rsidRPr="00FE5575">
        <w:t>local debate and real civic duty</w:t>
      </w:r>
      <w:r>
        <w:t>—</w:t>
      </w:r>
      <w:r w:rsidRPr="00FE5575">
        <w:t>and it has led to investment in local creative sectors</w:t>
      </w:r>
      <w:r>
        <w:t>.</w:t>
      </w:r>
      <w:r w:rsidRPr="00FE5575">
        <w:t xml:space="preserve"> BBC local radio has showcased up</w:t>
      </w:r>
      <w:r>
        <w:t>-</w:t>
      </w:r>
      <w:r w:rsidRPr="00FE5575">
        <w:t>and</w:t>
      </w:r>
      <w:r>
        <w:t>-</w:t>
      </w:r>
      <w:r w:rsidRPr="00FE5575">
        <w:t>coming</w:t>
      </w:r>
      <w:r>
        <w:t>,</w:t>
      </w:r>
      <w:r w:rsidRPr="00FE5575">
        <w:t xml:space="preserve"> new local talent. That was a historical benefit </w:t>
      </w:r>
      <w:r>
        <w:t xml:space="preserve">of the </w:t>
      </w:r>
      <w:r>
        <w:t>BBC</w:t>
      </w:r>
      <w:r>
        <w:t xml:space="preserve"> and </w:t>
      </w:r>
      <w:r w:rsidRPr="00FE5575">
        <w:t>it remains</w:t>
      </w:r>
      <w:r>
        <w:t xml:space="preserve"> one.</w:t>
      </w:r>
      <w:r w:rsidRPr="00FE5575">
        <w:t xml:space="preserve"> Over</w:t>
      </w:r>
      <w:r>
        <w:t xml:space="preserve"> </w:t>
      </w:r>
      <w:r w:rsidRPr="00FE5575">
        <w:t>time</w:t>
      </w:r>
      <w:r>
        <w:t>,</w:t>
      </w:r>
      <w:r w:rsidRPr="00FE5575">
        <w:t xml:space="preserve"> local radio has focused less and less on that</w:t>
      </w:r>
      <w:r>
        <w:t>. T</w:t>
      </w:r>
      <w:r w:rsidRPr="00FE5575">
        <w:t>he proportion of local speech is falling and increasingly we are seeing more and more popular music played on local radio, which again we do not see</w:t>
      </w:r>
      <w:r>
        <w:t xml:space="preserve"> as</w:t>
      </w:r>
      <w:r w:rsidRPr="00FE5575">
        <w:t xml:space="preserve"> perhaps the best use of public funding</w:t>
      </w:r>
      <w:r>
        <w:t xml:space="preserve">. </w:t>
      </w:r>
    </w:p>
    <w:p w:rsidR="009123DF" w:rsidP="00D31930">
      <w:pPr>
        <w:pStyle w:val="Answer"/>
        <w:spacing w:before="120" w:after="120"/>
        <w:ind w:left="851"/>
        <w:jc w:val="left"/>
      </w:pPr>
      <w:r>
        <w:t>T</w:t>
      </w:r>
      <w:r w:rsidRPr="00FE5575">
        <w:t xml:space="preserve">here are examples where </w:t>
      </w:r>
      <w:r>
        <w:t>it is</w:t>
      </w:r>
      <w:r w:rsidRPr="00FE5575">
        <w:t xml:space="preserve"> crowding out</w:t>
      </w:r>
      <w:r>
        <w:t xml:space="preserve">, and there are also </w:t>
      </w:r>
      <w:r w:rsidRPr="00FE5575">
        <w:t>examples w</w:t>
      </w:r>
      <w:r w:rsidR="003A3AD9">
        <w:t>h</w:t>
      </w:r>
      <w:r w:rsidRPr="00FE5575">
        <w:t>ere the BBC has previously crowded in investment</w:t>
      </w:r>
      <w:r>
        <w:t xml:space="preserve">. Another </w:t>
      </w:r>
      <w:r w:rsidRPr="00FE5575">
        <w:t>example</w:t>
      </w:r>
      <w:r>
        <w:t xml:space="preserve"> would be</w:t>
      </w:r>
      <w:r w:rsidRPr="00FE5575">
        <w:t xml:space="preserve"> radio dramas</w:t>
      </w:r>
      <w:r>
        <w:t xml:space="preserve">. Long-form </w:t>
      </w:r>
      <w:r w:rsidRPr="00FE5575">
        <w:t>radio dramas are probably not commercially sustainable</w:t>
      </w:r>
      <w:r>
        <w:t>. H</w:t>
      </w:r>
      <w:r w:rsidRPr="00FE5575">
        <w:t>istorically, they were a public service commitment that Radio</w:t>
      </w:r>
      <w:r>
        <w:t xml:space="preserve"> 4 had; it had to </w:t>
      </w:r>
      <w:r w:rsidRPr="00FE5575">
        <w:t xml:space="preserve">play a </w:t>
      </w:r>
      <w:r>
        <w:t xml:space="preserve">certain </w:t>
      </w:r>
      <w:r w:rsidRPr="00FE5575">
        <w:t xml:space="preserve">number of radio dramas. This helps the independent audio sector. Those commitments were removed in the previous charter </w:t>
      </w:r>
      <w:r>
        <w:t xml:space="preserve">and, </w:t>
      </w:r>
      <w:r w:rsidRPr="00FE5575">
        <w:t>as a result</w:t>
      </w:r>
      <w:r>
        <w:t>, we and</w:t>
      </w:r>
      <w:r w:rsidRPr="00FE5575">
        <w:t xml:space="preserve"> our friends and colleagues in the independent production sector</w:t>
      </w:r>
      <w:r>
        <w:t xml:space="preserve"> have</w:t>
      </w:r>
      <w:r w:rsidRPr="00FE5575">
        <w:t xml:space="preserve"> seen a fall in</w:t>
      </w:r>
      <w:r>
        <w:t xml:space="preserve"> spend.</w:t>
      </w:r>
    </w:p>
    <w:p w:rsidR="009123DF" w:rsidP="00D31930">
      <w:pPr>
        <w:pStyle w:val="Answer"/>
        <w:spacing w:before="120" w:after="120"/>
        <w:ind w:left="851"/>
        <w:jc w:val="left"/>
      </w:pPr>
      <w:r>
        <w:t xml:space="preserve">There are </w:t>
      </w:r>
      <w:r w:rsidRPr="00FE5575">
        <w:t>two elements to this.</w:t>
      </w:r>
      <w:r>
        <w:t xml:space="preserve"> It </w:t>
      </w:r>
      <w:r w:rsidRPr="00FE5575">
        <w:t>has historically helped</w:t>
      </w:r>
      <w:r>
        <w:t xml:space="preserve">—it still helps, but </w:t>
      </w:r>
      <w:r w:rsidRPr="00FE5575">
        <w:t>perhaps less so in certain areas</w:t>
      </w:r>
      <w:r>
        <w:t>—</w:t>
      </w:r>
      <w:r w:rsidRPr="00FE5575">
        <w:t>and then th</w:t>
      </w:r>
      <w:r>
        <w:t>ere</w:t>
      </w:r>
      <w:r w:rsidRPr="00FE5575">
        <w:t xml:space="preserve"> are areas where </w:t>
      </w:r>
      <w:r>
        <w:t xml:space="preserve">we see it </w:t>
      </w:r>
      <w:r w:rsidRPr="00FE5575">
        <w:t xml:space="preserve">actively crowding out, such as BBC </w:t>
      </w:r>
      <w:r>
        <w:t>S</w:t>
      </w:r>
      <w:r w:rsidRPr="00FE5575">
        <w:t xml:space="preserve">ounds </w:t>
      </w:r>
      <w:r>
        <w:t>and podcasting</w:t>
      </w:r>
      <w:r w:rsidRPr="00FE5575">
        <w:t>.</w:t>
      </w:r>
    </w:p>
    <w:p w:rsidR="009123DF" w:rsidP="00D31930">
      <w:pPr>
        <w:pStyle w:val="Answer"/>
        <w:spacing w:before="120" w:after="120"/>
        <w:ind w:left="851"/>
        <w:jc w:val="left"/>
      </w:pPr>
      <w:r w:rsidRPr="00FE5575">
        <w:rPr>
          <w:b/>
          <w:i/>
        </w:rPr>
        <w:t>Adam Minns:</w:t>
      </w:r>
      <w:r>
        <w:t xml:space="preserve"> </w:t>
      </w:r>
      <w:r w:rsidRPr="00FE5575">
        <w:t>I agree with that. I think it is both. Is the BBC</w:t>
      </w:r>
      <w:r>
        <w:t xml:space="preserve"> a</w:t>
      </w:r>
      <w:r w:rsidRPr="00FE5575">
        <w:t xml:space="preserve"> friend or foe? If you ask whether it takes audience share from us, of course</w:t>
      </w:r>
      <w:r>
        <w:t xml:space="preserve"> it does. People watch the BBC when they </w:t>
      </w:r>
      <w:r w:rsidRPr="00FE5575">
        <w:t>could be watching one of our channels</w:t>
      </w:r>
      <w:r>
        <w:t xml:space="preserve"> or VOD services</w:t>
      </w:r>
      <w:r w:rsidRPr="00FE5575">
        <w:t xml:space="preserve">. </w:t>
      </w:r>
    </w:p>
    <w:p w:rsidR="009123DF" w:rsidP="00D31930">
      <w:pPr>
        <w:pStyle w:val="Answer"/>
        <w:spacing w:before="120" w:after="120"/>
        <w:ind w:left="851"/>
        <w:jc w:val="left"/>
      </w:pPr>
      <w:r w:rsidRPr="00FE5575">
        <w:t>Equally, we lice</w:t>
      </w:r>
      <w:r>
        <w:t xml:space="preserve">nse our </w:t>
      </w:r>
      <w:r w:rsidRPr="00FE5575">
        <w:t>content</w:t>
      </w:r>
      <w:r>
        <w:t xml:space="preserve"> </w:t>
      </w:r>
      <w:r w:rsidRPr="00D656FC">
        <w:t>to the BBC</w:t>
      </w:r>
      <w:r>
        <w:t xml:space="preserve">; we license secondary rights </w:t>
      </w:r>
      <w:r w:rsidRPr="00D656FC">
        <w:t xml:space="preserve">from the BBC and invest in production companies that make shows for the BBC. As I mentioned earlier, we partner with the BBC on </w:t>
      </w:r>
      <w:r>
        <w:t>co</w:t>
      </w:r>
      <w:r>
        <w:noBreakHyphen/>
        <w:t>pros. S</w:t>
      </w:r>
      <w:r w:rsidRPr="00D656FC">
        <w:t xml:space="preserve">omeone with more degrees </w:t>
      </w:r>
      <w:r>
        <w:t xml:space="preserve">than I have </w:t>
      </w:r>
      <w:r w:rsidRPr="00D656FC">
        <w:t xml:space="preserve">will work out the net result of that, but </w:t>
      </w:r>
      <w:r>
        <w:t xml:space="preserve">there are </w:t>
      </w:r>
      <w:r w:rsidRPr="00D656FC">
        <w:t>a lot of positives as well as negatives</w:t>
      </w:r>
      <w:r>
        <w:t xml:space="preserve"> in there</w:t>
      </w:r>
      <w:r w:rsidRPr="00D656FC">
        <w:t>.</w:t>
      </w:r>
    </w:p>
    <w:p w:rsidR="009123DF" w:rsidP="00D31930">
      <w:pPr>
        <w:pStyle w:val="Answer"/>
        <w:spacing w:before="120" w:after="120"/>
        <w:ind w:left="851"/>
        <w:jc w:val="left"/>
      </w:pPr>
      <w:r w:rsidRPr="00D656FC">
        <w:t>More broadly, the UK strength is in this mix</w:t>
      </w:r>
      <w:r>
        <w:t>ed</w:t>
      </w:r>
      <w:r w:rsidRPr="00D656FC">
        <w:t xml:space="preserve"> ecology</w:t>
      </w:r>
      <w:r>
        <w:t xml:space="preserve"> and </w:t>
      </w:r>
      <w:r w:rsidRPr="00D656FC">
        <w:t xml:space="preserve">having different revenue streams </w:t>
      </w:r>
      <w:r>
        <w:t xml:space="preserve">such as </w:t>
      </w:r>
      <w:r w:rsidRPr="00D656FC">
        <w:t>the licence fee</w:t>
      </w:r>
      <w:r>
        <w:t>, if that is a revenue stream,</w:t>
      </w:r>
      <w:r w:rsidRPr="00D656FC">
        <w:t xml:space="preserve"> alongside </w:t>
      </w:r>
      <w:r>
        <w:t xml:space="preserve">subscription and </w:t>
      </w:r>
      <w:r w:rsidRPr="00D656FC">
        <w:t>advertising</w:t>
      </w:r>
      <w:r>
        <w:t xml:space="preserve">. </w:t>
      </w:r>
    </w:p>
    <w:p w:rsidR="009123DF" w:rsidP="00D31930">
      <w:pPr>
        <w:pStyle w:val="Answer"/>
        <w:spacing w:before="120" w:after="120"/>
        <w:ind w:left="851"/>
        <w:jc w:val="left"/>
      </w:pPr>
      <w:r>
        <w:t>The unique benefits that</w:t>
      </w:r>
      <w:r w:rsidRPr="006B1999">
        <w:t xml:space="preserve"> the BBC</w:t>
      </w:r>
      <w:r>
        <w:t xml:space="preserve"> gives yo</w:t>
      </w:r>
      <w:r w:rsidRPr="006B1999">
        <w:t>u are that that is guaranteed to a certain level</w:t>
      </w:r>
      <w:r>
        <w:t xml:space="preserve">, </w:t>
      </w:r>
      <w:r w:rsidRPr="006B1999">
        <w:t>where</w:t>
      </w:r>
      <w:r>
        <w:t>ver</w:t>
      </w:r>
      <w:r w:rsidRPr="006B1999">
        <w:t xml:space="preserve"> you set the licence fee</w:t>
      </w:r>
      <w:r>
        <w:t xml:space="preserve">, and for now </w:t>
      </w:r>
      <w:r w:rsidRPr="006B1999">
        <w:t>it is universal</w:t>
      </w:r>
      <w:r>
        <w:t xml:space="preserve">; if </w:t>
      </w:r>
      <w:r w:rsidRPr="006B1999">
        <w:t>you moved it into subscription</w:t>
      </w:r>
      <w:r>
        <w:t>,</w:t>
      </w:r>
      <w:r w:rsidRPr="006B1999">
        <w:t xml:space="preserve"> it would not be.</w:t>
      </w:r>
    </w:p>
    <w:p w:rsidR="009123DF" w:rsidP="00D31930">
      <w:pPr>
        <w:pStyle w:val="Answer"/>
        <w:spacing w:before="120" w:after="120"/>
        <w:ind w:left="851"/>
        <w:jc w:val="left"/>
      </w:pPr>
      <w:r w:rsidRPr="006B1999">
        <w:rPr>
          <w:b/>
          <w:i/>
        </w:rPr>
        <w:t>Alistair Law:</w:t>
      </w:r>
      <w:r>
        <w:t xml:space="preserve"> </w:t>
      </w:r>
      <w:r w:rsidRPr="006B1999">
        <w:t>From my perspective, it will always be something of a balance. I know there is an extreme version</w:t>
      </w:r>
      <w:r>
        <w:t xml:space="preserve"> of things</w:t>
      </w:r>
      <w:r w:rsidRPr="006B1999">
        <w:t xml:space="preserve"> </w:t>
      </w:r>
      <w:r>
        <w:t>that</w:t>
      </w:r>
      <w:r w:rsidRPr="006B1999">
        <w:t xml:space="preserve"> says that the BBC should do</w:t>
      </w:r>
      <w:r>
        <w:t xml:space="preserve"> only</w:t>
      </w:r>
      <w:r w:rsidRPr="006B1999">
        <w:t xml:space="preserve"> a set of programming that nobody else would do. </w:t>
      </w:r>
      <w:r w:rsidRPr="006B1999">
        <w:t xml:space="preserve">In reality, </w:t>
      </w:r>
      <w:r>
        <w:t>if</w:t>
      </w:r>
      <w:r>
        <w:t xml:space="preserve"> </w:t>
      </w:r>
      <w:r w:rsidRPr="006B1999">
        <w:t>it exists as a universally available broadcaster that tries to be something for everyon</w:t>
      </w:r>
      <w:r>
        <w:t>e,</w:t>
      </w:r>
      <w:r w:rsidRPr="006B1999">
        <w:t xml:space="preserve"> clearly it will not </w:t>
      </w:r>
      <w:r>
        <w:t>do</w:t>
      </w:r>
      <w:r w:rsidRPr="006B1999">
        <w:t xml:space="preserve"> that. </w:t>
      </w:r>
    </w:p>
    <w:p w:rsidR="009123DF" w:rsidP="00D31930">
      <w:pPr>
        <w:pStyle w:val="Answer"/>
        <w:spacing w:before="120" w:after="120"/>
        <w:ind w:left="851"/>
        <w:jc w:val="left"/>
      </w:pPr>
      <w:r w:rsidRPr="006B1999">
        <w:t xml:space="preserve">Therefore, there is a balance to be struck. I think there is an opportunity for it to refocus a little bit more </w:t>
      </w:r>
      <w:r>
        <w:t xml:space="preserve">on </w:t>
      </w:r>
      <w:r w:rsidRPr="006B1999">
        <w:t xml:space="preserve">finding new and original British talent, possibly </w:t>
      </w:r>
      <w:r>
        <w:t>at</w:t>
      </w:r>
      <w:r w:rsidRPr="006B1999">
        <w:t xml:space="preserve"> the </w:t>
      </w:r>
      <w:r>
        <w:t>expense</w:t>
      </w:r>
      <w:r w:rsidRPr="006B1999">
        <w:t xml:space="preserve"> of some of the acquisitions</w:t>
      </w:r>
      <w:r>
        <w:t>,</w:t>
      </w:r>
      <w:r w:rsidRPr="006B1999">
        <w:t xml:space="preserve"> which I know some of the earlier witnesses touched on as well, but that is the sort of thing you can get through renewed management focus as part of the natural programming process.</w:t>
      </w:r>
    </w:p>
    <w:p w:rsidR="009123DF" w:rsidP="00D31930">
      <w:pPr>
        <w:pStyle w:val="Answer"/>
        <w:spacing w:before="120" w:after="120"/>
        <w:ind w:left="851"/>
        <w:jc w:val="left"/>
      </w:pPr>
      <w:r>
        <w:t>S</w:t>
      </w:r>
      <w:r w:rsidRPr="004A2432">
        <w:t xml:space="preserve">lightly akin to what Sebastian was saying from a BBC </w:t>
      </w:r>
      <w:r>
        <w:t>S</w:t>
      </w:r>
      <w:r w:rsidRPr="004A2432">
        <w:t>ounds perspective</w:t>
      </w:r>
      <w:r>
        <w:t xml:space="preserve">, </w:t>
      </w:r>
      <w:r w:rsidRPr="004A2432">
        <w:t>Lord Foster mentioned the technological innovation of the iPlayer. The iPlayer is a much-loved service</w:t>
      </w:r>
      <w:r>
        <w:t>,</w:t>
      </w:r>
      <w:r w:rsidRPr="004A2432">
        <w:t xml:space="preserve"> but it does not remain the only way for the BBC to reach its audience</w:t>
      </w:r>
      <w:r>
        <w:t>s. It</w:t>
      </w:r>
      <w:r w:rsidRPr="004A2432">
        <w:t xml:space="preserve"> is important that the BBC remembers tha</w:t>
      </w:r>
      <w:r>
        <w:t xml:space="preserve">t and is very focused when it thinks about these things from an </w:t>
      </w:r>
      <w:r>
        <w:t>outcomes</w:t>
      </w:r>
      <w:r w:rsidRPr="004A2432">
        <w:t xml:space="preserve"> perspective</w:t>
      </w:r>
      <w:r>
        <w:t>. I think that t</w:t>
      </w:r>
      <w:r w:rsidRPr="004A2432">
        <w:t xml:space="preserve">he outcome </w:t>
      </w:r>
      <w:r>
        <w:t xml:space="preserve">that </w:t>
      </w:r>
      <w:r w:rsidRPr="004A2432">
        <w:t xml:space="preserve">the BBC should be shooting for is making its content </w:t>
      </w:r>
      <w:r>
        <w:t xml:space="preserve">as </w:t>
      </w:r>
      <w:r w:rsidRPr="004A2432">
        <w:t>widely available and seen by as many licence fee payers as possible in ways they find convenient</w:t>
      </w:r>
      <w:r>
        <w:t xml:space="preserve">. </w:t>
      </w:r>
    </w:p>
    <w:p w:rsidR="009123DF" w:rsidP="00D31930">
      <w:pPr>
        <w:pStyle w:val="Answer"/>
        <w:spacing w:before="120" w:after="120"/>
        <w:ind w:left="851"/>
        <w:jc w:val="left"/>
      </w:pPr>
      <w:r>
        <w:t xml:space="preserve">One of the </w:t>
      </w:r>
      <w:r w:rsidRPr="004A2432">
        <w:t>potential</w:t>
      </w:r>
      <w:r>
        <w:t xml:space="preserve"> risks of </w:t>
      </w:r>
      <w:r w:rsidRPr="004A2432">
        <w:t>just driving</w:t>
      </w:r>
      <w:r>
        <w:t xml:space="preserve"> them down a BBC Sounds or iPlayer path </w:t>
      </w:r>
      <w:r w:rsidRPr="004A2432">
        <w:t>is that you create something of a walled garden where people are only in BBC content and do not have the rich availability of the</w:t>
      </w:r>
      <w:r>
        <w:t xml:space="preserve"> eco</w:t>
      </w:r>
      <w:r w:rsidRPr="004A2432">
        <w:t>system</w:t>
      </w:r>
      <w:r>
        <w:t xml:space="preserve"> that Adam and other providers have</w:t>
      </w:r>
      <w:r w:rsidRPr="004A2432">
        <w:t xml:space="preserve"> talked about.</w:t>
      </w:r>
    </w:p>
    <w:p w:rsidR="009123DF" w:rsidP="00D31930">
      <w:pPr>
        <w:pStyle w:val="Answer"/>
        <w:spacing w:before="120" w:after="120"/>
        <w:ind w:left="851"/>
        <w:jc w:val="left"/>
      </w:pPr>
      <w:r w:rsidRPr="004A2432">
        <w:t>We are a</w:t>
      </w:r>
      <w:r>
        <w:t>n</w:t>
      </w:r>
      <w:r w:rsidRPr="004A2432">
        <w:t xml:space="preserve"> important partner of the BBC when it comes to distribution. We have done deals with them for </w:t>
      </w:r>
      <w:r w:rsidRPr="004A2432">
        <w:t>a number of</w:t>
      </w:r>
      <w:r w:rsidRPr="004A2432">
        <w:t xml:space="preserve"> years to make sure that i</w:t>
      </w:r>
      <w:r>
        <w:t>t</w:t>
      </w:r>
      <w:r w:rsidRPr="004A2432">
        <w:t xml:space="preserve">s content is available on </w:t>
      </w:r>
      <w:r>
        <w:t>S</w:t>
      </w:r>
      <w:r w:rsidRPr="004A2432">
        <w:t>ky services</w:t>
      </w:r>
      <w:r>
        <w:t xml:space="preserve"> and that it is</w:t>
      </w:r>
      <w:r w:rsidRPr="004A2432">
        <w:t xml:space="preserve"> placed in a prominent position where audiences would expect to find </w:t>
      </w:r>
      <w:r>
        <w:t>it. W</w:t>
      </w:r>
      <w:r w:rsidRPr="004A2432">
        <w:t>e deliver about</w:t>
      </w:r>
      <w:r>
        <w:t xml:space="preserve"> a third of</w:t>
      </w:r>
      <w:r w:rsidRPr="004A2432">
        <w:t xml:space="preserve"> viewing to </w:t>
      </w:r>
      <w:r>
        <w:t>PSBs</w:t>
      </w:r>
      <w:r w:rsidRPr="004A2432">
        <w:t xml:space="preserve"> from </w:t>
      </w:r>
      <w:r>
        <w:t>S</w:t>
      </w:r>
      <w:r w:rsidRPr="004A2432">
        <w:t>ky homes as well</w:t>
      </w:r>
      <w:r>
        <w:t>. We</w:t>
      </w:r>
      <w:r w:rsidRPr="004A2432">
        <w:t xml:space="preserve"> work very closely with</w:t>
      </w:r>
      <w:r>
        <w:t xml:space="preserve"> it; we </w:t>
      </w:r>
      <w:r w:rsidRPr="004A2432">
        <w:t>know what our audience</w:t>
      </w:r>
      <w:r>
        <w:t>s</w:t>
      </w:r>
      <w:r w:rsidRPr="004A2432">
        <w:t xml:space="preserve"> expect and we work to deliver that with the BBC</w:t>
      </w:r>
      <w:r>
        <w:t>,</w:t>
      </w:r>
      <w:r w:rsidRPr="004A2432">
        <w:t xml:space="preserve"> as much with the commercial </w:t>
      </w:r>
      <w:r>
        <w:t>PSB</w:t>
      </w:r>
      <w:r w:rsidRPr="004A2432">
        <w:t>s</w:t>
      </w:r>
      <w:r>
        <w:t>,</w:t>
      </w:r>
      <w:r w:rsidRPr="004A2432">
        <w:t xml:space="preserve"> streamers</w:t>
      </w:r>
      <w:r>
        <w:t>,</w:t>
      </w:r>
      <w:r w:rsidRPr="004A2432">
        <w:t xml:space="preserve"> et cetera, but I think the BBC would be well placed to keep in mind that final outcome focus of making sure that the content in which it invests, </w:t>
      </w:r>
      <w:r w:rsidRPr="004A2432">
        <w:t>whether it is commercially replicable or not</w:t>
      </w:r>
      <w:r>
        <w:t>,</w:t>
      </w:r>
      <w:r w:rsidRPr="004A2432">
        <w:t xml:space="preserve"> get</w:t>
      </w:r>
      <w:r>
        <w:t>s</w:t>
      </w:r>
      <w:r w:rsidRPr="004A2432">
        <w:t xml:space="preserve"> seen by as many people as possible because that is where the societal benefit comes.</w:t>
      </w:r>
    </w:p>
    <w:p w:rsidR="009123DF" w:rsidP="00D31930">
      <w:pPr>
        <w:pStyle w:val="Remark"/>
        <w:spacing w:before="120" w:after="120"/>
        <w:ind w:left="851"/>
        <w:jc w:val="left"/>
      </w:pPr>
      <w:r w:rsidRPr="007826CC">
        <w:rPr>
          <w:b/>
        </w:rPr>
        <w:t>Lord Foster of Bath:</w:t>
      </w:r>
      <w:r>
        <w:t xml:space="preserve"> </w:t>
      </w:r>
      <w:r w:rsidRPr="004A2432">
        <w:t>I do not want to get into a debate about whether</w:t>
      </w:r>
      <w:r>
        <w:t xml:space="preserve"> </w:t>
      </w:r>
      <w:r w:rsidRPr="004A2432">
        <w:t>the BBC should be seen as easily as possible</w:t>
      </w:r>
      <w:r>
        <w:t>, or that Sky</w:t>
      </w:r>
      <w:r w:rsidRPr="004A2432">
        <w:t xml:space="preserve"> could do rather more to make the BBC more easily available through the EPG</w:t>
      </w:r>
      <w:r>
        <w:t>. L</w:t>
      </w:r>
      <w:r w:rsidRPr="004A2432">
        <w:t>eaving aside that debate</w:t>
      </w:r>
      <w:r>
        <w:t>—c</w:t>
      </w:r>
      <w:r w:rsidRPr="004A2432">
        <w:t>ome back to it if you want to</w:t>
      </w:r>
      <w:r>
        <w:t>—our current in</w:t>
      </w:r>
      <w:r w:rsidRPr="009F3CC0">
        <w:t>vestigation is largely about the funding of the BBC.</w:t>
      </w:r>
      <w:r w:rsidRPr="00210A64">
        <w:t xml:space="preserve"> From what all three of you are saying, nothing </w:t>
      </w:r>
      <w:r>
        <w:t xml:space="preserve">that </w:t>
      </w:r>
      <w:r w:rsidRPr="00210A64">
        <w:t>you have suggested to me says that the level of funding of the BBC should be</w:t>
      </w:r>
      <w:r>
        <w:t xml:space="preserve"> </w:t>
      </w:r>
      <w:r w:rsidRPr="00210A64">
        <w:t>reduced</w:t>
      </w:r>
      <w:r>
        <w:t>,</w:t>
      </w:r>
      <w:r w:rsidRPr="00210A64">
        <w:t xml:space="preserve"> but perhaps what it does with the money needs to be refocused a little bit more on</w:t>
      </w:r>
      <w:r>
        <w:t xml:space="preserve"> </w:t>
      </w:r>
      <w:r w:rsidRPr="00210A64">
        <w:t>distinctiveness, the new, innovation and that sort of thing.</w:t>
      </w:r>
    </w:p>
    <w:p w:rsidR="009123DF" w:rsidP="00D31930">
      <w:pPr>
        <w:pStyle w:val="Answer"/>
        <w:spacing w:before="120" w:after="120"/>
        <w:ind w:left="851"/>
        <w:jc w:val="left"/>
      </w:pPr>
      <w:r w:rsidRPr="00210A64">
        <w:rPr>
          <w:b/>
          <w:i/>
        </w:rPr>
        <w:t>Alistair Law:</w:t>
      </w:r>
      <w:r>
        <w:t xml:space="preserve"> </w:t>
      </w:r>
      <w:r w:rsidRPr="00210A64">
        <w:t>Perhaps I may make one point</w:t>
      </w:r>
      <w:r>
        <w:t xml:space="preserve"> about the EPG and then address</w:t>
      </w:r>
      <w:r w:rsidRPr="00210A64">
        <w:t xml:space="preserve"> your second question. </w:t>
      </w:r>
    </w:p>
    <w:p w:rsidR="009123DF" w:rsidP="00D31930">
      <w:pPr>
        <w:pStyle w:val="Answer"/>
        <w:spacing w:before="120" w:after="120"/>
        <w:ind w:left="851"/>
        <w:jc w:val="left"/>
      </w:pPr>
      <w:r>
        <w:t>I hope that the BBC would say that it is very happy with the deals it has</w:t>
      </w:r>
      <w:r w:rsidRPr="00210A64">
        <w:t xml:space="preserve"> struck</w:t>
      </w:r>
      <w:r>
        <w:t xml:space="preserve"> with us. It is at the top of the linear EPG, which is required by regulation, but if you go to a Sky Q Box or Sky Glass—our new TV that </w:t>
      </w:r>
      <w:r w:rsidRPr="00210A64">
        <w:t>launched last year</w:t>
      </w:r>
      <w:r>
        <w:t>—</w:t>
      </w:r>
      <w:r w:rsidRPr="00210A64">
        <w:t>and go to the on</w:t>
      </w:r>
      <w:r>
        <w:t>-</w:t>
      </w:r>
      <w:r w:rsidRPr="00210A64">
        <w:t>demand section</w:t>
      </w:r>
      <w:r>
        <w:t>,</w:t>
      </w:r>
      <w:r w:rsidRPr="00210A64">
        <w:t xml:space="preserve"> you will find the iPlayer at the top of that. We</w:t>
      </w:r>
      <w:r>
        <w:t xml:space="preserve"> are </w:t>
      </w:r>
      <w:r w:rsidRPr="00210A64">
        <w:t>not regulat</w:t>
      </w:r>
      <w:r>
        <w:t>ed</w:t>
      </w:r>
      <w:r w:rsidRPr="00210A64">
        <w:t xml:space="preserve"> and required to do tha</w:t>
      </w:r>
      <w:r>
        <w:t xml:space="preserve">t, </w:t>
      </w:r>
      <w:r w:rsidRPr="00210A64">
        <w:t>but we do it with the rest of the commercial</w:t>
      </w:r>
      <w:r>
        <w:t xml:space="preserve"> PSB</w:t>
      </w:r>
      <w:r w:rsidRPr="00210A64">
        <w:t>s because we know what our audiences expect</w:t>
      </w:r>
      <w:r>
        <w:t xml:space="preserve">. We work </w:t>
      </w:r>
      <w:r w:rsidRPr="00210A64">
        <w:t xml:space="preserve">very closely with the </w:t>
      </w:r>
      <w:r>
        <w:t xml:space="preserve">PSBs, the </w:t>
      </w:r>
      <w:r w:rsidRPr="00210A64">
        <w:t>BBC and others, to make sure that the recommendation rails</w:t>
      </w:r>
      <w:r>
        <w:t xml:space="preserve"> </w:t>
      </w:r>
      <w:r w:rsidRPr="00210A64">
        <w:t>that we have</w:t>
      </w:r>
      <w:r>
        <w:t>,</w:t>
      </w:r>
      <w:r w:rsidRPr="00210A64">
        <w:t xml:space="preserve"> </w:t>
      </w:r>
      <w:r>
        <w:t>et cetera,</w:t>
      </w:r>
      <w:r w:rsidRPr="00210A64">
        <w:t xml:space="preserve"> include plenty of </w:t>
      </w:r>
      <w:r>
        <w:t>PSB</w:t>
      </w:r>
      <w:r w:rsidRPr="00210A64">
        <w:t xml:space="preserve"> content</w:t>
      </w:r>
      <w:r>
        <w:t>.</w:t>
      </w:r>
      <w:r w:rsidRPr="00210A64">
        <w:t xml:space="preserve"> I would draw a distinction</w:t>
      </w:r>
      <w:r>
        <w:t>. T</w:t>
      </w:r>
      <w:r w:rsidRPr="00210A64">
        <w:t>he market is delivering in that area</w:t>
      </w:r>
      <w:r>
        <w:t>,</w:t>
      </w:r>
      <w:r w:rsidRPr="00210A64">
        <w:t xml:space="preserve"> but you knew </w:t>
      </w:r>
      <w:r>
        <w:t>I was going to</w:t>
      </w:r>
      <w:r w:rsidRPr="00210A64">
        <w:t xml:space="preserve"> say that.</w:t>
      </w:r>
    </w:p>
    <w:p w:rsidR="009123DF" w:rsidP="00D31930">
      <w:pPr>
        <w:pStyle w:val="Answer"/>
        <w:spacing w:before="120" w:after="120"/>
        <w:ind w:left="851"/>
        <w:jc w:val="left"/>
      </w:pPr>
      <w:r w:rsidRPr="007F00A9">
        <w:t xml:space="preserve">On your second point, you may know what I </w:t>
      </w:r>
      <w:r>
        <w:t>am</w:t>
      </w:r>
      <w:r w:rsidRPr="007F00A9">
        <w:t xml:space="preserve"> going to say as well. I think that ultimately the level of licence fee is one for </w:t>
      </w:r>
      <w:r>
        <w:t>P</w:t>
      </w:r>
      <w:r w:rsidRPr="007F00A9">
        <w:t xml:space="preserve">arliament and </w:t>
      </w:r>
      <w:r w:rsidRPr="007F00A9">
        <w:t>policy</w:t>
      </w:r>
      <w:r w:rsidR="00637012">
        <w:t>-</w:t>
      </w:r>
      <w:r w:rsidRPr="007F00A9">
        <w:t>makers</w:t>
      </w:r>
      <w:r w:rsidRPr="007F00A9">
        <w:t xml:space="preserve">, but </w:t>
      </w:r>
      <w:r w:rsidR="00637012">
        <w:t xml:space="preserve">I </w:t>
      </w:r>
      <w:r w:rsidRPr="007F00A9">
        <w:t>agree with your statement that the important thing is that the BBC focuses its energy</w:t>
      </w:r>
      <w:r>
        <w:t>,</w:t>
      </w:r>
      <w:r w:rsidRPr="007F00A9">
        <w:t xml:space="preserve"> with the level of funding it has</w:t>
      </w:r>
      <w:r>
        <w:t>,</w:t>
      </w:r>
      <w:r w:rsidRPr="007F00A9">
        <w:t xml:space="preserve"> on creating content that fulfils the purpose</w:t>
      </w:r>
      <w:r>
        <w:t xml:space="preserve">s and the </w:t>
      </w:r>
      <w:r w:rsidRPr="007F00A9">
        <w:t>mission</w:t>
      </w:r>
      <w:r>
        <w:t xml:space="preserve"> </w:t>
      </w:r>
      <w:r w:rsidRPr="007F00A9">
        <w:t>set out.</w:t>
      </w:r>
    </w:p>
    <w:p w:rsidR="009123DF" w:rsidP="00D31930">
      <w:pPr>
        <w:pStyle w:val="Answer"/>
        <w:spacing w:before="120" w:after="120"/>
        <w:ind w:left="851"/>
        <w:jc w:val="left"/>
      </w:pPr>
      <w:bookmarkStart w:id="0" w:name="_Hlk101979969"/>
      <w:r w:rsidRPr="007F00A9">
        <w:rPr>
          <w:b/>
          <w:i/>
        </w:rPr>
        <w:t>Adam Minns:</w:t>
      </w:r>
      <w:r>
        <w:t xml:space="preserve"> </w:t>
      </w:r>
      <w:r w:rsidRPr="007F00A9">
        <w:t>We have a general concern about the BBC being distinctive</w:t>
      </w:r>
      <w:r>
        <w:t xml:space="preserve">. </w:t>
      </w:r>
      <w:r w:rsidRPr="007F00A9">
        <w:t xml:space="preserve">Ofcom is looking at how it regulates the BBC </w:t>
      </w:r>
      <w:r>
        <w:t>and</w:t>
      </w:r>
      <w:r w:rsidRPr="007F00A9">
        <w:t xml:space="preserve"> whether it should be using quantitative quotas</w:t>
      </w:r>
      <w:r>
        <w:t>. T</w:t>
      </w:r>
      <w:r w:rsidRPr="007F00A9">
        <w:t>here are lots of different points in that debate</w:t>
      </w:r>
      <w:r>
        <w:t>. We</w:t>
      </w:r>
      <w:r w:rsidRPr="007F00A9">
        <w:t xml:space="preserve"> probably d</w:t>
      </w:r>
      <w:r>
        <w:t>o</w:t>
      </w:r>
      <w:r w:rsidRPr="007F00A9">
        <w:t xml:space="preserve"> not have time to go into </w:t>
      </w:r>
      <w:r>
        <w:t xml:space="preserve">all of them today, but </w:t>
      </w:r>
      <w:r w:rsidRPr="007F00A9">
        <w:t>I have concern</w:t>
      </w:r>
      <w:r>
        <w:t>s</w:t>
      </w:r>
      <w:r w:rsidRPr="007F00A9">
        <w:t xml:space="preserve"> that </w:t>
      </w:r>
      <w:r>
        <w:t>t</w:t>
      </w:r>
      <w:r w:rsidRPr="007F00A9">
        <w:t>he upshot of it w</w:t>
      </w:r>
      <w:r>
        <w:t>ill</w:t>
      </w:r>
      <w:r w:rsidRPr="007F00A9">
        <w:t xml:space="preserve"> be a lighter touch that</w:t>
      </w:r>
      <w:r>
        <w:t>, if it comes to it,</w:t>
      </w:r>
      <w:r w:rsidRPr="007F00A9">
        <w:t xml:space="preserve"> cannot hold the BBC to account</w:t>
      </w:r>
      <w:r>
        <w:t>,</w:t>
      </w:r>
      <w:r w:rsidRPr="007F00A9">
        <w:t xml:space="preserve"> as happen</w:t>
      </w:r>
      <w:r>
        <w:t>ed</w:t>
      </w:r>
      <w:r w:rsidRPr="007F00A9">
        <w:t xml:space="preserve"> with</w:t>
      </w:r>
      <w:r>
        <w:t xml:space="preserve"> Kiss and</w:t>
      </w:r>
      <w:r w:rsidRPr="007F00A9">
        <w:t xml:space="preserve"> ITV under the Communications Act</w:t>
      </w:r>
      <w:r>
        <w:t xml:space="preserve"> 2003.</w:t>
      </w:r>
    </w:p>
    <w:p w:rsidR="009123DF" w:rsidP="00D31930">
      <w:pPr>
        <w:pStyle w:val="Answer"/>
        <w:spacing w:before="120" w:after="120"/>
        <w:ind w:left="851"/>
        <w:jc w:val="left"/>
      </w:pPr>
      <w:bookmarkEnd w:id="0"/>
      <w:r w:rsidRPr="007F00A9">
        <w:rPr>
          <w:b/>
          <w:i/>
        </w:rPr>
        <w:t>Sebastian Enser-Wight:</w:t>
      </w:r>
      <w:r>
        <w:t xml:space="preserve"> </w:t>
      </w:r>
      <w:r w:rsidRPr="007F00A9">
        <w:t>I would echo what Adam sa</w:t>
      </w:r>
      <w:r>
        <w:t>ys</w:t>
      </w:r>
      <w:r w:rsidRPr="007F00A9">
        <w:t>, especially in the radio sector</w:t>
      </w:r>
      <w:r>
        <w:t>,</w:t>
      </w:r>
      <w:r w:rsidRPr="007F00A9">
        <w:t xml:space="preserve"> where the BBC has such dominance</w:t>
      </w:r>
      <w:r>
        <w:t>, about a</w:t>
      </w:r>
      <w:r w:rsidRPr="007F00A9">
        <w:t>ny alteration to its public service commitments</w:t>
      </w:r>
      <w:r>
        <w:t>. A</w:t>
      </w:r>
      <w:r w:rsidRPr="007F00A9">
        <w:t xml:space="preserve">s you alluded to, some slightly worrying comments </w:t>
      </w:r>
      <w:r>
        <w:t>emerged from Ofcom that s</w:t>
      </w:r>
      <w:r w:rsidRPr="007F00A9">
        <w:t>uggest</w:t>
      </w:r>
      <w:r>
        <w:t>ed</w:t>
      </w:r>
      <w:r w:rsidRPr="007F00A9">
        <w:t xml:space="preserve"> </w:t>
      </w:r>
      <w:r>
        <w:t>that it might be looking at relaxing the pu</w:t>
      </w:r>
      <w:r w:rsidRPr="007F00A9">
        <w:t>blic service requirements of the BBC in this market where the BBC is so dominant</w:t>
      </w:r>
      <w:r>
        <w:t>. T</w:t>
      </w:r>
      <w:r w:rsidRPr="007F00A9">
        <w:t>hat would have wide</w:t>
      </w:r>
      <w:r>
        <w:t>-</w:t>
      </w:r>
      <w:r w:rsidRPr="007F00A9">
        <w:t>reaching implications for commercial broadcasters.</w:t>
      </w:r>
    </w:p>
    <w:p w:rsidR="009123DF" w:rsidP="00D31930">
      <w:pPr>
        <w:pStyle w:val="Question"/>
        <w:spacing w:before="240"/>
        <w:ind w:left="851" w:hanging="851"/>
        <w:jc w:val="left"/>
      </w:pPr>
      <w:r w:rsidRPr="007F00A9">
        <w:rPr>
          <w:b/>
        </w:rPr>
        <w:t>Baroness Bull:</w:t>
      </w:r>
      <w:r>
        <w:t xml:space="preserve"> </w:t>
      </w:r>
      <w:r w:rsidRPr="007F00A9">
        <w:t>My question is about the significance of the BBC</w:t>
      </w:r>
      <w:r>
        <w:t>’</w:t>
      </w:r>
      <w:r w:rsidRPr="007F00A9">
        <w:t>s investment in the creative industries</w:t>
      </w:r>
      <w:r>
        <w:t>. D</w:t>
      </w:r>
      <w:r w:rsidRPr="007F00A9">
        <w:t>epending on how you answer it, it may become a question in two parts. Let us start with the first bit</w:t>
      </w:r>
      <w:r>
        <w:t xml:space="preserve">. </w:t>
      </w:r>
    </w:p>
    <w:p w:rsidR="009123DF" w:rsidP="00D31930">
      <w:pPr>
        <w:pStyle w:val="Question"/>
        <w:numPr>
          <w:ilvl w:val="0"/>
          <w:numId w:val="0"/>
        </w:numPr>
        <w:spacing w:before="120"/>
        <w:ind w:left="851"/>
        <w:jc w:val="left"/>
      </w:pPr>
      <w:r>
        <w:t>T</w:t>
      </w:r>
      <w:r w:rsidRPr="007F00A9">
        <w:t>wo years ago</w:t>
      </w:r>
      <w:r>
        <w:t>,</w:t>
      </w:r>
      <w:r w:rsidRPr="007F00A9">
        <w:t xml:space="preserve"> the gentleman </w:t>
      </w:r>
      <w:r>
        <w:t>to</w:t>
      </w:r>
      <w:r w:rsidRPr="007F00A9">
        <w:t xml:space="preserve"> my right secured a debate in the Lords </w:t>
      </w:r>
      <w:r w:rsidRPr="007F00A9">
        <w:t>about public service broadcasting. He said</w:t>
      </w:r>
      <w:r>
        <w:t xml:space="preserve">: “The </w:t>
      </w:r>
      <w:r w:rsidRPr="007F00A9">
        <w:t>BBC is the biggest single investor in the UK creative industries</w:t>
      </w:r>
      <w:r w:rsidR="00637012">
        <w:t>,</w:t>
      </w:r>
      <w:r w:rsidRPr="007F00A9">
        <w:t xml:space="preserve"> contribut</w:t>
      </w:r>
      <w:r>
        <w:t>ing</w:t>
      </w:r>
      <w:r w:rsidRPr="007F00A9">
        <w:t xml:space="preserve"> hundreds of millions of pounds </w:t>
      </w:r>
      <w:r>
        <w:t xml:space="preserve">to the </w:t>
      </w:r>
      <w:r w:rsidRPr="007F00A9">
        <w:t>wider sector</w:t>
      </w:r>
      <w:r>
        <w:t>”. W</w:t>
      </w:r>
      <w:r w:rsidRPr="007F00A9">
        <w:t>hat do you see as the significance of</w:t>
      </w:r>
      <w:r>
        <w:t xml:space="preserve"> this</w:t>
      </w:r>
      <w:r w:rsidRPr="007F00A9">
        <w:t xml:space="preserve"> investment</w:t>
      </w:r>
      <w:r>
        <w:t xml:space="preserve">? What does it </w:t>
      </w:r>
      <w:r w:rsidRPr="007F00A9">
        <w:t xml:space="preserve">deliver? How does </w:t>
      </w:r>
      <w:r>
        <w:t xml:space="preserve">it </w:t>
      </w:r>
      <w:r w:rsidRPr="007F00A9">
        <w:t>compare with the investment that you</w:t>
      </w:r>
      <w:r>
        <w:t>r</w:t>
      </w:r>
      <w:r w:rsidRPr="00D65074">
        <w:t xml:space="preserve"> organisations make</w:t>
      </w:r>
      <w:r>
        <w:t xml:space="preserve"> in</w:t>
      </w:r>
      <w:r w:rsidRPr="00D65074">
        <w:t xml:space="preserve"> the creative industries?</w:t>
      </w:r>
    </w:p>
    <w:p w:rsidR="009123DF" w:rsidP="00D31930">
      <w:pPr>
        <w:pStyle w:val="Answer"/>
        <w:spacing w:before="120" w:after="120"/>
        <w:ind w:left="851"/>
        <w:jc w:val="left"/>
      </w:pPr>
      <w:r w:rsidRPr="00D65074">
        <w:rPr>
          <w:b/>
          <w:i/>
        </w:rPr>
        <w:t>Alistair Law:</w:t>
      </w:r>
      <w:r>
        <w:t xml:space="preserve"> </w:t>
      </w:r>
      <w:r w:rsidRPr="00D65074">
        <w:t>That statement is probably right. I do not think anybody spends as much on original UK content as the BBC</w:t>
      </w:r>
      <w:r>
        <w:t>. It</w:t>
      </w:r>
      <w:r w:rsidRPr="00D65074">
        <w:t xml:space="preserve"> is obviously able to do that because it has </w:t>
      </w:r>
      <w:r>
        <w:t xml:space="preserve">a </w:t>
      </w:r>
      <w:r w:rsidRPr="00D65074">
        <w:t>guaranteed funding source</w:t>
      </w:r>
      <w:r>
        <w:t>. N</w:t>
      </w:r>
      <w:r w:rsidRPr="00D65074">
        <w:t>otwithstanding the debates about the level of the licenc</w:t>
      </w:r>
      <w:r>
        <w:t>e</w:t>
      </w:r>
      <w:r w:rsidRPr="00D65074">
        <w:t xml:space="preserve"> fee, in terms of its magnitude but also the fact </w:t>
      </w:r>
      <w:r>
        <w:t xml:space="preserve">that </w:t>
      </w:r>
      <w:r w:rsidRPr="00D65074">
        <w:t>it is guaranteed and does not oscillate on the basis of</w:t>
      </w:r>
      <w:r>
        <w:t xml:space="preserve"> </w:t>
      </w:r>
      <w:r w:rsidRPr="00D65074">
        <w:t>viewership</w:t>
      </w:r>
      <w:r>
        <w:t>,</w:t>
      </w:r>
      <w:r w:rsidRPr="00D65074">
        <w:t xml:space="preserve"> advertising</w:t>
      </w:r>
      <w:r>
        <w:t xml:space="preserve"> or</w:t>
      </w:r>
      <w:r w:rsidRPr="00D65074">
        <w:t xml:space="preserve"> the general health of the economy, other than </w:t>
      </w:r>
      <w:r>
        <w:t>at</w:t>
      </w:r>
      <w:r w:rsidRPr="00D65074">
        <w:t xml:space="preserve"> set periods, </w:t>
      </w:r>
      <w:r>
        <w:t>it is in an</w:t>
      </w:r>
      <w:r w:rsidRPr="00D65074">
        <w:t xml:space="preserve"> immensely powerful position when it comes to making those investments</w:t>
      </w:r>
      <w:r>
        <w:t xml:space="preserve">, </w:t>
      </w:r>
      <w:r w:rsidRPr="00D65074">
        <w:t xml:space="preserve">because it can do it absent the level of risk that perhaps some commercial operators </w:t>
      </w:r>
      <w:r>
        <w:t>have</w:t>
      </w:r>
      <w:r w:rsidRPr="00D65074">
        <w:t xml:space="preserve">. Therefore, the investment role it plays within the production sector and in training young people </w:t>
      </w:r>
      <w:r>
        <w:t>from a</w:t>
      </w:r>
      <w:r w:rsidRPr="00D65074">
        <w:t xml:space="preserve"> skills perspective</w:t>
      </w:r>
      <w:r>
        <w:t>,</w:t>
      </w:r>
      <w:r w:rsidRPr="00D65074">
        <w:t xml:space="preserve"> bringing them into the industry in the first place</w:t>
      </w:r>
      <w:r>
        <w:t>,</w:t>
      </w:r>
      <w:r w:rsidRPr="00D65074">
        <w:t xml:space="preserve"> is immensely important</w:t>
      </w:r>
      <w:r>
        <w:t xml:space="preserve">, and </w:t>
      </w:r>
      <w:r w:rsidRPr="00D65074">
        <w:t xml:space="preserve">the rest of the sector has a series of initiatives </w:t>
      </w:r>
      <w:r>
        <w:t xml:space="preserve">to which it is </w:t>
      </w:r>
      <w:r w:rsidRPr="00D65074">
        <w:t>deeply committe</w:t>
      </w:r>
      <w:r>
        <w:t xml:space="preserve">d. </w:t>
      </w:r>
    </w:p>
    <w:p w:rsidR="009123DF" w:rsidP="00D31930">
      <w:pPr>
        <w:pStyle w:val="Answer"/>
        <w:spacing w:before="120" w:after="120"/>
        <w:ind w:left="851"/>
        <w:jc w:val="left"/>
      </w:pPr>
      <w:r>
        <w:t xml:space="preserve">The </w:t>
      </w:r>
      <w:r w:rsidRPr="00D65074">
        <w:t xml:space="preserve">skills shortage that the UK production sector is experiencing </w:t>
      </w:r>
      <w:r w:rsidRPr="00D65074">
        <w:t>at the moment</w:t>
      </w:r>
      <w:r w:rsidRPr="00D65074">
        <w:t xml:space="preserve"> will not be solved unless every single organisation makes a commitment and undertakes a series of steps to do that</w:t>
      </w:r>
      <w:r>
        <w:t>. C</w:t>
      </w:r>
      <w:r w:rsidRPr="00D65074">
        <w:t>learly</w:t>
      </w:r>
      <w:r>
        <w:t>,</w:t>
      </w:r>
      <w:r w:rsidRPr="00D65074">
        <w:t xml:space="preserve"> the BBC plays an immense role from that perspective</w:t>
      </w:r>
      <w:r>
        <w:t>—a</w:t>
      </w:r>
      <w:r w:rsidRPr="00D65074">
        <w:t xml:space="preserve"> role</w:t>
      </w:r>
      <w:r>
        <w:t xml:space="preserve"> that </w:t>
      </w:r>
      <w:r w:rsidRPr="00D65074">
        <w:t xml:space="preserve">we are stepping into over </w:t>
      </w:r>
      <w:r w:rsidRPr="00D65074">
        <w:t>a period of time</w:t>
      </w:r>
      <w:r>
        <w:t>. Certainly,</w:t>
      </w:r>
      <w:r w:rsidRPr="00D65074">
        <w:t xml:space="preserve"> the level of original UK content production</w:t>
      </w:r>
      <w:r>
        <w:t xml:space="preserve"> we are doing now </w:t>
      </w:r>
      <w:r w:rsidRPr="00D65074">
        <w:t xml:space="preserve">is bigger than it was </w:t>
      </w:r>
      <w:r>
        <w:t>10</w:t>
      </w:r>
      <w:r w:rsidRPr="00D65074">
        <w:t xml:space="preserve"> years ago and will </w:t>
      </w:r>
      <w:r w:rsidRPr="00D65074">
        <w:t>continue on</w:t>
      </w:r>
      <w:r w:rsidRPr="00D65074">
        <w:t xml:space="preserve"> that journey, but</w:t>
      </w:r>
      <w:r>
        <w:t>,</w:t>
      </w:r>
      <w:r w:rsidRPr="00D65074">
        <w:t xml:space="preserve"> as I say, the BBC</w:t>
      </w:r>
      <w:r>
        <w:t>’s</w:t>
      </w:r>
      <w:r w:rsidRPr="00D65074">
        <w:t xml:space="preserve"> unique funding position means it is in a very strong position to make those investments.</w:t>
      </w:r>
    </w:p>
    <w:p w:rsidR="009123DF" w:rsidP="00D31930">
      <w:pPr>
        <w:pStyle w:val="Answer"/>
        <w:spacing w:before="120" w:after="120"/>
        <w:ind w:left="851"/>
        <w:jc w:val="left"/>
      </w:pPr>
      <w:r w:rsidRPr="00D65074">
        <w:rPr>
          <w:b/>
          <w:i/>
        </w:rPr>
        <w:t>Adam Minns:</w:t>
      </w:r>
      <w:r>
        <w:t xml:space="preserve"> </w:t>
      </w:r>
      <w:r w:rsidRPr="00D65074">
        <w:t>I think that is still true to an extent. Going through the numbers in my head</w:t>
      </w:r>
      <w:r>
        <w:t xml:space="preserve">, is </w:t>
      </w:r>
      <w:r w:rsidRPr="00D65074">
        <w:t>anyone spending more than the BBC on UK TV cont</w:t>
      </w:r>
      <w:r>
        <w:t xml:space="preserve">ent? </w:t>
      </w:r>
      <w:r w:rsidRPr="00D65074">
        <w:t>I do not think</w:t>
      </w:r>
      <w:r>
        <w:t xml:space="preserve"> there is</w:t>
      </w:r>
      <w:r w:rsidRPr="00D65074">
        <w:t xml:space="preserve"> a single organisation</w:t>
      </w:r>
      <w:r>
        <w:t xml:space="preserve">, but there are more out there, </w:t>
      </w:r>
      <w:r w:rsidRPr="00D65074">
        <w:t xml:space="preserve">significant players </w:t>
      </w:r>
      <w:r>
        <w:t>as well as</w:t>
      </w:r>
      <w:r w:rsidRPr="00D65074">
        <w:t xml:space="preserve"> smaller</w:t>
      </w:r>
      <w:r>
        <w:t xml:space="preserve"> ones.</w:t>
      </w:r>
      <w:r w:rsidRPr="00D65074">
        <w:t xml:space="preserve"> </w:t>
      </w:r>
    </w:p>
    <w:p w:rsidR="009123DF" w:rsidP="00D31930">
      <w:pPr>
        <w:pStyle w:val="Answer"/>
        <w:spacing w:before="120" w:after="120"/>
        <w:ind w:left="851"/>
        <w:jc w:val="left"/>
      </w:pPr>
      <w:r>
        <w:t>T</w:t>
      </w:r>
      <w:r w:rsidRPr="00D65074">
        <w:t>he BBC licence fee remain</w:t>
      </w:r>
      <w:r>
        <w:t>s</w:t>
      </w:r>
      <w:r w:rsidRPr="00D65074">
        <w:t xml:space="preserve"> one of the three big pillars of funding for this content</w:t>
      </w:r>
      <w:r>
        <w:t>, with v</w:t>
      </w:r>
      <w:r w:rsidRPr="00D65074">
        <w:t>ideo on demand coming in</w:t>
      </w:r>
      <w:r>
        <w:t>. Let us say there are 3.5 pillars now with video on demand. A</w:t>
      </w:r>
      <w:r w:rsidRPr="00D65074">
        <w:t>s a result</w:t>
      </w:r>
      <w:r>
        <w:t>,</w:t>
      </w:r>
      <w:r w:rsidRPr="00D65074">
        <w:t xml:space="preserve"> the BBC has embraced partnerships in certain genres looking at </w:t>
      </w:r>
      <w:r>
        <w:t>co-</w:t>
      </w:r>
      <w:r w:rsidRPr="00D65074">
        <w:t>production</w:t>
      </w:r>
      <w:r>
        <w:t>. T</w:t>
      </w:r>
      <w:r w:rsidRPr="00D65074">
        <w:t>here should</w:t>
      </w:r>
      <w:r>
        <w:t xml:space="preserve"> only</w:t>
      </w:r>
      <w:r w:rsidRPr="00D65074">
        <w:t xml:space="preserve"> be more of that</w:t>
      </w:r>
      <w:r>
        <w:t xml:space="preserve">, and </w:t>
      </w:r>
      <w:r w:rsidRPr="00D65074">
        <w:t>I hope there will be. It is still</w:t>
      </w:r>
      <w:r>
        <w:t xml:space="preserve"> </w:t>
      </w:r>
      <w:r w:rsidRPr="00D65074">
        <w:t xml:space="preserve">probably the biggest player </w:t>
      </w:r>
      <w:r>
        <w:t>in</w:t>
      </w:r>
      <w:r w:rsidRPr="00D65074">
        <w:t xml:space="preserve"> content, but i</w:t>
      </w:r>
      <w:r>
        <w:t>t i</w:t>
      </w:r>
      <w:r w:rsidRPr="00D65074">
        <w:t>s</w:t>
      </w:r>
      <w:r>
        <w:t xml:space="preserve"> now</w:t>
      </w:r>
      <w:r w:rsidRPr="00D65074">
        <w:t xml:space="preserve"> part of a mixed ecology</w:t>
      </w:r>
      <w:r>
        <w:t xml:space="preserve">, </w:t>
      </w:r>
      <w:r w:rsidRPr="00D65074">
        <w:t>which perhaps it was not so much 10 years ago.</w:t>
      </w:r>
    </w:p>
    <w:p w:rsidR="009123DF" w:rsidP="00D31930">
      <w:pPr>
        <w:pStyle w:val="Remark"/>
        <w:spacing w:before="120" w:after="120"/>
        <w:ind w:left="851"/>
        <w:jc w:val="left"/>
      </w:pPr>
      <w:r w:rsidRPr="002F778F">
        <w:rPr>
          <w:b/>
        </w:rPr>
        <w:t>Baroness Bull:</w:t>
      </w:r>
      <w:r>
        <w:t xml:space="preserve"> </w:t>
      </w:r>
      <w:r w:rsidRPr="00D65074">
        <w:t xml:space="preserve">This </w:t>
      </w:r>
      <w:r>
        <w:t xml:space="preserve">will </w:t>
      </w:r>
      <w:r w:rsidRPr="00D65074">
        <w:t>definitely be</w:t>
      </w:r>
      <w:r w:rsidRPr="00D65074">
        <w:t xml:space="preserve"> a question in two parts. Sebastian</w:t>
      </w:r>
      <w:r>
        <w:t>,</w:t>
      </w:r>
      <w:r w:rsidRPr="00D65074">
        <w:t xml:space="preserve"> </w:t>
      </w:r>
      <w:r>
        <w:t xml:space="preserve">will you </w:t>
      </w:r>
      <w:r w:rsidRPr="00D65074">
        <w:t>answer that</w:t>
      </w:r>
      <w:r>
        <w:t>?</w:t>
      </w:r>
    </w:p>
    <w:p w:rsidR="009123DF" w:rsidP="00D31930">
      <w:pPr>
        <w:pStyle w:val="Answer"/>
        <w:spacing w:before="120" w:after="120"/>
        <w:ind w:left="851"/>
        <w:jc w:val="left"/>
      </w:pPr>
      <w:r w:rsidRPr="00D65074">
        <w:rPr>
          <w:b/>
          <w:i/>
        </w:rPr>
        <w:t>Sebastian Enser-Wight:</w:t>
      </w:r>
      <w:r>
        <w:t xml:space="preserve"> </w:t>
      </w:r>
      <w:r w:rsidRPr="00D65074">
        <w:t>The dynamics are slightly different in radio. The BBC absolutely remains by far the most significant spender on audio</w:t>
      </w:r>
      <w:r>
        <w:t xml:space="preserve">. To put it in </w:t>
      </w:r>
      <w:r w:rsidRPr="00D65074">
        <w:t>context, what the BBC spends on Radio 1 in its content probably amounts to the same broadly as</w:t>
      </w:r>
      <w:r>
        <w:t xml:space="preserve"> </w:t>
      </w:r>
      <w:r w:rsidRPr="00D65074">
        <w:t xml:space="preserve">we spend in </w:t>
      </w:r>
      <w:r>
        <w:t>G</w:t>
      </w:r>
      <w:r w:rsidRPr="00D65074">
        <w:t>lobal across all 17 of our stations</w:t>
      </w:r>
      <w:r>
        <w:t>. It is</w:t>
      </w:r>
      <w:r w:rsidRPr="00D65074">
        <w:t xml:space="preserve"> an enormous contributor, especially in terms of </w:t>
      </w:r>
      <w:r>
        <w:t xml:space="preserve">the type of </w:t>
      </w:r>
      <w:r w:rsidRPr="00D65074">
        <w:t>content</w:t>
      </w:r>
      <w:r>
        <w:t xml:space="preserve"> to</w:t>
      </w:r>
      <w:r w:rsidRPr="00D65074">
        <w:t xml:space="preserve"> which I alluded earlier </w:t>
      </w:r>
      <w:r>
        <w:t>that</w:t>
      </w:r>
      <w:r w:rsidRPr="00D65074">
        <w:t xml:space="preserve"> is not commercially</w:t>
      </w:r>
      <w:r>
        <w:t xml:space="preserve"> sustainable. In drama and comedy, it p</w:t>
      </w:r>
      <w:r w:rsidRPr="00D65074">
        <w:t>lay</w:t>
      </w:r>
      <w:r>
        <w:t xml:space="preserve">s </w:t>
      </w:r>
      <w:r>
        <w:t>an</w:t>
      </w:r>
      <w:r w:rsidRPr="00D65074">
        <w:t xml:space="preserve"> absolutely vital</w:t>
      </w:r>
      <w:r w:rsidRPr="00D65074">
        <w:t xml:space="preserve"> role in the industry. We hope </w:t>
      </w:r>
      <w:r>
        <w:t>it</w:t>
      </w:r>
      <w:r w:rsidRPr="00D65074">
        <w:t xml:space="preserve"> will continue to do </w:t>
      </w:r>
      <w:r>
        <w:t xml:space="preserve">that and to focus its </w:t>
      </w:r>
      <w:r w:rsidRPr="00D65074">
        <w:t xml:space="preserve">spending on </w:t>
      </w:r>
      <w:r w:rsidRPr="00D65074">
        <w:t>that type of content rather than the other forms of content that are slightly more duplicative.</w:t>
      </w:r>
    </w:p>
    <w:p w:rsidR="009123DF" w:rsidP="00D31930">
      <w:pPr>
        <w:pStyle w:val="Answer"/>
        <w:spacing w:before="120" w:after="120"/>
        <w:ind w:left="851"/>
        <w:jc w:val="left"/>
      </w:pPr>
      <w:r>
        <w:t>As Alistair said, w</w:t>
      </w:r>
      <w:r w:rsidRPr="00D65074">
        <w:t xml:space="preserve">e all have a part to play in growing </w:t>
      </w:r>
      <w:r>
        <w:t>the</w:t>
      </w:r>
      <w:r w:rsidRPr="00D65074">
        <w:t xml:space="preserve"> creative economy</w:t>
      </w:r>
      <w:r>
        <w:t xml:space="preserve">. In radio, we </w:t>
      </w:r>
      <w:r w:rsidRPr="00D65074">
        <w:t>recognise</w:t>
      </w:r>
      <w:r>
        <w:t>d that there was</w:t>
      </w:r>
      <w:r w:rsidRPr="00D65074">
        <w:t xml:space="preserve"> a shortage of young talent from diverse backgrounds entering the </w:t>
      </w:r>
      <w:r>
        <w:t xml:space="preserve">media </w:t>
      </w:r>
      <w:r w:rsidRPr="00D65074">
        <w:t>sector</w:t>
      </w:r>
      <w:r>
        <w:t>. We</w:t>
      </w:r>
      <w:r w:rsidRPr="00D65074">
        <w:t xml:space="preserve"> established our own </w:t>
      </w:r>
      <w:r>
        <w:t>a</w:t>
      </w:r>
      <w:r w:rsidRPr="00D65074">
        <w:t>cademy back in 201</w:t>
      </w:r>
      <w:r>
        <w:t xml:space="preserve">6 </w:t>
      </w:r>
      <w:r w:rsidRPr="003F5297">
        <w:t xml:space="preserve">to get students into that sector. We have tracked young people from </w:t>
      </w:r>
      <w:r>
        <w:t xml:space="preserve">really </w:t>
      </w:r>
      <w:r w:rsidRPr="003F5297">
        <w:t>diverse</w:t>
      </w:r>
      <w:r w:rsidRPr="003F5297">
        <w:t xml:space="preserve"> backgrounds, train</w:t>
      </w:r>
      <w:r>
        <w:t>ed</w:t>
      </w:r>
      <w:r w:rsidRPr="003F5297">
        <w:t xml:space="preserve"> them up and help</w:t>
      </w:r>
      <w:r>
        <w:t>ed</w:t>
      </w:r>
      <w:r w:rsidRPr="003F5297">
        <w:t xml:space="preserve"> them ente</w:t>
      </w:r>
      <w:r>
        <w:t>r. T</w:t>
      </w:r>
      <w:r w:rsidRPr="003F5297">
        <w:t xml:space="preserve">hose people have gone on to work at the BBC, </w:t>
      </w:r>
      <w:r>
        <w:t>G</w:t>
      </w:r>
      <w:r w:rsidRPr="003F5297">
        <w:t>lobal an</w:t>
      </w:r>
      <w:r>
        <w:t>d</w:t>
      </w:r>
      <w:r w:rsidRPr="003F5297">
        <w:t xml:space="preserve"> multi</w:t>
      </w:r>
      <w:r>
        <w:t xml:space="preserve">ple </w:t>
      </w:r>
      <w:r w:rsidRPr="003F5297">
        <w:t>media organisation</w:t>
      </w:r>
      <w:r w:rsidR="00DC44E6">
        <w:t>s</w:t>
      </w:r>
      <w:r w:rsidRPr="003F5297">
        <w:t xml:space="preserve">. </w:t>
      </w:r>
      <w:r>
        <w:t>W</w:t>
      </w:r>
      <w:r w:rsidRPr="003F5297">
        <w:t>e all have a part to contribute</w:t>
      </w:r>
      <w:r>
        <w:t xml:space="preserve">, </w:t>
      </w:r>
      <w:r w:rsidRPr="003F5297">
        <w:t>but due to the difference in funding the commercial sector cannot afford to put quite as much into it as the BBC</w:t>
      </w:r>
      <w:r>
        <w:t xml:space="preserve">, but the </w:t>
      </w:r>
      <w:r w:rsidRPr="003F5297">
        <w:t xml:space="preserve">BBC remains very vital to the </w:t>
      </w:r>
      <w:r>
        <w:t>creative audio ecology.</w:t>
      </w:r>
    </w:p>
    <w:p w:rsidR="009123DF" w:rsidP="00D31930">
      <w:pPr>
        <w:pStyle w:val="Remark"/>
        <w:spacing w:before="120" w:after="120"/>
        <w:ind w:left="851"/>
        <w:jc w:val="left"/>
      </w:pPr>
      <w:r w:rsidRPr="006F69DF">
        <w:rPr>
          <w:b/>
        </w:rPr>
        <w:t>Baroness Bull:</w:t>
      </w:r>
      <w:r>
        <w:t xml:space="preserve"> </w:t>
      </w:r>
      <w:r w:rsidRPr="003F5297">
        <w:t>You have all defined the creative industr</w:t>
      </w:r>
      <w:r>
        <w:t xml:space="preserve">ies </w:t>
      </w:r>
      <w:r w:rsidRPr="003F5297">
        <w:t xml:space="preserve">quite </w:t>
      </w:r>
      <w:r>
        <w:t>narrowly</w:t>
      </w:r>
      <w:r w:rsidRPr="003F5297">
        <w:t xml:space="preserve">. You have talked about audio or visual content, whereas other people </w:t>
      </w:r>
      <w:r>
        <w:t>would</w:t>
      </w:r>
      <w:r w:rsidRPr="003F5297">
        <w:t xml:space="preserve"> point to the BBC as the biggest commissioner of new musi</w:t>
      </w:r>
      <w:r>
        <w:t xml:space="preserve">c and </w:t>
      </w:r>
      <w:r w:rsidRPr="003F5297">
        <w:t>classical music</w:t>
      </w:r>
      <w:r>
        <w:t>,</w:t>
      </w:r>
      <w:r w:rsidRPr="003F5297">
        <w:t xml:space="preserve"> </w:t>
      </w:r>
      <w:r>
        <w:t xml:space="preserve">as </w:t>
      </w:r>
      <w:r w:rsidRPr="003F5297">
        <w:t xml:space="preserve">providing a platform for emerging bands and </w:t>
      </w:r>
      <w:r>
        <w:t>as a</w:t>
      </w:r>
      <w:r w:rsidRPr="003F5297">
        <w:t xml:space="preserve"> development route for new writing</w:t>
      </w:r>
      <w:r>
        <w:t>,</w:t>
      </w:r>
      <w:r w:rsidRPr="003F5297">
        <w:t xml:space="preserve"> particularly on radio</w:t>
      </w:r>
      <w:r>
        <w:t xml:space="preserve">. Will </w:t>
      </w:r>
      <w:r w:rsidRPr="003F5297">
        <w:t xml:space="preserve">you talk </w:t>
      </w:r>
      <w:r>
        <w:t xml:space="preserve">about Sky’s and </w:t>
      </w:r>
      <w:r>
        <w:t>G</w:t>
      </w:r>
      <w:r w:rsidRPr="003F5297">
        <w:t>lobal</w:t>
      </w:r>
      <w:r>
        <w:t>’</w:t>
      </w:r>
      <w:r w:rsidRPr="003F5297">
        <w:t>s</w:t>
      </w:r>
      <w:r w:rsidRPr="003F5297">
        <w:t xml:space="preserve"> role</w:t>
      </w:r>
      <w:r>
        <w:t>s</w:t>
      </w:r>
      <w:r w:rsidRPr="003F5297">
        <w:t xml:space="preserve"> in supporting the creative industries more broadly</w:t>
      </w:r>
      <w:r w:rsidR="00637012">
        <w:t>?</w:t>
      </w:r>
      <w:r>
        <w:t xml:space="preserve"> We have talked</w:t>
      </w:r>
      <w:r w:rsidRPr="003F5297">
        <w:t xml:space="preserve"> a lot about ecosystems. We know that the creative industries are an ecosystem and </w:t>
      </w:r>
      <w:r>
        <w:t xml:space="preserve">that </w:t>
      </w:r>
      <w:r w:rsidRPr="003F5297">
        <w:t xml:space="preserve">there are </w:t>
      </w:r>
      <w:r>
        <w:t>connections</w:t>
      </w:r>
      <w:r w:rsidRPr="003F5297">
        <w:t xml:space="preserve"> between talent </w:t>
      </w:r>
      <w:r>
        <w:t>produced</w:t>
      </w:r>
      <w:r w:rsidRPr="003F5297">
        <w:t xml:space="preserve"> in one area and in another. I am thinking particularly about new music. I do not know whether it is still true, but it was always said that the BBC invest</w:t>
      </w:r>
      <w:r>
        <w:t>s</w:t>
      </w:r>
      <w:r w:rsidRPr="003F5297">
        <w:t xml:space="preserve"> more than anybody in the commissioning of new music, which is quite a st</w:t>
      </w:r>
      <w:r>
        <w:t>ark</w:t>
      </w:r>
      <w:r w:rsidRPr="003F5297">
        <w:t xml:space="preserve"> </w:t>
      </w:r>
      <w:r>
        <w:t>point</w:t>
      </w:r>
      <w:r w:rsidRPr="003F5297">
        <w:t>.</w:t>
      </w:r>
    </w:p>
    <w:p w:rsidR="009123DF" w:rsidP="00D31930">
      <w:pPr>
        <w:pStyle w:val="Answer"/>
        <w:spacing w:before="120" w:after="120"/>
        <w:ind w:left="851"/>
        <w:jc w:val="left"/>
      </w:pPr>
      <w:r w:rsidRPr="003F5297">
        <w:rPr>
          <w:b/>
          <w:i/>
        </w:rPr>
        <w:t>Sebastian Enser-Wight:</w:t>
      </w:r>
      <w:r>
        <w:t xml:space="preserve"> </w:t>
      </w:r>
      <w:r w:rsidRPr="003F5297">
        <w:t>New music is vital</w:t>
      </w:r>
      <w:r>
        <w:t>. T</w:t>
      </w:r>
      <w:r w:rsidRPr="003F5297">
        <w:t>hat is</w:t>
      </w:r>
      <w:r>
        <w:t xml:space="preserve"> a key</w:t>
      </w:r>
      <w:r w:rsidRPr="003F5297">
        <w:t xml:space="preserve"> public service</w:t>
      </w:r>
      <w:r>
        <w:t xml:space="preserve"> </w:t>
      </w:r>
      <w:r w:rsidRPr="003F5297">
        <w:t>requirement for the BBC. It does have a minimum level of new music</w:t>
      </w:r>
      <w:r>
        <w:t xml:space="preserve"> and UK artists that</w:t>
      </w:r>
      <w:r w:rsidRPr="003F5297">
        <w:t xml:space="preserve"> it is mandated to play. That has fallen over</w:t>
      </w:r>
      <w:r>
        <w:t xml:space="preserve"> </w:t>
      </w:r>
      <w:r w:rsidRPr="003F5297">
        <w:t>time</w:t>
      </w:r>
      <w:r>
        <w:t>,</w:t>
      </w:r>
      <w:r w:rsidRPr="003F5297">
        <w:t xml:space="preserve"> unfortunately. That is one of the public service requirements </w:t>
      </w:r>
      <w:r w:rsidR="00637012">
        <w:t xml:space="preserve">put in place by </w:t>
      </w:r>
      <w:r w:rsidRPr="003F5297" w:rsidR="00637012">
        <w:t>Ofcom</w:t>
      </w:r>
      <w:r w:rsidR="00637012">
        <w:t xml:space="preserve"> </w:t>
      </w:r>
      <w:r w:rsidRPr="003F5297">
        <w:t>to which we were refer</w:t>
      </w:r>
      <w:r>
        <w:t>r</w:t>
      </w:r>
      <w:r w:rsidRPr="003F5297">
        <w:t>ing</w:t>
      </w:r>
      <w:r>
        <w:t xml:space="preserve">. Its role there is </w:t>
      </w:r>
      <w:r>
        <w:t>really important</w:t>
      </w:r>
      <w:r>
        <w:t>. We would want to see th</w:t>
      </w:r>
      <w:r w:rsidRPr="003F5297">
        <w:t>at requirement remain</w:t>
      </w:r>
      <w:r>
        <w:t xml:space="preserve"> and, </w:t>
      </w:r>
      <w:r w:rsidRPr="003F5297">
        <w:t>through</w:t>
      </w:r>
      <w:r>
        <w:t xml:space="preserve"> these</w:t>
      </w:r>
      <w:r w:rsidRPr="003F5297">
        <w:t xml:space="preserve"> public service requirements</w:t>
      </w:r>
      <w:r>
        <w:t>,</w:t>
      </w:r>
      <w:r w:rsidRPr="003F5297">
        <w:t xml:space="preserve"> </w:t>
      </w:r>
      <w:r>
        <w:t>it being obliged to</w:t>
      </w:r>
      <w:r w:rsidRPr="003F5297">
        <w:t xml:space="preserve"> continue to support new music</w:t>
      </w:r>
      <w:r>
        <w:t xml:space="preserve"> and</w:t>
      </w:r>
      <w:r w:rsidRPr="003F5297">
        <w:t xml:space="preserve"> find new bands</w:t>
      </w:r>
      <w:r>
        <w:t>,</w:t>
      </w:r>
      <w:r w:rsidRPr="003F5297">
        <w:t xml:space="preserve"> because unfortunately quite often it is not necessarily a commercially viable enterprise</w:t>
      </w:r>
      <w:r>
        <w:t xml:space="preserve"> to do tha</w:t>
      </w:r>
      <w:r w:rsidRPr="003F5297">
        <w:t xml:space="preserve">t. </w:t>
      </w:r>
    </w:p>
    <w:p w:rsidR="009123DF" w:rsidP="00D31930">
      <w:pPr>
        <w:pStyle w:val="Answer"/>
        <w:spacing w:before="120" w:after="120"/>
        <w:ind w:left="851"/>
        <w:jc w:val="left"/>
      </w:pPr>
      <w:r w:rsidRPr="003F5297">
        <w:t>W</w:t>
      </w:r>
      <w:r>
        <w:t xml:space="preserve">e think that is a really important role for the BBC. We have </w:t>
      </w:r>
      <w:r w:rsidRPr="003F5297">
        <w:t>concerns that perhaps</w:t>
      </w:r>
      <w:r>
        <w:t xml:space="preserve"> </w:t>
      </w:r>
      <w:r w:rsidRPr="003F5297">
        <w:t>it has</w:t>
      </w:r>
      <w:r>
        <w:t xml:space="preserve"> drifted down even further in meeting its requirements,</w:t>
      </w:r>
      <w:r w:rsidRPr="003F5297">
        <w:t xml:space="preserve"> </w:t>
      </w:r>
      <w:r>
        <w:t>and we worry about what would happen were those requirements to be removed.</w:t>
      </w:r>
    </w:p>
    <w:p w:rsidR="009123DF" w:rsidP="00D31930">
      <w:pPr>
        <w:pStyle w:val="Remark"/>
        <w:spacing w:before="120" w:after="120"/>
        <w:ind w:left="851"/>
        <w:jc w:val="left"/>
      </w:pPr>
      <w:r w:rsidRPr="003E24E6">
        <w:rPr>
          <w:b/>
        </w:rPr>
        <w:t>Baroness Bull:</w:t>
      </w:r>
      <w:r>
        <w:t xml:space="preserve"> </w:t>
      </w:r>
      <w:r w:rsidRPr="003318C5">
        <w:t>You do not see it as viable or your responsibility to be commissioning</w:t>
      </w:r>
      <w:r>
        <w:t>,</w:t>
      </w:r>
      <w:r w:rsidRPr="003318C5">
        <w:t xml:space="preserve"> or supporting the commissioning of</w:t>
      </w:r>
      <w:r>
        <w:t>,</w:t>
      </w:r>
      <w:r w:rsidRPr="003318C5">
        <w:t xml:space="preserve"> new music.</w:t>
      </w:r>
    </w:p>
    <w:p w:rsidR="009123DF" w:rsidP="00D31930">
      <w:pPr>
        <w:pStyle w:val="Answer"/>
        <w:spacing w:before="120" w:after="120"/>
        <w:ind w:left="851"/>
        <w:jc w:val="left"/>
      </w:pPr>
      <w:r w:rsidRPr="003318C5">
        <w:rPr>
          <w:b/>
          <w:i/>
        </w:rPr>
        <w:t>Sebastian Enser-Wight:</w:t>
      </w:r>
      <w:r>
        <w:t xml:space="preserve"> </w:t>
      </w:r>
      <w:r w:rsidRPr="003318C5">
        <w:t>We do on our adjacent brands. We have a very broad spectrum</w:t>
      </w:r>
      <w:r>
        <w:t xml:space="preserve"> of brands. We have </w:t>
      </w:r>
      <w:r w:rsidRPr="003318C5">
        <w:t>17 brands across the UK</w:t>
      </w:r>
      <w:r>
        <w:t>. C</w:t>
      </w:r>
      <w:r w:rsidRPr="003318C5">
        <w:t>ertainly</w:t>
      </w:r>
      <w:r>
        <w:t xml:space="preserve">, for some of our </w:t>
      </w:r>
      <w:r w:rsidRPr="003318C5">
        <w:t xml:space="preserve">smaller brands that attract different types of listeners we do, but unfortunately new music by its very nature </w:t>
      </w:r>
      <w:r>
        <w:t>is</w:t>
      </w:r>
      <w:r w:rsidRPr="003318C5">
        <w:t xml:space="preserve"> not as popular as established music by established artists, so the economic</w:t>
      </w:r>
      <w:r>
        <w:t>s</w:t>
      </w:r>
      <w:r w:rsidRPr="003318C5">
        <w:t xml:space="preserve"> do not quite stack up for us to be able to invest as much time</w:t>
      </w:r>
      <w:r>
        <w:t xml:space="preserve">. </w:t>
      </w:r>
    </w:p>
    <w:p w:rsidR="009123DF" w:rsidP="00D31930">
      <w:pPr>
        <w:pStyle w:val="Answer"/>
        <w:spacing w:before="120" w:after="120"/>
        <w:ind w:left="851"/>
        <w:jc w:val="left"/>
      </w:pPr>
      <w:r>
        <w:t>T</w:t>
      </w:r>
      <w:r w:rsidRPr="003318C5">
        <w:t>hat is not to say we do not do so. We have slots for new musicians on our stations, and whenever we put on</w:t>
      </w:r>
      <w:r>
        <w:t xml:space="preserve"> live</w:t>
      </w:r>
      <w:r w:rsidRPr="003318C5">
        <w:t xml:space="preserve"> events we have a variety of </w:t>
      </w:r>
      <w:r w:rsidRPr="003318C5">
        <w:t>artists</w:t>
      </w:r>
      <w:r w:rsidR="00A12788">
        <w:t>,</w:t>
      </w:r>
      <w:r w:rsidRPr="003318C5">
        <w:t xml:space="preserve"> from new and up</w:t>
      </w:r>
      <w:r>
        <w:t>-</w:t>
      </w:r>
      <w:r w:rsidRPr="003318C5">
        <w:t>and</w:t>
      </w:r>
      <w:r>
        <w:t>-</w:t>
      </w:r>
      <w:r w:rsidRPr="003318C5">
        <w:t>coming on</w:t>
      </w:r>
      <w:r>
        <w:t>es</w:t>
      </w:r>
      <w:r w:rsidRPr="003318C5">
        <w:t xml:space="preserve"> to really established ones.</w:t>
      </w:r>
      <w:r>
        <w:t xml:space="preserve"> </w:t>
      </w:r>
      <w:r w:rsidRPr="003318C5">
        <w:t>We think that just because of the dominance of the BBC it has a vital role to play</w:t>
      </w:r>
      <w:r>
        <w:t>. We agree that it is one that it needs to continue to perform.</w:t>
      </w:r>
    </w:p>
    <w:p w:rsidR="009123DF" w:rsidP="00D31930">
      <w:pPr>
        <w:pStyle w:val="Answer"/>
        <w:spacing w:before="120" w:after="120"/>
        <w:ind w:left="851"/>
        <w:jc w:val="left"/>
      </w:pPr>
      <w:r w:rsidRPr="00117EBC">
        <w:rPr>
          <w:b/>
          <w:i/>
        </w:rPr>
        <w:t>Alistair Law:</w:t>
      </w:r>
      <w:r>
        <w:t xml:space="preserve"> T</w:t>
      </w:r>
      <w:r w:rsidRPr="0060079E">
        <w:t xml:space="preserve">o stay slightly with content for a minute </w:t>
      </w:r>
      <w:r>
        <w:t xml:space="preserve">but with a wider </w:t>
      </w:r>
      <w:r w:rsidRPr="0060079E">
        <w:t xml:space="preserve">production outlook, we are active </w:t>
      </w:r>
      <w:r>
        <w:t xml:space="preserve">in </w:t>
      </w:r>
      <w:r w:rsidRPr="0060079E">
        <w:t>that part of the value chain</w:t>
      </w:r>
      <w:r>
        <w:t>, too. S</w:t>
      </w:r>
      <w:r w:rsidRPr="0060079E">
        <w:t>ky</w:t>
      </w:r>
      <w:r>
        <w:t xml:space="preserve"> Studios is </w:t>
      </w:r>
      <w:r w:rsidRPr="0060079E">
        <w:t>our own production and distribution company</w:t>
      </w:r>
      <w:r>
        <w:t xml:space="preserve"> that manages </w:t>
      </w:r>
      <w:r w:rsidRPr="0060079E">
        <w:t xml:space="preserve">both </w:t>
      </w:r>
      <w:r>
        <w:t>Sky’s in-house</w:t>
      </w:r>
      <w:r w:rsidRPr="0060079E">
        <w:t xml:space="preserve"> production</w:t>
      </w:r>
      <w:r>
        <w:t xml:space="preserve"> </w:t>
      </w:r>
      <w:r w:rsidRPr="0060079E">
        <w:t>capabilit</w:t>
      </w:r>
      <w:r>
        <w:t>ies</w:t>
      </w:r>
      <w:r w:rsidRPr="0060079E">
        <w:t xml:space="preserve"> but also the various production companies in which we have a st</w:t>
      </w:r>
      <w:r>
        <w:t xml:space="preserve">ake. We are </w:t>
      </w:r>
      <w:r w:rsidRPr="0060079E">
        <w:t>building</w:t>
      </w:r>
      <w:r>
        <w:t xml:space="preserve"> a new set of </w:t>
      </w:r>
      <w:r w:rsidRPr="0060079E">
        <w:t xml:space="preserve">studio spaces at </w:t>
      </w:r>
      <w:r>
        <w:t>S</w:t>
      </w:r>
      <w:r w:rsidRPr="0060079E">
        <w:t xml:space="preserve">ky </w:t>
      </w:r>
      <w:r>
        <w:t>Studios</w:t>
      </w:r>
      <w:r w:rsidRPr="0060079E">
        <w:t xml:space="preserve"> Elstree </w:t>
      </w:r>
      <w:r>
        <w:t xml:space="preserve">that </w:t>
      </w:r>
      <w:r w:rsidRPr="0060079E">
        <w:t>will deliver about</w:t>
      </w:r>
      <w:r>
        <w:t xml:space="preserve"> </w:t>
      </w:r>
      <w:r w:rsidRPr="0060079E">
        <w:t>£3 billion</w:t>
      </w:r>
      <w:r>
        <w:t>-</w:t>
      </w:r>
      <w:r w:rsidRPr="0060079E">
        <w:t>worth of inward investment in</w:t>
      </w:r>
      <w:r>
        <w:t>to</w:t>
      </w:r>
      <w:r w:rsidRPr="0060079E">
        <w:t xml:space="preserve"> production ov</w:t>
      </w:r>
      <w:r>
        <w:t>e</w:t>
      </w:r>
      <w:r w:rsidRPr="0060079E">
        <w:t>r the first three years of its operation</w:t>
      </w:r>
      <w:r>
        <w:t xml:space="preserve">, with about </w:t>
      </w:r>
      <w:r w:rsidRPr="0060079E">
        <w:t>2</w:t>
      </w:r>
      <w:r>
        <w:t>,</w:t>
      </w:r>
      <w:r w:rsidRPr="0060079E">
        <w:t>000 jobs.</w:t>
      </w:r>
    </w:p>
    <w:p w:rsidR="009123DF" w:rsidP="00D31930">
      <w:pPr>
        <w:pStyle w:val="Answer"/>
        <w:spacing w:before="120" w:after="120"/>
        <w:ind w:left="851"/>
        <w:jc w:val="left"/>
      </w:pPr>
      <w:r>
        <w:t>Looking at th</w:t>
      </w:r>
      <w:r w:rsidRPr="0060079E">
        <w:t>e kind of journey we are going on</w:t>
      </w:r>
      <w:r>
        <w:t xml:space="preserve">, </w:t>
      </w:r>
      <w:r w:rsidRPr="0060079E">
        <w:t>15 years ago</w:t>
      </w:r>
      <w:r>
        <w:t xml:space="preserve"> we were</w:t>
      </w:r>
      <w:r w:rsidRPr="0060079E">
        <w:t xml:space="preserve"> primarily</w:t>
      </w:r>
      <w:r>
        <w:t xml:space="preserve"> an</w:t>
      </w:r>
      <w:r w:rsidRPr="0060079E">
        <w:t xml:space="preserve"> acquirer of content</w:t>
      </w:r>
      <w:r>
        <w:t xml:space="preserve"> moving </w:t>
      </w:r>
      <w:r w:rsidRPr="0060079E">
        <w:t>towards direct investment</w:t>
      </w:r>
      <w:r>
        <w:t>s. Those i</w:t>
      </w:r>
      <w:r w:rsidRPr="0060079E">
        <w:t>nvestments are not just done at arm</w:t>
      </w:r>
      <w:r>
        <w:t>’</w:t>
      </w:r>
      <w:r w:rsidRPr="0060079E">
        <w:t xml:space="preserve">s length with production companies that we </w:t>
      </w:r>
      <w:r>
        <w:t>c</w:t>
      </w:r>
      <w:r w:rsidRPr="0060079E">
        <w:t>ommission</w:t>
      </w:r>
      <w:r w:rsidRPr="0060079E">
        <w:t xml:space="preserve"> and they make</w:t>
      </w:r>
      <w:r>
        <w:t xml:space="preserve">; they are also done with a view to </w:t>
      </w:r>
      <w:r w:rsidRPr="0060079E">
        <w:t xml:space="preserve">creating a sustained and ongoing set </w:t>
      </w:r>
      <w:r>
        <w:t xml:space="preserve">of </w:t>
      </w:r>
      <w:r w:rsidRPr="0060079E">
        <w:t xml:space="preserve">capabilities within </w:t>
      </w:r>
      <w:r>
        <w:t>S</w:t>
      </w:r>
      <w:r w:rsidRPr="0060079E">
        <w:t>ky to be able to deliver on that</w:t>
      </w:r>
      <w:r>
        <w:t>.</w:t>
      </w:r>
    </w:p>
    <w:p w:rsidR="009123DF" w:rsidP="00D31930">
      <w:pPr>
        <w:pStyle w:val="Answer"/>
        <w:spacing w:before="120" w:after="120"/>
        <w:ind w:left="851"/>
        <w:jc w:val="left"/>
      </w:pPr>
      <w:r>
        <w:t>F</w:t>
      </w:r>
      <w:r w:rsidRPr="008A0ED6">
        <w:t xml:space="preserve">rom a creative industries perspective, </w:t>
      </w:r>
      <w:r>
        <w:t>we are</w:t>
      </w:r>
      <w:r w:rsidRPr="008A0ED6">
        <w:t xml:space="preserve"> fortunate in that we have Sky Arts </w:t>
      </w:r>
      <w:r>
        <w:t>that we can talk to. We</w:t>
      </w:r>
      <w:r w:rsidRPr="008A0ED6">
        <w:t xml:space="preserve"> made that free to air</w:t>
      </w:r>
      <w:r>
        <w:t>. That decision was taken on a c</w:t>
      </w:r>
      <w:r w:rsidRPr="008A0ED6">
        <w:t>ommercial basis</w:t>
      </w:r>
      <w:r>
        <w:t>, but it was</w:t>
      </w:r>
      <w:r w:rsidRPr="008A0ED6">
        <w:t xml:space="preserve"> taken because the ethos of the channel is to try to bring arts to the </w:t>
      </w:r>
      <w:r>
        <w:t>wider</w:t>
      </w:r>
      <w:r w:rsidRPr="008A0ED6">
        <w:t xml:space="preserve"> populace as much as</w:t>
      </w:r>
      <w:r w:rsidRPr="00B545B7">
        <w:t xml:space="preserve"> possible. </w:t>
      </w:r>
    </w:p>
    <w:p w:rsidR="009123DF" w:rsidP="00D31930">
      <w:pPr>
        <w:pStyle w:val="Answer"/>
        <w:spacing w:before="120" w:after="120"/>
        <w:ind w:left="851"/>
        <w:jc w:val="left"/>
      </w:pPr>
      <w:r>
        <w:t>T</w:t>
      </w:r>
      <w:r w:rsidRPr="00B545B7">
        <w:t>here is a whole raft of things</w:t>
      </w:r>
      <w:r>
        <w:t xml:space="preserve">. If Phil Edgar-Jones, the channel controller, was here, </w:t>
      </w:r>
      <w:r w:rsidRPr="00B545B7">
        <w:t>he would be able to list all of them</w:t>
      </w:r>
      <w:r>
        <w:t xml:space="preserve">. We worked with the National Theatre to bring to people live productions of plays. We have commissioned full </w:t>
      </w:r>
      <w:r w:rsidRPr="00B545B7">
        <w:t xml:space="preserve">dance festivals, exploring the history and future of modern dance as well. </w:t>
      </w:r>
      <w:r>
        <w:t>W</w:t>
      </w:r>
      <w:r w:rsidRPr="00B545B7">
        <w:t>riters</w:t>
      </w:r>
      <w:r>
        <w:t>’</w:t>
      </w:r>
      <w:r w:rsidRPr="00B545B7">
        <w:t xml:space="preserve"> round </w:t>
      </w:r>
      <w:r>
        <w:t xml:space="preserve">tables </w:t>
      </w:r>
      <w:r w:rsidRPr="00B545B7">
        <w:t xml:space="preserve">take place in our </w:t>
      </w:r>
      <w:r>
        <w:t>Leeds</w:t>
      </w:r>
      <w:r w:rsidRPr="00B545B7">
        <w:t xml:space="preserve"> Dock</w:t>
      </w:r>
      <w:r>
        <w:t xml:space="preserve"> base to look at new writers of the future. Sky Arts gives the space for </w:t>
      </w:r>
      <w:r>
        <w:t>a number of</w:t>
      </w:r>
      <w:r>
        <w:t xml:space="preserve"> </w:t>
      </w:r>
      <w:r w:rsidRPr="00B545B7">
        <w:t>different actors</w:t>
      </w:r>
      <w:r>
        <w:t>, directors,</w:t>
      </w:r>
      <w:r w:rsidRPr="00B545B7">
        <w:t xml:space="preserve"> et cetera to create projects that would not necessarily live on a mainstream entertainment channel but are very much part of the art</w:t>
      </w:r>
      <w:r>
        <w:t>s</w:t>
      </w:r>
      <w:r w:rsidRPr="00B545B7">
        <w:t xml:space="preserve"> sector more widely, but also have a screening on Sky Arts</w:t>
      </w:r>
      <w:r>
        <w:t xml:space="preserve">. </w:t>
      </w:r>
    </w:p>
    <w:p w:rsidR="009123DF" w:rsidP="00D31930">
      <w:pPr>
        <w:pStyle w:val="Answer"/>
        <w:spacing w:before="120" w:after="120"/>
        <w:ind w:left="851"/>
        <w:jc w:val="left"/>
      </w:pPr>
      <w:r>
        <w:t>T</w:t>
      </w:r>
      <w:r w:rsidRPr="00B545B7">
        <w:t xml:space="preserve">hat is an area </w:t>
      </w:r>
      <w:r>
        <w:t xml:space="preserve">that </w:t>
      </w:r>
      <w:r w:rsidRPr="00B545B7">
        <w:t>we are continuing to lea</w:t>
      </w:r>
      <w:r>
        <w:t>n</w:t>
      </w:r>
      <w:r w:rsidRPr="00B545B7">
        <w:t xml:space="preserve"> into becaus</w:t>
      </w:r>
      <w:r>
        <w:t xml:space="preserve">e </w:t>
      </w:r>
      <w:r w:rsidRPr="00B545B7">
        <w:t xml:space="preserve">it has been so successful </w:t>
      </w:r>
      <w:r>
        <w:t>for us. It</w:t>
      </w:r>
      <w:r w:rsidRPr="00B545B7">
        <w:t xml:space="preserve"> offers something that is </w:t>
      </w:r>
      <w:r w:rsidRPr="00B545B7">
        <w:t>very unique</w:t>
      </w:r>
      <w:r w:rsidRPr="00B545B7">
        <w:t xml:space="preserve"> and distinc</w:t>
      </w:r>
      <w:r>
        <w:t xml:space="preserve">t and is </w:t>
      </w:r>
      <w:r w:rsidRPr="00B545B7">
        <w:t>valued by the creative indust</w:t>
      </w:r>
      <w:r>
        <w:t>ries</w:t>
      </w:r>
      <w:r w:rsidRPr="00B545B7">
        <w:t xml:space="preserve"> as a whole.</w:t>
      </w:r>
    </w:p>
    <w:p w:rsidR="009123DF" w:rsidP="00D31930">
      <w:pPr>
        <w:pStyle w:val="Remark"/>
        <w:spacing w:before="120" w:after="120"/>
        <w:ind w:left="851"/>
        <w:jc w:val="left"/>
      </w:pPr>
      <w:r w:rsidRPr="003D5106">
        <w:rPr>
          <w:b/>
        </w:rPr>
        <w:t>Baroness Bull:</w:t>
      </w:r>
      <w:r>
        <w:t xml:space="preserve"> </w:t>
      </w:r>
      <w:r w:rsidRPr="00B545B7">
        <w:t>It may be unfair to ask you now</w:t>
      </w:r>
      <w:r>
        <w:t xml:space="preserve">—perhaps </w:t>
      </w:r>
      <w:r w:rsidRPr="00B545B7">
        <w:t>you could write to us</w:t>
      </w:r>
      <w:r>
        <w:t>—but, t</w:t>
      </w:r>
      <w:r w:rsidRPr="00B545B7">
        <w:t>hinking about the performing arts</w:t>
      </w:r>
      <w:r>
        <w:t>, it</w:t>
      </w:r>
      <w:r w:rsidRPr="00B545B7">
        <w:t xml:space="preserve"> would be interesting to know how much actual investment is made in commissioning new content </w:t>
      </w:r>
      <w:r>
        <w:t xml:space="preserve">that </w:t>
      </w:r>
      <w:r w:rsidRPr="00B545B7">
        <w:t>then appears on air, o</w:t>
      </w:r>
      <w:r>
        <w:t>r</w:t>
      </w:r>
      <w:r w:rsidRPr="00B545B7">
        <w:t xml:space="preserve"> are things </w:t>
      </w:r>
      <w:r>
        <w:t>ac</w:t>
      </w:r>
      <w:r w:rsidRPr="00B545B7">
        <w:t>quired</w:t>
      </w:r>
      <w:r>
        <w:t>?</w:t>
      </w:r>
      <w:r w:rsidRPr="00B545B7">
        <w:t xml:space="preserve"> I</w:t>
      </w:r>
      <w:r>
        <w:t xml:space="preserve"> am </w:t>
      </w:r>
      <w:r w:rsidRPr="00B545B7">
        <w:t>interested in how investment gets into the performing arts sector, and perhaps you could write to us about that.</w:t>
      </w:r>
    </w:p>
    <w:p w:rsidR="009123DF" w:rsidP="00D31930">
      <w:pPr>
        <w:pStyle w:val="Answer"/>
        <w:spacing w:before="120" w:after="120"/>
        <w:ind w:left="851"/>
        <w:jc w:val="left"/>
      </w:pPr>
      <w:r w:rsidRPr="00B545B7">
        <w:rPr>
          <w:b/>
          <w:i/>
        </w:rPr>
        <w:t>Alistair Law:</w:t>
      </w:r>
      <w:r>
        <w:t xml:space="preserve"> </w:t>
      </w:r>
      <w:r w:rsidRPr="00B545B7">
        <w:t xml:space="preserve">I will </w:t>
      </w:r>
      <w:r w:rsidRPr="00B545B7">
        <w:t>definitely take</w:t>
      </w:r>
      <w:r w:rsidRPr="00B545B7">
        <w:t xml:space="preserve"> that away</w:t>
      </w:r>
      <w:r>
        <w:t>. Fr</w:t>
      </w:r>
      <w:r w:rsidRPr="00B545B7">
        <w:t>om my conversations</w:t>
      </w:r>
      <w:r>
        <w:t>, I would say that it is a mix of things. There are some th</w:t>
      </w:r>
      <w:r w:rsidRPr="00B545B7">
        <w:t>ings happening anyway that we can bring a spotlight to</w:t>
      </w:r>
      <w:r>
        <w:t>,</w:t>
      </w:r>
      <w:r w:rsidRPr="00B545B7">
        <w:t xml:space="preserve"> as it were</w:t>
      </w:r>
      <w:r>
        <w:t>. The N</w:t>
      </w:r>
      <w:r w:rsidRPr="00B545B7">
        <w:t xml:space="preserve">ational Theatre </w:t>
      </w:r>
      <w:r>
        <w:t xml:space="preserve">is </w:t>
      </w:r>
      <w:r w:rsidRPr="00B545B7">
        <w:t>a great example of that. There are others that are specifically commissioned programmes</w:t>
      </w:r>
      <w:r>
        <w:t xml:space="preserve"> working</w:t>
      </w:r>
      <w:r w:rsidRPr="00B545B7">
        <w:t xml:space="preserve"> with local artists, regional </w:t>
      </w:r>
      <w:r w:rsidRPr="00B545B7">
        <w:t>spaces</w:t>
      </w:r>
      <w:r w:rsidRPr="00B545B7">
        <w:t xml:space="preserve"> and that kind of thing</w:t>
      </w:r>
      <w:r>
        <w:t>.</w:t>
      </w:r>
    </w:p>
    <w:p w:rsidR="009123DF" w:rsidP="00D31930">
      <w:pPr>
        <w:pStyle w:val="Answer"/>
        <w:spacing w:before="120" w:after="120"/>
        <w:ind w:left="851"/>
        <w:jc w:val="left"/>
      </w:pPr>
      <w:r w:rsidRPr="00B545B7">
        <w:rPr>
          <w:b/>
          <w:i/>
        </w:rPr>
        <w:t>Adam Minns:</w:t>
      </w:r>
      <w:r>
        <w:t xml:space="preserve"> W</w:t>
      </w:r>
      <w:r w:rsidRPr="00B545B7">
        <w:t xml:space="preserve">e see our role as contributing to the wider ecology. Obviously, we approach it from a commercial perspective, but the outcomes are similar. </w:t>
      </w:r>
    </w:p>
    <w:p w:rsidR="009123DF" w:rsidP="00D31930">
      <w:pPr>
        <w:pStyle w:val="Answer"/>
        <w:spacing w:before="120" w:after="120"/>
        <w:ind w:left="851"/>
        <w:jc w:val="left"/>
      </w:pPr>
      <w:r w:rsidRPr="00B545B7">
        <w:t>We absolutely support</w:t>
      </w:r>
      <w:r>
        <w:t xml:space="preserve"> new</w:t>
      </w:r>
      <w:r w:rsidRPr="00B545B7">
        <w:t xml:space="preserve"> on</w:t>
      </w:r>
      <w:r>
        <w:t>-</w:t>
      </w:r>
      <w:r w:rsidRPr="00B545B7">
        <w:t>screen talent. We invest heavily in skills.</w:t>
      </w:r>
      <w:r>
        <w:t xml:space="preserve"> Time Warner and Prime Video w</w:t>
      </w:r>
      <w:r w:rsidRPr="00B545B7">
        <w:t>ere among the key partners for screen skills</w:t>
      </w:r>
      <w:r>
        <w:t xml:space="preserve"> with </w:t>
      </w:r>
      <w:r w:rsidRPr="00B545B7">
        <w:t>their apprenticeship pilots</w:t>
      </w:r>
      <w:r>
        <w:t>. T</w:t>
      </w:r>
      <w:r w:rsidRPr="00B545B7">
        <w:t>here is a very interesting stat</w:t>
      </w:r>
      <w:r>
        <w:t xml:space="preserve"> in the producers’ </w:t>
      </w:r>
      <w:r w:rsidRPr="00B545B7">
        <w:t xml:space="preserve">annual </w:t>
      </w:r>
      <w:r>
        <w:t>census</w:t>
      </w:r>
      <w:r w:rsidRPr="00B545B7">
        <w:t xml:space="preserve"> </w:t>
      </w:r>
      <w:r>
        <w:t xml:space="preserve">that </w:t>
      </w:r>
      <w:r w:rsidRPr="00B545B7">
        <w:t xml:space="preserve">gives an illustration of </w:t>
      </w:r>
      <w:r>
        <w:t xml:space="preserve">how </w:t>
      </w:r>
      <w:r w:rsidRPr="00B545B7">
        <w:t>our contribution</w:t>
      </w:r>
      <w:r>
        <w:t xml:space="preserve"> </w:t>
      </w:r>
      <w:r w:rsidRPr="00B545B7">
        <w:t>is not just in terms of investment</w:t>
      </w:r>
      <w:r>
        <w:t xml:space="preserve">. They </w:t>
      </w:r>
      <w:r w:rsidRPr="00B545B7">
        <w:t>break down the amount of money going to independent producers from different broadcasters in terms of new shows versus returning series</w:t>
      </w:r>
      <w:r>
        <w:t xml:space="preserve">. “Strictly Come Dancing” would be a returning series; a new show has not been </w:t>
      </w:r>
      <w:r w:rsidRPr="00B545B7">
        <w:t>commissioned before</w:t>
      </w:r>
      <w:r>
        <w:t xml:space="preserve">. </w:t>
      </w:r>
    </w:p>
    <w:p w:rsidR="009123DF" w:rsidP="00D31930">
      <w:pPr>
        <w:pStyle w:val="Answer"/>
        <w:spacing w:before="120" w:after="120"/>
        <w:ind w:left="851"/>
        <w:jc w:val="left"/>
      </w:pPr>
      <w:r>
        <w:t>Pre-Covid,</w:t>
      </w:r>
      <w:r w:rsidRPr="00B545B7">
        <w:t xml:space="preserve"> the multi</w:t>
      </w:r>
      <w:r>
        <w:t>-</w:t>
      </w:r>
      <w:r w:rsidRPr="00B545B7">
        <w:t xml:space="preserve">channel broadcast sector </w:t>
      </w:r>
      <w:r>
        <w:t>was spending more than the BBC or any other public service broadcaster on new shows from</w:t>
      </w:r>
      <w:r w:rsidRPr="00B545B7">
        <w:t xml:space="preserve"> independent producers</w:t>
      </w:r>
      <w:r>
        <w:t>.</w:t>
      </w:r>
    </w:p>
    <w:p w:rsidR="009123DF" w:rsidP="00D31930">
      <w:pPr>
        <w:pStyle w:val="Remark"/>
        <w:spacing w:before="120" w:after="120"/>
        <w:ind w:left="851"/>
        <w:jc w:val="left"/>
      </w:pPr>
      <w:r w:rsidRPr="001B590D">
        <w:rPr>
          <w:b/>
        </w:rPr>
        <w:t>Baroness Featherstone:</w:t>
      </w:r>
      <w:r>
        <w:t xml:space="preserve"> Yo</w:t>
      </w:r>
      <w:r w:rsidRPr="00B545B7">
        <w:t>u talked about</w:t>
      </w:r>
      <w:r>
        <w:t xml:space="preserve"> Sky Arts. </w:t>
      </w:r>
      <w:r w:rsidRPr="00B545B7">
        <w:t xml:space="preserve">I always felt </w:t>
      </w:r>
      <w:r>
        <w:t xml:space="preserve">that </w:t>
      </w:r>
      <w:r w:rsidRPr="00B545B7">
        <w:t xml:space="preserve">the BBC missed a trick because it should be the station that has something like Sky </w:t>
      </w:r>
      <w:r w:rsidRPr="00B545B7">
        <w:t>Arts</w:t>
      </w:r>
      <w:r w:rsidRPr="00B545B7">
        <w:t xml:space="preserve"> </w:t>
      </w:r>
      <w:r>
        <w:t>but it does not. H</w:t>
      </w:r>
      <w:r w:rsidRPr="00B545B7">
        <w:t>ow would you feel if it now did that?</w:t>
      </w:r>
    </w:p>
    <w:p w:rsidR="009123DF" w:rsidP="00D31930">
      <w:pPr>
        <w:pStyle w:val="Answer"/>
        <w:spacing w:before="120" w:after="120"/>
        <w:ind w:left="851"/>
        <w:jc w:val="left"/>
      </w:pPr>
      <w:r w:rsidRPr="00B545B7">
        <w:rPr>
          <w:b/>
          <w:i/>
        </w:rPr>
        <w:t>Alistair Law:</w:t>
      </w:r>
      <w:r>
        <w:t xml:space="preserve"> W</w:t>
      </w:r>
      <w:r w:rsidRPr="00B545B7">
        <w:t>e chose to launch Sky Arts and make it free to air on our own decision independent</w:t>
      </w:r>
      <w:r>
        <w:t>ly</w:t>
      </w:r>
      <w:r w:rsidRPr="00B545B7">
        <w:t xml:space="preserve"> of the BBC. It is an important part of our brand. We</w:t>
      </w:r>
      <w:r>
        <w:t xml:space="preserve"> are</w:t>
      </w:r>
      <w:r w:rsidRPr="00B545B7">
        <w:t xml:space="preserve"> talking in hypotheticals. We often make moves in the audio</w:t>
      </w:r>
      <w:r>
        <w:t>-</w:t>
      </w:r>
      <w:r w:rsidRPr="00B545B7">
        <w:t>visual sector</w:t>
      </w:r>
      <w:r w:rsidRPr="00714290">
        <w:t xml:space="preserve"> that </w:t>
      </w:r>
      <w:r>
        <w:t xml:space="preserve">are </w:t>
      </w:r>
      <w:r w:rsidRPr="00714290">
        <w:t>aped by competitors</w:t>
      </w:r>
      <w:r>
        <w:t>. W</w:t>
      </w:r>
      <w:r w:rsidRPr="00714290">
        <w:t xml:space="preserve">hen that </w:t>
      </w:r>
      <w:r w:rsidRPr="00714290">
        <w:t>happens</w:t>
      </w:r>
      <w:r w:rsidRPr="00714290">
        <w:t xml:space="preserve"> </w:t>
      </w:r>
      <w:r>
        <w:t xml:space="preserve">you </w:t>
      </w:r>
      <w:r w:rsidRPr="00714290">
        <w:t xml:space="preserve">have to respond </w:t>
      </w:r>
      <w:r>
        <w:t xml:space="preserve">to it </w:t>
      </w:r>
      <w:r w:rsidRPr="00714290">
        <w:t xml:space="preserve">accordingly. </w:t>
      </w:r>
    </w:p>
    <w:p w:rsidR="009123DF" w:rsidP="00D31930">
      <w:pPr>
        <w:pStyle w:val="Answer"/>
        <w:spacing w:before="120" w:after="120"/>
        <w:ind w:left="851"/>
        <w:jc w:val="left"/>
      </w:pPr>
      <w:r w:rsidRPr="00714290">
        <w:t>I would hope that the position we have built up means that competitors do not see the benefits of replicating</w:t>
      </w:r>
      <w:r>
        <w:t xml:space="preserve"> and that it is a </w:t>
      </w:r>
      <w:r w:rsidRPr="00714290">
        <w:t xml:space="preserve">strong enough brand that </w:t>
      </w:r>
      <w:r>
        <w:t xml:space="preserve">it </w:t>
      </w:r>
      <w:r w:rsidRPr="00714290">
        <w:t xml:space="preserve">can exist on its own </w:t>
      </w:r>
      <w:r>
        <w:t xml:space="preserve">and, </w:t>
      </w:r>
      <w:r w:rsidRPr="00714290">
        <w:t xml:space="preserve">even were elements of it </w:t>
      </w:r>
      <w:r>
        <w:t>to be</w:t>
      </w:r>
      <w:r w:rsidRPr="00714290">
        <w:t xml:space="preserve"> replicated</w:t>
      </w:r>
      <w:r>
        <w:t>,</w:t>
      </w:r>
      <w:r w:rsidRPr="00714290">
        <w:t xml:space="preserve"> it would continue to be successful</w:t>
      </w:r>
      <w:r>
        <w:t>.</w:t>
      </w:r>
    </w:p>
    <w:p w:rsidR="009123DF" w:rsidP="00D31930">
      <w:pPr>
        <w:pStyle w:val="Remark"/>
        <w:spacing w:before="120" w:after="120"/>
        <w:ind w:left="851"/>
        <w:jc w:val="left"/>
      </w:pPr>
      <w:r w:rsidRPr="0045480D">
        <w:rPr>
          <w:b/>
        </w:rPr>
        <w:t>Baroness Featherstone:</w:t>
      </w:r>
      <w:r w:rsidRPr="00714290">
        <w:t xml:space="preserve"> </w:t>
      </w:r>
      <w:r>
        <w:t>Well</w:t>
      </w:r>
      <w:r>
        <w:t xml:space="preserve"> done on that. </w:t>
      </w:r>
      <w:r w:rsidRPr="00714290">
        <w:t>I was surprised</w:t>
      </w:r>
      <w:r>
        <w:t xml:space="preserve"> that </w:t>
      </w:r>
      <w:r w:rsidRPr="00714290">
        <w:t>it was</w:t>
      </w:r>
      <w:r>
        <w:t xml:space="preserve"> not done by</w:t>
      </w:r>
      <w:r w:rsidRPr="00714290">
        <w:t xml:space="preserve"> the BBC</w:t>
      </w:r>
      <w:r>
        <w:t>, but you did it</w:t>
      </w:r>
      <w:r w:rsidRPr="00714290">
        <w:t>.</w:t>
      </w:r>
    </w:p>
    <w:p w:rsidR="009123DF" w:rsidP="00D31930">
      <w:pPr>
        <w:pStyle w:val="Answer"/>
        <w:spacing w:before="120" w:after="120"/>
        <w:ind w:left="851"/>
        <w:jc w:val="left"/>
      </w:pPr>
      <w:r w:rsidRPr="00714290">
        <w:rPr>
          <w:b/>
          <w:i/>
        </w:rPr>
        <w:t>Adam Minns:</w:t>
      </w:r>
      <w:r>
        <w:t xml:space="preserve"> </w:t>
      </w:r>
      <w:r w:rsidRPr="00714290">
        <w:t xml:space="preserve">It has always been a strength of </w:t>
      </w:r>
      <w:r>
        <w:t xml:space="preserve">the </w:t>
      </w:r>
      <w:r w:rsidRPr="00714290">
        <w:t>multi</w:t>
      </w:r>
      <w:r>
        <w:t>-</w:t>
      </w:r>
      <w:r w:rsidRPr="00714290">
        <w:t>channel broadcasting sector and certain video on</w:t>
      </w:r>
      <w:r>
        <w:t>-</w:t>
      </w:r>
      <w:r w:rsidRPr="00714290">
        <w:t xml:space="preserve">demand services to appeal to </w:t>
      </w:r>
      <w:r w:rsidRPr="00714290">
        <w:t>particular niche</w:t>
      </w:r>
      <w:r w:rsidRPr="00714290">
        <w:t xml:space="preserve"> </w:t>
      </w:r>
      <w:r>
        <w:t xml:space="preserve">or </w:t>
      </w:r>
      <w:r w:rsidRPr="00714290">
        <w:t>specialist demographics. If you</w:t>
      </w:r>
      <w:r>
        <w:t xml:space="preserve"> are</w:t>
      </w:r>
      <w:r w:rsidRPr="00714290">
        <w:t xml:space="preserve"> looking for your USP</w:t>
      </w:r>
      <w:r>
        <w:t xml:space="preserve"> </w:t>
      </w:r>
      <w:r w:rsidRPr="00714290">
        <w:t>in the marketplace</w:t>
      </w:r>
      <w:r>
        <w:t xml:space="preserve">, most PSBs </w:t>
      </w:r>
      <w:r w:rsidRPr="00714290">
        <w:t>have to</w:t>
      </w:r>
      <w:r w:rsidRPr="00714290">
        <w:t xml:space="preserve"> appeal to a broad audience</w:t>
      </w:r>
      <w:r>
        <w:t>.</w:t>
      </w:r>
      <w:r w:rsidRPr="00714290">
        <w:t xml:space="preserve"> I do not think most of them could do Sky Arts because you </w:t>
      </w:r>
      <w:r>
        <w:t xml:space="preserve">cannot </w:t>
      </w:r>
      <w:r w:rsidRPr="00714290">
        <w:t>have an hour of</w:t>
      </w:r>
      <w:r>
        <w:t xml:space="preserve">—how shall I say this </w:t>
      </w:r>
      <w:r>
        <w:t>respectfully?—</w:t>
      </w:r>
      <w:r w:rsidRPr="00714290">
        <w:t>a fairly esoteric subject</w:t>
      </w:r>
      <w:r>
        <w:t>.</w:t>
      </w:r>
    </w:p>
    <w:p w:rsidR="009123DF" w:rsidP="00D31930">
      <w:pPr>
        <w:pStyle w:val="Remark"/>
        <w:spacing w:before="120" w:after="120"/>
        <w:ind w:left="851"/>
        <w:jc w:val="left"/>
      </w:pPr>
      <w:r w:rsidRPr="00BA0146">
        <w:rPr>
          <w:b/>
        </w:rPr>
        <w:t>Baroness Featherstone:</w:t>
      </w:r>
      <w:r>
        <w:rPr>
          <w:b/>
        </w:rPr>
        <w:t xml:space="preserve"> </w:t>
      </w:r>
      <w:r>
        <w:t>M</w:t>
      </w:r>
      <w:r w:rsidRPr="00714290">
        <w:t xml:space="preserve">aybe, but </w:t>
      </w:r>
      <w:r>
        <w:t>on the basis of</w:t>
      </w:r>
      <w:r w:rsidRPr="00714290">
        <w:t xml:space="preserve"> </w:t>
      </w:r>
      <w:r>
        <w:t>inform, educate and entertain one would have thought it had done so</w:t>
      </w:r>
      <w:r w:rsidRPr="00714290">
        <w:t>.</w:t>
      </w:r>
    </w:p>
    <w:p w:rsidR="009123DF" w:rsidP="00D31930">
      <w:pPr>
        <w:pStyle w:val="Answer"/>
        <w:spacing w:before="120" w:after="120"/>
        <w:ind w:left="851"/>
        <w:jc w:val="left"/>
      </w:pPr>
      <w:r w:rsidRPr="00714290">
        <w:rPr>
          <w:b/>
          <w:i/>
        </w:rPr>
        <w:t>Adam Minns:</w:t>
      </w:r>
      <w:r>
        <w:t xml:space="preserve"> </w:t>
      </w:r>
      <w:r w:rsidRPr="00714290">
        <w:t>It ticks all those boxes, but in getting a big audience for a main</w:t>
      </w:r>
      <w:r>
        <w:t>stream ITV</w:t>
      </w:r>
      <w:r w:rsidRPr="00714290">
        <w:t xml:space="preserve"> broadcast</w:t>
      </w:r>
      <w:r>
        <w:t>er</w:t>
      </w:r>
      <w:r w:rsidRPr="00714290">
        <w:t xml:space="preserve"> I cannot see it.</w:t>
      </w:r>
    </w:p>
    <w:p w:rsidR="009123DF" w:rsidP="00D31930">
      <w:pPr>
        <w:pStyle w:val="Remark"/>
        <w:spacing w:before="120" w:after="120"/>
        <w:ind w:left="851"/>
        <w:jc w:val="left"/>
      </w:pPr>
      <w:r w:rsidRPr="00B21D43">
        <w:rPr>
          <w:b/>
        </w:rPr>
        <w:t>Baroness Featherstone:</w:t>
      </w:r>
      <w:r>
        <w:t xml:space="preserve"> </w:t>
      </w:r>
      <w:r w:rsidRPr="00714290">
        <w:t>There is a lesson in that, is there not?</w:t>
      </w:r>
    </w:p>
    <w:p w:rsidR="009123DF" w:rsidP="00D31930">
      <w:pPr>
        <w:pStyle w:val="Remark"/>
        <w:spacing w:before="120" w:after="120"/>
        <w:ind w:left="851"/>
        <w:jc w:val="left"/>
      </w:pPr>
      <w:r w:rsidRPr="00316853">
        <w:rPr>
          <w:b/>
        </w:rPr>
        <w:t>Lord Young of Norwood Green:</w:t>
      </w:r>
      <w:r>
        <w:t xml:space="preserve"> </w:t>
      </w:r>
      <w:r w:rsidRPr="00714290">
        <w:t>I confess I enjoyed</w:t>
      </w:r>
      <w:r>
        <w:t xml:space="preserve"> “The A</w:t>
      </w:r>
      <w:r w:rsidRPr="00714290">
        <w:t xml:space="preserve">rt of </w:t>
      </w:r>
      <w:r>
        <w:t>A</w:t>
      </w:r>
      <w:r w:rsidRPr="00714290">
        <w:t>rchitecture</w:t>
      </w:r>
      <w:r>
        <w:t xml:space="preserve">”. It was brilliant and certainly </w:t>
      </w:r>
      <w:r w:rsidRPr="00714290">
        <w:t>opened my eyes. You specifically focused on skills</w:t>
      </w:r>
      <w:r>
        <w:t>. A</w:t>
      </w:r>
      <w:r w:rsidRPr="00714290">
        <w:t>pprenticeships is one of my bags</w:t>
      </w:r>
      <w:r>
        <w:t xml:space="preserve">. You are to create 2,000 </w:t>
      </w:r>
      <w:r w:rsidRPr="00714290">
        <w:t xml:space="preserve">new jobs </w:t>
      </w:r>
      <w:r>
        <w:t xml:space="preserve">at </w:t>
      </w:r>
      <w:r w:rsidRPr="00714290">
        <w:t xml:space="preserve">Elstree </w:t>
      </w:r>
      <w:r>
        <w:t>S</w:t>
      </w:r>
      <w:r w:rsidRPr="00714290">
        <w:t xml:space="preserve">tudios covering all aspects of </w:t>
      </w:r>
      <w:r w:rsidRPr="00714290">
        <w:t>production</w:t>
      </w:r>
      <w:r>
        <w:t>.</w:t>
      </w:r>
    </w:p>
    <w:p w:rsidR="009123DF" w:rsidP="00D31930">
      <w:pPr>
        <w:pStyle w:val="Answer"/>
        <w:spacing w:before="120" w:after="120"/>
        <w:ind w:left="851"/>
        <w:jc w:val="left"/>
      </w:pPr>
      <w:r w:rsidRPr="00714290">
        <w:rPr>
          <w:b/>
          <w:i/>
        </w:rPr>
        <w:t>Alistair Law:</w:t>
      </w:r>
      <w:r>
        <w:t xml:space="preserve"> Yes. </w:t>
      </w:r>
      <w:r w:rsidRPr="006009E3">
        <w:t>It will be 13 production</w:t>
      </w:r>
      <w:r>
        <w:t xml:space="preserve"> </w:t>
      </w:r>
      <w:r w:rsidRPr="006009E3">
        <w:t xml:space="preserve">sound stages </w:t>
      </w:r>
      <w:r>
        <w:t xml:space="preserve">that </w:t>
      </w:r>
      <w:r w:rsidRPr="006009E3">
        <w:t>we are providing f</w:t>
      </w:r>
      <w:r>
        <w:t xml:space="preserve">rom </w:t>
      </w:r>
      <w:r w:rsidRPr="006009E3">
        <w:t xml:space="preserve">our own production perspective </w:t>
      </w:r>
      <w:r>
        <w:t xml:space="preserve">with </w:t>
      </w:r>
      <w:r w:rsidRPr="006009E3">
        <w:t>our sister company, NBC</w:t>
      </w:r>
      <w:r>
        <w:t>U. We are owned by the C</w:t>
      </w:r>
      <w:r w:rsidRPr="006009E3">
        <w:t>omcast</w:t>
      </w:r>
      <w:r>
        <w:t xml:space="preserve"> Group; U</w:t>
      </w:r>
      <w:r w:rsidRPr="006009E3">
        <w:t>niversal will make use of it</w:t>
      </w:r>
      <w:r>
        <w:t xml:space="preserve">, </w:t>
      </w:r>
      <w:r w:rsidRPr="006009E3">
        <w:t>and obviously w</w:t>
      </w:r>
      <w:r>
        <w:t>e w</w:t>
      </w:r>
      <w:r w:rsidRPr="006009E3">
        <w:t>ill welcome other third parties as well. It is a significant undertaking</w:t>
      </w:r>
      <w:r>
        <w:t>, and the site will be live later this year.</w:t>
      </w:r>
    </w:p>
    <w:p w:rsidR="009123DF" w:rsidP="00D31930">
      <w:pPr>
        <w:pStyle w:val="Remark"/>
        <w:spacing w:before="120" w:after="120"/>
        <w:ind w:left="851"/>
        <w:jc w:val="left"/>
      </w:pPr>
      <w:r w:rsidRPr="00BE0B29">
        <w:rPr>
          <w:b/>
        </w:rPr>
        <w:t>Lord Young of Norwood Green:</w:t>
      </w:r>
      <w:r>
        <w:t xml:space="preserve"> </w:t>
      </w:r>
      <w:r w:rsidRPr="009C4772">
        <w:t>I do not want particularly to defend the BBC</w:t>
      </w:r>
      <w:r>
        <w:t>,</w:t>
      </w:r>
      <w:r w:rsidRPr="009C4772">
        <w:t xml:space="preserve"> but </w:t>
      </w:r>
      <w:r>
        <w:t xml:space="preserve">if it is being said that </w:t>
      </w:r>
      <w:r w:rsidRPr="009C4772">
        <w:t xml:space="preserve">the BBC does not produce </w:t>
      </w:r>
      <w:r>
        <w:t>esoteric</w:t>
      </w:r>
      <w:r w:rsidRPr="009C4772">
        <w:t xml:space="preserve"> programmes</w:t>
      </w:r>
      <w:r w:rsidR="00A12788">
        <w:t>,</w:t>
      </w:r>
      <w:r>
        <w:t xml:space="preserve"> </w:t>
      </w:r>
      <w:r w:rsidRPr="009C4772">
        <w:t xml:space="preserve">I </w:t>
      </w:r>
      <w:r w:rsidR="00A12788">
        <w:t xml:space="preserve">must be </w:t>
      </w:r>
      <w:r w:rsidRPr="009C4772">
        <w:t>watching something strange on BBC4 and BBC</w:t>
      </w:r>
      <w:r>
        <w:t xml:space="preserve">2 because </w:t>
      </w:r>
      <w:r w:rsidRPr="009C4772">
        <w:t>I have seen</w:t>
      </w:r>
      <w:r>
        <w:t xml:space="preserve"> hour-</w:t>
      </w:r>
      <w:r w:rsidRPr="009C4772">
        <w:t xml:space="preserve">long programmes that are </w:t>
      </w:r>
      <w:r w:rsidRPr="009C4772">
        <w:t>pretty esoteric</w:t>
      </w:r>
      <w:r>
        <w:t xml:space="preserve">. </w:t>
      </w:r>
    </w:p>
    <w:p w:rsidR="009123DF" w:rsidP="00D31930">
      <w:pPr>
        <w:pStyle w:val="Remark"/>
        <w:spacing w:before="120" w:after="120"/>
        <w:ind w:left="851"/>
        <w:jc w:val="left"/>
      </w:pPr>
      <w:r w:rsidRPr="009C4772">
        <w:t xml:space="preserve">I </w:t>
      </w:r>
      <w:r>
        <w:t xml:space="preserve">am </w:t>
      </w:r>
      <w:r w:rsidRPr="009C4772">
        <w:t>interested in creative content</w:t>
      </w:r>
      <w:r>
        <w:t>,</w:t>
      </w:r>
      <w:r w:rsidRPr="009C4772">
        <w:t xml:space="preserve"> because </w:t>
      </w:r>
      <w:r w:rsidR="00A12788">
        <w:t>the BBC</w:t>
      </w:r>
      <w:r>
        <w:t xml:space="preserve"> is</w:t>
      </w:r>
      <w:r w:rsidRPr="009C4772">
        <w:t xml:space="preserve"> required to produce 25% with private companies; </w:t>
      </w:r>
      <w:r>
        <w:t xml:space="preserve">it </w:t>
      </w:r>
      <w:r>
        <w:t>has to</w:t>
      </w:r>
      <w:r w:rsidRPr="009C4772">
        <w:t xml:space="preserve">. </w:t>
      </w:r>
      <w:r>
        <w:t>Surely, t</w:t>
      </w:r>
      <w:r w:rsidRPr="009C4772">
        <w:t>hat mus</w:t>
      </w:r>
      <w:r>
        <w:t xml:space="preserve">t have </w:t>
      </w:r>
      <w:r w:rsidRPr="009C4772">
        <w:t>a significant impact on the market in encouraging production companies and in creative content.</w:t>
      </w:r>
    </w:p>
    <w:p w:rsidR="009123DF" w:rsidP="00D31930">
      <w:pPr>
        <w:pStyle w:val="Answer"/>
        <w:spacing w:before="120" w:after="120"/>
        <w:ind w:left="851"/>
        <w:jc w:val="left"/>
      </w:pPr>
      <w:r w:rsidRPr="002A099B">
        <w:rPr>
          <w:b/>
          <w:i/>
        </w:rPr>
        <w:t>Adam Minns:</w:t>
      </w:r>
      <w:r>
        <w:t xml:space="preserve"> </w:t>
      </w:r>
      <w:r w:rsidRPr="00421F75">
        <w:t>Are you talking about the BBC</w:t>
      </w:r>
      <w:r>
        <w:t>’</w:t>
      </w:r>
      <w:r w:rsidRPr="00421F75">
        <w:t>s origination</w:t>
      </w:r>
      <w:r>
        <w:t>s</w:t>
      </w:r>
      <w:r w:rsidRPr="00421F75">
        <w:t xml:space="preserve"> quot</w:t>
      </w:r>
      <w:r>
        <w:t>a</w:t>
      </w:r>
      <w:r w:rsidRPr="00421F75">
        <w:t>?</w:t>
      </w:r>
    </w:p>
    <w:p w:rsidR="009123DF" w:rsidP="00D31930">
      <w:pPr>
        <w:pStyle w:val="Remark"/>
        <w:spacing w:before="120" w:after="120"/>
        <w:ind w:left="851"/>
        <w:jc w:val="left"/>
      </w:pPr>
      <w:r w:rsidRPr="00BC0E41">
        <w:rPr>
          <w:b/>
        </w:rPr>
        <w:t>Lord Young of Norwood Green:</w:t>
      </w:r>
      <w:r>
        <w:t xml:space="preserve"> Yes.</w:t>
      </w:r>
    </w:p>
    <w:p w:rsidR="009123DF" w:rsidP="00D31930">
      <w:pPr>
        <w:pStyle w:val="Answer"/>
        <w:spacing w:before="120" w:after="120"/>
        <w:ind w:left="851"/>
        <w:jc w:val="left"/>
      </w:pPr>
      <w:r w:rsidRPr="002A099B">
        <w:rPr>
          <w:b/>
          <w:i/>
        </w:rPr>
        <w:t>Adam Minns:</w:t>
      </w:r>
      <w:r>
        <w:t xml:space="preserve"> </w:t>
      </w:r>
      <w:r w:rsidRPr="00421F75">
        <w:t xml:space="preserve">It is a huge investor, </w:t>
      </w:r>
      <w:r w:rsidRPr="00421F75">
        <w:t>but</w:t>
      </w:r>
      <w:r>
        <w:t>,</w:t>
      </w:r>
      <w:r w:rsidRPr="00421F75">
        <w:t xml:space="preserve"> on the point I was making about new shows versus returning series</w:t>
      </w:r>
      <w:r>
        <w:t>,</w:t>
      </w:r>
      <w:r w:rsidRPr="00421F75">
        <w:t xml:space="preserve"> commissioning a series of </w:t>
      </w:r>
      <w:r>
        <w:t>“</w:t>
      </w:r>
      <w:r w:rsidRPr="00421F75">
        <w:t>Strictly Come Dancing</w:t>
      </w:r>
      <w:r>
        <w:t xml:space="preserve">” costs so </w:t>
      </w:r>
      <w:r w:rsidRPr="00421F75">
        <w:t>much money</w:t>
      </w:r>
      <w:r>
        <w:t>. W</w:t>
      </w:r>
      <w:r w:rsidRPr="00421F75">
        <w:t>hen you break</w:t>
      </w:r>
      <w:r>
        <w:t xml:space="preserve"> </w:t>
      </w:r>
      <w:r w:rsidRPr="00421F75">
        <w:t>down</w:t>
      </w:r>
      <w:r>
        <w:t xml:space="preserve"> </w:t>
      </w:r>
      <w:r w:rsidRPr="00421F75">
        <w:t xml:space="preserve">what </w:t>
      </w:r>
      <w:r>
        <w:t xml:space="preserve">it spends </w:t>
      </w:r>
      <w:r w:rsidRPr="00421F75">
        <w:t>on content</w:t>
      </w:r>
      <w:r>
        <w:t xml:space="preserve">—I have the figures in front of me—only 42% of BBC spending on independent producers goes on a new show; the majority will go on recommissions of existing series. You need both. A big commission such as that will sustain a production company, which is great, but you also need new IP </w:t>
      </w:r>
      <w:r w:rsidRPr="00421F75">
        <w:t xml:space="preserve">being created so </w:t>
      </w:r>
      <w:r>
        <w:t xml:space="preserve">that </w:t>
      </w:r>
      <w:r w:rsidRPr="00421F75">
        <w:t>the UK can be a hotbed of creativity.</w:t>
      </w:r>
      <w:r w:rsidR="008E3AFB">
        <w:t xml:space="preserve"> </w:t>
      </w:r>
    </w:p>
    <w:p w:rsidR="009123DF" w:rsidP="00D31930">
      <w:pPr>
        <w:pStyle w:val="Question"/>
        <w:spacing w:before="240"/>
        <w:ind w:left="851" w:hanging="851"/>
        <w:jc w:val="left"/>
      </w:pPr>
      <w:r w:rsidRPr="00421F75">
        <w:rPr>
          <w:b/>
        </w:rPr>
        <w:t>Baroness Harding of Winscombe:</w:t>
      </w:r>
      <w:r>
        <w:t xml:space="preserve"> Out of an </w:t>
      </w:r>
      <w:r w:rsidRPr="00421F75">
        <w:t>abundance of caution, I should declare an extra interest</w:t>
      </w:r>
      <w:r>
        <w:t xml:space="preserve">, which is </w:t>
      </w:r>
      <w:r w:rsidRPr="00421F75">
        <w:t>tangentia</w:t>
      </w:r>
      <w:r>
        <w:t>l. My</w:t>
      </w:r>
      <w:r w:rsidRPr="00421F75">
        <w:t xml:space="preserve"> brother used to work </w:t>
      </w:r>
      <w:r>
        <w:t xml:space="preserve">in a strategy team </w:t>
      </w:r>
      <w:r w:rsidRPr="00421F75">
        <w:t xml:space="preserve">at </w:t>
      </w:r>
      <w:r>
        <w:t>G</w:t>
      </w:r>
      <w:r w:rsidRPr="00421F75">
        <w:t>lobal</w:t>
      </w:r>
      <w:r>
        <w:t xml:space="preserve"> and I think he still does some occasional consulting for it. I suspect that </w:t>
      </w:r>
      <w:r w:rsidRPr="00421F75">
        <w:t xml:space="preserve">Sebastian </w:t>
      </w:r>
      <w:r>
        <w:t xml:space="preserve">knows </w:t>
      </w:r>
      <w:r w:rsidRPr="00421F75">
        <w:t xml:space="preserve">better than I do. </w:t>
      </w:r>
    </w:p>
    <w:p w:rsidR="009123DF" w:rsidP="00D31930">
      <w:pPr>
        <w:pStyle w:val="Question"/>
        <w:numPr>
          <w:ilvl w:val="0"/>
          <w:numId w:val="0"/>
        </w:numPr>
        <w:spacing w:before="120"/>
        <w:ind w:left="851"/>
        <w:jc w:val="left"/>
      </w:pPr>
      <w:r w:rsidRPr="00421F75">
        <w:t xml:space="preserve">I want to go to the direct meat of our inquiry and talk about the </w:t>
      </w:r>
      <w:r>
        <w:t xml:space="preserve">potential </w:t>
      </w:r>
      <w:r w:rsidRPr="00421F75">
        <w:t xml:space="preserve">impact that changes to the funding </w:t>
      </w:r>
      <w:r>
        <w:t xml:space="preserve">of </w:t>
      </w:r>
      <w:r w:rsidRPr="00421F75">
        <w:t xml:space="preserve">the BBC could have on the marketplace. I was hoping </w:t>
      </w:r>
      <w:r>
        <w:t xml:space="preserve">that </w:t>
      </w:r>
      <w:r w:rsidRPr="00421F75">
        <w:t>you could give us your views on how</w:t>
      </w:r>
      <w:r>
        <w:t>,</w:t>
      </w:r>
      <w:r w:rsidRPr="00421F75">
        <w:t xml:space="preserve"> both positively and negatively</w:t>
      </w:r>
      <w:r>
        <w:t xml:space="preserve">, </w:t>
      </w:r>
      <w:r w:rsidRPr="00421F75">
        <w:t>different funding mechanisms for the BBC could affect the overall marketplace</w:t>
      </w:r>
      <w:r>
        <w:t>. Perhaps we could</w:t>
      </w:r>
      <w:r w:rsidRPr="00421F75">
        <w:t xml:space="preserve"> think specifically</w:t>
      </w:r>
      <w:r>
        <w:t xml:space="preserve"> about</w:t>
      </w:r>
      <w:r w:rsidRPr="00421F75">
        <w:t xml:space="preserve"> three different types of changes: advertising as a source of funding; </w:t>
      </w:r>
      <w:r>
        <w:t>either full-fat s</w:t>
      </w:r>
      <w:r w:rsidRPr="00421F75">
        <w:t xml:space="preserve">ubscription </w:t>
      </w:r>
      <w:r>
        <w:t>or a</w:t>
      </w:r>
      <w:r w:rsidRPr="00421F75">
        <w:t xml:space="preserve"> hybrid; </w:t>
      </w:r>
      <w:r>
        <w:t xml:space="preserve">and </w:t>
      </w:r>
      <w:r w:rsidRPr="00421F75">
        <w:t>different forms of levy,</w:t>
      </w:r>
      <w:r>
        <w:t xml:space="preserve"> such as a</w:t>
      </w:r>
      <w:r w:rsidRPr="00421F75">
        <w:t xml:space="preserve"> household levy</w:t>
      </w:r>
      <w:r>
        <w:t>,</w:t>
      </w:r>
      <w:r w:rsidRPr="00421F75">
        <w:t xml:space="preserve"> broadband </w:t>
      </w:r>
      <w:r w:rsidRPr="00421F75">
        <w:t>levy</w:t>
      </w:r>
      <w:r w:rsidRPr="00421F75">
        <w:t xml:space="preserve"> or taxation. Those are the three </w:t>
      </w:r>
      <w:r>
        <w:t>bucke</w:t>
      </w:r>
      <w:r w:rsidRPr="00421F75">
        <w:t>ts</w:t>
      </w:r>
      <w:r>
        <w:t>. Sebastian, w</w:t>
      </w:r>
      <w:r w:rsidRPr="00421F75">
        <w:t>hat do you see as the pros and cons for the market?</w:t>
      </w:r>
    </w:p>
    <w:p w:rsidR="009123DF" w:rsidP="00D31930">
      <w:pPr>
        <w:pStyle w:val="Answer"/>
        <w:spacing w:before="120" w:after="120"/>
        <w:ind w:left="851"/>
        <w:jc w:val="left"/>
      </w:pPr>
      <w:r w:rsidRPr="00421F75">
        <w:rPr>
          <w:b/>
          <w:i/>
        </w:rPr>
        <w:t>Sebastian Enser-Wight:</w:t>
      </w:r>
      <w:r>
        <w:t xml:space="preserve"> </w:t>
      </w:r>
      <w:r w:rsidRPr="00421F75">
        <w:t>I will be talking primarily about the radio market because it is very different from televisio</w:t>
      </w:r>
      <w:r>
        <w:t xml:space="preserve">n. </w:t>
      </w:r>
    </w:p>
    <w:p w:rsidR="009123DF" w:rsidP="00D31930">
      <w:pPr>
        <w:pStyle w:val="Answer"/>
        <w:spacing w:before="120" w:after="120"/>
        <w:ind w:left="851"/>
        <w:jc w:val="left"/>
      </w:pPr>
      <w:r>
        <w:t xml:space="preserve">Starting with </w:t>
      </w:r>
      <w:r w:rsidRPr="00421F75">
        <w:t xml:space="preserve">advertising, lots of previous witnesses in this inquiry have shared my view that it would be </w:t>
      </w:r>
      <w:r w:rsidRPr="00421F75">
        <w:t>absolutely disastrous</w:t>
      </w:r>
      <w:r>
        <w:t xml:space="preserve">. The </w:t>
      </w:r>
      <w:r w:rsidRPr="00421F75">
        <w:t>BBC accounts for 50% of all listening</w:t>
      </w:r>
      <w:r>
        <w:t>. W</w:t>
      </w:r>
      <w:r w:rsidRPr="00421F75">
        <w:t>ere the BBC</w:t>
      </w:r>
      <w:r>
        <w:t xml:space="preserve"> to </w:t>
      </w:r>
      <w:r w:rsidRPr="00421F75">
        <w:t xml:space="preserve">turn </w:t>
      </w:r>
      <w:r>
        <w:t>to</w:t>
      </w:r>
      <w:r w:rsidRPr="00421F75">
        <w:t xml:space="preserve"> advertising</w:t>
      </w:r>
      <w:r>
        <w:t xml:space="preserve"> over</w:t>
      </w:r>
      <w:r w:rsidRPr="00421F75">
        <w:t>night</w:t>
      </w:r>
      <w:r>
        <w:t>,</w:t>
      </w:r>
      <w:r w:rsidRPr="00421F75">
        <w:t xml:space="preserve"> </w:t>
      </w:r>
      <w:r w:rsidRPr="00421F75">
        <w:t>th</w:t>
      </w:r>
      <w:r>
        <w:t>ere</w:t>
      </w:r>
      <w:r w:rsidRPr="00421F75">
        <w:t xml:space="preserve"> would be double the supply of advertising</w:t>
      </w:r>
      <w:r>
        <w:t>. It is fair</w:t>
      </w:r>
      <w:r w:rsidRPr="00421F75">
        <w:t xml:space="preserve"> to say that no one</w:t>
      </w:r>
      <w:r>
        <w:t>,</w:t>
      </w:r>
      <w:r w:rsidRPr="00421F75">
        <w:t xml:space="preserve"> even under the most optimistic projections, </w:t>
      </w:r>
      <w:r>
        <w:t>imagines</w:t>
      </w:r>
      <w:r w:rsidRPr="00421F75">
        <w:t xml:space="preserve"> that </w:t>
      </w:r>
      <w:r>
        <w:t>would</w:t>
      </w:r>
      <w:r w:rsidRPr="00421F75">
        <w:t xml:space="preserve"> result in double the amount of advertising flowing into the radio market</w:t>
      </w:r>
      <w:r>
        <w:t xml:space="preserve">. Therefore, we would be </w:t>
      </w:r>
      <w:r w:rsidRPr="00421F75">
        <w:t>left with</w:t>
      </w:r>
      <w:r w:rsidR="00A12788">
        <w:t xml:space="preserve"> a</w:t>
      </w:r>
      <w:r w:rsidRPr="00421F75">
        <w:t xml:space="preserve"> market </w:t>
      </w:r>
      <w:r>
        <w:t>where the</w:t>
      </w:r>
      <w:r w:rsidRPr="00421F75">
        <w:t xml:space="preserve"> BBC and commercial sector would be competing for the same revenues</w:t>
      </w:r>
      <w:r>
        <w:t>.</w:t>
      </w:r>
    </w:p>
    <w:p w:rsidR="009123DF" w:rsidP="00D31930">
      <w:pPr>
        <w:pStyle w:val="Answer"/>
        <w:spacing w:before="120" w:after="120"/>
        <w:ind w:left="851"/>
        <w:jc w:val="left"/>
      </w:pPr>
      <w:r w:rsidRPr="00421F75">
        <w:t xml:space="preserve">It is also worth noting that about a 15% drop in revenue would </w:t>
      </w:r>
      <w:r>
        <w:t>put</w:t>
      </w:r>
      <w:r w:rsidRPr="00421F75">
        <w:t xml:space="preserve"> most commercial radio players out of profitability</w:t>
      </w:r>
      <w:r>
        <w:t>. I</w:t>
      </w:r>
      <w:r w:rsidRPr="00421F75">
        <w:t>n the near term</w:t>
      </w:r>
      <w:r>
        <w:t>,</w:t>
      </w:r>
      <w:r w:rsidRPr="00421F75">
        <w:t xml:space="preserve"> you would see some of the smaller and most </w:t>
      </w:r>
      <w:r>
        <w:t xml:space="preserve">vulnerable </w:t>
      </w:r>
      <w:r w:rsidRPr="00421F75">
        <w:t>players drop out of the market, reducing customer choice</w:t>
      </w:r>
      <w:r>
        <w:t>. I</w:t>
      </w:r>
      <w:r w:rsidRPr="00421F75">
        <w:t>n the longer term</w:t>
      </w:r>
      <w:r>
        <w:t>,</w:t>
      </w:r>
      <w:r w:rsidRPr="00421F75">
        <w:t xml:space="preserve"> it w</w:t>
      </w:r>
      <w:r w:rsidR="00A12788">
        <w:t>ould</w:t>
      </w:r>
      <w:r w:rsidRPr="00421F75">
        <w:t xml:space="preserve"> have an even more damaging impact on customer choice because the BBC</w:t>
      </w:r>
      <w:r>
        <w:t>,</w:t>
      </w:r>
      <w:r w:rsidRPr="00421F75">
        <w:t xml:space="preserve"> in its competition for audiences and therefore competition for revenues</w:t>
      </w:r>
      <w:r>
        <w:t>,</w:t>
      </w:r>
      <w:r w:rsidRPr="00421F75">
        <w:t xml:space="preserve"> would need to change its programm</w:t>
      </w:r>
      <w:r>
        <w:t xml:space="preserve">ing ethos. It would no </w:t>
      </w:r>
      <w:r w:rsidRPr="00421F75">
        <w:t xml:space="preserve">longer be able to produce content </w:t>
      </w:r>
      <w:r>
        <w:t xml:space="preserve">such as </w:t>
      </w:r>
      <w:r w:rsidRPr="00421F75">
        <w:t>the dramas I have spoken about on Radio</w:t>
      </w:r>
      <w:r>
        <w:t xml:space="preserve"> 4 or</w:t>
      </w:r>
      <w:r w:rsidRPr="00421F75">
        <w:t xml:space="preserve"> local radio </w:t>
      </w:r>
      <w:r>
        <w:t xml:space="preserve">that have </w:t>
      </w:r>
      <w:r w:rsidRPr="00421F75">
        <w:t xml:space="preserve">quite a </w:t>
      </w:r>
      <w:r w:rsidRPr="00421F75">
        <w:t>high cost</w:t>
      </w:r>
      <w:r w:rsidRPr="00421F75">
        <w:t xml:space="preserve"> relative to the audiences</w:t>
      </w:r>
      <w:r>
        <w:t xml:space="preserve"> that they </w:t>
      </w:r>
      <w:r w:rsidRPr="00421F75">
        <w:t>attract</w:t>
      </w:r>
      <w:r>
        <w:t>. Therefore, it would be incentivised to p</w:t>
      </w:r>
      <w:r w:rsidRPr="00421F75">
        <w:t>roduc</w:t>
      </w:r>
      <w:r>
        <w:t>e</w:t>
      </w:r>
      <w:r w:rsidRPr="00421F75">
        <w:t xml:space="preserve"> much more mainstream viewing</w:t>
      </w:r>
      <w:r>
        <w:t>.</w:t>
      </w:r>
      <w:r w:rsidRPr="00421F75">
        <w:t xml:space="preserve"> </w:t>
      </w:r>
    </w:p>
    <w:p w:rsidR="009123DF" w:rsidP="00D31930">
      <w:pPr>
        <w:pStyle w:val="Answer"/>
        <w:spacing w:before="120" w:after="120"/>
        <w:ind w:left="851"/>
        <w:jc w:val="left"/>
      </w:pPr>
      <w:r w:rsidRPr="00421F75">
        <w:t>I think</w:t>
      </w:r>
      <w:r>
        <w:t xml:space="preserve"> it would be disastrous not just for the </w:t>
      </w:r>
      <w:r w:rsidRPr="00421F75">
        <w:t>commercial sector</w:t>
      </w:r>
      <w:r>
        <w:t xml:space="preserve">, with the </w:t>
      </w:r>
      <w:r w:rsidRPr="00421F75">
        <w:t>implications for tax revenues that float from that</w:t>
      </w:r>
      <w:r>
        <w:t xml:space="preserve">; it would also have a real impact on consumer choice. We would see a </w:t>
      </w:r>
      <w:r w:rsidRPr="00421F75">
        <w:t xml:space="preserve">BBC </w:t>
      </w:r>
      <w:r>
        <w:t xml:space="preserve">that </w:t>
      </w:r>
      <w:r w:rsidRPr="00421F75">
        <w:t>very much</w:t>
      </w:r>
      <w:r>
        <w:t xml:space="preserve"> mirrored the</w:t>
      </w:r>
      <w:r w:rsidRPr="00421F75">
        <w:t xml:space="preserve"> commercial players</w:t>
      </w:r>
      <w:r>
        <w:t>. Indeed, there would be</w:t>
      </w:r>
      <w:r w:rsidRPr="00421F75">
        <w:t xml:space="preserve"> far fewer commercial players in the market</w:t>
      </w:r>
      <w:r>
        <w:t>.</w:t>
      </w:r>
      <w:r w:rsidRPr="00421F75">
        <w:t xml:space="preserve"> </w:t>
      </w:r>
      <w:r>
        <w:t>T</w:t>
      </w:r>
      <w:r w:rsidRPr="00421F75">
        <w:t>hat is advertising.</w:t>
      </w:r>
    </w:p>
    <w:p w:rsidR="009123DF" w:rsidP="00D31930">
      <w:pPr>
        <w:pStyle w:val="Answer"/>
        <w:spacing w:before="120" w:after="120"/>
        <w:ind w:left="851"/>
        <w:jc w:val="left"/>
      </w:pPr>
      <w:r>
        <w:t>S</w:t>
      </w:r>
      <w:r w:rsidRPr="00421F75">
        <w:t>ubscription</w:t>
      </w:r>
      <w:r>
        <w:t xml:space="preserve"> has</w:t>
      </w:r>
      <w:r w:rsidRPr="00421F75">
        <w:t xml:space="preserve"> a slightly different dynamic from television</w:t>
      </w:r>
      <w:r>
        <w:t>. Eighty per cent</w:t>
      </w:r>
      <w:r w:rsidRPr="00421F75">
        <w:t xml:space="preserve"> of all radio listening is delivered through</w:t>
      </w:r>
      <w:r>
        <w:t xml:space="preserve"> AM, </w:t>
      </w:r>
      <w:r>
        <w:t>FM</w:t>
      </w:r>
      <w:r>
        <w:t xml:space="preserve"> and DAB—a medium that </w:t>
      </w:r>
      <w:r w:rsidRPr="00421F75">
        <w:t xml:space="preserve">does not support conditional access. There is no way of enabling subscription for 80% of </w:t>
      </w:r>
      <w:r>
        <w:t xml:space="preserve">BBC radio listening, so it would be very challenging. The </w:t>
      </w:r>
      <w:r w:rsidRPr="00421F75">
        <w:t>BBC</w:t>
      </w:r>
      <w:r>
        <w:t xml:space="preserve"> would either </w:t>
      </w:r>
      <w:r w:rsidRPr="00421F75">
        <w:t>have to</w:t>
      </w:r>
      <w:r w:rsidRPr="00421F75">
        <w:t xml:space="preserve"> turn off i</w:t>
      </w:r>
      <w:r>
        <w:t>ts</w:t>
      </w:r>
      <w:r w:rsidRPr="00421F75">
        <w:t xml:space="preserve"> free</w:t>
      </w:r>
      <w:r>
        <w:t>-</w:t>
      </w:r>
      <w:r w:rsidRPr="00421F75">
        <w:t>to</w:t>
      </w:r>
      <w:r>
        <w:t>-</w:t>
      </w:r>
      <w:r w:rsidRPr="00421F75">
        <w:t xml:space="preserve">air </w:t>
      </w:r>
      <w:r>
        <w:t>radio</w:t>
      </w:r>
      <w:r w:rsidRPr="00421F75">
        <w:t xml:space="preserve"> or it would</w:t>
      </w:r>
      <w:r>
        <w:t xml:space="preserve"> perhaps</w:t>
      </w:r>
      <w:r w:rsidRPr="00421F75">
        <w:t xml:space="preserve"> have to be funded out of</w:t>
      </w:r>
      <w:r>
        <w:t xml:space="preserve"> a</w:t>
      </w:r>
      <w:r w:rsidRPr="00421F75">
        <w:t xml:space="preserve"> television subscription-type model but remain free to</w:t>
      </w:r>
      <w:r>
        <w:t xml:space="preserve"> air. There </w:t>
      </w:r>
      <w:r w:rsidRPr="00421F75">
        <w:t>are some real structural barriers in radio when it comes to subscription.</w:t>
      </w:r>
    </w:p>
    <w:p w:rsidR="009123DF" w:rsidP="00D31930">
      <w:pPr>
        <w:pStyle w:val="Answer"/>
        <w:spacing w:before="120" w:after="120"/>
        <w:ind w:left="851"/>
        <w:jc w:val="left"/>
      </w:pPr>
      <w:r w:rsidRPr="00421F75">
        <w:t xml:space="preserve">On </w:t>
      </w:r>
      <w:r>
        <w:t xml:space="preserve">a </w:t>
      </w:r>
      <w:r w:rsidRPr="00421F75">
        <w:t xml:space="preserve">universal levy and direct government funding, there are some advantages to which I think the previous panel </w:t>
      </w:r>
      <w:r>
        <w:t>alluded</w:t>
      </w:r>
      <w:r w:rsidRPr="00421F75">
        <w:t>. Magnus was talking about how</w:t>
      </w:r>
      <w:r>
        <w:t>,</w:t>
      </w:r>
      <w:r w:rsidRPr="00421F75">
        <w:t xml:space="preserve"> if i</w:t>
      </w:r>
      <w:r>
        <w:t xml:space="preserve">t was enacted in the right way, it could lead to a much more </w:t>
      </w:r>
      <w:r w:rsidRPr="00421F75">
        <w:t>progressive way of funding the BBC. It could also remove some of the barriers to collection and enforcement</w:t>
      </w:r>
      <w:r>
        <w:t xml:space="preserve">. </w:t>
      </w:r>
    </w:p>
    <w:p w:rsidR="009123DF" w:rsidP="00D31930">
      <w:pPr>
        <w:pStyle w:val="Answer"/>
        <w:spacing w:before="120" w:after="120"/>
        <w:ind w:left="851"/>
        <w:jc w:val="left"/>
      </w:pPr>
      <w:r>
        <w:t>T</w:t>
      </w:r>
      <w:r w:rsidRPr="00421F75">
        <w:t>he risks that come with that are a BBC that is</w:t>
      </w:r>
      <w:r>
        <w:t xml:space="preserve"> </w:t>
      </w:r>
      <w:r w:rsidRPr="00421F75">
        <w:t xml:space="preserve">slightly less </w:t>
      </w:r>
      <w:r>
        <w:t>in</w:t>
      </w:r>
      <w:r w:rsidRPr="00421F75">
        <w:t>dependent, so there may be implications for the future independence of news and</w:t>
      </w:r>
      <w:r>
        <w:t>/</w:t>
      </w:r>
      <w:r w:rsidRPr="00421F75">
        <w:t xml:space="preserve">or other programming </w:t>
      </w:r>
      <w:r>
        <w:t>decisions</w:t>
      </w:r>
      <w:r w:rsidRPr="00421F75">
        <w:t xml:space="preserve"> of the BBC</w:t>
      </w:r>
      <w:r>
        <w:t xml:space="preserve">. </w:t>
      </w:r>
    </w:p>
    <w:p w:rsidR="009123DF" w:rsidP="00D31930">
      <w:pPr>
        <w:pStyle w:val="Answer"/>
        <w:spacing w:before="120" w:after="120"/>
        <w:ind w:left="851"/>
        <w:jc w:val="left"/>
      </w:pPr>
      <w:r>
        <w:t>F</w:t>
      </w:r>
      <w:r w:rsidRPr="00421F75">
        <w:t>rom a radio industry perspective</w:t>
      </w:r>
      <w:r>
        <w:t>,</w:t>
      </w:r>
      <w:r w:rsidRPr="00421F75">
        <w:t xml:space="preserve"> the advertising model is one that absolutely scares us</w:t>
      </w:r>
      <w:r>
        <w:t>. We are</w:t>
      </w:r>
      <w:r w:rsidRPr="00421F75">
        <w:t xml:space="preserve"> not sure we can see a viable route to subscriptions</w:t>
      </w:r>
      <w:r>
        <w:t>. T</w:t>
      </w:r>
      <w:r w:rsidRPr="00421F75">
        <w:t>here</w:t>
      </w:r>
      <w:r>
        <w:t xml:space="preserve"> is</w:t>
      </w:r>
      <w:r w:rsidRPr="00421F75">
        <w:t xml:space="preserve"> probably something in a more progressive le</w:t>
      </w:r>
      <w:r>
        <w:t xml:space="preserve">vy, </w:t>
      </w:r>
      <w:r>
        <w:t>taxation</w:t>
      </w:r>
      <w:r>
        <w:t xml:space="preserve"> or direct funding model, </w:t>
      </w:r>
      <w:r w:rsidRPr="00421F75">
        <w:t>but we will leave that</w:t>
      </w:r>
      <w:r>
        <w:t xml:space="preserve"> comparison</w:t>
      </w:r>
      <w:r w:rsidRPr="00421F75">
        <w:t xml:space="preserve"> to experts at the </w:t>
      </w:r>
      <w:r>
        <w:t>T</w:t>
      </w:r>
      <w:r w:rsidRPr="00421F75">
        <w:t>reasury.</w:t>
      </w:r>
    </w:p>
    <w:p w:rsidR="009123DF" w:rsidP="00D31930">
      <w:pPr>
        <w:pStyle w:val="Answer"/>
        <w:spacing w:before="120" w:after="120"/>
        <w:ind w:left="851"/>
        <w:jc w:val="left"/>
      </w:pPr>
      <w:r w:rsidRPr="00421F75">
        <w:rPr>
          <w:b/>
          <w:i/>
        </w:rPr>
        <w:t>Adam Minns:</w:t>
      </w:r>
      <w:r>
        <w:t xml:space="preserve"> </w:t>
      </w:r>
      <w:r w:rsidRPr="00421F75">
        <w:t>I agree that the funding model</w:t>
      </w:r>
      <w:r>
        <w:t>s</w:t>
      </w:r>
      <w:r w:rsidRPr="00421F75">
        <w:t xml:space="preserve"> </w:t>
      </w:r>
      <w:r>
        <w:t xml:space="preserve">would </w:t>
      </w:r>
      <w:r w:rsidRPr="00421F75">
        <w:t>ha</w:t>
      </w:r>
      <w:r>
        <w:t>ve an</w:t>
      </w:r>
      <w:r w:rsidRPr="00421F75">
        <w:t xml:space="preserve"> effect on</w:t>
      </w:r>
      <w:r w:rsidRPr="00421F75">
        <w:t xml:space="preserve"> the BBC, but I will leave that</w:t>
      </w:r>
      <w:r>
        <w:t xml:space="preserve"> to one side. </w:t>
      </w:r>
      <w:r w:rsidRPr="00421F75">
        <w:t xml:space="preserve">I want to talk about the impact on the market. </w:t>
      </w:r>
    </w:p>
    <w:p w:rsidR="009123DF" w:rsidP="00D31930">
      <w:pPr>
        <w:pStyle w:val="Answer"/>
        <w:spacing w:before="120" w:after="120"/>
        <w:ind w:left="851"/>
        <w:jc w:val="left"/>
      </w:pPr>
      <w:r w:rsidRPr="00421F75">
        <w:t>Thank you very much for inviting me today</w:t>
      </w:r>
      <w:r>
        <w:t xml:space="preserve">, because </w:t>
      </w:r>
      <w:r w:rsidRPr="00421F75">
        <w:t xml:space="preserve">the single biggest concern </w:t>
      </w:r>
      <w:r>
        <w:t xml:space="preserve">that </w:t>
      </w:r>
      <w:r w:rsidRPr="00421F75">
        <w:t>we have in this debate is the impact on the market o</w:t>
      </w:r>
      <w:r>
        <w:t xml:space="preserve">f a </w:t>
      </w:r>
      <w:r>
        <w:t xml:space="preserve">change in </w:t>
      </w:r>
      <w:r w:rsidRPr="00421F75">
        <w:t>funding model</w:t>
      </w:r>
      <w:r>
        <w:t>. To</w:t>
      </w:r>
      <w:r w:rsidRPr="00421F75">
        <w:t xml:space="preserve"> my knowledge</w:t>
      </w:r>
      <w:r>
        <w:t>,</w:t>
      </w:r>
      <w:r w:rsidRPr="00421F75">
        <w:t xml:space="preserve"> </w:t>
      </w:r>
      <w:r>
        <w:t xml:space="preserve">it </w:t>
      </w:r>
      <w:r w:rsidRPr="00421F75">
        <w:t>has not been looked at yet.</w:t>
      </w:r>
    </w:p>
    <w:p w:rsidR="009123DF" w:rsidP="00D31930">
      <w:pPr>
        <w:pStyle w:val="Answer"/>
        <w:spacing w:before="120" w:after="120"/>
        <w:ind w:left="851"/>
        <w:jc w:val="left"/>
      </w:pPr>
      <w:r>
        <w:t>A</w:t>
      </w:r>
      <w:r w:rsidRPr="00421F75">
        <w:t>dvertising</w:t>
      </w:r>
      <w:r>
        <w:t xml:space="preserve"> </w:t>
      </w:r>
      <w:r w:rsidRPr="00421F75">
        <w:t>is a fixed pool</w:t>
      </w:r>
      <w:r>
        <w:t>. A</w:t>
      </w:r>
      <w:r w:rsidRPr="00421F75">
        <w:t>s Magnus</w:t>
      </w:r>
      <w:r>
        <w:t xml:space="preserve"> from</w:t>
      </w:r>
      <w:r w:rsidRPr="00421F75">
        <w:t xml:space="preserve"> ITV </w:t>
      </w:r>
      <w:r>
        <w:t>said</w:t>
      </w:r>
      <w:r w:rsidRPr="00421F75">
        <w:t xml:space="preserve"> in the previous session</w:t>
      </w:r>
      <w:r>
        <w:t xml:space="preserve">, the </w:t>
      </w:r>
      <w:r w:rsidRPr="00421F75">
        <w:t>BBC</w:t>
      </w:r>
      <w:r>
        <w:t xml:space="preserve"> would be</w:t>
      </w:r>
      <w:r w:rsidRPr="00421F75">
        <w:t xml:space="preserve"> taking advertising from other players</w:t>
      </w:r>
      <w:r>
        <w:t>.</w:t>
      </w:r>
    </w:p>
    <w:p w:rsidR="009123DF" w:rsidP="00D31930">
      <w:pPr>
        <w:pStyle w:val="Answer"/>
        <w:spacing w:before="120" w:after="120"/>
        <w:ind w:left="851"/>
        <w:jc w:val="left"/>
      </w:pPr>
      <w:r>
        <w:t>S</w:t>
      </w:r>
      <w:r w:rsidRPr="00421F75">
        <w:t>ubscription, I fear</w:t>
      </w:r>
      <w:r>
        <w:t xml:space="preserve">, </w:t>
      </w:r>
      <w:r w:rsidRPr="00421F75">
        <w:t xml:space="preserve">would be a similar story. We need to do the analysis to work this through. </w:t>
      </w:r>
      <w:r>
        <w:t xml:space="preserve">Perhaps </w:t>
      </w:r>
      <w:r w:rsidRPr="00421F75">
        <w:t>a couple of weeks ago I would have been more bullish about it</w:t>
      </w:r>
      <w:r>
        <w:t>,</w:t>
      </w:r>
      <w:r w:rsidRPr="00421F75">
        <w:t xml:space="preserve"> but</w:t>
      </w:r>
      <w:r>
        <w:t>,</w:t>
      </w:r>
      <w:r w:rsidRPr="00421F75">
        <w:t xml:space="preserve"> looking at the</w:t>
      </w:r>
      <w:r>
        <w:t xml:space="preserve"> Kantar report</w:t>
      </w:r>
      <w:r w:rsidRPr="00421F75">
        <w:t xml:space="preserve"> last week</w:t>
      </w:r>
      <w:r>
        <w:t>, which</w:t>
      </w:r>
      <w:r w:rsidRPr="00421F75">
        <w:t xml:space="preserve"> I think someone mentioned in the previous session</w:t>
      </w:r>
      <w:r>
        <w:t>, video</w:t>
      </w:r>
      <w:r w:rsidR="00A12788">
        <w:t>-</w:t>
      </w:r>
      <w:r>
        <w:t>on</w:t>
      </w:r>
      <w:r>
        <w:noBreakHyphen/>
        <w:t xml:space="preserve">demand subscriptions in the </w:t>
      </w:r>
      <w:r w:rsidRPr="00421F75">
        <w:t>UK ha</w:t>
      </w:r>
      <w:r>
        <w:t>ve</w:t>
      </w:r>
      <w:r w:rsidRPr="00421F75">
        <w:t xml:space="preserve"> dropped for the first time as a result of the </w:t>
      </w:r>
      <w:r w:rsidRPr="00421F75">
        <w:t>cost of living</w:t>
      </w:r>
      <w:r w:rsidRPr="00421F75">
        <w:t xml:space="preserve"> increase</w:t>
      </w:r>
      <w:r>
        <w:t xml:space="preserve">. We </w:t>
      </w:r>
      <w:r w:rsidRPr="00421F75">
        <w:t>lost 1.5 million video</w:t>
      </w:r>
      <w:r w:rsidR="00A12788">
        <w:t>-</w:t>
      </w:r>
      <w:r w:rsidRPr="00421F75">
        <w:t>on</w:t>
      </w:r>
      <w:r>
        <w:t>-</w:t>
      </w:r>
      <w:r w:rsidRPr="00421F75">
        <w:t xml:space="preserve">demand subscribers in the past quarter. There were new subscribers, but the net result was a loss of 200,000. It is a small amount, but it shows that this is not the magic money tree that perhaps </w:t>
      </w:r>
      <w:r>
        <w:t>we</w:t>
      </w:r>
      <w:r w:rsidRPr="00421F75">
        <w:t xml:space="preserve"> thought</w:t>
      </w:r>
      <w:r>
        <w:t xml:space="preserve"> it was even a </w:t>
      </w:r>
      <w:r w:rsidRPr="00421F75">
        <w:t>few weeks ago</w:t>
      </w:r>
      <w:r>
        <w:t>.</w:t>
      </w:r>
      <w:r w:rsidRPr="00421F75">
        <w:t xml:space="preserve"> I do not know</w:t>
      </w:r>
      <w:r>
        <w:t>,</w:t>
      </w:r>
      <w:r w:rsidRPr="00421F75">
        <w:t xml:space="preserve"> but I suspect that if the BBC move</w:t>
      </w:r>
      <w:r>
        <w:t>d</w:t>
      </w:r>
      <w:r w:rsidRPr="00421F75">
        <w:t xml:space="preserve"> wholly into subscription or some sort of hybrid model </w:t>
      </w:r>
      <w:r>
        <w:t>it would</w:t>
      </w:r>
      <w:r w:rsidRPr="00421F75">
        <w:t xml:space="preserve"> dampen the market to some degree, depending on how big the BBC chang</w:t>
      </w:r>
      <w:r>
        <w:t>e is</w:t>
      </w:r>
      <w:r w:rsidRPr="00421F75">
        <w:t>.</w:t>
      </w:r>
    </w:p>
    <w:p w:rsidR="009123DF" w:rsidP="00D31930">
      <w:pPr>
        <w:pStyle w:val="Answer"/>
        <w:spacing w:before="120" w:after="120"/>
        <w:ind w:left="851"/>
        <w:jc w:val="left"/>
      </w:pPr>
      <w:r>
        <w:t>T</w:t>
      </w:r>
      <w:r w:rsidRPr="00421F75">
        <w:t>he tax option</w:t>
      </w:r>
      <w:r>
        <w:t>,</w:t>
      </w:r>
      <w:r w:rsidRPr="00421F75">
        <w:t xml:space="preserve"> </w:t>
      </w:r>
      <w:r w:rsidRPr="00952651">
        <w:t>thinking of it purely from the point of view of the creative industries and my members, is the cleanest change</w:t>
      </w:r>
      <w:r>
        <w:t xml:space="preserve">. It is </w:t>
      </w:r>
      <w:r w:rsidRPr="00952651">
        <w:t>difficult to see how that would have a negative impact on the market</w:t>
      </w:r>
      <w:r>
        <w:t>.</w:t>
      </w:r>
    </w:p>
    <w:p w:rsidR="009123DF" w:rsidP="00D31930">
      <w:pPr>
        <w:pStyle w:val="Answer"/>
        <w:spacing w:before="120" w:after="120"/>
        <w:ind w:left="851"/>
        <w:jc w:val="left"/>
      </w:pPr>
      <w:r w:rsidRPr="00952651">
        <w:rPr>
          <w:b/>
          <w:i/>
        </w:rPr>
        <w:t>Alistair Law:</w:t>
      </w:r>
      <w:r>
        <w:t xml:space="preserve"> The ad</w:t>
      </w:r>
      <w:r w:rsidRPr="00952651">
        <w:t xml:space="preserve">vantage </w:t>
      </w:r>
      <w:r>
        <w:t>o</w:t>
      </w:r>
      <w:r w:rsidRPr="00952651">
        <w:t>f going last is that most things have already been said</w:t>
      </w:r>
      <w:r>
        <w:t>.</w:t>
      </w:r>
      <w:r w:rsidRPr="00952651">
        <w:t xml:space="preserve"> I agree with him. </w:t>
      </w:r>
      <w:r>
        <w:t xml:space="preserve"> </w:t>
      </w:r>
    </w:p>
    <w:p w:rsidR="009123DF" w:rsidRPr="00952651" w:rsidP="00D31930">
      <w:pPr>
        <w:pStyle w:val="Answer"/>
        <w:spacing w:before="120" w:after="120"/>
        <w:ind w:left="851"/>
        <w:jc w:val="left"/>
      </w:pPr>
      <w:r w:rsidRPr="00952651">
        <w:t xml:space="preserve">I make two additional points. </w:t>
      </w:r>
      <w:r>
        <w:t>The first one, to which</w:t>
      </w:r>
      <w:r w:rsidRPr="00952651">
        <w:t xml:space="preserve"> Adam alluded</w:t>
      </w:r>
      <w:r>
        <w:t xml:space="preserve">, is that any </w:t>
      </w:r>
      <w:r w:rsidRPr="00952651">
        <w:t xml:space="preserve">change of this nature </w:t>
      </w:r>
      <w:r>
        <w:t>would have</w:t>
      </w:r>
      <w:r w:rsidRPr="00952651">
        <w:t xml:space="preserve"> a potential impact </w:t>
      </w:r>
      <w:r>
        <w:t xml:space="preserve">on both the </w:t>
      </w:r>
      <w:r w:rsidRPr="00952651">
        <w:t>BBC and the market</w:t>
      </w:r>
      <w:r>
        <w:t>,</w:t>
      </w:r>
      <w:r w:rsidRPr="00952651">
        <w:t xml:space="preserve"> and it would be incumbent on any </w:t>
      </w:r>
      <w:r>
        <w:t>G</w:t>
      </w:r>
      <w:r w:rsidRPr="00952651">
        <w:t>overnment to work through</w:t>
      </w:r>
      <w:r>
        <w:t xml:space="preserve"> to</w:t>
      </w:r>
      <w:r w:rsidRPr="00952651">
        <w:t xml:space="preserve"> the fullest what the cost</w:t>
      </w:r>
      <w:r>
        <w:t>-</w:t>
      </w:r>
      <w:r w:rsidRPr="00952651">
        <w:t>benefit analysis would look like and what the impact</w:t>
      </w:r>
      <w:r>
        <w:t xml:space="preserve"> assessment would be. </w:t>
      </w:r>
      <w:r w:rsidRPr="00952651">
        <w:t>We are talking</w:t>
      </w:r>
      <w:r>
        <w:t xml:space="preserve"> in</w:t>
      </w:r>
      <w:r w:rsidRPr="00952651">
        <w:t xml:space="preserve"> </w:t>
      </w:r>
      <w:r w:rsidRPr="00952651">
        <w:t>hypotheticals</w:t>
      </w:r>
      <w:r w:rsidRPr="00952651">
        <w:t xml:space="preserve"> and it is difficult to be fully drawn.</w:t>
      </w:r>
    </w:p>
    <w:p w:rsidR="009123DF" w:rsidP="00D31930">
      <w:pPr>
        <w:pStyle w:val="Answer"/>
        <w:spacing w:before="120" w:after="120"/>
        <w:ind w:left="851"/>
        <w:jc w:val="left"/>
      </w:pPr>
      <w:r w:rsidRPr="00952651">
        <w:t>The other specific</w:t>
      </w:r>
      <w:r>
        <w:t xml:space="preserve"> point I make on</w:t>
      </w:r>
      <w:r w:rsidRPr="00952651">
        <w:t xml:space="preserve"> subscription</w:t>
      </w:r>
      <w:r>
        <w:t xml:space="preserve">—it is a point that </w:t>
      </w:r>
      <w:r w:rsidRPr="00952651">
        <w:t>Baroness Harding will know well</w:t>
      </w:r>
      <w:r>
        <w:t xml:space="preserve">—is that managing </w:t>
      </w:r>
      <w:r w:rsidRPr="00952651">
        <w:t>customer relationships takes an awful lot of investmen</w:t>
      </w:r>
      <w:r>
        <w:t>t. At S</w:t>
      </w:r>
      <w:r w:rsidRPr="00952651">
        <w:t>ky</w:t>
      </w:r>
      <w:r>
        <w:t>,</w:t>
      </w:r>
      <w:r w:rsidRPr="00952651">
        <w:t xml:space="preserve"> we employ thousands of people to talk to our customers and work with them to make sure </w:t>
      </w:r>
      <w:r>
        <w:t xml:space="preserve">that </w:t>
      </w:r>
      <w:r w:rsidRPr="00952651">
        <w:t>they</w:t>
      </w:r>
      <w:r>
        <w:t xml:space="preserve"> get </w:t>
      </w:r>
      <w:r w:rsidRPr="00952651">
        <w:t xml:space="preserve">the package they want and </w:t>
      </w:r>
      <w:r>
        <w:t xml:space="preserve">to </w:t>
      </w:r>
      <w:r w:rsidRPr="00952651">
        <w:t>help them with any troubles they encounter. That is no small undertaking</w:t>
      </w:r>
      <w:r>
        <w:t xml:space="preserve">. </w:t>
      </w:r>
    </w:p>
    <w:p w:rsidR="009123DF" w:rsidP="00D31930">
      <w:pPr>
        <w:pStyle w:val="Answer"/>
        <w:spacing w:before="120" w:after="120"/>
        <w:ind w:left="851"/>
        <w:jc w:val="left"/>
      </w:pPr>
      <w:r>
        <w:t xml:space="preserve">If you were </w:t>
      </w:r>
      <w:r w:rsidRPr="00952651">
        <w:t>carrying out an exercise to evaluate w</w:t>
      </w:r>
      <w:r>
        <w:t>here the</w:t>
      </w:r>
      <w:r w:rsidRPr="00952651">
        <w:t xml:space="preserve"> shift would be</w:t>
      </w:r>
      <w:r>
        <w:t>,</w:t>
      </w:r>
      <w:r w:rsidRPr="00952651">
        <w:t xml:space="preserve"> you would have to </w:t>
      </w:r>
      <w:r w:rsidRPr="00952651">
        <w:t>take into account</w:t>
      </w:r>
      <w:r w:rsidRPr="00952651">
        <w:t xml:space="preserve"> the very significant impact that creating that infrastructure</w:t>
      </w:r>
      <w:r>
        <w:t xml:space="preserve"> for the</w:t>
      </w:r>
      <w:r w:rsidRPr="00952651">
        <w:t xml:space="preserve"> BBC </w:t>
      </w:r>
      <w:r>
        <w:t>would</w:t>
      </w:r>
      <w:r w:rsidRPr="00952651">
        <w:t xml:space="preserve"> have</w:t>
      </w:r>
      <w:r>
        <w:t>.</w:t>
      </w:r>
      <w:r w:rsidRPr="00952651">
        <w:t xml:space="preserve"> </w:t>
      </w:r>
      <w:r>
        <w:t>O</w:t>
      </w:r>
      <w:r w:rsidRPr="00952651">
        <w:t>ther than that, most of the things have already been s</w:t>
      </w:r>
      <w:r w:rsidR="00A12788">
        <w:t>aid</w:t>
      </w:r>
      <w:r w:rsidRPr="00952651">
        <w:t>.</w:t>
      </w:r>
    </w:p>
    <w:p w:rsidR="009123DF" w:rsidP="00D31930">
      <w:pPr>
        <w:pStyle w:val="Remark"/>
        <w:spacing w:before="120" w:after="120"/>
        <w:ind w:left="851"/>
        <w:jc w:val="left"/>
      </w:pPr>
      <w:r w:rsidRPr="00727291">
        <w:rPr>
          <w:b/>
        </w:rPr>
        <w:t>The Chair:</w:t>
      </w:r>
      <w:r>
        <w:t xml:space="preserve"> </w:t>
      </w:r>
      <w:r w:rsidRPr="00952651">
        <w:t xml:space="preserve">That being so, what is your view if the scale and scope of the BBC </w:t>
      </w:r>
      <w:r>
        <w:t>i</w:t>
      </w:r>
      <w:r w:rsidRPr="00952651">
        <w:t xml:space="preserve">s reduced </w:t>
      </w:r>
      <w:r w:rsidRPr="00952651">
        <w:t>as a result</w:t>
      </w:r>
      <w:r>
        <w:t xml:space="preserve"> of</w:t>
      </w:r>
      <w:r w:rsidRPr="00952651">
        <w:t xml:space="preserve"> continuing down</w:t>
      </w:r>
      <w:r>
        <w:t xml:space="preserve"> this</w:t>
      </w:r>
      <w:r w:rsidRPr="00952651">
        <w:t xml:space="preserve"> path</w:t>
      </w:r>
      <w:r>
        <w:t xml:space="preserve">? Let us say that it keeps the licence fee but has a lower fee and the </w:t>
      </w:r>
      <w:r w:rsidRPr="00952651">
        <w:t xml:space="preserve">consequence </w:t>
      </w:r>
      <w:r>
        <w:t xml:space="preserve">is that it is a smaller BBC. </w:t>
      </w:r>
      <w:r w:rsidRPr="00952651">
        <w:t xml:space="preserve">Would that have an impact on you, or </w:t>
      </w:r>
      <w:r>
        <w:t xml:space="preserve">would you welcome </w:t>
      </w:r>
      <w:r w:rsidRPr="00952651">
        <w:t>i</w:t>
      </w:r>
      <w:r>
        <w:t>t</w:t>
      </w:r>
      <w:r w:rsidRPr="00952651">
        <w:t>?</w:t>
      </w:r>
    </w:p>
    <w:p w:rsidR="009123DF" w:rsidP="00D31930">
      <w:pPr>
        <w:pStyle w:val="Answer"/>
        <w:spacing w:before="120" w:after="120"/>
        <w:ind w:left="851"/>
        <w:jc w:val="left"/>
      </w:pPr>
      <w:r w:rsidRPr="00952651">
        <w:rPr>
          <w:b/>
          <w:i/>
        </w:rPr>
        <w:t>Alistair Law:</w:t>
      </w:r>
      <w:r>
        <w:t xml:space="preserve"> </w:t>
      </w:r>
      <w:r w:rsidRPr="00952651">
        <w:t>Again, i</w:t>
      </w:r>
      <w:r>
        <w:t>t</w:t>
      </w:r>
      <w:r w:rsidRPr="00952651">
        <w:t xml:space="preserve"> is </w:t>
      </w:r>
      <w:r>
        <w:t xml:space="preserve">a </w:t>
      </w:r>
      <w:r w:rsidRPr="00952651">
        <w:t>slightly boring answer, but it all depends on the levels. It is still the case that the BBC remains the largest recipient of funding and, therefore, the largest spender of funding on UK original content as a single source. Clearly, if that was materially cut</w:t>
      </w:r>
      <w:r>
        <w:t>,</w:t>
      </w:r>
      <w:r w:rsidRPr="00952651">
        <w:t xml:space="preserve"> th</w:t>
      </w:r>
      <w:r>
        <w:t xml:space="preserve">ere </w:t>
      </w:r>
      <w:r w:rsidRPr="00952651">
        <w:t>would be</w:t>
      </w:r>
      <w:r>
        <w:t xml:space="preserve"> certain</w:t>
      </w:r>
      <w:r w:rsidRPr="00952651">
        <w:t xml:space="preserve"> impact</w:t>
      </w:r>
      <w:r>
        <w:t>s. If</w:t>
      </w:r>
      <w:r w:rsidRPr="00952651">
        <w:t xml:space="preserve"> it was eroded at the top</w:t>
      </w:r>
      <w:r>
        <w:t xml:space="preserve">, </w:t>
      </w:r>
      <w:r w:rsidRPr="00952651">
        <w:t>there might be other impacts.</w:t>
      </w:r>
      <w:r>
        <w:t xml:space="preserve"> </w:t>
      </w:r>
    </w:p>
    <w:p w:rsidR="009123DF" w:rsidP="00D31930">
      <w:pPr>
        <w:pStyle w:val="Answer"/>
        <w:spacing w:before="120" w:after="120"/>
        <w:ind w:left="851"/>
        <w:jc w:val="left"/>
      </w:pPr>
      <w:r w:rsidRPr="00952651">
        <w:t>I find it difficult</w:t>
      </w:r>
      <w:r>
        <w:t xml:space="preserve"> </w:t>
      </w:r>
      <w:r w:rsidRPr="00952651">
        <w:t>to get into the slight hypothetical becaus</w:t>
      </w:r>
      <w:r>
        <w:t>e, first,</w:t>
      </w:r>
      <w:r w:rsidRPr="00952651">
        <w:t xml:space="preserve"> there is a question about the level and</w:t>
      </w:r>
      <w:r>
        <w:t xml:space="preserve">, secondly, </w:t>
      </w:r>
      <w:r w:rsidRPr="00952651">
        <w:t xml:space="preserve">there is </w:t>
      </w:r>
      <w:r>
        <w:t>a</w:t>
      </w:r>
      <w:r w:rsidRPr="00952651">
        <w:t xml:space="preserve"> question about how the BBC responds and what it </w:t>
      </w:r>
      <w:r>
        <w:t>re</w:t>
      </w:r>
      <w:r w:rsidRPr="00952651">
        <w:t>focuses upon.</w:t>
      </w:r>
    </w:p>
    <w:p w:rsidR="009123DF" w:rsidP="00D31930">
      <w:pPr>
        <w:pStyle w:val="Answer"/>
        <w:spacing w:before="120" w:after="120"/>
        <w:ind w:left="851"/>
        <w:jc w:val="left"/>
      </w:pPr>
      <w:r w:rsidRPr="00952651">
        <w:rPr>
          <w:b/>
          <w:i/>
        </w:rPr>
        <w:t>Adam Minns:</w:t>
      </w:r>
      <w:r>
        <w:t xml:space="preserve"> I</w:t>
      </w:r>
      <w:r w:rsidRPr="00B41067">
        <w:t xml:space="preserve">t is a </w:t>
      </w:r>
      <w:r w:rsidRPr="00B41067">
        <w:t>really hard</w:t>
      </w:r>
      <w:r w:rsidRPr="00B41067">
        <w:t xml:space="preserve"> question </w:t>
      </w:r>
      <w:r>
        <w:t xml:space="preserve">that </w:t>
      </w:r>
      <w:r w:rsidRPr="00B41067">
        <w:t xml:space="preserve">depends on what that change </w:t>
      </w:r>
      <w:r>
        <w:t xml:space="preserve">was </w:t>
      </w:r>
      <w:r w:rsidRPr="00B41067">
        <w:t>and where that shrinkage occur</w:t>
      </w:r>
      <w:r>
        <w:t>red. It</w:t>
      </w:r>
      <w:r w:rsidRPr="00B41067">
        <w:t xml:space="preserve"> is not just about</w:t>
      </w:r>
      <w:r>
        <w:t xml:space="preserve"> us</w:t>
      </w:r>
      <w:r w:rsidRPr="00B41067">
        <w:t xml:space="preserve"> competing for market share</w:t>
      </w:r>
      <w:r>
        <w:t>,</w:t>
      </w:r>
      <w:r w:rsidRPr="00B41067">
        <w:t xml:space="preserve"> which we do</w:t>
      </w:r>
      <w:r>
        <w:t>;</w:t>
      </w:r>
      <w:r w:rsidRPr="00B41067">
        <w:t xml:space="preserve"> we also licen</w:t>
      </w:r>
      <w:r>
        <w:t>se</w:t>
      </w:r>
      <w:r w:rsidRPr="00B41067">
        <w:t xml:space="preserve"> and </w:t>
      </w:r>
      <w:r>
        <w:t>co</w:t>
      </w:r>
      <w:r>
        <w:noBreakHyphen/>
        <w:t>p</w:t>
      </w:r>
      <w:r w:rsidRPr="00B41067">
        <w:t>roduce content with the BBC</w:t>
      </w:r>
      <w:r>
        <w:t>, and we</w:t>
      </w:r>
      <w:r w:rsidRPr="00B41067">
        <w:t xml:space="preserve"> make programmes for the BBC</w:t>
      </w:r>
      <w:r>
        <w:t xml:space="preserve">. If </w:t>
      </w:r>
      <w:r w:rsidRPr="00B41067">
        <w:t>you made the BBC smaller</w:t>
      </w:r>
      <w:r>
        <w:t>,</w:t>
      </w:r>
      <w:r w:rsidRPr="00B41067">
        <w:t xml:space="preserve"> it might benefit one part of our members</w:t>
      </w:r>
      <w:r>
        <w:t>’</w:t>
      </w:r>
      <w:r w:rsidRPr="00B41067">
        <w:t xml:space="preserve"> </w:t>
      </w:r>
      <w:r w:rsidRPr="00B41067">
        <w:t>businesses</w:t>
      </w:r>
      <w:r w:rsidRPr="00B41067">
        <w:t xml:space="preserve"> but it might harm another part</w:t>
      </w:r>
      <w:r>
        <w:t>. I am</w:t>
      </w:r>
      <w:r w:rsidRPr="00B41067">
        <w:t xml:space="preserve"> sorry </w:t>
      </w:r>
      <w:r>
        <w:t>I am un</w:t>
      </w:r>
      <w:r w:rsidRPr="00B41067">
        <w:t>able to give you a complete answer.</w:t>
      </w:r>
    </w:p>
    <w:p w:rsidR="009123DF" w:rsidP="00D31930">
      <w:pPr>
        <w:pStyle w:val="Remark"/>
        <w:spacing w:before="120" w:after="120"/>
        <w:ind w:left="851"/>
        <w:jc w:val="left"/>
      </w:pPr>
      <w:r w:rsidRPr="009A35D4">
        <w:rPr>
          <w:b/>
        </w:rPr>
        <w:t>The Chair:</w:t>
      </w:r>
      <w:r>
        <w:t xml:space="preserve"> </w:t>
      </w:r>
      <w:r w:rsidRPr="00013A38">
        <w:t xml:space="preserve">One thing </w:t>
      </w:r>
      <w:r>
        <w:t xml:space="preserve">that </w:t>
      </w:r>
      <w:r w:rsidRPr="00013A38">
        <w:t xml:space="preserve">I find quite interesting is that </w:t>
      </w:r>
      <w:r>
        <w:t xml:space="preserve">Mr. Enser-Wight </w:t>
      </w:r>
      <w:r w:rsidRPr="00013A38">
        <w:t xml:space="preserve">has been clear about the </w:t>
      </w:r>
      <w:r>
        <w:t xml:space="preserve">commercial </w:t>
      </w:r>
      <w:r w:rsidRPr="00013A38">
        <w:t xml:space="preserve">impact of the </w:t>
      </w:r>
      <w:r>
        <w:t>BBC</w:t>
      </w:r>
      <w:r w:rsidRPr="00013A38">
        <w:t xml:space="preserve"> on radio</w:t>
      </w:r>
      <w:r>
        <w:t xml:space="preserve">. There is a </w:t>
      </w:r>
      <w:r w:rsidRPr="00013A38">
        <w:t xml:space="preserve">different story coming from commercial broadcasters today </w:t>
      </w:r>
      <w:r>
        <w:t xml:space="preserve">compared with </w:t>
      </w:r>
      <w:r w:rsidRPr="00013A38">
        <w:t xml:space="preserve">what </w:t>
      </w:r>
      <w:r>
        <w:t>they</w:t>
      </w:r>
      <w:r w:rsidRPr="00013A38">
        <w:t xml:space="preserve"> </w:t>
      </w:r>
      <w:r>
        <w:t>would have</w:t>
      </w:r>
      <w:r w:rsidRPr="00013A38">
        <w:t xml:space="preserve"> said if I had asked this question several years ago. I predict </w:t>
      </w:r>
      <w:r>
        <w:t xml:space="preserve">that you would have said, “Yes, we want a smaller </w:t>
      </w:r>
      <w:r w:rsidRPr="00013A38">
        <w:t>BBC</w:t>
      </w:r>
      <w:r>
        <w:t>. T</w:t>
      </w:r>
      <w:r w:rsidRPr="00013A38">
        <w:t>hat would be fantastic</w:t>
      </w:r>
      <w:r>
        <w:t>”.</w:t>
      </w:r>
      <w:r w:rsidRPr="00013A38">
        <w:t xml:space="preserve"> I</w:t>
      </w:r>
      <w:r>
        <w:t xml:space="preserve"> am</w:t>
      </w:r>
      <w:r w:rsidRPr="00013A38">
        <w:t xml:space="preserve"> curious to understand what is driving this</w:t>
      </w:r>
      <w:r w:rsidR="00A12788">
        <w:t xml:space="preserve">—or </w:t>
      </w:r>
      <w:r>
        <w:t>are you</w:t>
      </w:r>
      <w:r w:rsidRPr="00013A38">
        <w:t xml:space="preserve"> just being polite before this </w:t>
      </w:r>
      <w:r>
        <w:t>c</w:t>
      </w:r>
      <w:r w:rsidRPr="00013A38">
        <w:t>ommittee?</w:t>
      </w:r>
    </w:p>
    <w:p w:rsidR="009123DF" w:rsidP="00D31930">
      <w:pPr>
        <w:pStyle w:val="Answer"/>
        <w:spacing w:before="120" w:after="120"/>
        <w:ind w:left="851"/>
        <w:jc w:val="left"/>
      </w:pPr>
      <w:r w:rsidRPr="00013A38">
        <w:rPr>
          <w:b/>
          <w:i/>
        </w:rPr>
        <w:t>Adam Minns:</w:t>
      </w:r>
      <w:r>
        <w:t xml:space="preserve"> </w:t>
      </w:r>
      <w:r w:rsidRPr="00013A38">
        <w:t xml:space="preserve">I certainly was not intending to be polite, or no more than the occasion demands. I have been executive director of </w:t>
      </w:r>
      <w:r>
        <w:t>COBA</w:t>
      </w:r>
      <w:r w:rsidRPr="00013A38">
        <w:t xml:space="preserve"> for 10 years</w:t>
      </w:r>
      <w:r>
        <w:t xml:space="preserve">. </w:t>
      </w:r>
      <w:r w:rsidRPr="00013A38">
        <w:t xml:space="preserve">I do not think we have ever called for the licence fee to be scrapped or the BBC to be shrunk. </w:t>
      </w:r>
      <w:r>
        <w:t xml:space="preserve">We </w:t>
      </w:r>
      <w:r w:rsidRPr="00013A38">
        <w:t xml:space="preserve">have a significant issue with how the BBC is governed </w:t>
      </w:r>
      <w:r w:rsidRPr="00013A38">
        <w:t>at the moment</w:t>
      </w:r>
      <w:r w:rsidRPr="00013A38">
        <w:t xml:space="preserve"> in terms of the market impact</w:t>
      </w:r>
      <w:r>
        <w:t>. Th</w:t>
      </w:r>
      <w:r w:rsidRPr="00013A38">
        <w:t xml:space="preserve">e BBC board is not fit for purpose. </w:t>
      </w:r>
      <w:r w:rsidRPr="00013A38">
        <w:t>The majority of</w:t>
      </w:r>
      <w:r w:rsidRPr="00013A38">
        <w:t xml:space="preserve"> the directo</w:t>
      </w:r>
      <w:r>
        <w:t>r</w:t>
      </w:r>
      <w:r w:rsidRPr="00013A38">
        <w:t>s on it are either appointed by the</w:t>
      </w:r>
      <w:r>
        <w:t xml:space="preserve"> BBC</w:t>
      </w:r>
      <w:r w:rsidRPr="00013A38">
        <w:t xml:space="preserve"> or work for the BBC</w:t>
      </w:r>
      <w:r>
        <w:t>. I do not think that a</w:t>
      </w:r>
      <w:r w:rsidRPr="00013A38">
        <w:t>sking them to have some sort of independent consultation to gauge the BBC</w:t>
      </w:r>
      <w:r>
        <w:t>’</w:t>
      </w:r>
      <w:r w:rsidRPr="00013A38">
        <w:t>s market impact</w:t>
      </w:r>
      <w:r>
        <w:t xml:space="preserve"> </w:t>
      </w:r>
      <w:r w:rsidRPr="00013A38">
        <w:t xml:space="preserve">works. I suggest that the whole process </w:t>
      </w:r>
      <w:r w:rsidR="00A12788">
        <w:t>be</w:t>
      </w:r>
      <w:r w:rsidRPr="00013A38">
        <w:t xml:space="preserve"> given to Ofcom. Ofcom currently has an oversight</w:t>
      </w:r>
      <w:r>
        <w:t xml:space="preserve"> role,</w:t>
      </w:r>
      <w:r w:rsidRPr="00013A38">
        <w:t xml:space="preserve"> but it does not start the process</w:t>
      </w:r>
      <w:r>
        <w:t>, so</w:t>
      </w:r>
      <w:r w:rsidRPr="00013A38">
        <w:t xml:space="preserve"> hopefully that is critical of the BBC</w:t>
      </w:r>
      <w:r>
        <w:t>.</w:t>
      </w:r>
    </w:p>
    <w:p w:rsidR="009123DF" w:rsidP="00D31930">
      <w:pPr>
        <w:pStyle w:val="Answer"/>
        <w:spacing w:before="120" w:after="120"/>
        <w:ind w:left="851"/>
        <w:jc w:val="left"/>
      </w:pPr>
      <w:r w:rsidRPr="00013A38">
        <w:t>As for wanting it to be</w:t>
      </w:r>
      <w:r>
        <w:t xml:space="preserve"> made</w:t>
      </w:r>
      <w:r w:rsidRPr="00013A38">
        <w:t xml:space="preserve"> smaller, it is true, as Ali mentioned, </w:t>
      </w:r>
      <w:r>
        <w:t>that there are more</w:t>
      </w:r>
      <w:r w:rsidRPr="00013A38">
        <w:t xml:space="preserve"> routes to market and more ways to develop the business, but television </w:t>
      </w:r>
      <w:r>
        <w:t xml:space="preserve">audience share </w:t>
      </w:r>
      <w:r w:rsidRPr="00013A38">
        <w:t xml:space="preserve">has never felt so dominated by the BBC </w:t>
      </w:r>
      <w:r>
        <w:t xml:space="preserve">as </w:t>
      </w:r>
      <w:r w:rsidRPr="00013A38">
        <w:t>commercial radio has</w:t>
      </w:r>
      <w:r>
        <w:t>.</w:t>
      </w:r>
    </w:p>
    <w:p w:rsidR="009123DF" w:rsidP="00D31930">
      <w:pPr>
        <w:pStyle w:val="Answer"/>
        <w:spacing w:before="120" w:after="120"/>
        <w:ind w:left="851"/>
        <w:jc w:val="left"/>
      </w:pPr>
      <w:r w:rsidRPr="00013A38">
        <w:rPr>
          <w:b/>
          <w:i/>
        </w:rPr>
        <w:t>Alistair Law:</w:t>
      </w:r>
      <w:r>
        <w:t xml:space="preserve"> F</w:t>
      </w:r>
      <w:r w:rsidRPr="00013A38">
        <w:t>rom my perspective, the BBC has a huge market intervention and should be properly scrutinised.</w:t>
      </w:r>
      <w:r>
        <w:t xml:space="preserve"> T</w:t>
      </w:r>
      <w:r w:rsidRPr="00013A38">
        <w:t>he impact that it has is a significant one and that needs appropriate govern</w:t>
      </w:r>
      <w:r>
        <w:t>ance and</w:t>
      </w:r>
      <w:r w:rsidRPr="00013A38">
        <w:t xml:space="preserve"> regulation</w:t>
      </w:r>
      <w:r>
        <w:t xml:space="preserve">. As </w:t>
      </w:r>
      <w:r w:rsidRPr="00013A38">
        <w:t>I have said already, there are some areas where it can refocus perhaps a little away from acquisitions and a bit more towards its own original content</w:t>
      </w:r>
      <w:r>
        <w:t xml:space="preserve">. </w:t>
      </w:r>
    </w:p>
    <w:p w:rsidR="009123DF" w:rsidP="00D31930">
      <w:pPr>
        <w:pStyle w:val="Answer"/>
        <w:spacing w:before="120" w:after="120"/>
        <w:ind w:left="851"/>
        <w:jc w:val="left"/>
      </w:pPr>
      <w:r w:rsidRPr="00013A38">
        <w:t xml:space="preserve">I return to the point </w:t>
      </w:r>
      <w:r>
        <w:t xml:space="preserve">that </w:t>
      </w:r>
      <w:r w:rsidRPr="00013A38">
        <w:t>I made earlier</w:t>
      </w:r>
      <w:r>
        <w:t>. Sky has</w:t>
      </w:r>
      <w:r w:rsidRPr="00013A38">
        <w:t xml:space="preserve"> </w:t>
      </w:r>
      <w:r w:rsidRPr="00013A38">
        <w:t>a number of</w:t>
      </w:r>
      <w:r w:rsidRPr="00013A38">
        <w:t xml:space="preserve"> different touchpoints </w:t>
      </w:r>
      <w:r>
        <w:t xml:space="preserve">and relationships with </w:t>
      </w:r>
      <w:r w:rsidRPr="00013A38">
        <w:t xml:space="preserve">the BBC. We are </w:t>
      </w:r>
      <w:r>
        <w:t xml:space="preserve">a </w:t>
      </w:r>
      <w:r w:rsidRPr="00013A38">
        <w:t>close and collaborative partner with</w:t>
      </w:r>
      <w:r>
        <w:t xml:space="preserve"> it</w:t>
      </w:r>
      <w:r w:rsidRPr="00013A38">
        <w:t xml:space="preserve">. We are </w:t>
      </w:r>
      <w:r>
        <w:t xml:space="preserve">its </w:t>
      </w:r>
      <w:r w:rsidRPr="00013A38">
        <w:t xml:space="preserve">route to market for millions of people who have </w:t>
      </w:r>
      <w:r>
        <w:t>S</w:t>
      </w:r>
      <w:r w:rsidRPr="00013A38">
        <w:t>ky in their homes as well</w:t>
      </w:r>
      <w:r>
        <w:t>,</w:t>
      </w:r>
      <w:r w:rsidRPr="00013A38">
        <w:t xml:space="preserve"> and therefore we have a good working relationship</w:t>
      </w:r>
      <w:r>
        <w:t>,</w:t>
      </w:r>
      <w:r w:rsidRPr="00013A38">
        <w:t xml:space="preserve"> bringing the content </w:t>
      </w:r>
      <w:r>
        <w:t xml:space="preserve">it </w:t>
      </w:r>
      <w:r w:rsidRPr="00013A38">
        <w:t>create</w:t>
      </w:r>
      <w:r>
        <w:t>s</w:t>
      </w:r>
      <w:r w:rsidRPr="00013A38">
        <w:t xml:space="preserve"> to our audiences</w:t>
      </w:r>
      <w:r>
        <w:t>,</w:t>
      </w:r>
      <w:r w:rsidRPr="00013A38">
        <w:t xml:space="preserve"> who we know value it.</w:t>
      </w:r>
    </w:p>
    <w:p w:rsidR="009123DF" w:rsidP="00D31930">
      <w:pPr>
        <w:pStyle w:val="Remark"/>
        <w:spacing w:before="120" w:after="120"/>
        <w:ind w:left="851"/>
        <w:jc w:val="left"/>
      </w:pPr>
      <w:r w:rsidRPr="00E437E8">
        <w:rPr>
          <w:b/>
        </w:rPr>
        <w:t>Baroness Harding of Winscombe:</w:t>
      </w:r>
      <w:r>
        <w:t xml:space="preserve"> </w:t>
      </w:r>
      <w:r w:rsidRPr="00013A38">
        <w:t xml:space="preserve">Is it fair to say that where you </w:t>
      </w:r>
      <w:r w:rsidRPr="00013A38">
        <w:t>would like to see change is in the regulatory oversight of the BBC rather than the funding mechanism</w:t>
      </w:r>
      <w:r>
        <w:t>s?</w:t>
      </w:r>
    </w:p>
    <w:p w:rsidR="009123DF" w:rsidP="00D31930">
      <w:pPr>
        <w:pStyle w:val="Answer"/>
        <w:spacing w:before="120" w:after="120"/>
        <w:ind w:left="851"/>
        <w:jc w:val="left"/>
      </w:pPr>
      <w:r w:rsidRPr="00013A38">
        <w:rPr>
          <w:b/>
          <w:i/>
        </w:rPr>
        <w:t>Alistair Law:</w:t>
      </w:r>
      <w:r>
        <w:t xml:space="preserve"> A</w:t>
      </w:r>
      <w:r w:rsidRPr="00013A38">
        <w:t>bsolutely.</w:t>
      </w:r>
    </w:p>
    <w:p w:rsidR="009123DF" w:rsidP="00D31930">
      <w:pPr>
        <w:pStyle w:val="Remark"/>
        <w:spacing w:before="120" w:after="120"/>
        <w:ind w:left="851"/>
        <w:jc w:val="left"/>
      </w:pPr>
      <w:r w:rsidRPr="00CE32D1">
        <w:rPr>
          <w:b/>
        </w:rPr>
        <w:t>Baroness Harding of Winscombe:</w:t>
      </w:r>
      <w:r>
        <w:t xml:space="preserve"> That is very clear.</w:t>
      </w:r>
    </w:p>
    <w:p w:rsidR="00B67D0E" w:rsidRPr="00215A62" w:rsidP="00D31930">
      <w:pPr>
        <w:pStyle w:val="Remark"/>
        <w:spacing w:before="120" w:after="120"/>
        <w:ind w:left="851"/>
        <w:jc w:val="left"/>
      </w:pPr>
      <w:r w:rsidRPr="00013A38">
        <w:rPr>
          <w:b/>
        </w:rPr>
        <w:t>The Chair:</w:t>
      </w:r>
      <w:r>
        <w:t xml:space="preserve"> </w:t>
      </w:r>
      <w:r w:rsidRPr="00013A38">
        <w:t>Gentlemen, thank you very much for your time a</w:t>
      </w:r>
      <w:r>
        <w:t xml:space="preserve">nd testimony </w:t>
      </w:r>
      <w:r w:rsidRPr="00013A38">
        <w:t>today.</w:t>
      </w:r>
      <w:r w:rsidR="008E3AFB">
        <w:t xml:space="preserve"> </w:t>
      </w:r>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123DF" w:rsidP="009277D8">
        <w:pPr>
          <w:pStyle w:val="Para"/>
          <w:rPr>
            <w:color w:val="808080"/>
          </w:rPr>
        </w:pPr>
        <w:r w:rsidRPr="002F34C5">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123DF"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122C958"/>
    <w:lvl w:ilvl="0">
      <w:start w:val="8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
    <w:lvlOverride w:ilvl="0">
      <w:startOverride w:val="1"/>
    </w:lvlOverride>
  </w:num>
  <w:num w:numId="17">
    <w:abstractNumId w:val="4"/>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123D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38</Value>
      <Value>74</Value>
      <Value>80</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2022-04-25T23:00:00+00:00</Meeting_x0020_Dat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Final</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BBC future funding</TermName>
          <TermId xmlns="http://schemas.microsoft.com/office/infopath/2007/PartnerControls">c983b6e1-4de7-4cc3-8ab8-2b9e05349c2f</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RetentionTriggerDate xmlns="4600776d-0a3c-44b4-bff2-0ceaafb1304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57" ma:contentTypeDescription="Create a new document." ma:contentTypeScope="" ma:versionID="46067d0434af228c18c46be4c96679a6">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e7deb1882a514176b58d921c70857d08"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B2DCCF-C505-4EF0-BE50-AA8F61F89A74}">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6D835080-DA3F-48F7-89E7-BAA9A9F23AFC}">
  <ds:schemaRefs>
    <ds:schemaRef ds:uri="http://schemas.microsoft.com/sharepoint/v3/contenttype/forms"/>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7B6DC7B0-F8CE-4BCB-80CD-2F3966C8DFC4}">
  <ds:schemaRefs>
    <ds:schemaRef ds:uri="http://schemas.microsoft.com/sharepoint/events"/>
  </ds:schemaRefs>
</ds:datastoreItem>
</file>

<file path=customXml/itemProps5.xml><?xml version="1.0" encoding="utf-8"?>
<ds:datastoreItem xmlns:ds="http://schemas.openxmlformats.org/officeDocument/2006/customXml" ds:itemID="{BCFEF0D1-0E1E-4058-9D82-3192BFD448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