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1E66" w:rsidP="00751E66">
      <w:pPr>
        <w:pStyle w:val="TitleCommittee0"/>
      </w:pPr>
      <w:r>
        <w:t>Communications and Digital Committee</w:t>
      </w:r>
    </w:p>
    <w:p w:rsidR="00751E66" w:rsidP="00751E66">
      <w:pPr>
        <w:pStyle w:val="TitleInquiry0"/>
      </w:pPr>
      <w:r>
        <w:t>C</w:t>
      </w:r>
      <w:r>
        <w:t>orrected oral evidence: BBC future funding</w:t>
      </w:r>
    </w:p>
    <w:p w:rsidR="00751E66" w:rsidP="00751E66">
      <w:pPr>
        <w:pStyle w:val="Para"/>
      </w:pPr>
      <w:r>
        <w:t>Tuesday 26 April 2022</w:t>
      </w:r>
    </w:p>
    <w:p w:rsidR="00751E66" w:rsidP="00751E66">
      <w:pPr>
        <w:pStyle w:val="Para"/>
      </w:pPr>
      <w:r>
        <w:t>2.35 pm</w:t>
      </w:r>
    </w:p>
    <w:p w:rsidR="00751E66" w:rsidP="00751E66">
      <w:pPr>
        <w:pStyle w:val="Para"/>
      </w:pPr>
    </w:p>
    <w:p w:rsidR="00751E66" w:rsidP="00751E66">
      <w:r>
        <w:fldChar w:fldCharType="begin"/>
      </w:r>
      <w:r>
        <w:instrText xml:space="preserve"> HYPERLINK "https://parliamentlive.tv/Event/Index/5447b33a-ed9b-4026-b410-b34732935fce" </w:instrText>
      </w:r>
      <w:r>
        <w:fldChar w:fldCharType="separate"/>
      </w:r>
      <w:r w:rsidRPr="00010065">
        <w:rPr>
          <w:rStyle w:val="Hyperlink"/>
        </w:rPr>
        <w:t>Watch the meeting</w:t>
      </w:r>
      <w:r>
        <w:fldChar w:fldCharType="end"/>
      </w:r>
    </w:p>
    <w:p w:rsidR="00751E66" w:rsidP="00040A38">
      <w:pPr>
        <w:jc w:val="left"/>
      </w:pPr>
      <w:r>
        <w:t>Members present: Baroness Stowell of Beeston (The Chair); Baroness Bull; Baroness Buscombe; Baroness Featherstone; Lord Foster of Bath; Baroness Harding of Winscombe; Lord Lipsey; Baroness Rebuck; Lord Vaizey of Didcot; The Lord Bishop of Worcester; Lord Young of Norwood Green.</w:t>
      </w:r>
    </w:p>
    <w:p w:rsidR="00751E66" w:rsidP="00751E66">
      <w:pPr>
        <w:pStyle w:val="Para"/>
        <w:tabs>
          <w:tab w:val="center" w:pos="4536"/>
          <w:tab w:val="right" w:pos="8931"/>
        </w:tabs>
      </w:pPr>
      <w:r>
        <w:t>Evidence Session No. 10</w:t>
      </w:r>
      <w:r>
        <w:tab/>
        <w:t>Heard in Public</w:t>
      </w:r>
      <w:r>
        <w:tab/>
      </w:r>
      <w:r w:rsidRPr="00156A60">
        <w:t xml:space="preserve">Questions </w:t>
      </w:r>
      <w:r>
        <w:t xml:space="preserve">81 - 85 </w:t>
      </w:r>
    </w:p>
    <w:p w:rsidR="00751E66" w:rsidP="00751E66">
      <w:pPr>
        <w:pStyle w:val="TitleWitnesses0"/>
      </w:pPr>
    </w:p>
    <w:p w:rsidR="00751E66" w:rsidP="00751E66">
      <w:pPr>
        <w:pStyle w:val="TitleWitnesses0"/>
      </w:pPr>
      <w:r>
        <w:t>Witnesses</w:t>
      </w:r>
    </w:p>
    <w:p w:rsidR="00751E66" w:rsidP="00040A38">
      <w:pPr>
        <w:pStyle w:val="Para"/>
        <w:jc w:val="left"/>
      </w:pPr>
      <w:r>
        <w:fldChar w:fldCharType="begin"/>
      </w:r>
      <w:r>
        <w:instrText xml:space="preserve"> HYPERLINK \l "Panel1" </w:instrText>
      </w:r>
      <w:r>
        <w:fldChar w:fldCharType="separate"/>
      </w:r>
      <w:r w:rsidRPr="00E05757">
        <w:rPr>
          <w:rStyle w:val="Hyperlink"/>
        </w:rPr>
        <w:t>I</w:t>
      </w:r>
      <w:r>
        <w:fldChar w:fldCharType="end"/>
      </w:r>
      <w:r>
        <w:t>: Magnus Brooke, Director of Policy and Regulatory Affairs, ITV; Khalid Hayat, Director of Strategy and Consumer Insight, Channel 4; Mitchell Simmons, Vice-President, Public Policy &amp; Government Affairs EMEA, Paramount Global.</w:t>
      </w:r>
    </w:p>
    <w:p w:rsidR="00751E66" w:rsidP="00751E66">
      <w:pPr>
        <w:pStyle w:val="Para"/>
      </w:pPr>
    </w:p>
    <w:p w:rsidR="00751E66" w:rsidRPr="00B00119" w:rsidP="00751E66">
      <w:pPr>
        <w:pStyle w:val="Para"/>
      </w:pPr>
      <w:r w:rsidRPr="00B00119">
        <w:t>USE OF THE TRANSCRIPT</w:t>
      </w:r>
    </w:p>
    <w:p w:rsidR="00751E66" w:rsidRPr="00B00119" w:rsidP="00040A38">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51E66" w:rsidP="00040A38">
      <w:pPr>
        <w:pStyle w:val="Para"/>
        <w:ind w:left="360"/>
      </w:pPr>
    </w:p>
    <w:p w:rsidR="00751E66" w:rsidP="00751E66">
      <w:pPr>
        <w:pStyle w:val="Para"/>
        <w:numPr>
          <w:ilvl w:val="0"/>
          <w:numId w:val="11"/>
        </w:numPr>
        <w:sectPr w:rsidSect="008351F9">
          <w:headerReference w:type="default" r:id="rId10"/>
          <w:pgSz w:w="11906" w:h="16838"/>
          <w:pgMar w:top="1805" w:right="1440" w:bottom="1440" w:left="1440" w:header="709" w:footer="708" w:gutter="0"/>
          <w:cols w:space="708"/>
          <w:docGrid w:linePitch="360"/>
        </w:sectPr>
      </w:pPr>
    </w:p>
    <w:p w:rsidR="00751E66" w:rsidP="00751E66">
      <w:pPr>
        <w:pStyle w:val="TitleWitnesses0"/>
      </w:pPr>
      <w:bookmarkStart w:id="0" w:name="Panel1"/>
      <w:r>
        <w:t>Examination of witnesses</w:t>
      </w:r>
    </w:p>
    <w:p w:rsidR="00751E66" w:rsidP="00751E66">
      <w:pPr>
        <w:pStyle w:val="Para"/>
      </w:pPr>
      <w:bookmarkEnd w:id="0"/>
      <w:r>
        <w:t xml:space="preserve">Magnus Brooke, Khalid </w:t>
      </w:r>
      <w:r>
        <w:t>Hayat</w:t>
      </w:r>
      <w:r>
        <w:t xml:space="preserve"> and Mitchell Simmons.</w:t>
      </w:r>
    </w:p>
    <w:p w:rsidR="00751E66" w:rsidP="00906783">
      <w:pPr>
        <w:pStyle w:val="Question"/>
        <w:spacing w:before="240"/>
        <w:ind w:left="851" w:hanging="851"/>
        <w:jc w:val="left"/>
      </w:pPr>
      <w:r w:rsidRPr="00D27DFF">
        <w:rPr>
          <w:b/>
          <w:bCs/>
        </w:rPr>
        <w:t>The Chair</w:t>
      </w:r>
      <w:r w:rsidRPr="006D3B38">
        <w:t>:</w:t>
      </w:r>
      <w:r>
        <w:t xml:space="preserve"> W</w:t>
      </w:r>
      <w:r w:rsidRPr="0098603E">
        <w:t xml:space="preserve">elcome to another hearing </w:t>
      </w:r>
      <w:r>
        <w:t xml:space="preserve">of </w:t>
      </w:r>
      <w:r w:rsidRPr="0098603E">
        <w:t xml:space="preserve">the Communications and Digital Committee </w:t>
      </w:r>
      <w:r>
        <w:t xml:space="preserve">in our </w:t>
      </w:r>
      <w:r w:rsidRPr="0098603E">
        <w:t xml:space="preserve">inquiry </w:t>
      </w:r>
      <w:r>
        <w:t xml:space="preserve">into </w:t>
      </w:r>
      <w:r w:rsidRPr="0098603E">
        <w:t xml:space="preserve">BBC future funding. </w:t>
      </w:r>
    </w:p>
    <w:p w:rsidR="00751E66" w:rsidP="00906783">
      <w:pPr>
        <w:pStyle w:val="Question"/>
        <w:numPr>
          <w:ilvl w:val="0"/>
          <w:numId w:val="0"/>
        </w:numPr>
        <w:spacing w:before="120"/>
        <w:ind w:left="851"/>
        <w:jc w:val="left"/>
      </w:pPr>
      <w:r w:rsidRPr="0098603E">
        <w:t xml:space="preserve">I am very grateful to </w:t>
      </w:r>
      <w:r>
        <w:t xml:space="preserve">today’s </w:t>
      </w:r>
      <w:r w:rsidRPr="0098603E">
        <w:t>panel.</w:t>
      </w:r>
      <w:r>
        <w:t xml:space="preserve"> B</w:t>
      </w:r>
      <w:r w:rsidRPr="0098603E">
        <w:t xml:space="preserve">efore I invite you to introduce yourselves, I should remind everybody that we are broadcasting live on the internet. A transcript will </w:t>
      </w:r>
      <w:r w:rsidR="00055460">
        <w:t xml:space="preserve">be </w:t>
      </w:r>
      <w:r w:rsidR="00AA1C78">
        <w:t xml:space="preserve">taken and </w:t>
      </w:r>
      <w:r w:rsidRPr="0098603E">
        <w:t xml:space="preserve">subsequently published. </w:t>
      </w:r>
    </w:p>
    <w:p w:rsidR="00751E66" w:rsidRPr="0098603E" w:rsidP="00906783">
      <w:pPr>
        <w:pStyle w:val="QuestionCont"/>
        <w:spacing w:before="120"/>
        <w:ind w:left="851"/>
        <w:jc w:val="left"/>
      </w:pPr>
      <w:r>
        <w:t xml:space="preserve">Will </w:t>
      </w:r>
      <w:r w:rsidRPr="0098603E">
        <w:t xml:space="preserve">you introduce yourselves briefly and </w:t>
      </w:r>
      <w:r>
        <w:t xml:space="preserve">give </w:t>
      </w:r>
      <w:r w:rsidRPr="0098603E">
        <w:t>the position that you hold in the organisations that you represent</w:t>
      </w:r>
      <w:r>
        <w:t xml:space="preserve">? </w:t>
      </w:r>
      <w:r w:rsidR="00AA1C78">
        <w:t>We will start with Magnus.</w:t>
      </w:r>
    </w:p>
    <w:p w:rsidR="00751E66" w:rsidRPr="0098603E" w:rsidP="00906783">
      <w:pPr>
        <w:pStyle w:val="Answer"/>
        <w:spacing w:before="120" w:after="120"/>
        <w:ind w:left="851"/>
        <w:jc w:val="left"/>
      </w:pPr>
      <w:r w:rsidRPr="0098072F">
        <w:rPr>
          <w:b/>
          <w:i/>
        </w:rPr>
        <w:t>Magnus Brooke:</w:t>
      </w:r>
      <w:r>
        <w:t xml:space="preserve"> </w:t>
      </w:r>
      <w:r w:rsidRPr="0098603E">
        <w:t>I am director of policy and regulation at ITV.</w:t>
      </w:r>
      <w:r>
        <w:t xml:space="preserve"> </w:t>
      </w:r>
    </w:p>
    <w:p w:rsidR="00751E66" w:rsidP="00906783">
      <w:pPr>
        <w:pStyle w:val="Answer"/>
        <w:spacing w:before="120" w:after="120"/>
        <w:ind w:left="851"/>
        <w:jc w:val="left"/>
      </w:pPr>
      <w:r w:rsidRPr="0098072F">
        <w:rPr>
          <w:b/>
          <w:i/>
        </w:rPr>
        <w:t>Khalid Hayat:</w:t>
      </w:r>
      <w:r>
        <w:t xml:space="preserve"> </w:t>
      </w:r>
      <w:r w:rsidRPr="0098603E">
        <w:t>I am director of strategy and consumer insight at Channel 4.</w:t>
      </w:r>
      <w:r>
        <w:t xml:space="preserve"> </w:t>
      </w:r>
    </w:p>
    <w:p w:rsidR="00751E66" w:rsidP="00906783">
      <w:pPr>
        <w:pStyle w:val="Answer"/>
        <w:spacing w:before="120" w:after="120"/>
        <w:ind w:left="851"/>
        <w:jc w:val="left"/>
      </w:pPr>
      <w:r w:rsidRPr="0098072F">
        <w:rPr>
          <w:b/>
          <w:i/>
        </w:rPr>
        <w:t>Mitchell Simmons:</w:t>
      </w:r>
      <w:r>
        <w:t xml:space="preserve"> </w:t>
      </w:r>
      <w:r w:rsidRPr="0098603E">
        <w:t>I am vice</w:t>
      </w:r>
      <w:r>
        <w:t>-</w:t>
      </w:r>
      <w:r w:rsidRPr="0098603E">
        <w:t xml:space="preserve">president </w:t>
      </w:r>
      <w:r>
        <w:t xml:space="preserve">for </w:t>
      </w:r>
      <w:r w:rsidRPr="0098603E">
        <w:t>policy and government affairs at Paramount</w:t>
      </w:r>
      <w:r>
        <w:t>,</w:t>
      </w:r>
      <w:r w:rsidRPr="0098603E">
        <w:t xml:space="preserve"> which is the </w:t>
      </w:r>
      <w:r>
        <w:t>owner-</w:t>
      </w:r>
      <w:r w:rsidRPr="0098603E">
        <w:t>operator of Channel 5.</w:t>
      </w:r>
      <w:r>
        <w:t xml:space="preserve"> </w:t>
      </w:r>
    </w:p>
    <w:p w:rsidR="00751E66" w:rsidP="00906783">
      <w:pPr>
        <w:pStyle w:val="Question"/>
        <w:spacing w:before="240"/>
        <w:ind w:left="851" w:hanging="851"/>
        <w:jc w:val="left"/>
      </w:pPr>
      <w:r w:rsidRPr="00483841">
        <w:rPr>
          <w:b/>
        </w:rPr>
        <w:t>The Chair:</w:t>
      </w:r>
      <w:r>
        <w:t xml:space="preserve"> </w:t>
      </w:r>
      <w:r w:rsidRPr="0098603E">
        <w:t>Thank you all for making time to be with us this afternoon.</w:t>
      </w:r>
      <w:r>
        <w:t xml:space="preserve"> </w:t>
      </w:r>
      <w:r w:rsidRPr="0098603E">
        <w:t xml:space="preserve">I probably should declare </w:t>
      </w:r>
      <w:r>
        <w:t xml:space="preserve">that </w:t>
      </w:r>
      <w:r w:rsidRPr="0098603E">
        <w:t xml:space="preserve">I </w:t>
      </w:r>
      <w:r>
        <w:t>am</w:t>
      </w:r>
      <w:r w:rsidRPr="0098603E">
        <w:t xml:space="preserve"> a former colleague of Magnus Brooke </w:t>
      </w:r>
      <w:r>
        <w:t xml:space="preserve">from </w:t>
      </w:r>
      <w:r w:rsidRPr="0098603E">
        <w:t>when we both worked at the BBC</w:t>
      </w:r>
      <w:r>
        <w:t>, although i</w:t>
      </w:r>
      <w:r w:rsidRPr="0098603E">
        <w:t>t is now about 15 years ago.</w:t>
      </w:r>
      <w:r>
        <w:t xml:space="preserve"> </w:t>
      </w:r>
    </w:p>
    <w:p w:rsidR="00751E66" w:rsidRPr="0098603E" w:rsidP="00157D22">
      <w:pPr>
        <w:pStyle w:val="Answer"/>
        <w:spacing w:before="120" w:after="120"/>
        <w:ind w:left="851"/>
        <w:jc w:val="left"/>
      </w:pPr>
      <w:r>
        <w:t>W</w:t>
      </w:r>
      <w:r w:rsidRPr="0098603E">
        <w:t xml:space="preserve">e have heard a lot over the last few weeks </w:t>
      </w:r>
      <w:r>
        <w:t xml:space="preserve">in </w:t>
      </w:r>
      <w:r w:rsidRPr="0098603E">
        <w:t xml:space="preserve">conducting this inquiry </w:t>
      </w:r>
      <w:r>
        <w:t xml:space="preserve">about </w:t>
      </w:r>
      <w:r w:rsidRPr="0098603E">
        <w:t xml:space="preserve">the various challenges </w:t>
      </w:r>
      <w:r>
        <w:t xml:space="preserve">that </w:t>
      </w:r>
      <w:r w:rsidRPr="0098603E">
        <w:t xml:space="preserve">the BBC faces </w:t>
      </w:r>
      <w:r>
        <w:t xml:space="preserve">with </w:t>
      </w:r>
      <w:r w:rsidRPr="0098603E">
        <w:t>technological change, competition</w:t>
      </w:r>
      <w:r>
        <w:t xml:space="preserve"> and </w:t>
      </w:r>
      <w:r w:rsidRPr="0098603E">
        <w:t xml:space="preserve">decline in audiences </w:t>
      </w:r>
      <w:r>
        <w:t xml:space="preserve">for </w:t>
      </w:r>
      <w:r w:rsidRPr="0098603E">
        <w:t>linear television.</w:t>
      </w:r>
      <w:r>
        <w:t xml:space="preserve"> </w:t>
      </w:r>
      <w:r w:rsidRPr="0098603E">
        <w:t xml:space="preserve">I am interested to know how you at ITV, Channel </w:t>
      </w:r>
      <w:r w:rsidRPr="0098603E">
        <w:t>4</w:t>
      </w:r>
      <w:r w:rsidRPr="0098603E">
        <w:t xml:space="preserve"> and Channel 5</w:t>
      </w:r>
      <w:r>
        <w:t>,</w:t>
      </w:r>
      <w:r w:rsidRPr="0098603E">
        <w:t xml:space="preserve"> as commercially funded public service broadcasters</w:t>
      </w:r>
      <w:r>
        <w:t>,</w:t>
      </w:r>
      <w:r w:rsidRPr="0098603E">
        <w:t xml:space="preserve"> are meeting these challenges.</w:t>
      </w:r>
      <w:r>
        <w:t xml:space="preserve"> </w:t>
      </w:r>
    </w:p>
    <w:p w:rsidR="00751E66" w:rsidP="00157D22">
      <w:pPr>
        <w:pStyle w:val="Answer"/>
        <w:spacing w:before="120" w:after="120"/>
        <w:ind w:left="851"/>
        <w:jc w:val="left"/>
      </w:pPr>
      <w:r w:rsidRPr="0098072F">
        <w:rPr>
          <w:b/>
          <w:i/>
        </w:rPr>
        <w:t>Magnus Brooke:</w:t>
      </w:r>
      <w:r>
        <w:t xml:space="preserve"> </w:t>
      </w:r>
      <w:r w:rsidRPr="0098603E">
        <w:t xml:space="preserve">We certainly recognise those challenges. A combination of internet distribution of television </w:t>
      </w:r>
      <w:r>
        <w:t xml:space="preserve">and </w:t>
      </w:r>
      <w:r w:rsidRPr="0098603E">
        <w:t>globalisation has created an explosion of choice for viewers and</w:t>
      </w:r>
      <w:r>
        <w:t>,</w:t>
      </w:r>
      <w:r w:rsidRPr="0098603E">
        <w:t xml:space="preserve"> </w:t>
      </w:r>
      <w:r>
        <w:t xml:space="preserve">obviously, </w:t>
      </w:r>
      <w:r w:rsidRPr="0098603E">
        <w:t xml:space="preserve">a massive intensification of competition for revenue and for </w:t>
      </w:r>
      <w:r>
        <w:t>eyeballs</w:t>
      </w:r>
      <w:r w:rsidRPr="0098603E">
        <w:t xml:space="preserve">. </w:t>
      </w:r>
    </w:p>
    <w:p w:rsidR="00751E66" w:rsidP="00157D22">
      <w:pPr>
        <w:pStyle w:val="Answer"/>
        <w:spacing w:before="120" w:after="120"/>
        <w:ind w:left="851"/>
        <w:jc w:val="left"/>
      </w:pPr>
      <w:r w:rsidRPr="0098603E">
        <w:t>It is not just TV programmes and S</w:t>
      </w:r>
      <w:r>
        <w:t>V</w:t>
      </w:r>
      <w:r w:rsidRPr="0098603E">
        <w:t xml:space="preserve">ODs; it is about </w:t>
      </w:r>
      <w:r>
        <w:t>immersive</w:t>
      </w:r>
      <w:r w:rsidRPr="0098603E">
        <w:t xml:space="preserve"> video gaming and social media.</w:t>
      </w:r>
      <w:r>
        <w:t xml:space="preserve"> </w:t>
      </w:r>
      <w:r w:rsidRPr="0098603E">
        <w:t>It is also about films</w:t>
      </w:r>
      <w:r>
        <w:t>,</w:t>
      </w:r>
      <w:r w:rsidRPr="0098603E">
        <w:t xml:space="preserve"> which are increasingly being released in parallel in the cinema and on S</w:t>
      </w:r>
      <w:r>
        <w:t>V</w:t>
      </w:r>
      <w:r w:rsidRPr="0098603E">
        <w:t>OD and</w:t>
      </w:r>
      <w:r>
        <w:t>,</w:t>
      </w:r>
      <w:r w:rsidRPr="0098603E">
        <w:t xml:space="preserve"> in other ways</w:t>
      </w:r>
      <w:r>
        <w:t>,</w:t>
      </w:r>
      <w:r w:rsidRPr="0098603E">
        <w:t xml:space="preserve"> direct into people</w:t>
      </w:r>
      <w:r>
        <w:t>’</w:t>
      </w:r>
      <w:r w:rsidRPr="0098603E">
        <w:t xml:space="preserve">s homes. </w:t>
      </w:r>
      <w:r>
        <w:t xml:space="preserve">We </w:t>
      </w:r>
      <w:r w:rsidRPr="0098603E">
        <w:t xml:space="preserve">also </w:t>
      </w:r>
      <w:r>
        <w:t xml:space="preserve">face </w:t>
      </w:r>
      <w:r w:rsidRPr="0098603E">
        <w:t xml:space="preserve">very intense advertising competition. </w:t>
      </w:r>
      <w:r w:rsidR="00AA1C78">
        <w:t>So</w:t>
      </w:r>
      <w:r w:rsidR="00AA1C78">
        <w:t xml:space="preserve"> i</w:t>
      </w:r>
      <w:r w:rsidRPr="0098603E">
        <w:t>t is a very different market, I</w:t>
      </w:r>
      <w:r>
        <w:t xml:space="preserve"> </w:t>
      </w:r>
      <w:r w:rsidRPr="0098603E">
        <w:t xml:space="preserve">think. </w:t>
      </w:r>
    </w:p>
    <w:p w:rsidR="00751E66" w:rsidP="00157D22">
      <w:pPr>
        <w:pStyle w:val="Answer"/>
        <w:spacing w:before="120" w:after="120"/>
        <w:ind w:left="851"/>
        <w:jc w:val="left"/>
      </w:pPr>
      <w:r w:rsidRPr="0098603E">
        <w:t>What is our answer?</w:t>
      </w:r>
      <w:r>
        <w:t xml:space="preserve"> </w:t>
      </w:r>
      <w:r w:rsidRPr="0098603E">
        <w:t>There are three elements to it.</w:t>
      </w:r>
      <w:r>
        <w:t xml:space="preserve"> </w:t>
      </w:r>
      <w:r w:rsidRPr="0098603E">
        <w:t xml:space="preserve">The first is </w:t>
      </w:r>
      <w:r>
        <w:t xml:space="preserve">that </w:t>
      </w:r>
      <w:r w:rsidRPr="0098603E">
        <w:t xml:space="preserve">we have to offer something distinctive. We believe </w:t>
      </w:r>
      <w:r>
        <w:t xml:space="preserve">that </w:t>
      </w:r>
      <w:r w:rsidRPr="0098603E">
        <w:t>our offer needs to be very distinct</w:t>
      </w:r>
      <w:r>
        <w:t>ive</w:t>
      </w:r>
      <w:r w:rsidRPr="0098603E">
        <w:t>ly British and reflect the whole country</w:t>
      </w:r>
      <w:r>
        <w:t>,</w:t>
      </w:r>
      <w:r w:rsidRPr="0098603E">
        <w:t xml:space="preserve"> in all its variety, which is what audiences say they still want.</w:t>
      </w:r>
      <w:r>
        <w:t xml:space="preserve"> </w:t>
      </w:r>
      <w:r w:rsidRPr="0098603E">
        <w:t>Alongside the S</w:t>
      </w:r>
      <w:r>
        <w:t>V</w:t>
      </w:r>
      <w:r w:rsidRPr="0098603E">
        <w:t>OD services</w:t>
      </w:r>
      <w:r>
        <w:t>,</w:t>
      </w:r>
      <w:r w:rsidRPr="0098603E">
        <w:t xml:space="preserve"> they want distinctively British services.</w:t>
      </w:r>
      <w:r>
        <w:t xml:space="preserve"> </w:t>
      </w:r>
      <w:r w:rsidRPr="0098603E">
        <w:t>For us</w:t>
      </w:r>
      <w:r>
        <w:t>,</w:t>
      </w:r>
      <w:r w:rsidRPr="0098603E">
        <w:t xml:space="preserve"> it is particularly about investing in live content, </w:t>
      </w:r>
      <w:r>
        <w:t xml:space="preserve">in </w:t>
      </w:r>
      <w:r w:rsidRPr="0098603E">
        <w:t>event television</w:t>
      </w:r>
      <w:r>
        <w:t>, in</w:t>
      </w:r>
      <w:r w:rsidRPr="0098603E">
        <w:t xml:space="preserve"> sport</w:t>
      </w:r>
      <w:r>
        <w:t>, in</w:t>
      </w:r>
      <w:r w:rsidRPr="0098603E">
        <w:t xml:space="preserve"> news, in drama premieres and in live entertainment.</w:t>
      </w:r>
      <w:r>
        <w:t xml:space="preserve"> </w:t>
      </w:r>
    </w:p>
    <w:p w:rsidR="00751E66" w:rsidP="00157D22">
      <w:pPr>
        <w:pStyle w:val="Answer"/>
        <w:spacing w:before="120" w:after="120"/>
        <w:ind w:left="851"/>
        <w:jc w:val="left"/>
      </w:pPr>
      <w:r w:rsidRPr="0098603E">
        <w:t xml:space="preserve">We still get very big audiences. </w:t>
      </w:r>
      <w:r>
        <w:t>Last year w</w:t>
      </w:r>
      <w:r w:rsidRPr="0098603E">
        <w:t xml:space="preserve">e had 35 million </w:t>
      </w:r>
      <w:r>
        <w:t xml:space="preserve">people a week </w:t>
      </w:r>
      <w:r w:rsidRPr="0098603E">
        <w:t>watching</w:t>
      </w:r>
      <w:r>
        <w:t xml:space="preserve"> the</w:t>
      </w:r>
      <w:r w:rsidRPr="0098603E">
        <w:t xml:space="preserve"> ITV main channel.</w:t>
      </w:r>
      <w:r>
        <w:t xml:space="preserve"> </w:t>
      </w:r>
    </w:p>
    <w:p w:rsidR="00751E66" w:rsidP="00157D22">
      <w:pPr>
        <w:pStyle w:val="Answer"/>
        <w:spacing w:before="120" w:after="120"/>
        <w:ind w:left="851"/>
        <w:jc w:val="left"/>
      </w:pPr>
      <w:r w:rsidRPr="0098603E">
        <w:t>We have competitive advantage</w:t>
      </w:r>
      <w:r>
        <w:t>s</w:t>
      </w:r>
      <w:r w:rsidRPr="0098603E">
        <w:t xml:space="preserve"> over the S</w:t>
      </w:r>
      <w:r>
        <w:t>V</w:t>
      </w:r>
      <w:r w:rsidRPr="0098603E">
        <w:t>ODs. The S</w:t>
      </w:r>
      <w:r>
        <w:t>V</w:t>
      </w:r>
      <w:r w:rsidRPr="0098603E">
        <w:t xml:space="preserve">ODs have not sent anybody to report on the news in Ukraine, for example, and that is a very important point of difference for us as a PSB. </w:t>
      </w:r>
    </w:p>
    <w:p w:rsidR="00751E66" w:rsidP="00157D22">
      <w:pPr>
        <w:pStyle w:val="Answer"/>
        <w:spacing w:before="120" w:after="120"/>
        <w:ind w:left="851"/>
        <w:jc w:val="left"/>
      </w:pPr>
      <w:r w:rsidRPr="0098603E">
        <w:t xml:space="preserve">The second thing is </w:t>
      </w:r>
      <w:r>
        <w:t xml:space="preserve">that </w:t>
      </w:r>
      <w:r w:rsidRPr="0098603E">
        <w:t>we have to offer audiences the ability to get the content how</w:t>
      </w:r>
      <w:r>
        <w:t>,</w:t>
      </w:r>
      <w:r w:rsidRPr="0098603E">
        <w:t xml:space="preserve"> when and where they want it. It is why we have announced a very big investment in our ITVX streaming service, which </w:t>
      </w:r>
      <w:r>
        <w:t>will</w:t>
      </w:r>
      <w:r w:rsidRPr="0098603E">
        <w:t xml:space="preserve"> be one of the largest free streaming services in Europe, </w:t>
      </w:r>
      <w:r>
        <w:t xml:space="preserve">with </w:t>
      </w:r>
      <w:r w:rsidRPr="0098603E">
        <w:t xml:space="preserve">over 9,000 hours of free content, along with streamed versions of our channels. We are </w:t>
      </w:r>
      <w:r w:rsidRPr="0098603E">
        <w:t>in the course of</w:t>
      </w:r>
      <w:r w:rsidRPr="0098603E">
        <w:t xml:space="preserve"> developing that for launch later this year. </w:t>
      </w:r>
      <w:r>
        <w:t>Of course, p</w:t>
      </w:r>
      <w:r w:rsidRPr="0098603E">
        <w:t>ersonalisation and curation are a very important part of that service.</w:t>
      </w:r>
      <w:r>
        <w:t xml:space="preserve"> </w:t>
      </w:r>
    </w:p>
    <w:p w:rsidR="00751E66" w:rsidP="00157D22">
      <w:pPr>
        <w:pStyle w:val="Answer"/>
        <w:spacing w:before="120" w:after="120"/>
        <w:ind w:left="851"/>
        <w:jc w:val="left"/>
      </w:pPr>
      <w:r w:rsidRPr="0098603E">
        <w:t>It makes sense to use other platforms, too. We use Snap</w:t>
      </w:r>
      <w:r>
        <w:t>c</w:t>
      </w:r>
      <w:r w:rsidRPr="0098603E">
        <w:t xml:space="preserve">hat, </w:t>
      </w:r>
      <w:r w:rsidRPr="0098603E">
        <w:t>YouTube</w:t>
      </w:r>
      <w:r w:rsidRPr="0098603E">
        <w:t xml:space="preserve"> and Instagram, particularly for </w:t>
      </w:r>
      <w:r>
        <w:t>T</w:t>
      </w:r>
      <w:r w:rsidRPr="0098603E">
        <w:t xml:space="preserve">he </w:t>
      </w:r>
      <w:r>
        <w:t>Ru</w:t>
      </w:r>
      <w:r w:rsidRPr="0098603E">
        <w:t>ndown</w:t>
      </w:r>
      <w:r>
        <w:t xml:space="preserve">, </w:t>
      </w:r>
      <w:r w:rsidRPr="0098603E">
        <w:t xml:space="preserve">our digital </w:t>
      </w:r>
      <w:r>
        <w:t xml:space="preserve">news </w:t>
      </w:r>
      <w:r w:rsidRPr="0098603E">
        <w:t>service for young teenagers</w:t>
      </w:r>
      <w:r>
        <w:t>,</w:t>
      </w:r>
      <w:r w:rsidRPr="0098603E">
        <w:t xml:space="preserve"> which has been amazingly successful.</w:t>
      </w:r>
      <w:r>
        <w:t xml:space="preserve"> We </w:t>
      </w:r>
      <w:r w:rsidRPr="0098603E">
        <w:t>had 14 million views for that service in March and</w:t>
      </w:r>
      <w:r>
        <w:t>,</w:t>
      </w:r>
      <w:r w:rsidRPr="0098603E">
        <w:t xml:space="preserve"> indeed</w:t>
      </w:r>
      <w:r>
        <w:t>,</w:t>
      </w:r>
      <w:r w:rsidRPr="0098603E">
        <w:t xml:space="preserve"> I noticed the other day </w:t>
      </w:r>
      <w:r>
        <w:t xml:space="preserve">that </w:t>
      </w:r>
      <w:r w:rsidRPr="0098603E">
        <w:t xml:space="preserve">the BBC is proposing to copy that formula and launch its own version of </w:t>
      </w:r>
      <w:r>
        <w:t>th</w:t>
      </w:r>
      <w:r w:rsidR="00AA1C78">
        <w:t>at</w:t>
      </w:r>
      <w:r>
        <w:t xml:space="preserve"> </w:t>
      </w:r>
      <w:r w:rsidRPr="0098603E">
        <w:t>service.</w:t>
      </w:r>
      <w:r>
        <w:t xml:space="preserve"> </w:t>
      </w:r>
    </w:p>
    <w:p w:rsidR="00751E66" w:rsidP="00157D22">
      <w:pPr>
        <w:pStyle w:val="Answer"/>
        <w:spacing w:before="120" w:after="120"/>
        <w:ind w:left="851"/>
        <w:jc w:val="left"/>
      </w:pPr>
      <w:r w:rsidRPr="0098603E">
        <w:t>The third part of our response is around IP ownership. We are a very big international TV content producer. We are in 12 territories around the world</w:t>
      </w:r>
      <w:r w:rsidR="00AA1C78">
        <w:t>,</w:t>
      </w:r>
      <w:r w:rsidRPr="0098603E">
        <w:t xml:space="preserve"> making content for all sorts of other broadcasters</w:t>
      </w:r>
      <w:r>
        <w:t>,</w:t>
      </w:r>
      <w:r w:rsidRPr="0098603E">
        <w:t xml:space="preserve"> b</w:t>
      </w:r>
      <w:r>
        <w:t>oth</w:t>
      </w:r>
      <w:r w:rsidRPr="0098603E">
        <w:t xml:space="preserve"> in the UK </w:t>
      </w:r>
      <w:r>
        <w:t xml:space="preserve">and </w:t>
      </w:r>
      <w:r w:rsidRPr="0098603E">
        <w:t>more broadly across Europe and America</w:t>
      </w:r>
      <w:r>
        <w:t>. O</w:t>
      </w:r>
      <w:r w:rsidRPr="0098603E">
        <w:t>wnership of IP in a world of streamers is really very important. That has obviously been quite a significant growth market for us</w:t>
      </w:r>
      <w:r>
        <w:t>. C</w:t>
      </w:r>
      <w:r w:rsidRPr="0098603E">
        <w:t>learly</w:t>
      </w:r>
      <w:r>
        <w:t xml:space="preserve">, </w:t>
      </w:r>
      <w:r w:rsidRPr="0098603E">
        <w:t>that is an opportunity for the BBC as much as it is for ITV</w:t>
      </w:r>
      <w:r w:rsidR="00AA1C78">
        <w:t>,</w:t>
      </w:r>
      <w:r w:rsidRPr="0098603E">
        <w:t xml:space="preserve"> given </w:t>
      </w:r>
      <w:r>
        <w:t xml:space="preserve">that </w:t>
      </w:r>
      <w:r w:rsidRPr="0098603E">
        <w:t xml:space="preserve">it is now free to make programmes for other people. </w:t>
      </w:r>
    </w:p>
    <w:p w:rsidR="00751E66" w:rsidP="00157D22">
      <w:pPr>
        <w:pStyle w:val="Answer"/>
        <w:spacing w:before="120" w:after="120"/>
        <w:ind w:left="851"/>
        <w:jc w:val="left"/>
      </w:pPr>
      <w:r w:rsidRPr="0098603E">
        <w:t>That is a</w:t>
      </w:r>
      <w:r>
        <w:t xml:space="preserve"> </w:t>
      </w:r>
      <w:r w:rsidRPr="0098603E">
        <w:t>summary of our response to what we see as the competitive challenge.</w:t>
      </w:r>
      <w:r>
        <w:t xml:space="preserve"> </w:t>
      </w:r>
    </w:p>
    <w:p w:rsidR="00751E66" w:rsidP="00157D22">
      <w:pPr>
        <w:pStyle w:val="Remark"/>
        <w:spacing w:before="120" w:after="120"/>
        <w:ind w:left="851"/>
        <w:jc w:val="left"/>
      </w:pPr>
      <w:r w:rsidRPr="0098072F">
        <w:rPr>
          <w:b/>
        </w:rPr>
        <w:t>The Chair:</w:t>
      </w:r>
      <w:r>
        <w:t xml:space="preserve"> </w:t>
      </w:r>
      <w:r w:rsidR="00AA1C78">
        <w:t xml:space="preserve">Thank you. </w:t>
      </w:r>
      <w:r w:rsidRPr="0098603E">
        <w:t xml:space="preserve">I may come back to a couple of points you have </w:t>
      </w:r>
      <w:r>
        <w:t xml:space="preserve">made, </w:t>
      </w:r>
      <w:r w:rsidRPr="0098603E">
        <w:t>but</w:t>
      </w:r>
      <w:r w:rsidRPr="0098603E">
        <w:t xml:space="preserve"> let me move on to Mr H</w:t>
      </w:r>
      <w:r>
        <w:t>a</w:t>
      </w:r>
      <w:r w:rsidRPr="0098603E">
        <w:t xml:space="preserve">yat. What is happening at Channel </w:t>
      </w:r>
      <w:r>
        <w:t>4</w:t>
      </w:r>
      <w:r w:rsidRPr="0098603E">
        <w:t>?</w:t>
      </w:r>
      <w:r>
        <w:t xml:space="preserve"> </w:t>
      </w:r>
    </w:p>
    <w:p w:rsidR="00751E66" w:rsidP="00157D22">
      <w:pPr>
        <w:pStyle w:val="Answer"/>
        <w:spacing w:before="120" w:after="120"/>
        <w:ind w:left="851"/>
        <w:jc w:val="left"/>
      </w:pPr>
      <w:r w:rsidRPr="0098072F">
        <w:rPr>
          <w:b/>
          <w:i/>
        </w:rPr>
        <w:t>Khalid Hayat:</w:t>
      </w:r>
      <w:r>
        <w:t xml:space="preserve"> </w:t>
      </w:r>
      <w:r w:rsidRPr="0098603E">
        <w:t>Thank you for having me here today.</w:t>
      </w:r>
      <w:r>
        <w:t xml:space="preserve"> </w:t>
      </w:r>
      <w:r w:rsidRPr="0098603E">
        <w:t>Like Magnus, we recognise the market challenges that have been described by others who have given evidence to the committee over the past month or two. We think about the market challenges from the perspectives of viewing and competition.</w:t>
      </w:r>
      <w:r>
        <w:t xml:space="preserve"> </w:t>
      </w:r>
      <w:r w:rsidRPr="0098603E">
        <w:t>Again, in line with Magnus</w:t>
      </w:r>
      <w:r>
        <w:t>’</w:t>
      </w:r>
      <w:r w:rsidRPr="0098603E">
        <w:t>s point, linear viewing is clearly declining</w:t>
      </w:r>
      <w:r>
        <w:t>,</w:t>
      </w:r>
      <w:r w:rsidRPr="0098603E">
        <w:t xml:space="preserve"> particularly among younger audiences</w:t>
      </w:r>
      <w:r>
        <w:t>. At</w:t>
      </w:r>
      <w:r w:rsidRPr="0098603E">
        <w:t xml:space="preserve"> Channel </w:t>
      </w:r>
      <w:r>
        <w:t>4,</w:t>
      </w:r>
      <w:r w:rsidRPr="0098603E">
        <w:t xml:space="preserve"> we skew younger in our audience than </w:t>
      </w:r>
      <w:r>
        <w:t xml:space="preserve">our </w:t>
      </w:r>
      <w:r w:rsidRPr="0098603E">
        <w:t>fellow PSBs</w:t>
      </w:r>
      <w:r>
        <w:t>,</w:t>
      </w:r>
      <w:r w:rsidRPr="0098603E">
        <w:t xml:space="preserve"> and</w:t>
      </w:r>
      <w:r>
        <w:t>,</w:t>
      </w:r>
      <w:r w:rsidRPr="0098603E">
        <w:t xml:space="preserve"> therefore</w:t>
      </w:r>
      <w:r>
        <w:t>,</w:t>
      </w:r>
      <w:r w:rsidRPr="0098603E">
        <w:t xml:space="preserve"> </w:t>
      </w:r>
      <w:r>
        <w:t xml:space="preserve">we </w:t>
      </w:r>
      <w:r w:rsidRPr="0098603E">
        <w:t xml:space="preserve">have a particularly acute need to </w:t>
      </w:r>
      <w:r w:rsidR="00AA1C78">
        <w:t xml:space="preserve">make </w:t>
      </w:r>
      <w:r w:rsidRPr="0098603E">
        <w:t xml:space="preserve">sure </w:t>
      </w:r>
      <w:r>
        <w:t xml:space="preserve">that </w:t>
      </w:r>
      <w:r w:rsidRPr="0098603E">
        <w:t xml:space="preserve">we are addressing the needs of younger audiences given that change in behaviour. </w:t>
      </w:r>
      <w:r w:rsidR="00AA1C78">
        <w:t>So</w:t>
      </w:r>
      <w:r w:rsidR="00AA1C78">
        <w:t xml:space="preserve"> i</w:t>
      </w:r>
      <w:r>
        <w:t>t is about</w:t>
      </w:r>
      <w:r w:rsidRPr="0098603E">
        <w:t xml:space="preserve"> viewing behaviour and</w:t>
      </w:r>
      <w:r>
        <w:t xml:space="preserve"> there is</w:t>
      </w:r>
      <w:r w:rsidRPr="0098603E">
        <w:t xml:space="preserve"> a second point around competition from global streamers.</w:t>
      </w:r>
      <w:r>
        <w:t xml:space="preserve"> </w:t>
      </w:r>
    </w:p>
    <w:p w:rsidR="00751E66" w:rsidP="00157D22">
      <w:pPr>
        <w:pStyle w:val="Answer"/>
        <w:spacing w:before="120" w:after="120"/>
        <w:ind w:left="851"/>
        <w:jc w:val="left"/>
      </w:pPr>
      <w:r>
        <w:t xml:space="preserve">In late 2020, </w:t>
      </w:r>
      <w:r w:rsidRPr="0098603E">
        <w:t>we launched our Future</w:t>
      </w:r>
      <w:r>
        <w:t xml:space="preserve">4 </w:t>
      </w:r>
      <w:r w:rsidRPr="0098603E">
        <w:t>strategy, which is designed precisely to address these market challenges.</w:t>
      </w:r>
      <w:r>
        <w:t xml:space="preserve"> </w:t>
      </w:r>
      <w:r w:rsidRPr="0098603E">
        <w:t>Through Future</w:t>
      </w:r>
      <w:r>
        <w:t>4</w:t>
      </w:r>
      <w:r w:rsidRPr="0098603E">
        <w:t xml:space="preserve"> we are planning to drive digital growth in our business and prioritise digital growth over linear ratings.</w:t>
      </w:r>
      <w:r>
        <w:t xml:space="preserve"> </w:t>
      </w:r>
      <w:r w:rsidRPr="0098603E">
        <w:t>We have set ourselves targets to double the size of our All</w:t>
      </w:r>
      <w:r>
        <w:t xml:space="preserve"> 4</w:t>
      </w:r>
      <w:r w:rsidRPr="0098603E">
        <w:t xml:space="preserve"> free streaming service, from 1 billion views to 2 billion views by 2025, </w:t>
      </w:r>
      <w:r>
        <w:t xml:space="preserve">and </w:t>
      </w:r>
      <w:r w:rsidRPr="0098603E">
        <w:t xml:space="preserve">to grow digital advertising as a larger proportion of our revenue base such that by 2025 we have at least 30% of our </w:t>
      </w:r>
      <w:r w:rsidRPr="0098603E">
        <w:t>revenue from digital advertising and</w:t>
      </w:r>
      <w:r>
        <w:t xml:space="preserve"> </w:t>
      </w:r>
      <w:r w:rsidRPr="0098603E">
        <w:t>at least 10% of our revenue from non</w:t>
      </w:r>
      <w:r>
        <w:t>-</w:t>
      </w:r>
      <w:r w:rsidRPr="0098603E">
        <w:t>advertising sources.</w:t>
      </w:r>
      <w:r>
        <w:t xml:space="preserve"> </w:t>
      </w:r>
    </w:p>
    <w:p w:rsidR="00751E66" w:rsidP="00157D22">
      <w:pPr>
        <w:pStyle w:val="Answer"/>
        <w:spacing w:before="120" w:after="120"/>
        <w:ind w:left="851"/>
        <w:jc w:val="left"/>
      </w:pPr>
      <w:r w:rsidRPr="0098603E">
        <w:t>That strategy is delivering success.</w:t>
      </w:r>
      <w:r>
        <w:t xml:space="preserve"> </w:t>
      </w:r>
      <w:r w:rsidRPr="0098603E">
        <w:t>We are a year or so in</w:t>
      </w:r>
      <w:r>
        <w:t>,</w:t>
      </w:r>
      <w:r w:rsidRPr="0098603E">
        <w:t xml:space="preserve"> and in 2021 we achieved 1.5 billion streaming views on All</w:t>
      </w:r>
      <w:r>
        <w:t xml:space="preserve"> </w:t>
      </w:r>
      <w:r w:rsidRPr="0098603E">
        <w:t>4</w:t>
      </w:r>
      <w:r>
        <w:t xml:space="preserve">, so we are </w:t>
      </w:r>
      <w:r w:rsidRPr="0098603E">
        <w:t xml:space="preserve">about </w:t>
      </w:r>
      <w:r w:rsidRPr="0098603E">
        <w:t>half</w:t>
      </w:r>
      <w:r>
        <w:t xml:space="preserve"> </w:t>
      </w:r>
      <w:r w:rsidRPr="0098603E">
        <w:t>way</w:t>
      </w:r>
      <w:r w:rsidRPr="0098603E">
        <w:t xml:space="preserve"> towards our target.</w:t>
      </w:r>
      <w:r>
        <w:t xml:space="preserve"> </w:t>
      </w:r>
      <w:r w:rsidRPr="0098603E">
        <w:t>In 2021</w:t>
      </w:r>
      <w:r>
        <w:t>,</w:t>
      </w:r>
      <w:r w:rsidRPr="0098603E">
        <w:t xml:space="preserve"> 19% of our total revenue base was digital advertising and 2021 was our best year ever </w:t>
      </w:r>
      <w:r w:rsidR="00AA1C78">
        <w:t xml:space="preserve">for </w:t>
      </w:r>
      <w:r w:rsidRPr="0098603E">
        <w:t>revenues and financial s</w:t>
      </w:r>
      <w:r>
        <w:t>urplus</w:t>
      </w:r>
      <w:r w:rsidRPr="0098603E">
        <w:t>.</w:t>
      </w:r>
      <w:r>
        <w:t xml:space="preserve"> </w:t>
      </w:r>
    </w:p>
    <w:p w:rsidR="00751E66" w:rsidP="00157D22">
      <w:pPr>
        <w:pStyle w:val="Answer"/>
        <w:spacing w:before="120" w:after="120"/>
        <w:ind w:left="851"/>
        <w:jc w:val="left"/>
      </w:pPr>
      <w:r w:rsidRPr="0098603E">
        <w:t xml:space="preserve">We have also diversified the way we offer content to viewers on social platforms. We have 4Studio, </w:t>
      </w:r>
      <w:r>
        <w:t xml:space="preserve">which is </w:t>
      </w:r>
      <w:r w:rsidRPr="0098603E">
        <w:t>our Leeds</w:t>
      </w:r>
      <w:r>
        <w:t>-</w:t>
      </w:r>
      <w:r w:rsidRPr="0098603E">
        <w:t>based digital content studio</w:t>
      </w:r>
      <w:r>
        <w:t xml:space="preserve">. This </w:t>
      </w:r>
      <w:r w:rsidRPr="0098603E">
        <w:t>is a trusted source of public service content on social platforms including Face</w:t>
      </w:r>
      <w:r>
        <w:t>b</w:t>
      </w:r>
      <w:r w:rsidRPr="0098603E">
        <w:t>ook, YouTube, Snap</w:t>
      </w:r>
      <w:r>
        <w:t>chat</w:t>
      </w:r>
      <w:r w:rsidRPr="0098603E">
        <w:t>, et cetera. In its first full year of operation</w:t>
      </w:r>
      <w:r>
        <w:t>,</w:t>
      </w:r>
      <w:r w:rsidRPr="0098603E">
        <w:t xml:space="preserve"> 4Studio achieved 11.5 billion views</w:t>
      </w:r>
      <w:r>
        <w:t>,</w:t>
      </w:r>
      <w:r w:rsidRPr="0098603E">
        <w:t xml:space="preserve"> overtaking the likes of LADbible and Liverpool FC </w:t>
      </w:r>
      <w:r w:rsidR="00975D36">
        <w:t>as</w:t>
      </w:r>
      <w:r w:rsidR="00975D36">
        <w:t xml:space="preserve"> </w:t>
      </w:r>
      <w:r w:rsidRPr="0098603E">
        <w:t>branded content partners for viewers.</w:t>
      </w:r>
      <w:r>
        <w:t xml:space="preserve"> </w:t>
      </w:r>
    </w:p>
    <w:p w:rsidR="00751E66" w:rsidP="00157D22">
      <w:pPr>
        <w:pStyle w:val="Answer"/>
        <w:spacing w:before="120" w:after="120"/>
        <w:ind w:left="851"/>
        <w:jc w:val="left"/>
      </w:pPr>
      <w:r w:rsidRPr="0098603E">
        <w:t xml:space="preserve">We do all that in the interests of delivering on our remit. That is essentially everything we do at </w:t>
      </w:r>
      <w:r>
        <w:t>Channel 4. W</w:t>
      </w:r>
      <w:r w:rsidRPr="0098603E">
        <w:t>e are a publicly owned but entirely commercially funded corporation</w:t>
      </w:r>
      <w:r>
        <w:t>,</w:t>
      </w:r>
      <w:r w:rsidRPr="0098603E">
        <w:t xml:space="preserve"> focused on delivering the remit </w:t>
      </w:r>
      <w:r>
        <w:t xml:space="preserve">that </w:t>
      </w:r>
      <w:r w:rsidRPr="0098603E">
        <w:t>we have been set by Parliament</w:t>
      </w:r>
      <w:r>
        <w:t>; t</w:t>
      </w:r>
      <w:r w:rsidRPr="0098603E">
        <w:t>herefore</w:t>
      </w:r>
      <w:r>
        <w:t>,</w:t>
      </w:r>
      <w:r w:rsidRPr="0098603E">
        <w:t xml:space="preserve"> </w:t>
      </w:r>
      <w:r w:rsidR="00AA1C78">
        <w:t xml:space="preserve">what </w:t>
      </w:r>
      <w:r w:rsidRPr="0098603E">
        <w:t xml:space="preserve">we bring to bear </w:t>
      </w:r>
      <w:r w:rsidR="00AA1C78">
        <w:t xml:space="preserve">is </w:t>
      </w:r>
      <w:r>
        <w:t>Channel 4’</w:t>
      </w:r>
      <w:r w:rsidRPr="0098603E">
        <w:t>s focus on representing the entire UK and serving unheard voices.</w:t>
      </w:r>
      <w:r>
        <w:t xml:space="preserve"> </w:t>
      </w:r>
    </w:p>
    <w:p w:rsidR="00751E66" w:rsidP="00157D22">
      <w:pPr>
        <w:pStyle w:val="Answer"/>
        <w:spacing w:before="120" w:after="120"/>
        <w:ind w:left="851"/>
        <w:jc w:val="left"/>
      </w:pPr>
      <w:r w:rsidRPr="00C53C5C">
        <w:rPr>
          <w:b/>
          <w:i/>
        </w:rPr>
        <w:t>Mitchell Simmons:</w:t>
      </w:r>
      <w:r>
        <w:t xml:space="preserve"> </w:t>
      </w:r>
      <w:r w:rsidRPr="0098603E">
        <w:t>Thank you for having me today to give evidence.</w:t>
      </w:r>
      <w:r>
        <w:t xml:space="preserve"> </w:t>
      </w:r>
    </w:p>
    <w:p w:rsidR="00751E66" w:rsidP="00157D22">
      <w:pPr>
        <w:pStyle w:val="Answer"/>
        <w:spacing w:before="120" w:after="120"/>
        <w:ind w:left="851"/>
        <w:jc w:val="left"/>
      </w:pPr>
      <w:r>
        <w:t xml:space="preserve">First, I </w:t>
      </w:r>
      <w:r w:rsidRPr="0098603E">
        <w:t>echo what Khalid and Magnus said</w:t>
      </w:r>
      <w:r>
        <w:t xml:space="preserve">. </w:t>
      </w:r>
      <w:r>
        <w:t>It</w:t>
      </w:r>
      <w:r w:rsidRPr="0098603E">
        <w:t xml:space="preserve"> is clear that audiences</w:t>
      </w:r>
      <w:r w:rsidRPr="0098603E">
        <w:t xml:space="preserve"> are changing</w:t>
      </w:r>
      <w:r>
        <w:t>,</w:t>
      </w:r>
      <w:r w:rsidRPr="0098603E">
        <w:t xml:space="preserve"> and it is important </w:t>
      </w:r>
      <w:r>
        <w:t xml:space="preserve">that </w:t>
      </w:r>
      <w:r w:rsidRPr="0098603E">
        <w:t>we address those changes.</w:t>
      </w:r>
      <w:r>
        <w:t xml:space="preserve"> </w:t>
      </w:r>
      <w:r w:rsidRPr="0098603E">
        <w:t>It is worth noting that Channel 5 is the smallest of the public service broadcasters</w:t>
      </w:r>
      <w:r>
        <w:t>,</w:t>
      </w:r>
      <w:r w:rsidRPr="0098603E">
        <w:t xml:space="preserve"> which puts us in </w:t>
      </w:r>
      <w:r>
        <w:t>a</w:t>
      </w:r>
      <w:r w:rsidRPr="0098603E">
        <w:t xml:space="preserve"> slightly unique position</w:t>
      </w:r>
      <w:r>
        <w:t xml:space="preserve">. We are also </w:t>
      </w:r>
      <w:r w:rsidRPr="0098603E">
        <w:t>the youngest of the public service broadcasters</w:t>
      </w:r>
      <w:r>
        <w:t xml:space="preserve"> and </w:t>
      </w:r>
      <w:r w:rsidR="00B33196">
        <w:t xml:space="preserve">our </w:t>
      </w:r>
      <w:r w:rsidRPr="0098603E">
        <w:t xml:space="preserve">heartland </w:t>
      </w:r>
      <w:r w:rsidR="00B33196">
        <w:t xml:space="preserve">is </w:t>
      </w:r>
      <w:r w:rsidRPr="0098603E">
        <w:t>very much outside London.</w:t>
      </w:r>
      <w:r>
        <w:t xml:space="preserve"> </w:t>
      </w:r>
      <w:r w:rsidRPr="0098603E">
        <w:t>Consequently, we view everything at Channel 5 as being the alternative voice.</w:t>
      </w:r>
      <w:r>
        <w:t xml:space="preserve"> </w:t>
      </w:r>
    </w:p>
    <w:p w:rsidR="00751E66" w:rsidP="00157D22">
      <w:pPr>
        <w:pStyle w:val="Answer"/>
        <w:spacing w:before="120" w:after="120"/>
        <w:ind w:left="851"/>
        <w:jc w:val="left"/>
      </w:pPr>
      <w:r w:rsidRPr="0098603E">
        <w:t>What that has meant for us is a transformation of the channel over the last few years</w:t>
      </w:r>
      <w:r>
        <w:t>,</w:t>
      </w:r>
      <w:r w:rsidRPr="0098603E">
        <w:t xml:space="preserve"> with </w:t>
      </w:r>
      <w:r>
        <w:t xml:space="preserve">significant investment particularly in </w:t>
      </w:r>
      <w:r w:rsidRPr="0098603E">
        <w:t>factual content</w:t>
      </w:r>
      <w:r>
        <w:t xml:space="preserve"> and a</w:t>
      </w:r>
      <w:r w:rsidRPr="0098603E">
        <w:t xml:space="preserve"> mov</w:t>
      </w:r>
      <w:r>
        <w:t>e</w:t>
      </w:r>
      <w:r w:rsidRPr="0098603E">
        <w:t xml:space="preserve"> into drama.</w:t>
      </w:r>
      <w:r>
        <w:t xml:space="preserve"> </w:t>
      </w:r>
      <w:r w:rsidR="00B33196">
        <w:t xml:space="preserve">We felt that factual content </w:t>
      </w:r>
      <w:r w:rsidRPr="0098603E">
        <w:t>had historically been neglected in the market</w:t>
      </w:r>
      <w:r>
        <w:t>,</w:t>
      </w:r>
      <w:r w:rsidRPr="0098603E">
        <w:t xml:space="preserve"> and</w:t>
      </w:r>
      <w:r>
        <w:t xml:space="preserve"> we have</w:t>
      </w:r>
      <w:r w:rsidRPr="0098603E">
        <w:t xml:space="preserve"> programmes such as </w:t>
      </w:r>
      <w:r>
        <w:t>“</w:t>
      </w:r>
      <w:r w:rsidRPr="0098603E">
        <w:t>Warship</w:t>
      </w:r>
      <w:r>
        <w:t>: Life at Sea”,</w:t>
      </w:r>
      <w:r w:rsidRPr="0098603E">
        <w:t xml:space="preserve"> </w:t>
      </w:r>
      <w:r>
        <w:t xml:space="preserve">which </w:t>
      </w:r>
      <w:r w:rsidRPr="0098603E">
        <w:t xml:space="preserve">regularly </w:t>
      </w:r>
      <w:r w:rsidR="00B33196">
        <w:t xml:space="preserve">has </w:t>
      </w:r>
      <w:r w:rsidRPr="0098603E">
        <w:t xml:space="preserve">2 million viewers </w:t>
      </w:r>
      <w:r w:rsidR="00B33196">
        <w:t xml:space="preserve">of an </w:t>
      </w:r>
      <w:r w:rsidRPr="0098603E">
        <w:t>evening</w:t>
      </w:r>
      <w:r>
        <w:t xml:space="preserve">. </w:t>
      </w:r>
    </w:p>
    <w:p w:rsidR="00751E66" w:rsidP="00157D22">
      <w:pPr>
        <w:pStyle w:val="Answer"/>
        <w:spacing w:before="120" w:after="120"/>
        <w:ind w:left="851"/>
        <w:jc w:val="left"/>
      </w:pPr>
      <w:r>
        <w:t xml:space="preserve">We are </w:t>
      </w:r>
      <w:r w:rsidRPr="0098603E">
        <w:t xml:space="preserve">moving into </w:t>
      </w:r>
      <w:r w:rsidRPr="0098603E">
        <w:t>drama</w:t>
      </w:r>
      <w:r w:rsidRPr="0098603E">
        <w:t xml:space="preserve"> </w:t>
      </w:r>
      <w:r>
        <w:t xml:space="preserve">and we have </w:t>
      </w:r>
      <w:r w:rsidRPr="0098603E">
        <w:t>a focus on kids as well.</w:t>
      </w:r>
      <w:r>
        <w:t xml:space="preserve"> L</w:t>
      </w:r>
      <w:r w:rsidRPr="0098603E">
        <w:t>ast year</w:t>
      </w:r>
      <w:r>
        <w:t>,</w:t>
      </w:r>
      <w:r w:rsidRPr="0098603E">
        <w:t xml:space="preserve"> </w:t>
      </w:r>
      <w:r w:rsidR="00B33196">
        <w:t>1</w:t>
      </w:r>
      <w:r w:rsidRPr="0098603E">
        <w:t>8 million people tuned into Milkshake!</w:t>
      </w:r>
      <w:r>
        <w:t xml:space="preserve"> </w:t>
      </w:r>
      <w:r w:rsidRPr="0098603E">
        <w:t xml:space="preserve">Milkshake! </w:t>
      </w:r>
      <w:r>
        <w:t>r</w:t>
      </w:r>
      <w:r w:rsidRPr="0098603E">
        <w:t>emains the only kids</w:t>
      </w:r>
      <w:r>
        <w:t>’</w:t>
      </w:r>
      <w:r w:rsidRPr="0098603E">
        <w:t xml:space="preserve"> service on </w:t>
      </w:r>
      <w:r>
        <w:t>a</w:t>
      </w:r>
      <w:r w:rsidRPr="0098603E">
        <w:t xml:space="preserve"> </w:t>
      </w:r>
      <w:r>
        <w:t>primary linear</w:t>
      </w:r>
      <w:r w:rsidRPr="0098603E">
        <w:t xml:space="preserve"> service</w:t>
      </w:r>
      <w:r>
        <w:t>, on</w:t>
      </w:r>
      <w:r w:rsidRPr="0098603E">
        <w:t xml:space="preserve"> Channel 5, which I think is fundamental. </w:t>
      </w:r>
    </w:p>
    <w:p w:rsidR="00751E66" w:rsidP="00157D22">
      <w:pPr>
        <w:pStyle w:val="Answer"/>
        <w:spacing w:before="120" w:after="120"/>
        <w:ind w:left="851"/>
        <w:jc w:val="left"/>
      </w:pPr>
      <w:r w:rsidRPr="0098603E">
        <w:t xml:space="preserve">That creates a difference for Channel 5 compared </w:t>
      </w:r>
      <w:r>
        <w:t xml:space="preserve">with </w:t>
      </w:r>
      <w:r w:rsidRPr="0098603E">
        <w:t xml:space="preserve">the rest of the market. We are smaller than the others, so it is not </w:t>
      </w:r>
      <w:r>
        <w:t xml:space="preserve">always </w:t>
      </w:r>
      <w:r w:rsidRPr="0098603E">
        <w:t>possible for Channel 5</w:t>
      </w:r>
      <w:r>
        <w:t xml:space="preserve"> to compete. If </w:t>
      </w:r>
      <w:r w:rsidRPr="0098603E">
        <w:t>on a Saturday evening there are two shows on BBC and ITV and</w:t>
      </w:r>
      <w:r>
        <w:t xml:space="preserve"> </w:t>
      </w:r>
      <w:r w:rsidRPr="0098603E">
        <w:t>something else</w:t>
      </w:r>
      <w:r>
        <w:t>—perhaps a</w:t>
      </w:r>
      <w:r w:rsidRPr="0098603E">
        <w:t xml:space="preserve"> drama</w:t>
      </w:r>
      <w:r>
        <w:t>—</w:t>
      </w:r>
      <w:r w:rsidRPr="0098603E">
        <w:t xml:space="preserve">on Channel 4, it is not possible for Channel 5 to compete </w:t>
      </w:r>
      <w:r w:rsidRPr="0098603E">
        <w:t>head to head</w:t>
      </w:r>
      <w:r>
        <w:t>,</w:t>
      </w:r>
      <w:r w:rsidRPr="0098603E">
        <w:t xml:space="preserve"> so we try to find</w:t>
      </w:r>
      <w:r>
        <w:t xml:space="preserve"> </w:t>
      </w:r>
      <w:r w:rsidR="00B33196">
        <w:t xml:space="preserve">an </w:t>
      </w:r>
      <w:r w:rsidRPr="0098603E">
        <w:t>alternative.</w:t>
      </w:r>
      <w:r>
        <w:t xml:space="preserve"> </w:t>
      </w:r>
      <w:r w:rsidRPr="0098603E">
        <w:t>What would somebody want to be to watching if they were not watching one of those shows?</w:t>
      </w:r>
      <w:r>
        <w:t xml:space="preserve"> Often that</w:t>
      </w:r>
      <w:r w:rsidRPr="0098603E">
        <w:t xml:space="preserve"> might be a factual piece of content or a piece of factual entertainment or drama.</w:t>
      </w:r>
      <w:r>
        <w:t xml:space="preserve"> </w:t>
      </w:r>
      <w:r w:rsidRPr="0098603E">
        <w:t>That is what we have really pushed.</w:t>
      </w:r>
      <w:r>
        <w:t xml:space="preserve"> </w:t>
      </w:r>
    </w:p>
    <w:p w:rsidR="00751E66" w:rsidRPr="0098603E" w:rsidP="00157D22">
      <w:pPr>
        <w:pStyle w:val="Answer"/>
        <w:spacing w:before="120" w:after="120"/>
        <w:ind w:left="851"/>
        <w:jc w:val="left"/>
      </w:pPr>
      <w:r>
        <w:t>W</w:t>
      </w:r>
      <w:r w:rsidRPr="0098603E">
        <w:t>ith that regional focus and being nimble and smaller than the others</w:t>
      </w:r>
      <w:r>
        <w:t>,</w:t>
      </w:r>
      <w:r w:rsidRPr="0098603E">
        <w:t xml:space="preserve"> we work with smaller independent producers</w:t>
      </w:r>
      <w:r>
        <w:t>,</w:t>
      </w:r>
      <w:r w:rsidRPr="0098603E">
        <w:t xml:space="preserve"> and with that come</w:t>
      </w:r>
      <w:r w:rsidR="00B33196">
        <w:t>s finding</w:t>
      </w:r>
      <w:r w:rsidRPr="0098603E">
        <w:t xml:space="preserve"> new and innovative stories. </w:t>
      </w:r>
      <w:r>
        <w:t xml:space="preserve">We have seen this as a way of </w:t>
      </w:r>
      <w:r w:rsidRPr="0098603E">
        <w:t xml:space="preserve">addressing </w:t>
      </w:r>
      <w:r>
        <w:t xml:space="preserve">the </w:t>
      </w:r>
      <w:r w:rsidRPr="0098603E">
        <w:t xml:space="preserve">challenges. Primarily, that has brought people back to Channel 5 over the past </w:t>
      </w:r>
      <w:r w:rsidR="00B33196">
        <w:t xml:space="preserve">few </w:t>
      </w:r>
      <w:r w:rsidRPr="0098603E">
        <w:t xml:space="preserve">years. It has increased audiences and </w:t>
      </w:r>
      <w:r>
        <w:t xml:space="preserve">has </w:t>
      </w:r>
      <w:r w:rsidRPr="0098603E">
        <w:t xml:space="preserve">driven traffic to My5, which is our streaming service. </w:t>
      </w:r>
    </w:p>
    <w:p w:rsidR="00751E66" w:rsidRPr="0098603E" w:rsidP="00157D22">
      <w:pPr>
        <w:pStyle w:val="Remark"/>
        <w:spacing w:before="120" w:after="120"/>
        <w:ind w:left="851"/>
        <w:jc w:val="left"/>
      </w:pPr>
      <w:r w:rsidRPr="009F0DE4">
        <w:rPr>
          <w:b/>
        </w:rPr>
        <w:t>The Chair:</w:t>
      </w:r>
      <w:r>
        <w:t xml:space="preserve"> </w:t>
      </w:r>
      <w:r w:rsidR="00B33196">
        <w:t xml:space="preserve">Thank you. </w:t>
      </w:r>
      <w:r w:rsidRPr="0098603E">
        <w:t>May I come back to you</w:t>
      </w:r>
      <w:r>
        <w:t>,</w:t>
      </w:r>
      <w:r w:rsidRPr="0098603E">
        <w:t xml:space="preserve"> Mr Brooke</w:t>
      </w:r>
      <w:r>
        <w:t>,</w:t>
      </w:r>
      <w:r w:rsidRPr="0098603E">
        <w:t xml:space="preserve"> </w:t>
      </w:r>
      <w:r>
        <w:t xml:space="preserve">on </w:t>
      </w:r>
      <w:r w:rsidRPr="0098603E">
        <w:t xml:space="preserve">ITVX and </w:t>
      </w:r>
      <w:r>
        <w:t xml:space="preserve">the </w:t>
      </w:r>
      <w:r w:rsidRPr="0098603E">
        <w:t>way in which ITV approach</w:t>
      </w:r>
      <w:r>
        <w:t>es</w:t>
      </w:r>
      <w:r w:rsidRPr="0098603E">
        <w:t xml:space="preserve"> </w:t>
      </w:r>
      <w:r w:rsidR="00B33196">
        <w:t xml:space="preserve">the </w:t>
      </w:r>
      <w:r w:rsidRPr="0098603E">
        <w:t>challenges you have described</w:t>
      </w:r>
      <w:r>
        <w:t>?</w:t>
      </w:r>
      <w:r w:rsidRPr="0098603E">
        <w:t xml:space="preserve"> </w:t>
      </w:r>
      <w:r>
        <w:t>W</w:t>
      </w:r>
      <w:r w:rsidR="00B33196">
        <w:t>ould</w:t>
      </w:r>
      <w:r>
        <w:t xml:space="preserve"> </w:t>
      </w:r>
      <w:r w:rsidRPr="0098603E">
        <w:t xml:space="preserve">you describe what is happening now </w:t>
      </w:r>
      <w:r w:rsidR="00B33196">
        <w:t xml:space="preserve">at </w:t>
      </w:r>
      <w:r w:rsidRPr="0098603E">
        <w:t xml:space="preserve">ITV </w:t>
      </w:r>
      <w:r w:rsidR="00B33196">
        <w:t xml:space="preserve">as </w:t>
      </w:r>
      <w:r w:rsidRPr="0098603E">
        <w:t xml:space="preserve">moving to a hybrid funding model </w:t>
      </w:r>
      <w:r>
        <w:t xml:space="preserve">that </w:t>
      </w:r>
      <w:r w:rsidRPr="0098603E">
        <w:t>includes subscription? Is that how you would describe what you are doing there?</w:t>
      </w:r>
    </w:p>
    <w:p w:rsidR="00751E66" w:rsidP="00157D22">
      <w:pPr>
        <w:pStyle w:val="Answer"/>
        <w:spacing w:before="120" w:after="120"/>
        <w:ind w:left="851"/>
        <w:jc w:val="left"/>
      </w:pPr>
      <w:r w:rsidRPr="009F0DE4">
        <w:rPr>
          <w:b/>
          <w:i/>
        </w:rPr>
        <w:t>Magnus Brooke:</w:t>
      </w:r>
      <w:r>
        <w:t xml:space="preserve"> </w:t>
      </w:r>
      <w:r w:rsidRPr="0098603E">
        <w:t>ITVX is going to be driven by the free</w:t>
      </w:r>
      <w:r>
        <w:t>,</w:t>
      </w:r>
      <w:r w:rsidRPr="0098603E">
        <w:t xml:space="preserve"> advertising</w:t>
      </w:r>
      <w:r>
        <w:t>-</w:t>
      </w:r>
      <w:r w:rsidRPr="0098603E">
        <w:t>funded content. That is the core of the service.</w:t>
      </w:r>
      <w:r>
        <w:t xml:space="preserve"> </w:t>
      </w:r>
      <w:r w:rsidRPr="0098603E">
        <w:t>It is very much an advertising</w:t>
      </w:r>
      <w:r>
        <w:t>-</w:t>
      </w:r>
      <w:r w:rsidRPr="0098603E">
        <w:t>fund</w:t>
      </w:r>
      <w:r>
        <w:t>ed</w:t>
      </w:r>
      <w:r w:rsidRPr="0098603E">
        <w:t xml:space="preserve"> model.</w:t>
      </w:r>
      <w:r>
        <w:t xml:space="preserve"> </w:t>
      </w:r>
      <w:r w:rsidRPr="0098603E">
        <w:t>We will have an opportunity for people</w:t>
      </w:r>
      <w:r>
        <w:t>,</w:t>
      </w:r>
      <w:r w:rsidRPr="0098603E">
        <w:t xml:space="preserve"> if they want</w:t>
      </w:r>
      <w:r>
        <w:t>,</w:t>
      </w:r>
      <w:r w:rsidRPr="0098603E">
        <w:t xml:space="preserve"> to get access to probably 5,000 or 6,000 </w:t>
      </w:r>
      <w:r>
        <w:t xml:space="preserve">hours of </w:t>
      </w:r>
      <w:r w:rsidRPr="0098603E">
        <w:t>additional content</w:t>
      </w:r>
      <w:r>
        <w:t>,</w:t>
      </w:r>
      <w:r w:rsidRPr="0098603E">
        <w:t xml:space="preserve"> advertising free</w:t>
      </w:r>
      <w:r>
        <w:t>,</w:t>
      </w:r>
      <w:r w:rsidRPr="0098603E">
        <w:t xml:space="preserve"> if they want to make relatively modest subscription payments</w:t>
      </w:r>
      <w:r>
        <w:t xml:space="preserve"> </w:t>
      </w:r>
      <w:r w:rsidRPr="0098603E">
        <w:t xml:space="preserve">to go up to another </w:t>
      </w:r>
      <w:r w:rsidRPr="0098603E">
        <w:t>tier, if</w:t>
      </w:r>
      <w:r>
        <w:t xml:space="preserve"> </w:t>
      </w:r>
      <w:r w:rsidRPr="0098603E">
        <w:t xml:space="preserve">you like. </w:t>
      </w:r>
    </w:p>
    <w:p w:rsidR="00751E66" w:rsidP="00157D22">
      <w:pPr>
        <w:pStyle w:val="Answer"/>
        <w:spacing w:before="120" w:after="120"/>
        <w:ind w:left="851"/>
        <w:jc w:val="left"/>
      </w:pPr>
      <w:r>
        <w:t>So</w:t>
      </w:r>
      <w:r>
        <w:t xml:space="preserve"> t</w:t>
      </w:r>
      <w:r w:rsidRPr="0098603E">
        <w:t>he</w:t>
      </w:r>
      <w:r>
        <w:t xml:space="preserve"> </w:t>
      </w:r>
      <w:r w:rsidRPr="0098603E">
        <w:t>core ITVX</w:t>
      </w:r>
      <w:r>
        <w:t xml:space="preserve"> </w:t>
      </w:r>
      <w:r w:rsidRPr="0098603E">
        <w:t>service is going to be a mass</w:t>
      </w:r>
      <w:r>
        <w:t>-</w:t>
      </w:r>
      <w:r w:rsidRPr="0098603E">
        <w:t>market</w:t>
      </w:r>
      <w:r>
        <w:t>,</w:t>
      </w:r>
      <w:r w:rsidRPr="0098603E">
        <w:t xml:space="preserve"> free st</w:t>
      </w:r>
      <w:r>
        <w:t>r</w:t>
      </w:r>
      <w:r w:rsidRPr="0098603E">
        <w:t>eaming service, open for everybody</w:t>
      </w:r>
      <w:r>
        <w:t>,</w:t>
      </w:r>
      <w:r w:rsidRPr="0098603E">
        <w:t xml:space="preserve"> in return for no fee at all</w:t>
      </w:r>
      <w:r>
        <w:t>,</w:t>
      </w:r>
      <w:r w:rsidRPr="0098603E">
        <w:t xml:space="preserve"> but with the option of trading up to an ad</w:t>
      </w:r>
      <w:r>
        <w:t>-</w:t>
      </w:r>
      <w:r w:rsidRPr="0098603E">
        <w:t>free version</w:t>
      </w:r>
      <w:r w:rsidR="00B33196">
        <w:t>,</w:t>
      </w:r>
      <w:r w:rsidRPr="0098603E">
        <w:t xml:space="preserve"> with additional content if you want to pay an amount.</w:t>
      </w:r>
      <w:r>
        <w:t xml:space="preserve"> </w:t>
      </w:r>
    </w:p>
    <w:p w:rsidR="00751E66" w:rsidP="00157D22">
      <w:pPr>
        <w:pStyle w:val="Answer"/>
        <w:spacing w:before="120" w:after="120"/>
        <w:ind w:left="851"/>
        <w:jc w:val="left"/>
      </w:pPr>
      <w:r w:rsidRPr="0098603E">
        <w:t>At the moment</w:t>
      </w:r>
      <w:r w:rsidRPr="0098603E">
        <w:t xml:space="preserve"> we have BritBox, an S</w:t>
      </w:r>
      <w:r>
        <w:t>V</w:t>
      </w:r>
      <w:r w:rsidRPr="0098603E">
        <w:t>OD service</w:t>
      </w:r>
      <w:r>
        <w:t>,</w:t>
      </w:r>
      <w:r w:rsidRPr="0098603E">
        <w:t xml:space="preserve"> which has BBC</w:t>
      </w:r>
      <w:r>
        <w:t xml:space="preserve">, </w:t>
      </w:r>
      <w:r w:rsidRPr="0098603E">
        <w:t xml:space="preserve">ITV </w:t>
      </w:r>
      <w:r>
        <w:t>and Channel 4 content</w:t>
      </w:r>
      <w:r w:rsidRPr="0098603E">
        <w:t>.</w:t>
      </w:r>
      <w:r>
        <w:t xml:space="preserve"> </w:t>
      </w:r>
      <w:r w:rsidRPr="0098603E">
        <w:t xml:space="preserve">That will be part of that higher tier alongside what we call ITV Hub+, </w:t>
      </w:r>
      <w:r>
        <w:t xml:space="preserve">which is an </w:t>
      </w:r>
      <w:r w:rsidRPr="0098603E">
        <w:t>advertising</w:t>
      </w:r>
      <w:r>
        <w:t>-</w:t>
      </w:r>
      <w:r w:rsidRPr="0098603E">
        <w:t>free versi</w:t>
      </w:r>
      <w:r>
        <w:t>o</w:t>
      </w:r>
      <w:r w:rsidRPr="0098603E">
        <w:t>n of ITV Hub.</w:t>
      </w:r>
      <w:r>
        <w:t xml:space="preserve"> </w:t>
      </w:r>
    </w:p>
    <w:p w:rsidR="00751E66" w:rsidP="00157D22">
      <w:pPr>
        <w:pStyle w:val="Answer"/>
        <w:spacing w:before="120" w:after="120"/>
        <w:ind w:left="851"/>
        <w:jc w:val="left"/>
      </w:pPr>
      <w:r w:rsidRPr="0098603E">
        <w:t>We are putting those things together in a paid</w:t>
      </w:r>
      <w:r>
        <w:t>-</w:t>
      </w:r>
      <w:r w:rsidRPr="0098603E">
        <w:t xml:space="preserve">for tier </w:t>
      </w:r>
      <w:r>
        <w:t xml:space="preserve">that </w:t>
      </w:r>
      <w:r w:rsidRPr="0098603E">
        <w:t>you can subscribe to if you want to as an ITVX</w:t>
      </w:r>
      <w:r>
        <w:t xml:space="preserve"> </w:t>
      </w:r>
      <w:r w:rsidRPr="0098603E">
        <w:t>viewer</w:t>
      </w:r>
      <w:r>
        <w:t>,</w:t>
      </w:r>
      <w:r w:rsidRPr="0098603E">
        <w:t xml:space="preserve"> if</w:t>
      </w:r>
      <w:r w:rsidRPr="0098603E">
        <w:t xml:space="preserve"> you prefer to have that addi</w:t>
      </w:r>
      <w:r>
        <w:t>ti</w:t>
      </w:r>
      <w:r w:rsidRPr="0098603E">
        <w:t>onal content and the ad</w:t>
      </w:r>
      <w:r>
        <w:t>-</w:t>
      </w:r>
      <w:r w:rsidRPr="0098603E">
        <w:t>free version.</w:t>
      </w:r>
      <w:r>
        <w:t xml:space="preserve"> </w:t>
      </w:r>
    </w:p>
    <w:p w:rsidR="00751E66" w:rsidP="00157D22">
      <w:pPr>
        <w:pStyle w:val="Remark"/>
        <w:spacing w:before="120" w:after="120"/>
        <w:ind w:left="851"/>
        <w:jc w:val="left"/>
      </w:pPr>
      <w:r w:rsidRPr="00C345FE">
        <w:rPr>
          <w:b/>
        </w:rPr>
        <w:t>The Chair:</w:t>
      </w:r>
      <w:r>
        <w:t xml:space="preserve"> </w:t>
      </w:r>
      <w:r w:rsidRPr="0098603E">
        <w:t xml:space="preserve">That would consolidate all the other things </w:t>
      </w:r>
      <w:r>
        <w:t xml:space="preserve">such as </w:t>
      </w:r>
      <w:r w:rsidRPr="0098603E">
        <w:t>Brit</w:t>
      </w:r>
      <w:r>
        <w:t>B</w:t>
      </w:r>
      <w:r w:rsidRPr="0098603E">
        <w:t>ox.</w:t>
      </w:r>
      <w:r>
        <w:t xml:space="preserve"> </w:t>
      </w:r>
    </w:p>
    <w:p w:rsidR="00751E66" w:rsidP="00157D22">
      <w:pPr>
        <w:pStyle w:val="Answer"/>
        <w:spacing w:before="120" w:after="120"/>
        <w:ind w:left="851"/>
        <w:jc w:val="left"/>
      </w:pPr>
      <w:r w:rsidRPr="009F0DE4">
        <w:rPr>
          <w:b/>
          <w:i/>
        </w:rPr>
        <w:t>Magnus Brooke:</w:t>
      </w:r>
      <w:r>
        <w:t xml:space="preserve"> Precisely, t</w:t>
      </w:r>
      <w:r w:rsidRPr="0098603E">
        <w:t xml:space="preserve">hat becomes a single service. </w:t>
      </w:r>
    </w:p>
    <w:p w:rsidR="00751E66" w:rsidP="00157D22">
      <w:pPr>
        <w:pStyle w:val="Remark"/>
        <w:spacing w:before="120" w:after="120"/>
        <w:ind w:left="851"/>
        <w:jc w:val="left"/>
      </w:pPr>
      <w:r w:rsidRPr="00C345FE">
        <w:rPr>
          <w:b/>
        </w:rPr>
        <w:t>The Chair:</w:t>
      </w:r>
      <w:r>
        <w:t xml:space="preserve"> </w:t>
      </w:r>
      <w:r w:rsidRPr="0098603E">
        <w:t>As part of your long</w:t>
      </w:r>
      <w:r>
        <w:t>-</w:t>
      </w:r>
      <w:r w:rsidRPr="0098603E">
        <w:t>term strategy</w:t>
      </w:r>
      <w:r>
        <w:t>,</w:t>
      </w:r>
      <w:r w:rsidRPr="0098603E">
        <w:t xml:space="preserve"> do you see ITVX</w:t>
      </w:r>
      <w:r>
        <w:t xml:space="preserve">—with, </w:t>
      </w:r>
      <w:r w:rsidRPr="0098603E">
        <w:t>increasing</w:t>
      </w:r>
      <w:r>
        <w:t>ly,</w:t>
      </w:r>
      <w:r w:rsidRPr="0098603E">
        <w:t xml:space="preserve"> the option for people to subscribe without ads</w:t>
      </w:r>
      <w:r>
        <w:t>—being</w:t>
      </w:r>
      <w:r w:rsidRPr="0098603E">
        <w:t xml:space="preserve"> a growing source of your own income?</w:t>
      </w:r>
      <w:r>
        <w:t xml:space="preserve"> </w:t>
      </w:r>
    </w:p>
    <w:p w:rsidR="00751E66" w:rsidP="00157D22">
      <w:pPr>
        <w:pStyle w:val="Answer"/>
        <w:spacing w:before="120" w:after="120"/>
        <w:ind w:left="851"/>
        <w:jc w:val="left"/>
      </w:pPr>
      <w:r w:rsidRPr="009F0DE4">
        <w:rPr>
          <w:b/>
          <w:i/>
        </w:rPr>
        <w:t>Magnus Brooke:</w:t>
      </w:r>
      <w:r>
        <w:t xml:space="preserve"> </w:t>
      </w:r>
      <w:r w:rsidRPr="0098603E">
        <w:t xml:space="preserve">Yes, in the sense </w:t>
      </w:r>
      <w:r>
        <w:t xml:space="preserve">that </w:t>
      </w:r>
      <w:r w:rsidRPr="0098603E">
        <w:t>BritBox</w:t>
      </w:r>
      <w:r>
        <w:t>,</w:t>
      </w:r>
      <w:r w:rsidRPr="0098603E">
        <w:t xml:space="preserve"> in particular</w:t>
      </w:r>
      <w:r>
        <w:t>,</w:t>
      </w:r>
      <w:r w:rsidRPr="0098603E">
        <w:t xml:space="preserve"> has</w:t>
      </w:r>
      <w:r w:rsidRPr="0098603E">
        <w:t xml:space="preserve"> been growing very satisfactor</w:t>
      </w:r>
      <w:r>
        <w:t>il</w:t>
      </w:r>
      <w:r w:rsidRPr="0098603E">
        <w:t>y</w:t>
      </w:r>
      <w:r>
        <w:t xml:space="preserve"> and</w:t>
      </w:r>
      <w:r w:rsidRPr="0098603E">
        <w:t xml:space="preserve"> completely consistent</w:t>
      </w:r>
      <w:r>
        <w:t>ly</w:t>
      </w:r>
      <w:r w:rsidRPr="0098603E">
        <w:t xml:space="preserve"> with our plan over the last two or three years.</w:t>
      </w:r>
      <w:r>
        <w:t xml:space="preserve"> </w:t>
      </w:r>
      <w:r w:rsidR="00B33196">
        <w:t>So, y</w:t>
      </w:r>
      <w:r w:rsidRPr="0098603E">
        <w:t>es</w:t>
      </w:r>
      <w:r>
        <w:t>,</w:t>
      </w:r>
      <w:r w:rsidRPr="0098603E">
        <w:t xml:space="preserve"> it is an integral part of </w:t>
      </w:r>
      <w:r>
        <w:t xml:space="preserve">the </w:t>
      </w:r>
      <w:r w:rsidRPr="0098603E">
        <w:t>model, if you like, but I come back to the</w:t>
      </w:r>
      <w:r>
        <w:t xml:space="preserve"> point that the</w:t>
      </w:r>
      <w:r w:rsidRPr="0098603E">
        <w:t xml:space="preserve"> scale play here will be the advertising</w:t>
      </w:r>
      <w:r>
        <w:t>-</w:t>
      </w:r>
      <w:r w:rsidRPr="0098603E">
        <w:t>funded service</w:t>
      </w:r>
      <w:r>
        <w:t>,</w:t>
      </w:r>
      <w:r w:rsidRPr="0098603E">
        <w:t xml:space="preserve"> in conjunction with the advertising</w:t>
      </w:r>
      <w:r>
        <w:t>-</w:t>
      </w:r>
      <w:r w:rsidRPr="0098603E">
        <w:t>driven linear business</w:t>
      </w:r>
      <w:r>
        <w:t>,</w:t>
      </w:r>
      <w:r w:rsidRPr="0098603E">
        <w:t xml:space="preserve"> which we by no means regard as being dead</w:t>
      </w:r>
      <w:r>
        <w:t>. I</w:t>
      </w:r>
      <w:r w:rsidRPr="0098603E">
        <w:t>n fact, quite the opposite</w:t>
      </w:r>
      <w:r>
        <w:t xml:space="preserve">. </w:t>
      </w:r>
      <w:r w:rsidRPr="0098603E">
        <w:t xml:space="preserve">We think </w:t>
      </w:r>
      <w:r>
        <w:t xml:space="preserve">that </w:t>
      </w:r>
      <w:r w:rsidRPr="0098603E">
        <w:t>there is a compelling case for that linear business</w:t>
      </w:r>
      <w:r>
        <w:t>,</w:t>
      </w:r>
      <w:r w:rsidRPr="0098603E">
        <w:t xml:space="preserve"> but refocused to li</w:t>
      </w:r>
      <w:r>
        <w:t>v</w:t>
      </w:r>
      <w:r w:rsidRPr="0098603E">
        <w:t>e content, to news, to sport, to live entertainment</w:t>
      </w:r>
      <w:r>
        <w:t>—</w:t>
      </w:r>
      <w:r w:rsidRPr="0098603E">
        <w:t>all the things that you really want to watch in the moment with other people</w:t>
      </w:r>
      <w:r>
        <w:t>,</w:t>
      </w:r>
      <w:r w:rsidRPr="0098603E">
        <w:t xml:space="preserve"> and </w:t>
      </w:r>
      <w:r>
        <w:t xml:space="preserve">where </w:t>
      </w:r>
      <w:r w:rsidRPr="0098603E">
        <w:t xml:space="preserve">you want to be part of that national debate and conversation. I think there </w:t>
      </w:r>
      <w:r>
        <w:t xml:space="preserve">is </w:t>
      </w:r>
      <w:r w:rsidRPr="0098603E">
        <w:t xml:space="preserve">going to be more </w:t>
      </w:r>
      <w:r w:rsidR="00B33196">
        <w:t xml:space="preserve">focus on and </w:t>
      </w:r>
      <w:r w:rsidRPr="0098603E">
        <w:t>investment in those areas on our linear channel and quite a lot of the other content will find its way on to ITVX.</w:t>
      </w:r>
      <w:r>
        <w:t xml:space="preserve"> </w:t>
      </w:r>
    </w:p>
    <w:p w:rsidR="00751E66" w:rsidP="00157D22">
      <w:pPr>
        <w:pStyle w:val="Answer"/>
        <w:spacing w:before="120" w:after="120"/>
        <w:ind w:left="851"/>
        <w:jc w:val="left"/>
      </w:pPr>
      <w:r w:rsidRPr="0098603E">
        <w:t xml:space="preserve">Indeed, part of the plan when we launch dramas, for example, </w:t>
      </w:r>
      <w:r w:rsidR="00B33196">
        <w:t xml:space="preserve">is </w:t>
      </w:r>
      <w:r w:rsidRPr="0098603E">
        <w:t>to launch them on the linear channel and then</w:t>
      </w:r>
      <w:r>
        <w:t xml:space="preserve"> effectively</w:t>
      </w:r>
      <w:r w:rsidRPr="0098603E">
        <w:t xml:space="preserve"> drop all the episodes on to ITVX.</w:t>
      </w:r>
      <w:r>
        <w:t xml:space="preserve"> </w:t>
      </w:r>
      <w:r w:rsidRPr="0098603E">
        <w:t xml:space="preserve">That is a </w:t>
      </w:r>
      <w:r w:rsidRPr="0098603E">
        <w:t>fairly standard</w:t>
      </w:r>
      <w:r w:rsidRPr="0098603E">
        <w:t xml:space="preserve"> practice now</w:t>
      </w:r>
      <w:r>
        <w:t>,</w:t>
      </w:r>
      <w:r w:rsidRPr="0098603E">
        <w:t xml:space="preserve"> and we have started doing some of that already on ITV Hub.</w:t>
      </w:r>
      <w:r>
        <w:t xml:space="preserve"> </w:t>
      </w:r>
      <w:r w:rsidRPr="0098603E">
        <w:t xml:space="preserve">It is very much </w:t>
      </w:r>
      <w:r w:rsidR="00B33196">
        <w:t>p</w:t>
      </w:r>
      <w:r>
        <w:t xml:space="preserve">utting </w:t>
      </w:r>
      <w:r w:rsidRPr="0098603E">
        <w:t>the content where it makes most sense to drive these two different audiences.</w:t>
      </w:r>
      <w:r>
        <w:t xml:space="preserve"> </w:t>
      </w:r>
    </w:p>
    <w:p w:rsidR="00751E66" w:rsidP="00906783">
      <w:pPr>
        <w:pStyle w:val="Question"/>
        <w:spacing w:before="240"/>
        <w:ind w:left="851" w:hanging="851"/>
        <w:jc w:val="left"/>
      </w:pPr>
      <w:r w:rsidRPr="009F0DE4">
        <w:rPr>
          <w:b/>
        </w:rPr>
        <w:t>Lord Lipsey:</w:t>
      </w:r>
      <w:r>
        <w:t xml:space="preserve"> </w:t>
      </w:r>
      <w:r w:rsidRPr="0098603E">
        <w:t xml:space="preserve">When I am watching a good programme on </w:t>
      </w:r>
      <w:r w:rsidRPr="0098603E">
        <w:t>television</w:t>
      </w:r>
      <w:r w:rsidRPr="0098603E">
        <w:t xml:space="preserve"> I tend to assume </w:t>
      </w:r>
      <w:r>
        <w:t xml:space="preserve">that </w:t>
      </w:r>
      <w:r w:rsidRPr="0098603E">
        <w:t>it is the BBC</w:t>
      </w:r>
      <w:r w:rsidR="00B33196">
        <w:t>,</w:t>
      </w:r>
      <w:r w:rsidRPr="0098603E">
        <w:t xml:space="preserve"> because my parents brought me up to think that way: BBC good, ITV bad.</w:t>
      </w:r>
      <w:r>
        <w:t xml:space="preserve"> A</w:t>
      </w:r>
      <w:r w:rsidRPr="0098603E">
        <w:t xml:space="preserve"> serious point lies behind this</w:t>
      </w:r>
      <w:r>
        <w:t>. I</w:t>
      </w:r>
      <w:r w:rsidRPr="0098603E">
        <w:t>n abstract terms</w:t>
      </w:r>
      <w:r>
        <w:t>,</w:t>
      </w:r>
      <w:r w:rsidRPr="0098603E">
        <w:t xml:space="preserve"> it is possible to distinguish between </w:t>
      </w:r>
      <w:r>
        <w:t xml:space="preserve">the remits of all the </w:t>
      </w:r>
      <w:r w:rsidRPr="0098603E">
        <w:t>PSBs</w:t>
      </w:r>
      <w:r>
        <w:t>, but w</w:t>
      </w:r>
      <w:r w:rsidRPr="0098603E">
        <w:t xml:space="preserve">hen it comes to actual programmes, not so much. It is very hard to think of any programme </w:t>
      </w:r>
      <w:r>
        <w:t xml:space="preserve">that </w:t>
      </w:r>
      <w:r w:rsidRPr="0098603E">
        <w:t>I watch</w:t>
      </w:r>
      <w:r>
        <w:t>,</w:t>
      </w:r>
      <w:r w:rsidRPr="0098603E">
        <w:t xml:space="preserve"> other than Racing TV</w:t>
      </w:r>
      <w:r>
        <w:t xml:space="preserve">, that </w:t>
      </w:r>
      <w:r w:rsidRPr="0098603E">
        <w:t>could not be</w:t>
      </w:r>
      <w:r>
        <w:t xml:space="preserve"> on</w:t>
      </w:r>
      <w:r w:rsidRPr="0098603E">
        <w:t xml:space="preserve"> any one of the thre</w:t>
      </w:r>
      <w:r w:rsidR="00B33196">
        <w:t>e</w:t>
      </w:r>
      <w:r w:rsidRPr="0098603E">
        <w:t xml:space="preserve"> organisations represented here. </w:t>
      </w:r>
    </w:p>
    <w:p w:rsidR="00751E66" w:rsidP="00157D22">
      <w:pPr>
        <w:pStyle w:val="Question"/>
        <w:numPr>
          <w:ilvl w:val="0"/>
          <w:numId w:val="0"/>
        </w:numPr>
        <w:spacing w:before="120"/>
        <w:ind w:left="851"/>
        <w:jc w:val="left"/>
      </w:pPr>
      <w:r>
        <w:t>So</w:t>
      </w:r>
      <w:r>
        <w:t xml:space="preserve"> i</w:t>
      </w:r>
      <w:r w:rsidRPr="0098603E">
        <w:t xml:space="preserve">t would </w:t>
      </w:r>
      <w:r>
        <w:t xml:space="preserve">help </w:t>
      </w:r>
      <w:r w:rsidRPr="0098603E">
        <w:t xml:space="preserve">the committee if you </w:t>
      </w:r>
      <w:r>
        <w:t xml:space="preserve">could </w:t>
      </w:r>
      <w:r w:rsidRPr="0098603E">
        <w:t>expand a bit on what you see as your distinctive features so far as viewers</w:t>
      </w:r>
      <w:r>
        <w:t>,</w:t>
      </w:r>
      <w:r w:rsidRPr="0098603E">
        <w:t xml:space="preserve"> in particular</w:t>
      </w:r>
      <w:r>
        <w:t>,</w:t>
      </w:r>
      <w:r w:rsidRPr="0098603E">
        <w:t xml:space="preserve"> are concerned. </w:t>
      </w:r>
      <w:r>
        <w:t>Perhaps I could start with Khalid.</w:t>
      </w:r>
    </w:p>
    <w:p w:rsidR="00751E66" w:rsidP="00157D22">
      <w:pPr>
        <w:pStyle w:val="Answer"/>
        <w:spacing w:before="120" w:after="120"/>
        <w:ind w:left="851"/>
        <w:jc w:val="left"/>
      </w:pPr>
      <w:r w:rsidRPr="007A1822">
        <w:rPr>
          <w:b/>
          <w:i/>
        </w:rPr>
        <w:t>Khalid Hayat:</w:t>
      </w:r>
      <w:r>
        <w:t xml:space="preserve"> </w:t>
      </w:r>
      <w:r w:rsidR="00B33196">
        <w:t xml:space="preserve">I am happy to kick off. </w:t>
      </w:r>
      <w:r w:rsidRPr="0098603E">
        <w:t xml:space="preserve">The way </w:t>
      </w:r>
      <w:r>
        <w:t xml:space="preserve">in which </w:t>
      </w:r>
      <w:r w:rsidRPr="0098603E">
        <w:t xml:space="preserve">we think about it is </w:t>
      </w:r>
      <w:r>
        <w:t xml:space="preserve">that </w:t>
      </w:r>
      <w:r w:rsidRPr="0098603E">
        <w:t>UK viewers benefit from a plurality of PSBs.</w:t>
      </w:r>
      <w:r>
        <w:t xml:space="preserve"> </w:t>
      </w:r>
      <w:r w:rsidRPr="0098603E">
        <w:t>That is really where it starts.</w:t>
      </w:r>
      <w:r>
        <w:t xml:space="preserve"> A</w:t>
      </w:r>
      <w:r w:rsidRPr="0098603E">
        <w:t>s you say, there are similarities across PSBs, because we are all there to serve UK viewers, but each has distinctive characteristics. We have a range of business models, a range of purposes and a range of remits.</w:t>
      </w:r>
      <w:r>
        <w:t xml:space="preserve"> </w:t>
      </w:r>
    </w:p>
    <w:p w:rsidR="00751E66" w:rsidP="00157D22">
      <w:pPr>
        <w:pStyle w:val="Answer"/>
        <w:spacing w:before="120" w:after="120"/>
        <w:ind w:left="851"/>
        <w:jc w:val="left"/>
      </w:pPr>
      <w:r w:rsidRPr="0098603E">
        <w:t xml:space="preserve">I </w:t>
      </w:r>
      <w:r>
        <w:t xml:space="preserve">would </w:t>
      </w:r>
      <w:r w:rsidRPr="0098603E">
        <w:t>draw on my background here.</w:t>
      </w:r>
      <w:r>
        <w:t xml:space="preserve"> </w:t>
      </w:r>
      <w:r w:rsidRPr="0098603E">
        <w:t xml:space="preserve">I spent seven years at </w:t>
      </w:r>
      <w:r w:rsidRPr="0098603E">
        <w:t>ITV</w:t>
      </w:r>
      <w:r>
        <w:t xml:space="preserve"> and </w:t>
      </w:r>
      <w:r w:rsidRPr="0098603E">
        <w:t>I have spent a long time in the consulting world</w:t>
      </w:r>
      <w:r>
        <w:t>,</w:t>
      </w:r>
      <w:r w:rsidRPr="0098603E">
        <w:t xml:space="preserve"> working with colleagues at the BBC, for example. They are all quite different organisations.</w:t>
      </w:r>
      <w:r>
        <w:t xml:space="preserve"> </w:t>
      </w:r>
      <w:r w:rsidRPr="0098603E">
        <w:t>For us at Channel 4</w:t>
      </w:r>
      <w:r>
        <w:t>,</w:t>
      </w:r>
      <w:r w:rsidRPr="0098603E">
        <w:t xml:space="preserve"> as I said</w:t>
      </w:r>
      <w:r>
        <w:t>,</w:t>
      </w:r>
      <w:r w:rsidRPr="0098603E">
        <w:t xml:space="preserve"> we have a remit through which we seek to create change t</w:t>
      </w:r>
      <w:r>
        <w:t>hrough</w:t>
      </w:r>
      <w:r w:rsidRPr="0098603E">
        <w:t xml:space="preserve"> entertainment.</w:t>
      </w:r>
      <w:r>
        <w:t xml:space="preserve"> </w:t>
      </w:r>
      <w:r w:rsidRPr="0098603E">
        <w:t>We seek to represent</w:t>
      </w:r>
      <w:r>
        <w:t>,</w:t>
      </w:r>
      <w:r w:rsidRPr="0098603E">
        <w:t xml:space="preserve"> </w:t>
      </w:r>
      <w:r w:rsidRPr="0098603E">
        <w:t>challenge</w:t>
      </w:r>
      <w:r w:rsidRPr="0098603E">
        <w:t xml:space="preserve"> and reinvent in what we do. What we find is that we are all serving slightly different and complementary audiences. </w:t>
      </w:r>
      <w:r>
        <w:t>A</w:t>
      </w:r>
      <w:r w:rsidRPr="0098603E">
        <w:t>s I said earlier,</w:t>
      </w:r>
      <w:r>
        <w:t xml:space="preserve"> Channel 4 </w:t>
      </w:r>
      <w:r w:rsidR="00AC0B7F">
        <w:t>i</w:t>
      </w:r>
      <w:r>
        <w:t xml:space="preserve">s </w:t>
      </w:r>
      <w:r w:rsidRPr="0098603E">
        <w:t>the youngest profil</w:t>
      </w:r>
      <w:r>
        <w:t>ing</w:t>
      </w:r>
      <w:r w:rsidRPr="0098603E">
        <w:t xml:space="preserve"> of PSBs in the UK from an audience perspective. We have double the young audience profile of the BBC when it comes to linear channels. </w:t>
      </w:r>
    </w:p>
    <w:p w:rsidR="00751E66" w:rsidP="00157D22">
      <w:pPr>
        <w:pStyle w:val="Answer"/>
        <w:spacing w:before="120" w:after="120"/>
        <w:ind w:left="851"/>
        <w:jc w:val="left"/>
      </w:pPr>
      <w:r w:rsidRPr="0098603E">
        <w:t>When it come</w:t>
      </w:r>
      <w:r>
        <w:t>s</w:t>
      </w:r>
      <w:r w:rsidRPr="0098603E">
        <w:t xml:space="preserve"> to the streaming service</w:t>
      </w:r>
      <w:r>
        <w:t>,</w:t>
      </w:r>
      <w:r w:rsidRPr="0098603E">
        <w:t xml:space="preserve"> </w:t>
      </w:r>
      <w:r>
        <w:t>A</w:t>
      </w:r>
      <w:r w:rsidRPr="0098603E">
        <w:t>ll</w:t>
      </w:r>
      <w:r>
        <w:t xml:space="preserve"> </w:t>
      </w:r>
      <w:r w:rsidRPr="0098603E">
        <w:t>4 is the UK</w:t>
      </w:r>
      <w:r>
        <w:t>’</w:t>
      </w:r>
      <w:r w:rsidRPr="0098603E">
        <w:t xml:space="preserve">s biggest free streaming service in volume of content. We have over 14,000 hours of content on All 4. </w:t>
      </w:r>
      <w:r>
        <w:t>Again, i</w:t>
      </w:r>
      <w:r w:rsidRPr="0098603E">
        <w:t xml:space="preserve">t is the youngest skewing of the PSB </w:t>
      </w:r>
      <w:r>
        <w:t>VOD</w:t>
      </w:r>
      <w:r w:rsidRPr="0098603E">
        <w:t xml:space="preserve"> services </w:t>
      </w:r>
      <w:r>
        <w:t xml:space="preserve">as regards </w:t>
      </w:r>
      <w:r w:rsidRPr="0098603E">
        <w:t>the audience profile. That focus drives a degree of differentiation, I would argue.</w:t>
      </w:r>
      <w:r>
        <w:t xml:space="preserve"> </w:t>
      </w:r>
    </w:p>
    <w:p w:rsidR="00751E66" w:rsidP="00157D22">
      <w:pPr>
        <w:pStyle w:val="Answer"/>
        <w:spacing w:before="120" w:after="120"/>
        <w:ind w:left="851"/>
        <w:jc w:val="left"/>
      </w:pPr>
      <w:r>
        <w:t>Alt</w:t>
      </w:r>
      <w:r w:rsidRPr="0098603E">
        <w:t>hough we are serving similar genres</w:t>
      </w:r>
      <w:r>
        <w:t>—</w:t>
      </w:r>
      <w:r w:rsidRPr="0098603E">
        <w:t xml:space="preserve">drama, </w:t>
      </w:r>
      <w:r w:rsidRPr="0098603E">
        <w:t>entertainment</w:t>
      </w:r>
      <w:r w:rsidRPr="0098603E">
        <w:t xml:space="preserve"> or comedy</w:t>
      </w:r>
      <w:r>
        <w:t>—we bring</w:t>
      </w:r>
      <w:r w:rsidRPr="0098603E">
        <w:t xml:space="preserve"> different characteristics to bear in the way we deliver </w:t>
      </w:r>
      <w:r>
        <w:t xml:space="preserve">that </w:t>
      </w:r>
      <w:r w:rsidRPr="0098603E">
        <w:t>content. I w</w:t>
      </w:r>
      <w:r w:rsidR="00B33196">
        <w:t>ill</w:t>
      </w:r>
      <w:r w:rsidRPr="0098603E">
        <w:t xml:space="preserve"> call on some Channel </w:t>
      </w:r>
      <w:r>
        <w:t>4</w:t>
      </w:r>
      <w:r w:rsidRPr="0098603E">
        <w:t xml:space="preserve"> examples here. </w:t>
      </w:r>
      <w:r>
        <w:t>“</w:t>
      </w:r>
      <w:r w:rsidRPr="0098603E">
        <w:t>It</w:t>
      </w:r>
      <w:r>
        <w:t>’</w:t>
      </w:r>
      <w:r w:rsidRPr="0098603E">
        <w:t xml:space="preserve">s </w:t>
      </w:r>
      <w:r>
        <w:t>a</w:t>
      </w:r>
      <w:r w:rsidRPr="0098603E">
        <w:t xml:space="preserve"> </w:t>
      </w:r>
      <w:r>
        <w:t>S</w:t>
      </w:r>
      <w:r w:rsidRPr="0098603E">
        <w:t>in</w:t>
      </w:r>
      <w:r>
        <w:t>”</w:t>
      </w:r>
      <w:r w:rsidRPr="0098603E">
        <w:t xml:space="preserve"> </w:t>
      </w:r>
      <w:r>
        <w:t>is</w:t>
      </w:r>
      <w:r w:rsidRPr="0098603E">
        <w:t xml:space="preserve"> a </w:t>
      </w:r>
      <w:r w:rsidR="00B33196">
        <w:t xml:space="preserve">drama </w:t>
      </w:r>
      <w:r w:rsidRPr="0098603E">
        <w:t xml:space="preserve">programme </w:t>
      </w:r>
      <w:r>
        <w:t xml:space="preserve">that was </w:t>
      </w:r>
      <w:r w:rsidRPr="0098603E">
        <w:t>considered by other broadcasters but found its home on Channel 4</w:t>
      </w:r>
      <w:r>
        <w:t xml:space="preserve">. It </w:t>
      </w:r>
      <w:r w:rsidRPr="0098603E">
        <w:t xml:space="preserve">portrays the 1980s and </w:t>
      </w:r>
      <w:r w:rsidR="00B33196">
        <w:t xml:space="preserve">a </w:t>
      </w:r>
      <w:r w:rsidRPr="0098603E">
        <w:t>generation in the AID</w:t>
      </w:r>
      <w:r>
        <w:t>S</w:t>
      </w:r>
      <w:r w:rsidRPr="0098603E">
        <w:t xml:space="preserve"> crisis. It has had a positive impact on society </w:t>
      </w:r>
      <w:r>
        <w:t>in</w:t>
      </w:r>
      <w:r w:rsidRPr="0098603E">
        <w:t xml:space="preserve"> driving greater AID</w:t>
      </w:r>
      <w:r>
        <w:t>S</w:t>
      </w:r>
      <w:r w:rsidRPr="0098603E">
        <w:t xml:space="preserve"> testing</w:t>
      </w:r>
      <w:r>
        <w:t>,</w:t>
      </w:r>
      <w:r w:rsidRPr="0098603E">
        <w:t xml:space="preserve"> for example. </w:t>
      </w:r>
      <w:r>
        <w:t>“</w:t>
      </w:r>
      <w:r w:rsidRPr="0098603E">
        <w:t xml:space="preserve">We </w:t>
      </w:r>
      <w:r>
        <w:t>A</w:t>
      </w:r>
      <w:r w:rsidRPr="0098603E">
        <w:t>re Lady Parts</w:t>
      </w:r>
      <w:r>
        <w:t>”</w:t>
      </w:r>
      <w:r w:rsidRPr="0098603E">
        <w:t xml:space="preserve"> is </w:t>
      </w:r>
      <w:r w:rsidR="00B33196">
        <w:t xml:space="preserve">very </w:t>
      </w:r>
      <w:r w:rsidRPr="0098603E">
        <w:t>Channel 4</w:t>
      </w:r>
      <w:r w:rsidR="00B33196">
        <w:t>—a</w:t>
      </w:r>
      <w:r w:rsidRPr="0098603E">
        <w:t xml:space="preserve"> comedy about an all</w:t>
      </w:r>
      <w:r>
        <w:t>-</w:t>
      </w:r>
      <w:r w:rsidRPr="0098603E">
        <w:t>Muslim female punk band.</w:t>
      </w:r>
      <w:r>
        <w:t xml:space="preserve"> </w:t>
      </w:r>
      <w:r w:rsidRPr="0098603E">
        <w:t xml:space="preserve">These programmes have received </w:t>
      </w:r>
      <w:r w:rsidRPr="0098603E">
        <w:t>a number of</w:t>
      </w:r>
      <w:r w:rsidRPr="0098603E">
        <w:t xml:space="preserve"> awards a</w:t>
      </w:r>
      <w:r>
        <w:t xml:space="preserve">t recent RTS Awards, </w:t>
      </w:r>
      <w:r w:rsidRPr="0098603E">
        <w:t xml:space="preserve">the BAFTA </w:t>
      </w:r>
      <w:r>
        <w:t>C</w:t>
      </w:r>
      <w:r w:rsidRPr="0098603E">
        <w:t xml:space="preserve">raft </w:t>
      </w:r>
      <w:r>
        <w:t>A</w:t>
      </w:r>
      <w:r w:rsidRPr="0098603E">
        <w:t>wards last night and so on and so forth.</w:t>
      </w:r>
      <w:r>
        <w:t xml:space="preserve"> </w:t>
      </w:r>
      <w:r w:rsidRPr="0098603E">
        <w:t xml:space="preserve">I think there is differentiation and that is the Channel 4 perspective on the issue. </w:t>
      </w:r>
    </w:p>
    <w:p w:rsidR="00751E66" w:rsidP="00157D22">
      <w:pPr>
        <w:pStyle w:val="Remark"/>
        <w:spacing w:before="120" w:after="120"/>
        <w:ind w:left="851"/>
        <w:jc w:val="left"/>
      </w:pPr>
      <w:r w:rsidRPr="007A1822">
        <w:rPr>
          <w:b/>
        </w:rPr>
        <w:t>Lord Lipsey:</w:t>
      </w:r>
      <w:r>
        <w:t xml:space="preserve"> That is helpful. Do the other two witnesses want to add to that? </w:t>
      </w:r>
    </w:p>
    <w:p w:rsidR="00751E66" w:rsidP="00157D22">
      <w:pPr>
        <w:pStyle w:val="Answer"/>
        <w:spacing w:before="120" w:after="120"/>
        <w:ind w:left="851"/>
        <w:jc w:val="left"/>
      </w:pPr>
      <w:r w:rsidRPr="007A1822">
        <w:rPr>
          <w:b/>
          <w:i/>
        </w:rPr>
        <w:t>Mitchell Simmons:</w:t>
      </w:r>
      <w:r>
        <w:t xml:space="preserve"> </w:t>
      </w:r>
      <w:r w:rsidRPr="0098603E">
        <w:t xml:space="preserve">I agree </w:t>
      </w:r>
      <w:r>
        <w:t xml:space="preserve">with </w:t>
      </w:r>
      <w:r w:rsidRPr="0098603E">
        <w:t xml:space="preserve">much </w:t>
      </w:r>
      <w:r>
        <w:t>of</w:t>
      </w:r>
      <w:r w:rsidRPr="0098603E">
        <w:t xml:space="preserve"> what Khalid said. </w:t>
      </w:r>
    </w:p>
    <w:p w:rsidR="00751E66" w:rsidP="00157D22">
      <w:pPr>
        <w:pStyle w:val="Answer"/>
        <w:spacing w:before="120" w:after="120"/>
        <w:ind w:left="851"/>
        <w:jc w:val="left"/>
      </w:pPr>
      <w:r w:rsidRPr="0098603E">
        <w:t xml:space="preserve">I would </w:t>
      </w:r>
      <w:r>
        <w:t xml:space="preserve">make </w:t>
      </w:r>
      <w:r w:rsidRPr="0098603E">
        <w:t xml:space="preserve">two points. </w:t>
      </w:r>
      <w:r>
        <w:t>The first</w:t>
      </w:r>
      <w:r w:rsidRPr="0098603E">
        <w:t xml:space="preserve"> is that remits are important</w:t>
      </w:r>
      <w:r>
        <w:t>. T</w:t>
      </w:r>
      <w:r w:rsidRPr="0098603E">
        <w:t xml:space="preserve">he commissioners and the teams </w:t>
      </w:r>
      <w:r w:rsidR="00B33196">
        <w:t xml:space="preserve">in </w:t>
      </w:r>
      <w:r w:rsidRPr="0098603E">
        <w:t>the businesses will each look at their remit</w:t>
      </w:r>
      <w:r>
        <w:t xml:space="preserve">, </w:t>
      </w:r>
      <w:r w:rsidRPr="0098603E">
        <w:t>and the culture will come from that remit.</w:t>
      </w:r>
      <w:r>
        <w:t xml:space="preserve"> </w:t>
      </w:r>
      <w:r w:rsidRPr="0098603E">
        <w:t>Remits remain important as regards setting priorities.</w:t>
      </w:r>
      <w:r>
        <w:t xml:space="preserve"> In many cases, we have </w:t>
      </w:r>
      <w:r w:rsidRPr="0098603E">
        <w:t>the same things in our remits</w:t>
      </w:r>
      <w:r>
        <w:t>,</w:t>
      </w:r>
      <w:r w:rsidRPr="0098603E">
        <w:t xml:space="preserve"> whether that is about regional production or about </w:t>
      </w:r>
      <w:r>
        <w:t xml:space="preserve">news and </w:t>
      </w:r>
      <w:r w:rsidRPr="0098603E">
        <w:t>current affairs</w:t>
      </w:r>
      <w:r>
        <w:t xml:space="preserve">, but </w:t>
      </w:r>
      <w:r w:rsidRPr="0098603E">
        <w:t>we have different levels</w:t>
      </w:r>
      <w:r>
        <w:t>,</w:t>
      </w:r>
      <w:r w:rsidRPr="0098603E">
        <w:t xml:space="preserve"> and that leads to different obligations. </w:t>
      </w:r>
    </w:p>
    <w:p w:rsidR="00751E66" w:rsidP="00157D22">
      <w:pPr>
        <w:pStyle w:val="Answer"/>
        <w:spacing w:before="120" w:after="120"/>
        <w:ind w:left="851"/>
        <w:jc w:val="left"/>
      </w:pPr>
      <w:r>
        <w:t>There are a</w:t>
      </w:r>
      <w:r w:rsidRPr="0098603E">
        <w:t xml:space="preserve"> couple of areas </w:t>
      </w:r>
      <w:r>
        <w:t xml:space="preserve">on </w:t>
      </w:r>
      <w:r w:rsidRPr="0098603E">
        <w:t xml:space="preserve">Channel 5 </w:t>
      </w:r>
      <w:r>
        <w:t xml:space="preserve">that </w:t>
      </w:r>
      <w:r w:rsidRPr="0098603E">
        <w:t>you probably would not see on other channels</w:t>
      </w:r>
      <w:r>
        <w:t xml:space="preserve">. The first is the </w:t>
      </w:r>
      <w:r w:rsidRPr="0098603E">
        <w:t xml:space="preserve">point </w:t>
      </w:r>
      <w:r>
        <w:t xml:space="preserve">that </w:t>
      </w:r>
      <w:r w:rsidRPr="0098603E">
        <w:t>I made about kids</w:t>
      </w:r>
      <w:r>
        <w:t>’</w:t>
      </w:r>
      <w:r w:rsidRPr="0098603E">
        <w:t xml:space="preserve"> TV</w:t>
      </w:r>
      <w:r>
        <w:t xml:space="preserve"> </w:t>
      </w:r>
      <w:r w:rsidRPr="0098603E">
        <w:t xml:space="preserve">and the role </w:t>
      </w:r>
      <w:r>
        <w:t xml:space="preserve">that </w:t>
      </w:r>
      <w:r w:rsidRPr="0098603E">
        <w:t xml:space="preserve">Milkshake! </w:t>
      </w:r>
      <w:r>
        <w:t>p</w:t>
      </w:r>
      <w:r w:rsidRPr="0098603E">
        <w:t>lays.</w:t>
      </w:r>
      <w:r>
        <w:t xml:space="preserve"> </w:t>
      </w:r>
      <w:r w:rsidRPr="0098603E">
        <w:t xml:space="preserve">Every single morning it </w:t>
      </w:r>
      <w:r>
        <w:t>has</w:t>
      </w:r>
      <w:r w:rsidRPr="0098603E">
        <w:t xml:space="preserve"> good favourites, modern favourites I guess you would call them</w:t>
      </w:r>
      <w:r>
        <w:t>—“</w:t>
      </w:r>
      <w:r w:rsidRPr="0098603E">
        <w:t>Peppa Pig</w:t>
      </w:r>
      <w:r>
        <w:t>”</w:t>
      </w:r>
      <w:r w:rsidRPr="0098603E">
        <w:t xml:space="preserve">, </w:t>
      </w:r>
      <w:r>
        <w:t>“</w:t>
      </w:r>
      <w:r w:rsidRPr="0098603E">
        <w:t>Fireman Sam</w:t>
      </w:r>
      <w:r>
        <w:t>”</w:t>
      </w:r>
      <w:r w:rsidRPr="0098603E">
        <w:t xml:space="preserve">, </w:t>
      </w:r>
      <w:r>
        <w:t>“</w:t>
      </w:r>
      <w:r w:rsidRPr="0098603E">
        <w:t>Ben &amp; Holly</w:t>
      </w:r>
      <w:r>
        <w:t>’</w:t>
      </w:r>
      <w:r w:rsidRPr="0098603E">
        <w:t xml:space="preserve">s </w:t>
      </w:r>
      <w:r>
        <w:t xml:space="preserve">Little </w:t>
      </w:r>
      <w:r w:rsidRPr="0098603E">
        <w:t>Kingdom</w:t>
      </w:r>
      <w:r>
        <w:t>”—</w:t>
      </w:r>
      <w:r w:rsidRPr="0098603E">
        <w:t>and alongside that it is about investment in UK</w:t>
      </w:r>
      <w:r>
        <w:t>-</w:t>
      </w:r>
      <w:r w:rsidRPr="0098603E">
        <w:t>originated content</w:t>
      </w:r>
      <w:r>
        <w:t>,</w:t>
      </w:r>
      <w:r w:rsidRPr="0098603E">
        <w:t xml:space="preserve"> and a lot of diverse originated content </w:t>
      </w:r>
      <w:r>
        <w:t>that</w:t>
      </w:r>
      <w:r w:rsidRPr="0098603E">
        <w:t xml:space="preserve"> we have done recently, in many instances </w:t>
      </w:r>
      <w:r>
        <w:t>using the Young Audiences C</w:t>
      </w:r>
      <w:r w:rsidRPr="0098603E">
        <w:t xml:space="preserve">ontent </w:t>
      </w:r>
      <w:r>
        <w:t>F</w:t>
      </w:r>
      <w:r w:rsidRPr="0098603E">
        <w:t xml:space="preserve">und. </w:t>
      </w:r>
    </w:p>
    <w:p w:rsidR="00751E66" w:rsidP="00157D22">
      <w:pPr>
        <w:pStyle w:val="Answer"/>
        <w:spacing w:before="120" w:after="120"/>
        <w:ind w:left="851"/>
        <w:jc w:val="left"/>
      </w:pPr>
      <w:r>
        <w:t xml:space="preserve">The </w:t>
      </w:r>
      <w:r w:rsidRPr="0098603E">
        <w:t xml:space="preserve">other area of difference </w:t>
      </w:r>
      <w:r>
        <w:t xml:space="preserve">that </w:t>
      </w:r>
      <w:r w:rsidRPr="0098603E">
        <w:t>it is worth pointing out is</w:t>
      </w:r>
      <w:r>
        <w:t xml:space="preserve"> that </w:t>
      </w:r>
      <w:r w:rsidRPr="0098603E">
        <w:t>each o</w:t>
      </w:r>
      <w:r>
        <w:t>f</w:t>
      </w:r>
      <w:r w:rsidRPr="0098603E">
        <w:t xml:space="preserve"> the PSBs</w:t>
      </w:r>
      <w:r>
        <w:t>—</w:t>
      </w:r>
      <w:r w:rsidRPr="0098603E">
        <w:t>I include the BBC</w:t>
      </w:r>
      <w:r>
        <w:t>—</w:t>
      </w:r>
      <w:r w:rsidRPr="0098603E">
        <w:t>ha</w:t>
      </w:r>
      <w:r>
        <w:t>s</w:t>
      </w:r>
      <w:r w:rsidRPr="0098603E">
        <w:t xml:space="preserve"> a different approach to news and current affairs</w:t>
      </w:r>
      <w:r>
        <w:t>.</w:t>
      </w:r>
      <w:r w:rsidRPr="0098603E">
        <w:t xml:space="preserve"> Channel 5</w:t>
      </w:r>
      <w:r>
        <w:t>’</w:t>
      </w:r>
      <w:r w:rsidRPr="0098603E">
        <w:t xml:space="preserve">s primary current affairs show </w:t>
      </w:r>
      <w:r w:rsidR="00B33196">
        <w:t xml:space="preserve">is </w:t>
      </w:r>
      <w:r w:rsidRPr="0098603E">
        <w:t>Jeremy Vine, w</w:t>
      </w:r>
      <w:r>
        <w:t>h</w:t>
      </w:r>
      <w:r w:rsidRPr="0098603E">
        <w:t>ich is a very relaxed environment for curr</w:t>
      </w:r>
      <w:r>
        <w:t>e</w:t>
      </w:r>
      <w:r w:rsidRPr="0098603E">
        <w:t>nt affairs. It has an element of audience participation. During lockdown and the Covid crisis</w:t>
      </w:r>
      <w:r>
        <w:t>,</w:t>
      </w:r>
      <w:r w:rsidRPr="0098603E">
        <w:t xml:space="preserve"> </w:t>
      </w:r>
      <w:r>
        <w:t xml:space="preserve">the </w:t>
      </w:r>
      <w:r w:rsidRPr="0098603E">
        <w:t xml:space="preserve">Jeremy Vine </w:t>
      </w:r>
      <w:r>
        <w:t xml:space="preserve">show </w:t>
      </w:r>
      <w:r w:rsidR="00B33196">
        <w:t xml:space="preserve">became </w:t>
      </w:r>
      <w:r w:rsidRPr="0098603E">
        <w:t xml:space="preserve">very much a place where people would look every morning to </w:t>
      </w:r>
      <w:r>
        <w:t xml:space="preserve">find out </w:t>
      </w:r>
      <w:r w:rsidRPr="0098603E">
        <w:t>what the latest information was</w:t>
      </w:r>
      <w:r>
        <w:t>. I</w:t>
      </w:r>
      <w:r w:rsidRPr="0098603E">
        <w:t xml:space="preserve">t is a very approachable way to do current affairs. </w:t>
      </w:r>
    </w:p>
    <w:p w:rsidR="00751E66" w:rsidP="00157D22">
      <w:pPr>
        <w:pStyle w:val="Answer"/>
        <w:spacing w:before="120" w:after="120"/>
        <w:ind w:left="851"/>
        <w:jc w:val="left"/>
      </w:pPr>
      <w:r>
        <w:t>W</w:t>
      </w:r>
      <w:r w:rsidRPr="0098603E">
        <w:t xml:space="preserve">e are the first news operator </w:t>
      </w:r>
      <w:r>
        <w:t>in</w:t>
      </w:r>
      <w:r w:rsidRPr="0098603E">
        <w:t xml:space="preserve"> the day at 5 </w:t>
      </w:r>
      <w:r>
        <w:t xml:space="preserve">pm. </w:t>
      </w:r>
      <w:r w:rsidR="00B33196">
        <w:t xml:space="preserve">For our </w:t>
      </w:r>
      <w:r w:rsidRPr="0098603E">
        <w:t xml:space="preserve">first bulletin </w:t>
      </w:r>
      <w:r>
        <w:t xml:space="preserve">at 5 pm </w:t>
      </w:r>
      <w:r w:rsidRPr="0098603E">
        <w:t>our audience</w:t>
      </w:r>
      <w:r>
        <w:t xml:space="preserve"> </w:t>
      </w:r>
      <w:r w:rsidRPr="0098603E">
        <w:t xml:space="preserve">will be very different </w:t>
      </w:r>
      <w:r>
        <w:t xml:space="preserve">from </w:t>
      </w:r>
      <w:r w:rsidRPr="0098603E">
        <w:t>the Channel 4 audience at 7 pm</w:t>
      </w:r>
      <w:r>
        <w:t>,</w:t>
      </w:r>
      <w:r w:rsidRPr="0098603E">
        <w:t xml:space="preserve"> so we </w:t>
      </w:r>
      <w:r w:rsidRPr="0098603E">
        <w:t>have to</w:t>
      </w:r>
      <w:r w:rsidRPr="0098603E">
        <w:t xml:space="preserve"> cater accordingly.</w:t>
      </w:r>
      <w:r>
        <w:t xml:space="preserve"> </w:t>
      </w:r>
    </w:p>
    <w:p w:rsidR="00751E66" w:rsidP="00157D22">
      <w:pPr>
        <w:pStyle w:val="Answer"/>
        <w:spacing w:before="120" w:after="120"/>
        <w:ind w:left="851"/>
        <w:jc w:val="left"/>
      </w:pPr>
      <w:r>
        <w:t>So, w</w:t>
      </w:r>
      <w:r w:rsidRPr="0098603E">
        <w:t xml:space="preserve">hile you are right </w:t>
      </w:r>
      <w:r>
        <w:t xml:space="preserve">that </w:t>
      </w:r>
      <w:r w:rsidRPr="0098603E">
        <w:t xml:space="preserve">to </w:t>
      </w:r>
      <w:r>
        <w:t xml:space="preserve">an </w:t>
      </w:r>
      <w:r w:rsidRPr="0098603E">
        <w:t>exten</w:t>
      </w:r>
      <w:r>
        <w:t>t</w:t>
      </w:r>
      <w:r w:rsidRPr="0098603E">
        <w:t xml:space="preserve"> we are all doing the same genres of programming</w:t>
      </w:r>
      <w:r>
        <w:t>,</w:t>
      </w:r>
      <w:r w:rsidRPr="0098603E">
        <w:t xml:space="preserve"> th</w:t>
      </w:r>
      <w:r>
        <w:t>ere are some differences between th</w:t>
      </w:r>
      <w:r w:rsidRPr="0098603E">
        <w:t>e way we do those genres</w:t>
      </w:r>
      <w:r>
        <w:t>. O</w:t>
      </w:r>
      <w:r w:rsidRPr="0098603E">
        <w:t xml:space="preserve">ur goal in </w:t>
      </w:r>
      <w:r>
        <w:t>all</w:t>
      </w:r>
      <w:r w:rsidRPr="0098603E">
        <w:t xml:space="preserve"> that is </w:t>
      </w:r>
      <w:r>
        <w:t xml:space="preserve">to </w:t>
      </w:r>
      <w:r w:rsidRPr="0098603E">
        <w:t xml:space="preserve">deliver </w:t>
      </w:r>
      <w:r>
        <w:t>for</w:t>
      </w:r>
      <w:r w:rsidRPr="0098603E">
        <w:t xml:space="preserve"> the different demands of the audiences we serve</w:t>
      </w:r>
      <w:r>
        <w:t xml:space="preserve">. </w:t>
      </w:r>
    </w:p>
    <w:p w:rsidR="00751E66" w:rsidP="00157D22">
      <w:pPr>
        <w:pStyle w:val="Remark"/>
        <w:spacing w:before="120" w:after="120"/>
        <w:ind w:left="851"/>
        <w:jc w:val="left"/>
      </w:pPr>
      <w:r w:rsidRPr="00974E11">
        <w:rPr>
          <w:b/>
        </w:rPr>
        <w:t>The Chair:</w:t>
      </w:r>
      <w:r>
        <w:t xml:space="preserve"> B</w:t>
      </w:r>
      <w:r w:rsidRPr="0098603E">
        <w:t>efore you respond, Magnus</w:t>
      </w:r>
      <w:r>
        <w:t>,</w:t>
      </w:r>
      <w:r w:rsidRPr="0098603E">
        <w:t xml:space="preserve"> it would be helpful to understand not just how you see yourselves as being distinctive from the BBC but what your view is of whether the BBC is distinctive from the rest of you.</w:t>
      </w:r>
      <w:r>
        <w:t xml:space="preserve"> </w:t>
      </w:r>
    </w:p>
    <w:p w:rsidR="00751E66" w:rsidP="00157D22">
      <w:pPr>
        <w:pStyle w:val="Answer"/>
        <w:spacing w:before="120" w:after="120"/>
        <w:ind w:left="851"/>
        <w:jc w:val="left"/>
      </w:pPr>
      <w:r w:rsidRPr="00974E11">
        <w:rPr>
          <w:b/>
          <w:i/>
        </w:rPr>
        <w:t>Magnus Brooke:</w:t>
      </w:r>
      <w:r>
        <w:t xml:space="preserve"> I am</w:t>
      </w:r>
      <w:r w:rsidRPr="0098603E">
        <w:t xml:space="preserve"> very happy to do that.</w:t>
      </w:r>
      <w:r>
        <w:t xml:space="preserve"> </w:t>
      </w:r>
      <w:r w:rsidRPr="0098603E">
        <w:t>If we start with ITV for a second</w:t>
      </w:r>
      <w:r>
        <w:t>, in a sense our PSB channel</w:t>
      </w:r>
      <w:r w:rsidR="00B33196">
        <w:t>, our main channel,</w:t>
      </w:r>
      <w:r>
        <w:t xml:space="preserve"> is</w:t>
      </w:r>
      <w:r w:rsidRPr="0098603E">
        <w:t xml:space="preserve"> probably the closest c</w:t>
      </w:r>
      <w:r>
        <w:t>ompetitor</w:t>
      </w:r>
      <w:r w:rsidRPr="0098603E">
        <w:t xml:space="preserve"> to BBC1</w:t>
      </w:r>
      <w:r>
        <w:t>,</w:t>
      </w:r>
      <w:r w:rsidRPr="0098603E">
        <w:t xml:space="preserve"> and certainly we would look at BBC1 as being our nearest rival.</w:t>
      </w:r>
      <w:r>
        <w:t xml:space="preserve"> </w:t>
      </w:r>
      <w:r w:rsidRPr="0098603E">
        <w:t xml:space="preserve">We are trying to reach the whole </w:t>
      </w:r>
      <w:r>
        <w:t xml:space="preserve">of </w:t>
      </w:r>
      <w:r w:rsidRPr="0098603E">
        <w:t xml:space="preserve">the UK. It is </w:t>
      </w:r>
      <w:r w:rsidRPr="0098603E">
        <w:t>pretty simple</w:t>
      </w:r>
      <w:r w:rsidRPr="0098603E">
        <w:t>. We had 97% of the whole UK TV population watch</w:t>
      </w:r>
      <w:r w:rsidR="00B33196">
        <w:t>ing</w:t>
      </w:r>
      <w:r w:rsidRPr="0098603E">
        <w:t xml:space="preserve"> ITV at some point last year, and we would absolutely seek to provide entertainment and information for the whole of the UK</w:t>
      </w:r>
      <w:r>
        <w:t>,</w:t>
      </w:r>
      <w:r w:rsidRPr="0098603E">
        <w:t xml:space="preserve"> regardless of </w:t>
      </w:r>
      <w:r w:rsidRPr="0098603E">
        <w:t xml:space="preserve">where you </w:t>
      </w:r>
      <w:r>
        <w:t>a</w:t>
      </w:r>
      <w:r w:rsidRPr="0098603E">
        <w:t>re</w:t>
      </w:r>
      <w:r>
        <w:t>,</w:t>
      </w:r>
      <w:r w:rsidRPr="0098603E">
        <w:t xml:space="preserve"> in a way that reflects your life</w:t>
      </w:r>
      <w:r>
        <w:t>. T</w:t>
      </w:r>
      <w:r w:rsidRPr="0098603E">
        <w:t xml:space="preserve">hat is reflected in our </w:t>
      </w:r>
      <w:r>
        <w:t xml:space="preserve">recent </w:t>
      </w:r>
      <w:r w:rsidRPr="0098603E">
        <w:t>drama</w:t>
      </w:r>
      <w:r>
        <w:t>,</w:t>
      </w:r>
      <w:r w:rsidRPr="0098603E">
        <w:t xml:space="preserve"> </w:t>
      </w:r>
      <w:r>
        <w:t>“</w:t>
      </w:r>
      <w:r w:rsidRPr="0098603E">
        <w:t xml:space="preserve">The </w:t>
      </w:r>
      <w:r>
        <w:t>T</w:t>
      </w:r>
      <w:r w:rsidRPr="0098603E">
        <w:t>hief</w:t>
      </w:r>
      <w:r>
        <w:t>, H</w:t>
      </w:r>
      <w:r w:rsidRPr="0098603E">
        <w:t>is Wife and the Canoe</w:t>
      </w:r>
      <w:r>
        <w:t>”,</w:t>
      </w:r>
      <w:r w:rsidRPr="0098603E">
        <w:t xml:space="preserve"> set in Hartlepool.</w:t>
      </w:r>
      <w:r>
        <w:t xml:space="preserve"> </w:t>
      </w:r>
      <w:r w:rsidRPr="0098603E">
        <w:t xml:space="preserve">We have </w:t>
      </w:r>
      <w:r>
        <w:t>“</w:t>
      </w:r>
      <w:r w:rsidRPr="0098603E">
        <w:t>Grace</w:t>
      </w:r>
      <w:r>
        <w:t>”</w:t>
      </w:r>
      <w:r w:rsidRPr="0098603E">
        <w:t xml:space="preserve"> launching later this week</w:t>
      </w:r>
      <w:r>
        <w:t>,</w:t>
      </w:r>
      <w:r w:rsidRPr="0098603E">
        <w:t xml:space="preserve"> set in Brighton. In entertainment</w:t>
      </w:r>
      <w:r>
        <w:t>,</w:t>
      </w:r>
      <w:r w:rsidRPr="0098603E">
        <w:t xml:space="preserve"> we would absolutely look to get a selection of the whole of British life in our entertainment programmes</w:t>
      </w:r>
      <w:r>
        <w:t>, most famously “</w:t>
      </w:r>
      <w:r w:rsidRPr="0098603E">
        <w:t>Britain</w:t>
      </w:r>
      <w:r>
        <w:t>’</w:t>
      </w:r>
      <w:r w:rsidRPr="0098603E">
        <w:t>s Got Talent</w:t>
      </w:r>
      <w:r>
        <w:t>”,</w:t>
      </w:r>
      <w:r w:rsidRPr="0098603E">
        <w:t xml:space="preserve"> which is classic</w:t>
      </w:r>
      <w:r>
        <w:t>,</w:t>
      </w:r>
      <w:r w:rsidRPr="0098603E">
        <w:t xml:space="preserve"> end</w:t>
      </w:r>
      <w:r>
        <w:t>-</w:t>
      </w:r>
      <w:r w:rsidRPr="0098603E">
        <w:t>of</w:t>
      </w:r>
      <w:r>
        <w:t>-</w:t>
      </w:r>
      <w:r w:rsidRPr="0098603E">
        <w:t>the</w:t>
      </w:r>
      <w:r>
        <w:t>-</w:t>
      </w:r>
      <w:r w:rsidRPr="0098603E">
        <w:t>pier entertainment</w:t>
      </w:r>
      <w:r>
        <w:t>,</w:t>
      </w:r>
      <w:r w:rsidRPr="0098603E">
        <w:t xml:space="preserve"> in many ways</w:t>
      </w:r>
      <w:r>
        <w:t>,</w:t>
      </w:r>
      <w:r w:rsidRPr="0098603E">
        <w:t xml:space="preserve"> in the </w:t>
      </w:r>
      <w:r>
        <w:t>g</w:t>
      </w:r>
      <w:r w:rsidRPr="0098603E">
        <w:t xml:space="preserve">reat British tradition. </w:t>
      </w:r>
    </w:p>
    <w:p w:rsidR="00751E66" w:rsidP="00157D22">
      <w:pPr>
        <w:pStyle w:val="Answer"/>
        <w:spacing w:before="120" w:after="120"/>
        <w:ind w:left="851"/>
        <w:jc w:val="left"/>
      </w:pPr>
      <w:r w:rsidRPr="0098603E">
        <w:t>In news</w:t>
      </w:r>
      <w:r>
        <w:t>,</w:t>
      </w:r>
      <w:r w:rsidRPr="0098603E">
        <w:t xml:space="preserve"> we seek to do something slightly different </w:t>
      </w:r>
      <w:r>
        <w:t>from</w:t>
      </w:r>
      <w:r w:rsidRPr="0098603E">
        <w:t xml:space="preserve"> the BBC. We are seeking to have a warmer</w:t>
      </w:r>
      <w:r>
        <w:t>,</w:t>
      </w:r>
      <w:r w:rsidRPr="0098603E">
        <w:t xml:space="preserve"> more personal news programme that uses human stories to help portray the news in a way that we hope is slightly different from the BBC and </w:t>
      </w:r>
      <w:r>
        <w:t xml:space="preserve">attracts </w:t>
      </w:r>
      <w:r w:rsidRPr="0098603E">
        <w:t>a complementary audience to some extent.</w:t>
      </w:r>
      <w:r>
        <w:t xml:space="preserve"> </w:t>
      </w:r>
    </w:p>
    <w:p w:rsidR="00751E66" w:rsidRPr="0098603E" w:rsidP="00157D22">
      <w:pPr>
        <w:pStyle w:val="Answer"/>
        <w:spacing w:before="120" w:after="120"/>
        <w:ind w:left="851"/>
        <w:jc w:val="left"/>
      </w:pPr>
      <w:r w:rsidRPr="0098603E">
        <w:t xml:space="preserve">We have </w:t>
      </w:r>
      <w:r w:rsidR="00B33196">
        <w:t xml:space="preserve">our </w:t>
      </w:r>
      <w:r w:rsidRPr="0098603E">
        <w:t>nation</w:t>
      </w:r>
      <w:r>
        <w:t>s and</w:t>
      </w:r>
      <w:r w:rsidRPr="0098603E">
        <w:t xml:space="preserve"> region</w:t>
      </w:r>
      <w:r>
        <w:t>s</w:t>
      </w:r>
      <w:r w:rsidRPr="0098603E">
        <w:t xml:space="preserve"> news</w:t>
      </w:r>
      <w:r>
        <w:t>,</w:t>
      </w:r>
      <w:r w:rsidRPr="0098603E">
        <w:t xml:space="preserve"> which is the only other competitor in nation</w:t>
      </w:r>
      <w:r>
        <w:t>s</w:t>
      </w:r>
      <w:r w:rsidRPr="0098603E">
        <w:t xml:space="preserve"> and regions news </w:t>
      </w:r>
      <w:r>
        <w:t>to</w:t>
      </w:r>
      <w:r w:rsidRPr="0098603E">
        <w:t xml:space="preserve"> the BBC. Again</w:t>
      </w:r>
      <w:r>
        <w:t>,</w:t>
      </w:r>
      <w:r w:rsidRPr="0098603E">
        <w:t xml:space="preserve"> what we are trying to do is apply a slightly different lens to BBC news to attract a slightly complementary audience.</w:t>
      </w:r>
    </w:p>
    <w:p w:rsidR="00751E66" w:rsidP="00157D22">
      <w:pPr>
        <w:pStyle w:val="Answer"/>
        <w:spacing w:before="120" w:after="120"/>
        <w:ind w:left="851"/>
        <w:jc w:val="left"/>
      </w:pPr>
      <w:r w:rsidRPr="0098603E">
        <w:t xml:space="preserve">On your second point, Baroness </w:t>
      </w:r>
      <w:r>
        <w:t>Stowell</w:t>
      </w:r>
      <w:r w:rsidRPr="0098603E">
        <w:t xml:space="preserve">, about the BBC, ITV has been engaged </w:t>
      </w:r>
      <w:r w:rsidR="00B33196">
        <w:t xml:space="preserve">with </w:t>
      </w:r>
      <w:r>
        <w:t xml:space="preserve">this in </w:t>
      </w:r>
      <w:r w:rsidRPr="0098603E">
        <w:t>the past. We agreed with the Government</w:t>
      </w:r>
      <w:r>
        <w:t>’</w:t>
      </w:r>
      <w:r w:rsidRPr="0098603E">
        <w:t>s proposal that distinctiveness ought to be the key to the BBC</w:t>
      </w:r>
      <w:r>
        <w:t>’</w:t>
      </w:r>
      <w:r w:rsidRPr="0098603E">
        <w:t>s remit</w:t>
      </w:r>
      <w:r>
        <w:t xml:space="preserve">, in </w:t>
      </w:r>
      <w:r w:rsidRPr="0098603E">
        <w:t>return for public funding.</w:t>
      </w:r>
      <w:r>
        <w:t xml:space="preserve"> It is t</w:t>
      </w:r>
      <w:r w:rsidRPr="0098603E">
        <w:t xml:space="preserve">he idea that you do something different </w:t>
      </w:r>
      <w:r>
        <w:t>from</w:t>
      </w:r>
      <w:r w:rsidRPr="0098603E">
        <w:t xml:space="preserve"> the market. </w:t>
      </w:r>
      <w:r w:rsidR="00B33196">
        <w:t>It is n</w:t>
      </w:r>
      <w:r w:rsidRPr="0098603E">
        <w:t>ot that you only cover market failure genres</w:t>
      </w:r>
      <w:r>
        <w:t>; w</w:t>
      </w:r>
      <w:r w:rsidRPr="0098603E">
        <w:t xml:space="preserve">e do not think that. We think </w:t>
      </w:r>
      <w:r>
        <w:t xml:space="preserve">that </w:t>
      </w:r>
      <w:r w:rsidRPr="0098603E">
        <w:t xml:space="preserve">the BBC ought to be popular and </w:t>
      </w:r>
      <w:r>
        <w:t xml:space="preserve">ought to </w:t>
      </w:r>
      <w:r w:rsidRPr="0098603E">
        <w:t xml:space="preserve">have </w:t>
      </w:r>
      <w:r>
        <w:t>a broa</w:t>
      </w:r>
      <w:r w:rsidRPr="0098603E">
        <w:t>d reach</w:t>
      </w:r>
      <w:r>
        <w:t>,</w:t>
      </w:r>
      <w:r w:rsidRPr="0098603E">
        <w:t xml:space="preserve"> because that is what you should expect in return for the licence fee</w:t>
      </w:r>
      <w:r>
        <w:t>. B</w:t>
      </w:r>
      <w:r w:rsidRPr="0098603E">
        <w:t xml:space="preserve">ut </w:t>
      </w:r>
      <w:r w:rsidR="00B33196">
        <w:t xml:space="preserve">as to </w:t>
      </w:r>
      <w:r w:rsidRPr="0098603E">
        <w:t xml:space="preserve">the way you do </w:t>
      </w:r>
      <w:r>
        <w:t xml:space="preserve">that, and </w:t>
      </w:r>
      <w:r w:rsidRPr="0098603E">
        <w:t>the way you achieve a mass audience</w:t>
      </w:r>
      <w:r>
        <w:t>,</w:t>
      </w:r>
      <w:r w:rsidRPr="0098603E">
        <w:t xml:space="preserve"> do you do it by derivative programmes, by buying in formats and programmes</w:t>
      </w:r>
      <w:r>
        <w:t>,</w:t>
      </w:r>
      <w:r w:rsidRPr="0098603E">
        <w:t xml:space="preserve"> or do you do it by inventing new formats and inventing new programmes, </w:t>
      </w:r>
      <w:r>
        <w:t xml:space="preserve">and </w:t>
      </w:r>
      <w:r w:rsidRPr="0098603E">
        <w:t>by using new British talent rather than the tried and tested</w:t>
      </w:r>
      <w:r>
        <w:t>?</w:t>
      </w:r>
      <w:r w:rsidRPr="0098603E">
        <w:t xml:space="preserve"> Do you take more risks</w:t>
      </w:r>
      <w:r>
        <w:t>,</w:t>
      </w:r>
      <w:r w:rsidRPr="0098603E">
        <w:t xml:space="preserve"> because</w:t>
      </w:r>
      <w:r>
        <w:t>,</w:t>
      </w:r>
      <w:r w:rsidRPr="0098603E">
        <w:t xml:space="preserve"> ultimately</w:t>
      </w:r>
      <w:r>
        <w:t>,</w:t>
      </w:r>
      <w:r w:rsidRPr="0098603E">
        <w:t xml:space="preserve"> that is what the licence fee enables you to do</w:t>
      </w:r>
      <w:r>
        <w:t xml:space="preserve">? </w:t>
      </w:r>
    </w:p>
    <w:p w:rsidR="00751E66" w:rsidP="00157D22">
      <w:pPr>
        <w:pStyle w:val="Answer"/>
        <w:spacing w:before="120" w:after="120"/>
        <w:ind w:left="851"/>
        <w:jc w:val="left"/>
      </w:pPr>
      <w:r w:rsidRPr="0098603E">
        <w:t>That is what we think the BBC should do</w:t>
      </w:r>
      <w:r>
        <w:t>,</w:t>
      </w:r>
      <w:r w:rsidRPr="0098603E">
        <w:t xml:space="preserve"> and</w:t>
      </w:r>
      <w:r>
        <w:t>,</w:t>
      </w:r>
      <w:r w:rsidRPr="0098603E">
        <w:t xml:space="preserve"> of course</w:t>
      </w:r>
      <w:r>
        <w:t>,</w:t>
      </w:r>
      <w:r w:rsidRPr="0098603E">
        <w:t xml:space="preserve"> it is easy in a very competitive market not to do that</w:t>
      </w:r>
      <w:r>
        <w:t>. I</w:t>
      </w:r>
      <w:r w:rsidRPr="0098603E">
        <w:t>n fact</w:t>
      </w:r>
      <w:r>
        <w:t>,</w:t>
      </w:r>
      <w:r w:rsidRPr="0098603E">
        <w:t xml:space="preserve"> it is easier not to do that, so there is a constant need for challenge and pressure to </w:t>
      </w:r>
      <w:r w:rsidR="00B33196">
        <w:t xml:space="preserve">make </w:t>
      </w:r>
      <w:r w:rsidRPr="0098603E">
        <w:t>sure that the BBC is kept honest.</w:t>
      </w:r>
      <w:r>
        <w:t xml:space="preserve"> </w:t>
      </w:r>
      <w:r w:rsidRPr="0098603E">
        <w:t xml:space="preserve">It is easier to order the 20th series of whatever format it is as opposed to saying, </w:t>
      </w:r>
      <w:r>
        <w:t>“</w:t>
      </w:r>
      <w:r w:rsidRPr="0098603E">
        <w:t>Actually</w:t>
      </w:r>
      <w:r>
        <w:t>,</w:t>
      </w:r>
      <w:r w:rsidRPr="0098603E">
        <w:t xml:space="preserve"> </w:t>
      </w:r>
      <w:r>
        <w:t>w</w:t>
      </w:r>
      <w:r w:rsidRPr="0098603E">
        <w:t>e</w:t>
      </w:r>
      <w:r>
        <w:t>’</w:t>
      </w:r>
      <w:r w:rsidRPr="0098603E">
        <w:t xml:space="preserve">re going to order series </w:t>
      </w:r>
      <w:r w:rsidR="00B33196">
        <w:t>one</w:t>
      </w:r>
      <w:r w:rsidRPr="0098603E">
        <w:t xml:space="preserve"> </w:t>
      </w:r>
      <w:r>
        <w:t>of</w:t>
      </w:r>
      <w:r w:rsidRPr="0098603E">
        <w:t xml:space="preserve"> something completely new</w:t>
      </w:r>
      <w:r>
        <w:t>”</w:t>
      </w:r>
      <w:r w:rsidRPr="0098603E">
        <w:t xml:space="preserve">. </w:t>
      </w:r>
    </w:p>
    <w:p w:rsidR="00751E66" w:rsidP="00157D22">
      <w:pPr>
        <w:pStyle w:val="Answer"/>
        <w:spacing w:before="120" w:after="120"/>
        <w:ind w:left="851"/>
        <w:jc w:val="left"/>
      </w:pPr>
      <w:r w:rsidRPr="0098603E">
        <w:t>There are lots of examples of the BBC doing lots of those things</w:t>
      </w:r>
      <w:r>
        <w:t>—</w:t>
      </w:r>
      <w:r w:rsidRPr="0098603E">
        <w:t>I am not here to be critical of the BBC</w:t>
      </w:r>
      <w:r>
        <w:t>,</w:t>
      </w:r>
      <w:r w:rsidRPr="0098603E">
        <w:t xml:space="preserve"> </w:t>
      </w:r>
      <w:r>
        <w:t>but the o</w:t>
      </w:r>
      <w:r w:rsidRPr="0098603E">
        <w:t xml:space="preserve">ne area </w:t>
      </w:r>
      <w:r>
        <w:t xml:space="preserve">where </w:t>
      </w:r>
      <w:r w:rsidRPr="0098603E">
        <w:t>we have concern is around acquisitions</w:t>
      </w:r>
      <w:r>
        <w:t>. T</w:t>
      </w:r>
      <w:r w:rsidRPr="0098603E">
        <w:t xml:space="preserve">hat really </w:t>
      </w:r>
      <w:r>
        <w:t xml:space="preserve">is </w:t>
      </w:r>
      <w:r w:rsidRPr="0098603E">
        <w:t xml:space="preserve">a lazy thing to </w:t>
      </w:r>
      <w:r>
        <w:t xml:space="preserve">do </w:t>
      </w:r>
      <w:r w:rsidRPr="0098603E">
        <w:t xml:space="preserve">from </w:t>
      </w:r>
      <w:r>
        <w:t xml:space="preserve">a </w:t>
      </w:r>
      <w:r w:rsidRPr="0098603E">
        <w:t xml:space="preserve">BBC publicly funded point of </w:t>
      </w:r>
      <w:r w:rsidRPr="0098603E">
        <w:t>view</w:t>
      </w:r>
      <w:r>
        <w:t>,</w:t>
      </w:r>
      <w:r w:rsidRPr="0098603E">
        <w:t xml:space="preserve"> because</w:t>
      </w:r>
      <w:r w:rsidRPr="0098603E">
        <w:t xml:space="preserve"> you are literally buying US content off the shelf.</w:t>
      </w:r>
      <w:r>
        <w:t xml:space="preserve"> Over the last few </w:t>
      </w:r>
      <w:r>
        <w:t>years</w:t>
      </w:r>
      <w:r>
        <w:t xml:space="preserve"> w</w:t>
      </w:r>
      <w:r w:rsidRPr="0098603E">
        <w:t xml:space="preserve">e have seen a significant increase in spend </w:t>
      </w:r>
      <w:r w:rsidR="00EF449F">
        <w:t>o</w:t>
      </w:r>
      <w:r w:rsidRPr="0098603E">
        <w:t>n acquired US content</w:t>
      </w:r>
      <w:r w:rsidR="00EF449F">
        <w:t>.</w:t>
      </w:r>
      <w:r w:rsidRPr="0098603E">
        <w:t xml:space="preserve"> </w:t>
      </w:r>
      <w:r w:rsidR="00C73124">
        <w:t>I</w:t>
      </w:r>
      <w:r w:rsidRPr="0098603E">
        <w:t xml:space="preserve">n that context </w:t>
      </w:r>
      <w:r w:rsidR="00C73124">
        <w:t>the BBC is</w:t>
      </w:r>
      <w:r w:rsidR="00B33196">
        <w:t xml:space="preserve"> </w:t>
      </w:r>
      <w:r w:rsidRPr="0098603E">
        <w:t xml:space="preserve">just competing with the three of us for content </w:t>
      </w:r>
      <w:r>
        <w:t xml:space="preserve">that </w:t>
      </w:r>
      <w:r w:rsidRPr="0098603E">
        <w:t>is going to</w:t>
      </w:r>
      <w:r>
        <w:t xml:space="preserve"> </w:t>
      </w:r>
      <w:r w:rsidRPr="0098603E">
        <w:t xml:space="preserve">appear on terrestrial television in the </w:t>
      </w:r>
      <w:r w:rsidRPr="0098603E">
        <w:t>UK</w:t>
      </w:r>
      <w:r>
        <w:t>,</w:t>
      </w:r>
      <w:r w:rsidRPr="0098603E">
        <w:t xml:space="preserve"> but</w:t>
      </w:r>
      <w:r w:rsidRPr="0098603E">
        <w:t xml:space="preserve"> spending the licence fee on that</w:t>
      </w:r>
      <w:r>
        <w:t>—a</w:t>
      </w:r>
      <w:r w:rsidRPr="0098603E">
        <w:t xml:space="preserve">t </w:t>
      </w:r>
      <w:r>
        <w:t>the</w:t>
      </w:r>
      <w:r w:rsidRPr="0098603E">
        <w:t xml:space="preserve"> last glance £150 million</w:t>
      </w:r>
      <w:r>
        <w:t xml:space="preserve"> or so</w:t>
      </w:r>
      <w:r w:rsidRPr="0098603E">
        <w:t xml:space="preserve"> in the last financial year </w:t>
      </w:r>
      <w:r>
        <w:t xml:space="preserve">for which the numbers </w:t>
      </w:r>
      <w:r w:rsidR="00B33196">
        <w:t xml:space="preserve">are </w:t>
      </w:r>
      <w:r>
        <w:t>available</w:t>
      </w:r>
      <w:r w:rsidR="00B33196">
        <w:t xml:space="preserve">. That </w:t>
      </w:r>
      <w:r w:rsidRPr="0098603E">
        <w:t>seems an odd use of the licence fee to us.</w:t>
      </w:r>
      <w:r>
        <w:t xml:space="preserve"> </w:t>
      </w:r>
    </w:p>
    <w:p w:rsidR="00751E66" w:rsidP="00157D22">
      <w:pPr>
        <w:pStyle w:val="Answer"/>
        <w:spacing w:before="120" w:after="120"/>
        <w:ind w:left="851"/>
        <w:jc w:val="left"/>
      </w:pPr>
      <w:r w:rsidRPr="00F71C67">
        <w:rPr>
          <w:b/>
          <w:i/>
        </w:rPr>
        <w:t>Mitchell Simmons:</w:t>
      </w:r>
      <w:r>
        <w:t xml:space="preserve"> </w:t>
      </w:r>
      <w:r w:rsidRPr="0098603E">
        <w:t xml:space="preserve">I </w:t>
      </w:r>
      <w:r>
        <w:t xml:space="preserve">would </w:t>
      </w:r>
      <w:r w:rsidRPr="0098603E">
        <w:t>echo Magnus</w:t>
      </w:r>
      <w:r>
        <w:t>’</w:t>
      </w:r>
      <w:r w:rsidRPr="0098603E">
        <w:t>s comment</w:t>
      </w:r>
      <w:r>
        <w:t>s.</w:t>
      </w:r>
      <w:r w:rsidRPr="0098603E">
        <w:t xml:space="preserve"> </w:t>
      </w:r>
      <w:r>
        <w:t>W</w:t>
      </w:r>
      <w:r w:rsidRPr="0098603E">
        <w:t>e would agree with that</w:t>
      </w:r>
      <w:r>
        <w:t>, but I would add</w:t>
      </w:r>
      <w:r w:rsidRPr="0098603E">
        <w:t xml:space="preserve"> </w:t>
      </w:r>
      <w:r w:rsidR="00B33196">
        <w:t xml:space="preserve">some </w:t>
      </w:r>
      <w:r>
        <w:t xml:space="preserve">quick </w:t>
      </w:r>
      <w:r w:rsidRPr="0098603E">
        <w:t>point</w:t>
      </w:r>
      <w:r w:rsidR="00B33196">
        <w:t>s</w:t>
      </w:r>
      <w:r w:rsidRPr="0098603E">
        <w:t>.</w:t>
      </w:r>
      <w:r>
        <w:t xml:space="preserve"> </w:t>
      </w:r>
    </w:p>
    <w:p w:rsidR="00751E66" w:rsidP="00157D22">
      <w:pPr>
        <w:pStyle w:val="Answer"/>
        <w:spacing w:before="120" w:after="120"/>
        <w:ind w:left="851"/>
        <w:jc w:val="left"/>
      </w:pPr>
      <w:r>
        <w:t>O</w:t>
      </w:r>
      <w:r w:rsidRPr="0098603E">
        <w:t>f course</w:t>
      </w:r>
      <w:r w:rsidRPr="0098603E">
        <w:t xml:space="preserve"> it is important </w:t>
      </w:r>
      <w:r>
        <w:t xml:space="preserve">that </w:t>
      </w:r>
      <w:r w:rsidRPr="0098603E">
        <w:t xml:space="preserve">we have Ofcom as a check and balance to </w:t>
      </w:r>
      <w:r w:rsidR="00B33196">
        <w:t xml:space="preserve">make </w:t>
      </w:r>
      <w:r w:rsidRPr="0098603E">
        <w:t>sure that it helps</w:t>
      </w:r>
      <w:r>
        <w:t xml:space="preserve"> to </w:t>
      </w:r>
      <w:r w:rsidRPr="0098603E">
        <w:t>keep the BBC honest.</w:t>
      </w:r>
      <w:r>
        <w:t xml:space="preserve"> </w:t>
      </w:r>
    </w:p>
    <w:p w:rsidR="00751E66" w:rsidRPr="0098603E" w:rsidP="00157D22">
      <w:pPr>
        <w:pStyle w:val="Answer"/>
        <w:spacing w:before="120" w:after="120"/>
        <w:ind w:left="851"/>
        <w:jc w:val="left"/>
      </w:pPr>
      <w:r>
        <w:t xml:space="preserve">On </w:t>
      </w:r>
      <w:r w:rsidRPr="0098603E">
        <w:t>Magnus</w:t>
      </w:r>
      <w:r>
        <w:t>’</w:t>
      </w:r>
      <w:r w:rsidRPr="0098603E">
        <w:t xml:space="preserve">s </w:t>
      </w:r>
      <w:r>
        <w:t>p</w:t>
      </w:r>
      <w:r w:rsidRPr="0098603E">
        <w:t>oint about moving towards acquisition</w:t>
      </w:r>
      <w:r>
        <w:t>s,</w:t>
      </w:r>
      <w:r w:rsidRPr="0098603E">
        <w:t xml:space="preserve"> certainly </w:t>
      </w:r>
      <w:r>
        <w:t xml:space="preserve">we feel that there is </w:t>
      </w:r>
      <w:r w:rsidRPr="0098603E">
        <w:t>an issue around the current BBC strategy on kids to move more into animation and more into acquisition</w:t>
      </w:r>
      <w:r>
        <w:t>,</w:t>
      </w:r>
      <w:r w:rsidRPr="0098603E">
        <w:t xml:space="preserve"> where the BBC is acquiring content that is available on other free services and commercial services.</w:t>
      </w:r>
      <w:r>
        <w:t xml:space="preserve"> We would </w:t>
      </w:r>
      <w:r w:rsidRPr="0098603E">
        <w:t xml:space="preserve">question whether a better use of BBC money </w:t>
      </w:r>
      <w:r>
        <w:t xml:space="preserve">as regards </w:t>
      </w:r>
      <w:r w:rsidRPr="0098603E">
        <w:t>kids</w:t>
      </w:r>
      <w:r>
        <w:t>’</w:t>
      </w:r>
      <w:r w:rsidRPr="0098603E">
        <w:t xml:space="preserve"> content</w:t>
      </w:r>
      <w:r>
        <w:t xml:space="preserve">, </w:t>
      </w:r>
      <w:r w:rsidRPr="0098603E">
        <w:t>which is a really challenging genre</w:t>
      </w:r>
      <w:r>
        <w:t>, would be in tr</w:t>
      </w:r>
      <w:r w:rsidRPr="0098603E">
        <w:t>ying to create new programmes in new formats as well</w:t>
      </w:r>
      <w:r>
        <w:t>.</w:t>
      </w:r>
      <w:r w:rsidRPr="0098603E">
        <w:t xml:space="preserve"> </w:t>
      </w:r>
    </w:p>
    <w:p w:rsidR="00751E66" w:rsidRPr="0098603E" w:rsidP="00157D22">
      <w:pPr>
        <w:pStyle w:val="Remark"/>
        <w:spacing w:before="120" w:after="120"/>
        <w:ind w:left="851"/>
        <w:jc w:val="left"/>
      </w:pPr>
      <w:r w:rsidRPr="00F71C67">
        <w:rPr>
          <w:b/>
        </w:rPr>
        <w:t>The Chair:</w:t>
      </w:r>
      <w:r>
        <w:t xml:space="preserve"> </w:t>
      </w:r>
      <w:r w:rsidRPr="0098603E">
        <w:t>Before I move on, may I ask a further supplementary on that?</w:t>
      </w:r>
      <w:r>
        <w:t xml:space="preserve"> </w:t>
      </w:r>
      <w:r w:rsidRPr="0098603E">
        <w:t>In the time since the 2016 charter</w:t>
      </w:r>
      <w:r>
        <w:t>,</w:t>
      </w:r>
      <w:r w:rsidRPr="0098603E">
        <w:t xml:space="preserve"> when </w:t>
      </w:r>
      <w:r w:rsidR="00B33196">
        <w:t xml:space="preserve">the </w:t>
      </w:r>
      <w:r w:rsidRPr="0098603E">
        <w:t xml:space="preserve">distinctiveness </w:t>
      </w:r>
      <w:r>
        <w:t>of</w:t>
      </w:r>
      <w:r w:rsidRPr="0098603E">
        <w:t xml:space="preserve"> the BBC was very much an issue</w:t>
      </w:r>
      <w:r>
        <w:t>,</w:t>
      </w:r>
      <w:r w:rsidRPr="0098603E">
        <w:t xml:space="preserve"> how much do you think the change in that being an issue is down to change by the BBC</w:t>
      </w:r>
      <w:r>
        <w:t>—</w:t>
      </w:r>
      <w:r w:rsidRPr="0098603E">
        <w:t>acquisitions to one side</w:t>
      </w:r>
      <w:r>
        <w:t>—</w:t>
      </w:r>
      <w:r w:rsidRPr="0098603E">
        <w:t>versus a change in technology and</w:t>
      </w:r>
      <w:r>
        <w:t>,</w:t>
      </w:r>
      <w:r w:rsidRPr="0098603E">
        <w:t xml:space="preserve"> therefore</w:t>
      </w:r>
      <w:r>
        <w:t>,</w:t>
      </w:r>
      <w:r w:rsidRPr="0098603E">
        <w:t xml:space="preserve"> more competition from everybody else</w:t>
      </w:r>
      <w:r>
        <w:t xml:space="preserve">, </w:t>
      </w:r>
      <w:r w:rsidR="00B33196">
        <w:t xml:space="preserve">so </w:t>
      </w:r>
      <w:r>
        <w:t>t</w:t>
      </w:r>
      <w:r w:rsidRPr="0098603E">
        <w:t xml:space="preserve">he fact </w:t>
      </w:r>
      <w:r>
        <w:t xml:space="preserve">that </w:t>
      </w:r>
      <w:r w:rsidRPr="0098603E">
        <w:t xml:space="preserve">there may be similar types of programming on </w:t>
      </w:r>
      <w:r w:rsidR="00B33196">
        <w:t xml:space="preserve">the </w:t>
      </w:r>
      <w:r w:rsidRPr="0098603E">
        <w:t>BBC is less of a problem for you</w:t>
      </w:r>
      <w:r>
        <w:t xml:space="preserve">? </w:t>
      </w:r>
    </w:p>
    <w:p w:rsidR="00751E66" w:rsidP="00157D22">
      <w:pPr>
        <w:pStyle w:val="Answer"/>
        <w:spacing w:before="120" w:after="120"/>
        <w:ind w:left="851"/>
        <w:jc w:val="left"/>
      </w:pPr>
      <w:r w:rsidRPr="00F71C67">
        <w:rPr>
          <w:b/>
          <w:i/>
        </w:rPr>
        <w:t>Magnus Brooke:</w:t>
      </w:r>
      <w:r>
        <w:t xml:space="preserve"> A</w:t>
      </w:r>
      <w:r w:rsidRPr="0098603E">
        <w:t>s the market gets more competitive, the danger of taking risks becomes more acute. The risk of risk</w:t>
      </w:r>
      <w:r>
        <w:t>,</w:t>
      </w:r>
      <w:r w:rsidRPr="0098603E">
        <w:t xml:space="preserve"> as it were</w:t>
      </w:r>
      <w:r>
        <w:t>,</w:t>
      </w:r>
      <w:r w:rsidRPr="0098603E">
        <w:t xml:space="preserve"> becomes more significant</w:t>
      </w:r>
      <w:r>
        <w:t>. T</w:t>
      </w:r>
      <w:r w:rsidRPr="0098603E">
        <w:t>here is more and more pressure in a competitive market</w:t>
      </w:r>
      <w:r>
        <w:t>,</w:t>
      </w:r>
      <w:r w:rsidRPr="0098603E">
        <w:t xml:space="preserve"> arguably</w:t>
      </w:r>
      <w:r>
        <w:t>,</w:t>
      </w:r>
      <w:r w:rsidRPr="0098603E">
        <w:t xml:space="preserve"> to stick with slightly safer things</w:t>
      </w:r>
      <w:r>
        <w:t>. T</w:t>
      </w:r>
      <w:r w:rsidRPr="0098603E">
        <w:t>he risk of commissioning something completely new and</w:t>
      </w:r>
      <w:r>
        <w:t xml:space="preserve"> big and</w:t>
      </w:r>
      <w:r w:rsidRPr="0098603E">
        <w:t xml:space="preserve"> spending more and more money on it is obviously greater</w:t>
      </w:r>
      <w:r>
        <w:t>. O</w:t>
      </w:r>
      <w:r w:rsidRPr="0098603E">
        <w:t>f course</w:t>
      </w:r>
      <w:r>
        <w:t>,</w:t>
      </w:r>
      <w:r w:rsidRPr="0098603E">
        <w:t xml:space="preserve"> the licence fee</w:t>
      </w:r>
      <w:r>
        <w:t>, as</w:t>
      </w:r>
      <w:r w:rsidRPr="0098603E">
        <w:t xml:space="preserve"> the BBC </w:t>
      </w:r>
      <w:r>
        <w:t xml:space="preserve">itself </w:t>
      </w:r>
      <w:r w:rsidRPr="0098603E">
        <w:t>has said</w:t>
      </w:r>
      <w:r>
        <w:t xml:space="preserve">, is </w:t>
      </w:r>
      <w:r w:rsidRPr="0098603E">
        <w:t>venture capital for the UK</w:t>
      </w:r>
      <w:r>
        <w:t>’</w:t>
      </w:r>
      <w:r w:rsidRPr="0098603E">
        <w:t>s creative indus</w:t>
      </w:r>
      <w:r>
        <w:t>t</w:t>
      </w:r>
      <w:r w:rsidRPr="0098603E">
        <w:t>ries, and venture capital</w:t>
      </w:r>
      <w:r>
        <w:t>,</w:t>
      </w:r>
      <w:r w:rsidRPr="0098603E">
        <w:t xml:space="preserve"> by definition</w:t>
      </w:r>
      <w:r>
        <w:t>,</w:t>
      </w:r>
      <w:r w:rsidRPr="0098603E">
        <w:t xml:space="preserve"> involves risk. </w:t>
      </w:r>
    </w:p>
    <w:p w:rsidR="00751E66" w:rsidP="00157D22">
      <w:pPr>
        <w:pStyle w:val="Answer"/>
        <w:spacing w:before="120" w:after="120"/>
        <w:ind w:left="851"/>
        <w:jc w:val="left"/>
      </w:pPr>
      <w:r w:rsidRPr="0098603E">
        <w:t xml:space="preserve">Our perspective in 2016 was </w:t>
      </w:r>
      <w:r>
        <w:t xml:space="preserve">that </w:t>
      </w:r>
      <w:r w:rsidRPr="0098603E">
        <w:t>these pressures</w:t>
      </w:r>
      <w:r>
        <w:t xml:space="preserve"> on the commercial sector</w:t>
      </w:r>
      <w:r w:rsidRPr="0098603E">
        <w:t xml:space="preserve"> </w:t>
      </w:r>
      <w:r>
        <w:t>w</w:t>
      </w:r>
      <w:r w:rsidR="00C73124">
        <w:t>ould</w:t>
      </w:r>
      <w:r>
        <w:t xml:space="preserve"> only </w:t>
      </w:r>
      <w:r w:rsidRPr="0098603E">
        <w:t>get wors</w:t>
      </w:r>
      <w:r>
        <w:t>e</w:t>
      </w:r>
      <w:r w:rsidRPr="0098603E">
        <w:t xml:space="preserve">. We </w:t>
      </w:r>
      <w:r w:rsidRPr="0098603E">
        <w:t>have to</w:t>
      </w:r>
      <w:r w:rsidRPr="0098603E">
        <w:t xml:space="preserve"> think very hard before we spend tens of millions of pounds on new programmes</w:t>
      </w:r>
      <w:r>
        <w:t>. The o</w:t>
      </w:r>
      <w:r w:rsidRPr="0098603E">
        <w:t>ne thing the licence fee does is give you a bit of freedom to say</w:t>
      </w:r>
      <w:r>
        <w:t>, “W</w:t>
      </w:r>
      <w:r w:rsidRPr="0098603E">
        <w:t>e can take more risks</w:t>
      </w:r>
      <w:r>
        <w:t>,</w:t>
      </w:r>
      <w:r w:rsidRPr="0098603E">
        <w:t xml:space="preserve"> because in the end our company is not going to go under if these risks do not </w:t>
      </w:r>
      <w:r>
        <w:t>pay</w:t>
      </w:r>
      <w:r w:rsidRPr="0098603E">
        <w:t xml:space="preserve"> off. We </w:t>
      </w:r>
      <w:r>
        <w:t xml:space="preserve">are </w:t>
      </w:r>
      <w:r w:rsidR="00C73124">
        <w:t xml:space="preserve">therefore </w:t>
      </w:r>
      <w:r>
        <w:t>going to</w:t>
      </w:r>
      <w:r w:rsidRPr="0098603E">
        <w:t xml:space="preserve"> carry on taking more risks on new talent and new format</w:t>
      </w:r>
      <w:r>
        <w:t>s”</w:t>
      </w:r>
      <w:r w:rsidRPr="0098603E">
        <w:t>. That was our perspective then</w:t>
      </w:r>
      <w:r>
        <w:t>,</w:t>
      </w:r>
      <w:r w:rsidRPr="0098603E">
        <w:t xml:space="preserve"> and it continues to be our perspective today. </w:t>
      </w:r>
    </w:p>
    <w:p w:rsidR="00751E66" w:rsidP="00157D22">
      <w:pPr>
        <w:pStyle w:val="Answer"/>
        <w:spacing w:before="120" w:after="120"/>
        <w:ind w:left="851"/>
        <w:jc w:val="left"/>
      </w:pPr>
      <w:r w:rsidRPr="0098603E">
        <w:t>To be fair to the BBC, we are a significant programme supplier to the BBC</w:t>
      </w:r>
      <w:r>
        <w:t>,</w:t>
      </w:r>
      <w:r w:rsidRPr="0098603E">
        <w:t xml:space="preserve"> and so </w:t>
      </w:r>
      <w:r>
        <w:t xml:space="preserve">to Lord Lipsey’s </w:t>
      </w:r>
      <w:r w:rsidRPr="0098603E">
        <w:t>point about content appearing interchangeable, we make quite a lot of drama for BBC1</w:t>
      </w:r>
      <w:r>
        <w:t>,</w:t>
      </w:r>
      <w:r w:rsidRPr="0098603E">
        <w:t xml:space="preserve"> and we benefit ultimately from the BBC being able to take risks and</w:t>
      </w:r>
      <w:r>
        <w:t xml:space="preserve"> to</w:t>
      </w:r>
      <w:r w:rsidRPr="0098603E">
        <w:t xml:space="preserve"> commission high</w:t>
      </w:r>
      <w:r>
        <w:t>-</w:t>
      </w:r>
      <w:r w:rsidRPr="0098603E">
        <w:t xml:space="preserve">impact drama that might not otherwise have been commissioned. </w:t>
      </w:r>
    </w:p>
    <w:p w:rsidR="00751E66" w:rsidP="00906783">
      <w:pPr>
        <w:pStyle w:val="Question"/>
        <w:spacing w:before="240"/>
        <w:ind w:left="851" w:hanging="851"/>
        <w:jc w:val="left"/>
      </w:pPr>
      <w:r w:rsidRPr="003532EC">
        <w:rPr>
          <w:b/>
        </w:rPr>
        <w:t>The Lord Bishop of Worcester:</w:t>
      </w:r>
      <w:r>
        <w:t xml:space="preserve"> </w:t>
      </w:r>
      <w:r w:rsidRPr="0098603E">
        <w:t>Thank you for coming today to give evidence.</w:t>
      </w:r>
      <w:r>
        <w:t xml:space="preserve"> </w:t>
      </w:r>
      <w:r w:rsidRPr="0098603E">
        <w:t xml:space="preserve">More importantly, </w:t>
      </w:r>
      <w:r>
        <w:t xml:space="preserve">I </w:t>
      </w:r>
      <w:r w:rsidRPr="0098603E">
        <w:t>thank you and your colleagues for all that you do for public service broadcasting</w:t>
      </w:r>
      <w:r>
        <w:t>,</w:t>
      </w:r>
      <w:r w:rsidRPr="0098603E">
        <w:t xml:space="preserve"> which seems to me to be a crucial component of civil society. </w:t>
      </w:r>
    </w:p>
    <w:p w:rsidR="00751E66" w:rsidP="00157D22">
      <w:pPr>
        <w:pStyle w:val="Question"/>
        <w:numPr>
          <w:ilvl w:val="0"/>
          <w:numId w:val="0"/>
        </w:numPr>
        <w:spacing w:before="120"/>
        <w:ind w:left="851"/>
        <w:jc w:val="left"/>
      </w:pPr>
      <w:r w:rsidRPr="0098603E">
        <w:t xml:space="preserve">The answers that you have given so far make </w:t>
      </w:r>
      <w:r w:rsidR="00B33196">
        <w:t xml:space="preserve">it </w:t>
      </w:r>
      <w:r w:rsidRPr="0098603E">
        <w:t xml:space="preserve">clear what a delicate ecosystem public service broadcasting is </w:t>
      </w:r>
      <w:r w:rsidRPr="0098603E">
        <w:t>with regard to</w:t>
      </w:r>
      <w:r w:rsidRPr="0098603E">
        <w:t xml:space="preserve"> programming</w:t>
      </w:r>
      <w:r>
        <w:t>,</w:t>
      </w:r>
      <w:r w:rsidRPr="0098603E">
        <w:t xml:space="preserve"> and the same is true</w:t>
      </w:r>
      <w:r>
        <w:t>,</w:t>
      </w:r>
      <w:r w:rsidRPr="0098603E">
        <w:t xml:space="preserve"> of course</w:t>
      </w:r>
      <w:r>
        <w:t>,</w:t>
      </w:r>
      <w:r w:rsidRPr="0098603E">
        <w:t xml:space="preserve"> of funding</w:t>
      </w:r>
      <w:r>
        <w:t>. As</w:t>
      </w:r>
      <w:r w:rsidRPr="0098603E">
        <w:t xml:space="preserve"> Channel 4 said in </w:t>
      </w:r>
      <w:r>
        <w:t>its</w:t>
      </w:r>
      <w:r w:rsidRPr="0098603E">
        <w:t xml:space="preserve"> written submission, </w:t>
      </w:r>
      <w:r>
        <w:t xml:space="preserve">“The current PSB system </w:t>
      </w:r>
      <w:r w:rsidRPr="0098603E">
        <w:t xml:space="preserve">is finely balanced and complementary, with a mix of public and commercial funding. Any change to one part of the ecosystem is likely to have an impact on </w:t>
      </w:r>
      <w:r w:rsidRPr="0098603E">
        <w:t>others. This should be carefully assessed as part of the analysis of the impact of any changes to the BBC</w:t>
      </w:r>
      <w:r>
        <w:t>’</w:t>
      </w:r>
      <w:r w:rsidRPr="0098603E">
        <w:t>s funding model</w:t>
      </w:r>
      <w:r>
        <w:t xml:space="preserve">”. </w:t>
      </w:r>
    </w:p>
    <w:p w:rsidR="00751E66" w:rsidP="00157D22">
      <w:pPr>
        <w:pStyle w:val="QuestionCont"/>
        <w:spacing w:before="120"/>
        <w:ind w:left="851"/>
        <w:jc w:val="left"/>
      </w:pPr>
      <w:r>
        <w:t>Wi</w:t>
      </w:r>
      <w:r w:rsidRPr="0098603E">
        <w:t>th that in mind</w:t>
      </w:r>
      <w:r>
        <w:t>,</w:t>
      </w:r>
      <w:r w:rsidRPr="0098603E">
        <w:t xml:space="preserve"> </w:t>
      </w:r>
      <w:r>
        <w:t xml:space="preserve">will </w:t>
      </w:r>
      <w:r w:rsidRPr="0098603E">
        <w:t xml:space="preserve">you say a bit more about the impacts you feel that any changes in </w:t>
      </w:r>
      <w:r>
        <w:t xml:space="preserve">the </w:t>
      </w:r>
      <w:r w:rsidRPr="0098603E">
        <w:t>BBC</w:t>
      </w:r>
      <w:r>
        <w:t>’</w:t>
      </w:r>
      <w:r w:rsidRPr="0098603E">
        <w:t>s funding model would have for you?</w:t>
      </w:r>
      <w:r>
        <w:t xml:space="preserve"> </w:t>
      </w:r>
      <w:r w:rsidRPr="0098603E">
        <w:t xml:space="preserve">Perhaps I should start with you, Khalid, </w:t>
      </w:r>
      <w:r>
        <w:t xml:space="preserve">as </w:t>
      </w:r>
      <w:r w:rsidRPr="0098603E">
        <w:t xml:space="preserve">I have just quoted the Channel </w:t>
      </w:r>
      <w:r>
        <w:t>4</w:t>
      </w:r>
      <w:r w:rsidRPr="0098603E">
        <w:t xml:space="preserve"> submission.</w:t>
      </w:r>
      <w:r>
        <w:t xml:space="preserve"> </w:t>
      </w:r>
    </w:p>
    <w:p w:rsidR="00751E66" w:rsidP="00157D22">
      <w:pPr>
        <w:pStyle w:val="Answer"/>
        <w:spacing w:before="120" w:after="120"/>
        <w:ind w:left="851"/>
        <w:jc w:val="left"/>
      </w:pPr>
      <w:r w:rsidRPr="003532EC">
        <w:rPr>
          <w:b/>
          <w:i/>
        </w:rPr>
        <w:t>Khalid Hayat:</w:t>
      </w:r>
      <w:r>
        <w:t xml:space="preserve"> </w:t>
      </w:r>
      <w:r w:rsidRPr="0098603E">
        <w:t xml:space="preserve">I am happy to expand on </w:t>
      </w:r>
      <w:r>
        <w:t>that point.</w:t>
      </w:r>
      <w:r w:rsidRPr="0098603E">
        <w:t xml:space="preserve"> Thank you for that. I want to reiterate that point to a </w:t>
      </w:r>
      <w:r w:rsidRPr="0098603E">
        <w:t>degree, if</w:t>
      </w:r>
      <w:r w:rsidRPr="0098603E">
        <w:t xml:space="preserve"> I may. The system matters. We use the term </w:t>
      </w:r>
      <w:r>
        <w:t>“</w:t>
      </w:r>
      <w:r w:rsidRPr="0098603E">
        <w:t>ecosystem</w:t>
      </w:r>
      <w:r>
        <w:t>”</w:t>
      </w:r>
      <w:r w:rsidRPr="0098603E">
        <w:t xml:space="preserve"> quite a lot</w:t>
      </w:r>
      <w:r>
        <w:t>,</w:t>
      </w:r>
      <w:r w:rsidRPr="0098603E">
        <w:t xml:space="preserve"> and perhaps we use it too much, but it is a valid analogy, because, as I said earlier, we have a plurality of PSB in the UK. Society benefits from </w:t>
      </w:r>
      <w:r w:rsidRPr="0098603E">
        <w:t>that</w:t>
      </w:r>
      <w:r w:rsidRPr="0098603E">
        <w:t xml:space="preserve"> and UK viewers benefit from that plurality.</w:t>
      </w:r>
      <w:r>
        <w:t xml:space="preserve"> It </w:t>
      </w:r>
      <w:r w:rsidRPr="0098603E">
        <w:t xml:space="preserve">is entirely right that this committee, </w:t>
      </w:r>
      <w:r>
        <w:t xml:space="preserve">the </w:t>
      </w:r>
      <w:r w:rsidRPr="0098603E">
        <w:t>Government and Parliament in due course consider approaches to funding of the BBC</w:t>
      </w:r>
      <w:r>
        <w:t xml:space="preserve">, but </w:t>
      </w:r>
      <w:r w:rsidRPr="0098603E">
        <w:t xml:space="preserve">what should be thought about is what is the right strategy and vision for PSB </w:t>
      </w:r>
      <w:r w:rsidRPr="0098603E">
        <w:t>as a whole in</w:t>
      </w:r>
      <w:r w:rsidRPr="0098603E">
        <w:t xml:space="preserve"> the UK, because it is all so interconnected</w:t>
      </w:r>
      <w:r>
        <w:t>,</w:t>
      </w:r>
      <w:r w:rsidRPr="0098603E">
        <w:t xml:space="preserve"> and risks to one part of the PSB</w:t>
      </w:r>
      <w:r>
        <w:t xml:space="preserve"> </w:t>
      </w:r>
      <w:r w:rsidRPr="0098603E">
        <w:t>ecology will create risks to plurality writ large, and that becomes problematic</w:t>
      </w:r>
      <w:r>
        <w:t>,</w:t>
      </w:r>
      <w:r w:rsidRPr="0098603E">
        <w:t xml:space="preserve"> potentially</w:t>
      </w:r>
      <w:r>
        <w:t>,</w:t>
      </w:r>
      <w:r w:rsidRPr="0098603E">
        <w:t xml:space="preserve"> for viewers.</w:t>
      </w:r>
      <w:r>
        <w:t xml:space="preserve"> </w:t>
      </w:r>
    </w:p>
    <w:p w:rsidR="00751E66" w:rsidP="00157D22">
      <w:pPr>
        <w:pStyle w:val="Answer"/>
        <w:spacing w:before="120" w:after="120"/>
        <w:ind w:left="851"/>
        <w:jc w:val="left"/>
      </w:pPr>
      <w:r w:rsidRPr="0098603E">
        <w:t xml:space="preserve">Underpinning all that is the idea of competition for quality. </w:t>
      </w:r>
      <w:r>
        <w:t>G</w:t>
      </w:r>
      <w:r w:rsidRPr="0098603E">
        <w:t>oing back a very long time</w:t>
      </w:r>
      <w:r>
        <w:t>,</w:t>
      </w:r>
      <w:r w:rsidRPr="0098603E">
        <w:t xml:space="preserve"> </w:t>
      </w:r>
      <w:r>
        <w:t>I wa</w:t>
      </w:r>
      <w:r w:rsidRPr="0098603E">
        <w:t>s in Ofcom when Ofcom did its first PSB review</w:t>
      </w:r>
      <w:r>
        <w:t xml:space="preserve"> and </w:t>
      </w:r>
      <w:r w:rsidRPr="0098603E">
        <w:t>refer</w:t>
      </w:r>
      <w:r>
        <w:t>red</w:t>
      </w:r>
      <w:r w:rsidRPr="0098603E">
        <w:t xml:space="preserve"> to the PSB system and the benefit</w:t>
      </w:r>
      <w:r w:rsidR="00B33196">
        <w:t>s</w:t>
      </w:r>
      <w:r w:rsidRPr="0098603E">
        <w:t xml:space="preserve"> of </w:t>
      </w:r>
      <w:r w:rsidR="00B33196">
        <w:t xml:space="preserve">the </w:t>
      </w:r>
      <w:r w:rsidRPr="0098603E">
        <w:t>competition for quality.</w:t>
      </w:r>
      <w:r>
        <w:t xml:space="preserve"> </w:t>
      </w:r>
      <w:r w:rsidRPr="0098603E">
        <w:t>That is one where we keep each other honest</w:t>
      </w:r>
      <w:r>
        <w:t>. A</w:t>
      </w:r>
      <w:r w:rsidRPr="0098603E">
        <w:t xml:space="preserve"> strong BBC keeps the commercial players honest</w:t>
      </w:r>
      <w:r>
        <w:t>,</w:t>
      </w:r>
      <w:r w:rsidRPr="0098603E">
        <w:t xml:space="preserve"> and vice versa. </w:t>
      </w:r>
    </w:p>
    <w:p w:rsidR="00B33196" w:rsidP="00157D22">
      <w:pPr>
        <w:pStyle w:val="Answer"/>
        <w:spacing w:before="120" w:after="120"/>
        <w:ind w:left="851"/>
        <w:jc w:val="left"/>
      </w:pPr>
      <w:r w:rsidRPr="0098603E">
        <w:t>We think about future funding of the BBC through three key principles. For any model that is considered</w:t>
      </w:r>
      <w:r>
        <w:t>,</w:t>
      </w:r>
      <w:r w:rsidRPr="0098603E">
        <w:t xml:space="preserve"> these are the criteria</w:t>
      </w:r>
      <w:r>
        <w:t>,</w:t>
      </w:r>
      <w:r w:rsidRPr="0098603E">
        <w:t xml:space="preserve"> as it were</w:t>
      </w:r>
      <w:r>
        <w:t>,</w:t>
      </w:r>
      <w:r w:rsidRPr="0098603E">
        <w:t xml:space="preserve"> that we think should apply. First, we think the BBC should be sufficiently well funded to deliver on its mission and purposes. To be clear</w:t>
      </w:r>
      <w:r>
        <w:t>,</w:t>
      </w:r>
      <w:r w:rsidRPr="0098603E">
        <w:t xml:space="preserve"> we do not think that cutting BBC funding is a good idea</w:t>
      </w:r>
      <w:r>
        <w:t>,</w:t>
      </w:r>
      <w:r w:rsidRPr="0098603E">
        <w:t xml:space="preserve"> because if there were to be a material reduction in funding to the BBC</w:t>
      </w:r>
      <w:r>
        <w:t>,</w:t>
      </w:r>
      <w:r w:rsidRPr="0098603E">
        <w:t xml:space="preserve"> that would reduce PSB provision by the BBC and have an adverse impact on UK viewers and the ecology as I have just described. </w:t>
      </w:r>
      <w:r>
        <w:t>So</w:t>
      </w:r>
      <w:r>
        <w:t xml:space="preserve"> p</w:t>
      </w:r>
      <w:r w:rsidRPr="0098603E">
        <w:t>rinciple</w:t>
      </w:r>
      <w:r>
        <w:t xml:space="preserve"> number 1</w:t>
      </w:r>
      <w:r>
        <w:t xml:space="preserve"> is that</w:t>
      </w:r>
      <w:r w:rsidRPr="0098603E">
        <w:t xml:space="preserve"> it should be properly funded. </w:t>
      </w:r>
    </w:p>
    <w:p w:rsidR="00751E66" w:rsidP="00157D22">
      <w:pPr>
        <w:pStyle w:val="Answer"/>
        <w:spacing w:before="120" w:after="120"/>
        <w:ind w:left="851"/>
        <w:jc w:val="left"/>
      </w:pPr>
      <w:r w:rsidRPr="0098603E">
        <w:t xml:space="preserve">Principle </w:t>
      </w:r>
      <w:r w:rsidR="00B33196">
        <w:t>number</w:t>
      </w:r>
      <w:r w:rsidR="00CD32EA">
        <w:t xml:space="preserve"> </w:t>
      </w:r>
      <w:r>
        <w:t>2</w:t>
      </w:r>
      <w:r w:rsidRPr="0098603E">
        <w:t xml:space="preserve"> </w:t>
      </w:r>
      <w:r>
        <w:t xml:space="preserve">is that </w:t>
      </w:r>
      <w:r w:rsidRPr="0098603E">
        <w:t xml:space="preserve">the BBC should be funded in a way that is fair and transparent to those who are paying for it. </w:t>
      </w:r>
    </w:p>
    <w:p w:rsidR="00751E66" w:rsidP="00157D22">
      <w:pPr>
        <w:pStyle w:val="Answer"/>
        <w:spacing w:before="120" w:after="120"/>
        <w:ind w:left="851"/>
        <w:jc w:val="left"/>
      </w:pPr>
      <w:r w:rsidRPr="0098603E">
        <w:t>The third point is that any changes to the BBC funding model should not have an adverse impact on its suppliers</w:t>
      </w:r>
      <w:r>
        <w:t>,</w:t>
      </w:r>
      <w:r w:rsidRPr="0098603E">
        <w:t xml:space="preserve"> or on other PSBs. </w:t>
      </w:r>
    </w:p>
    <w:p w:rsidR="00751E66" w:rsidP="00157D22">
      <w:pPr>
        <w:pStyle w:val="Answer"/>
        <w:spacing w:before="120" w:after="120"/>
        <w:ind w:left="851"/>
        <w:jc w:val="left"/>
      </w:pPr>
      <w:r w:rsidRPr="0098603E">
        <w:t>Above all, what we mean by that is</w:t>
      </w:r>
      <w:r>
        <w:t xml:space="preserve"> that</w:t>
      </w:r>
      <w:r w:rsidRPr="0098603E">
        <w:t xml:space="preserve"> introducing an element of advertising into the BBC funding model would damage the PSB ecology. I </w:t>
      </w:r>
      <w:r>
        <w:t>think that it is worth</w:t>
      </w:r>
      <w:r w:rsidRPr="0098603E">
        <w:t xml:space="preserve"> explain</w:t>
      </w:r>
      <w:r>
        <w:t>ing</w:t>
      </w:r>
      <w:r w:rsidRPr="0098603E">
        <w:t xml:space="preserve"> what I mean by that. We compete in what is a finite pool of TV advertising revenues. Were the BBC to enter into that advertising market and make its services ad</w:t>
      </w:r>
      <w:r>
        <w:t>-</w:t>
      </w:r>
      <w:r w:rsidRPr="0098603E">
        <w:t>funded</w:t>
      </w:r>
      <w:r>
        <w:t>,</w:t>
      </w:r>
      <w:r w:rsidRPr="0098603E">
        <w:t xml:space="preserve"> yes, it is possible to envisage that the overall market size of TV advertising could increase a bit</w:t>
      </w:r>
      <w:r>
        <w:t>,</w:t>
      </w:r>
      <w:r w:rsidRPr="0098603E">
        <w:t xml:space="preserve"> but I suspect </w:t>
      </w:r>
      <w:r>
        <w:t xml:space="preserve">that </w:t>
      </w:r>
      <w:r w:rsidRPr="0098603E">
        <w:t>what we would find is that</w:t>
      </w:r>
      <w:r>
        <w:t>,</w:t>
      </w:r>
      <w:r w:rsidRPr="0098603E">
        <w:t xml:space="preserve"> were that change to take place</w:t>
      </w:r>
      <w:r>
        <w:t>,</w:t>
      </w:r>
      <w:r w:rsidRPr="0098603E">
        <w:t xml:space="preserve"> it would not be in the interests of the BBC</w:t>
      </w:r>
      <w:r>
        <w:t>, nor</w:t>
      </w:r>
      <w:r w:rsidRPr="0098603E">
        <w:t xml:space="preserve"> in the interests of commercial PSBs</w:t>
      </w:r>
      <w:r>
        <w:t xml:space="preserve">, nor </w:t>
      </w:r>
      <w:r w:rsidRPr="0098603E">
        <w:t>in the interests of viewers</w:t>
      </w:r>
      <w:r>
        <w:t xml:space="preserve">. </w:t>
      </w:r>
    </w:p>
    <w:p w:rsidR="00751E66" w:rsidP="00157D22">
      <w:pPr>
        <w:pStyle w:val="Answer"/>
        <w:spacing w:before="120" w:after="120"/>
        <w:ind w:left="851"/>
        <w:jc w:val="left"/>
      </w:pPr>
      <w:r>
        <w:t>O</w:t>
      </w:r>
      <w:r w:rsidRPr="0098603E">
        <w:t xml:space="preserve">thers who have given evidence to this committee have </w:t>
      </w:r>
      <w:r>
        <w:t xml:space="preserve">spoken </w:t>
      </w:r>
      <w:r w:rsidRPr="0098603E">
        <w:t>eloquent</w:t>
      </w:r>
      <w:r>
        <w:t>ly</w:t>
      </w:r>
      <w:r w:rsidRPr="0098603E">
        <w:t xml:space="preserve"> about this.</w:t>
      </w:r>
      <w:r>
        <w:t xml:space="preserve"> </w:t>
      </w:r>
      <w:r w:rsidRPr="0098603E">
        <w:t xml:space="preserve">Mark </w:t>
      </w:r>
      <w:r>
        <w:t xml:space="preserve">Oliver </w:t>
      </w:r>
      <w:r w:rsidRPr="0098603E">
        <w:t xml:space="preserve">talked about </w:t>
      </w:r>
      <w:r w:rsidRPr="0098603E">
        <w:t>this</w:t>
      </w:r>
      <w:r w:rsidRPr="0098603E">
        <w:t xml:space="preserve"> and </w:t>
      </w:r>
      <w:r>
        <w:t xml:space="preserve">Ampere Analysis </w:t>
      </w:r>
      <w:r w:rsidRPr="0098603E">
        <w:t xml:space="preserve">talked about </w:t>
      </w:r>
      <w:r>
        <w:t>it</w:t>
      </w:r>
      <w:r w:rsidRPr="0098603E">
        <w:t xml:space="preserve">. What you would likely see is a shortfall in BBC funding relative to the </w:t>
      </w:r>
      <w:r>
        <w:t>£</w:t>
      </w:r>
      <w:r w:rsidRPr="0098603E">
        <w:t xml:space="preserve">3.75 billion of licence fee revenue you see today. That would lead to a shortfall for the BBC </w:t>
      </w:r>
      <w:r>
        <w:t>and a re</w:t>
      </w:r>
      <w:r w:rsidRPr="0098603E">
        <w:t>duction</w:t>
      </w:r>
      <w:r>
        <w:t xml:space="preserve"> in </w:t>
      </w:r>
      <w:r w:rsidRPr="0098603E">
        <w:t>provision. Much of that money</w:t>
      </w:r>
      <w:r>
        <w:t>,</w:t>
      </w:r>
      <w:r w:rsidRPr="0098603E">
        <w:t xml:space="preserve"> if not all</w:t>
      </w:r>
      <w:r>
        <w:t xml:space="preserve"> </w:t>
      </w:r>
      <w:r w:rsidRPr="0098603E">
        <w:t>of it</w:t>
      </w:r>
      <w:r>
        <w:t xml:space="preserve">, </w:t>
      </w:r>
      <w:r w:rsidRPr="0098603E">
        <w:t>would come from a transfer from commercially funded players into the BBC. That therefore leave</w:t>
      </w:r>
      <w:r>
        <w:t xml:space="preserve">s </w:t>
      </w:r>
      <w:r w:rsidRPr="0098603E">
        <w:t>players around this table with less money to spend on UK</w:t>
      </w:r>
      <w:r>
        <w:t>-</w:t>
      </w:r>
      <w:r w:rsidRPr="0098603E">
        <w:t>originated content.</w:t>
      </w:r>
      <w:r>
        <w:t xml:space="preserve"> </w:t>
      </w:r>
      <w:r w:rsidRPr="0098603E">
        <w:t>Again</w:t>
      </w:r>
      <w:r>
        <w:t>,</w:t>
      </w:r>
      <w:r w:rsidRPr="0098603E">
        <w:t xml:space="preserve"> all that means </w:t>
      </w:r>
      <w:r>
        <w:t xml:space="preserve">that </w:t>
      </w:r>
      <w:r w:rsidRPr="0098603E">
        <w:t>there is a reduction in PSB</w:t>
      </w:r>
      <w:r>
        <w:t xml:space="preserve"> </w:t>
      </w:r>
      <w:r w:rsidRPr="0098603E">
        <w:t>provision</w:t>
      </w:r>
      <w:r>
        <w:t>,</w:t>
      </w:r>
      <w:r w:rsidRPr="0098603E">
        <w:t xml:space="preserve"> which is not in the interests of viewers.</w:t>
      </w:r>
      <w:r>
        <w:t xml:space="preserve"> </w:t>
      </w:r>
    </w:p>
    <w:p w:rsidR="00751E66" w:rsidP="00157D22">
      <w:pPr>
        <w:pStyle w:val="Answer"/>
        <w:spacing w:before="120" w:after="120"/>
        <w:ind w:left="851"/>
        <w:jc w:val="left"/>
      </w:pPr>
      <w:r w:rsidRPr="003F1BAB">
        <w:rPr>
          <w:b/>
          <w:i/>
        </w:rPr>
        <w:t>Mitchell Simmons:</w:t>
      </w:r>
      <w:r>
        <w:t xml:space="preserve"> </w:t>
      </w:r>
      <w:r w:rsidRPr="0098603E">
        <w:t>I do not have anything significant to add.</w:t>
      </w:r>
      <w:r>
        <w:t xml:space="preserve"> </w:t>
      </w:r>
      <w:r w:rsidRPr="0098603E">
        <w:t>I think Khalid has outlined the issue very eloquently. It is perhaps worth adding</w:t>
      </w:r>
      <w:r>
        <w:t xml:space="preserve">—I know you are speaking to </w:t>
      </w:r>
      <w:r w:rsidRPr="0098603E">
        <w:t>commercial broadcasters</w:t>
      </w:r>
      <w:r>
        <w:t xml:space="preserve"> </w:t>
      </w:r>
      <w:r w:rsidRPr="0098603E">
        <w:t>after us</w:t>
      </w:r>
      <w:r>
        <w:t xml:space="preserve"> and</w:t>
      </w:r>
      <w:r w:rsidRPr="0098603E">
        <w:t xml:space="preserve"> I am sure </w:t>
      </w:r>
      <w:r>
        <w:t xml:space="preserve">they </w:t>
      </w:r>
      <w:r w:rsidRPr="0098603E">
        <w:t>will say this</w:t>
      </w:r>
      <w:r>
        <w:t>—that</w:t>
      </w:r>
      <w:r w:rsidRPr="0098603E">
        <w:t xml:space="preserve"> the knock</w:t>
      </w:r>
      <w:r>
        <w:t>-</w:t>
      </w:r>
      <w:r w:rsidRPr="0098603E">
        <w:t>on effects on the wider ecology would affect all other broadcasters who have advertising as their primary source of revenue</w:t>
      </w:r>
      <w:r w:rsidR="00FA4D25">
        <w:t xml:space="preserve">; </w:t>
      </w:r>
      <w:r w:rsidRPr="0098603E">
        <w:t xml:space="preserve">it would hit the entire market. </w:t>
      </w:r>
      <w:r>
        <w:t>C</w:t>
      </w:r>
      <w:r w:rsidRPr="0098603E">
        <w:t>ommercially funded PSB</w:t>
      </w:r>
      <w:r>
        <w:t xml:space="preserve"> </w:t>
      </w:r>
      <w:r w:rsidRPr="0098603E">
        <w:t xml:space="preserve">exists in its own bubble but that is in </w:t>
      </w:r>
      <w:r w:rsidR="00FA4D25">
        <w:t>the</w:t>
      </w:r>
      <w:r w:rsidRPr="0098603E">
        <w:t xml:space="preserve"> bigger bubble of a commercial advertising market.</w:t>
      </w:r>
      <w:r>
        <w:t xml:space="preserve"> It is </w:t>
      </w:r>
      <w:r w:rsidRPr="0098603E">
        <w:t xml:space="preserve">worth bearing </w:t>
      </w:r>
      <w:r>
        <w:t xml:space="preserve">that </w:t>
      </w:r>
      <w:r w:rsidRPr="0098603E">
        <w:t xml:space="preserve">in mind. </w:t>
      </w:r>
    </w:p>
    <w:p w:rsidR="00751E66" w:rsidP="00157D22">
      <w:pPr>
        <w:pStyle w:val="Answer"/>
        <w:spacing w:before="120" w:after="120"/>
        <w:ind w:left="851"/>
        <w:jc w:val="left"/>
      </w:pPr>
      <w:r w:rsidRPr="0098603E">
        <w:t xml:space="preserve">We share the same view as </w:t>
      </w:r>
      <w:r>
        <w:t>Channel 4.</w:t>
      </w:r>
      <w:r w:rsidRPr="0098603E">
        <w:t xml:space="preserve"> </w:t>
      </w:r>
      <w:r>
        <w:t>W</w:t>
      </w:r>
      <w:r w:rsidRPr="0098603E">
        <w:t>e would be very concerned if the BBC w</w:t>
      </w:r>
      <w:r>
        <w:t>as</w:t>
      </w:r>
      <w:r w:rsidRPr="0098603E">
        <w:t xml:space="preserve"> to move to some form of advertising</w:t>
      </w:r>
      <w:r>
        <w:t>-</w:t>
      </w:r>
      <w:r w:rsidRPr="0098603E">
        <w:t>funded model</w:t>
      </w:r>
      <w:r>
        <w:t>, which</w:t>
      </w:r>
      <w:r w:rsidRPr="0098603E">
        <w:t xml:space="preserve"> would undermine our ability to invest in content.</w:t>
      </w:r>
      <w:r>
        <w:t xml:space="preserve"> </w:t>
      </w:r>
      <w:r w:rsidRPr="0098603E">
        <w:t>Consequently</w:t>
      </w:r>
      <w:r>
        <w:t>,</w:t>
      </w:r>
      <w:r w:rsidRPr="0098603E">
        <w:t xml:space="preserve"> of course</w:t>
      </w:r>
      <w:r>
        <w:t>,</w:t>
      </w:r>
      <w:r w:rsidRPr="0098603E">
        <w:t xml:space="preserve"> we </w:t>
      </w:r>
      <w:r>
        <w:t xml:space="preserve">are </w:t>
      </w:r>
      <w:r w:rsidRPr="0098603E">
        <w:t>the smallest PSB</w:t>
      </w:r>
      <w:r>
        <w:t xml:space="preserve">, </w:t>
      </w:r>
      <w:r w:rsidRPr="0098603E">
        <w:t>as noted before</w:t>
      </w:r>
      <w:r>
        <w:t>,</w:t>
      </w:r>
      <w:r w:rsidRPr="0098603E">
        <w:t xml:space="preserve"> so we would feel particularly vulnerable if that were to happen.</w:t>
      </w:r>
      <w:r>
        <w:t xml:space="preserve"> </w:t>
      </w:r>
    </w:p>
    <w:p w:rsidR="00751E66" w:rsidP="00157D22">
      <w:pPr>
        <w:pStyle w:val="Remark"/>
        <w:spacing w:before="120" w:after="120"/>
        <w:ind w:left="851"/>
        <w:jc w:val="left"/>
      </w:pPr>
      <w:r w:rsidRPr="00831CA7">
        <w:rPr>
          <w:b/>
        </w:rPr>
        <w:t>The Lord Bishop of Worcester:</w:t>
      </w:r>
      <w:r>
        <w:t xml:space="preserve"> May </w:t>
      </w:r>
      <w:r w:rsidRPr="0098603E">
        <w:t>I alter the emphasis slightly</w:t>
      </w:r>
      <w:r>
        <w:t xml:space="preserve">? </w:t>
      </w:r>
      <w:r w:rsidRPr="0098603E">
        <w:t>There is general agreement, I think</w:t>
      </w:r>
      <w:r>
        <w:t>,</w:t>
      </w:r>
      <w:r w:rsidRPr="0098603E">
        <w:t xml:space="preserve"> that advertising would not be the right way forward</w:t>
      </w:r>
      <w:r>
        <w:t>,</w:t>
      </w:r>
      <w:r w:rsidRPr="0098603E">
        <w:t xml:space="preserve"> not only because it would adversely affect you but because it would not solve the financing problems</w:t>
      </w:r>
      <w:r>
        <w:t xml:space="preserve"> of the BBC</w:t>
      </w:r>
      <w:r w:rsidRPr="0098603E">
        <w:t>.</w:t>
      </w:r>
      <w:r>
        <w:t xml:space="preserve"> </w:t>
      </w:r>
      <w:r w:rsidRPr="0098603E">
        <w:t>As you will be aware, some witnesses have suggested that a hybrid model</w:t>
      </w:r>
      <w:r>
        <w:t>,</w:t>
      </w:r>
      <w:r w:rsidRPr="0098603E">
        <w:t xml:space="preserve"> rather </w:t>
      </w:r>
      <w:r w:rsidRPr="0098603E">
        <w:t>similar to</w:t>
      </w:r>
      <w:r w:rsidRPr="0098603E">
        <w:t xml:space="preserve"> the one you adumbrated at the beginning of this hearing, Magnus, might be a possible way forward.</w:t>
      </w:r>
      <w:r>
        <w:t xml:space="preserve"> </w:t>
      </w:r>
      <w:r w:rsidRPr="0098603E">
        <w:t>The prob</w:t>
      </w:r>
      <w:r>
        <w:t>l</w:t>
      </w:r>
      <w:r w:rsidRPr="0098603E">
        <w:t xml:space="preserve">em is </w:t>
      </w:r>
      <w:r>
        <w:t xml:space="preserve">that </w:t>
      </w:r>
      <w:r w:rsidRPr="0098603E">
        <w:t>at the moment</w:t>
      </w:r>
      <w:r w:rsidRPr="0098603E">
        <w:t xml:space="preserve"> your first principle, Khalid, was</w:t>
      </w:r>
      <w:r>
        <w:t xml:space="preserve"> that</w:t>
      </w:r>
      <w:r w:rsidRPr="0098603E">
        <w:t xml:space="preserve"> there should not be a real</w:t>
      </w:r>
      <w:r>
        <w:t>-</w:t>
      </w:r>
      <w:r w:rsidRPr="0098603E">
        <w:t xml:space="preserve">terms reduction in the funding of the BBC but, actually, that has been happening over quite a few years. Might that be a way forward? </w:t>
      </w:r>
    </w:p>
    <w:p w:rsidR="00751E66" w:rsidP="00157D22">
      <w:pPr>
        <w:pStyle w:val="Answer"/>
        <w:spacing w:before="120" w:after="120"/>
        <w:ind w:left="851"/>
        <w:jc w:val="left"/>
      </w:pPr>
      <w:r w:rsidRPr="00831CA7">
        <w:rPr>
          <w:b/>
          <w:i/>
        </w:rPr>
        <w:t>Magnus Brooke:</w:t>
      </w:r>
      <w:r>
        <w:t xml:space="preserve"> </w:t>
      </w:r>
      <w:r w:rsidRPr="0098603E">
        <w:t>In a sense, like the other two witnesses, we certainly regard continued public funding at scale as being in the interests of viewers, and the BBC</w:t>
      </w:r>
      <w:r>
        <w:t>,</w:t>
      </w:r>
      <w:r w:rsidRPr="0098603E">
        <w:t xml:space="preserve"> and indeed</w:t>
      </w:r>
      <w:r>
        <w:t>,</w:t>
      </w:r>
      <w:r w:rsidRPr="0098603E">
        <w:t xml:space="preserve"> the broader UK creative economy.</w:t>
      </w:r>
      <w:r>
        <w:t xml:space="preserve"> </w:t>
      </w:r>
      <w:r w:rsidRPr="0098603E">
        <w:t xml:space="preserve">One of the reasons </w:t>
      </w:r>
      <w:r>
        <w:t xml:space="preserve">why </w:t>
      </w:r>
      <w:r w:rsidRPr="0098603E">
        <w:t>we punch above our weight g</w:t>
      </w:r>
      <w:r>
        <w:t>l</w:t>
      </w:r>
      <w:r w:rsidRPr="0098603E">
        <w:t xml:space="preserve">obally as a TV ecology is </w:t>
      </w:r>
      <w:r>
        <w:t xml:space="preserve">the </w:t>
      </w:r>
      <w:r w:rsidRPr="0098603E">
        <w:t>mixed sources of funding.</w:t>
      </w:r>
      <w:r>
        <w:t xml:space="preserve"> We m</w:t>
      </w:r>
      <w:r w:rsidRPr="0098603E">
        <w:t>aximi</w:t>
      </w:r>
      <w:r>
        <w:t>s</w:t>
      </w:r>
      <w:r w:rsidRPr="0098603E">
        <w:t>e the amount of money going into the system</w:t>
      </w:r>
      <w:r>
        <w:t xml:space="preserve">, </w:t>
      </w:r>
      <w:r w:rsidRPr="0098603E">
        <w:t>which</w:t>
      </w:r>
      <w:r>
        <w:t>,</w:t>
      </w:r>
      <w:r w:rsidRPr="0098603E">
        <w:t xml:space="preserve"> ul</w:t>
      </w:r>
      <w:r>
        <w:t>t</w:t>
      </w:r>
      <w:r w:rsidRPr="0098603E">
        <w:t>imately</w:t>
      </w:r>
      <w:r>
        <w:t>,</w:t>
      </w:r>
      <w:r w:rsidRPr="0098603E">
        <w:t xml:space="preserve"> is to e</w:t>
      </w:r>
      <w:r>
        <w:t>v</w:t>
      </w:r>
      <w:r w:rsidRPr="0098603E">
        <w:t>erybody</w:t>
      </w:r>
      <w:r>
        <w:t>’</w:t>
      </w:r>
      <w:r w:rsidRPr="0098603E">
        <w:t>s benefit.</w:t>
      </w:r>
      <w:r>
        <w:t xml:space="preserve"> </w:t>
      </w:r>
    </w:p>
    <w:p w:rsidR="00751E66" w:rsidRPr="0098603E" w:rsidP="00157D22">
      <w:pPr>
        <w:pStyle w:val="Answer"/>
        <w:spacing w:before="120" w:after="120"/>
        <w:ind w:left="851"/>
        <w:jc w:val="left"/>
      </w:pPr>
      <w:r w:rsidRPr="0098603E">
        <w:t>I can see why a hybrid option might be attractive.</w:t>
      </w:r>
      <w:r>
        <w:t xml:space="preserve"> </w:t>
      </w:r>
      <w:r w:rsidR="00C73124">
        <w:t>However</w:t>
      </w:r>
      <w:r w:rsidR="00A177F1">
        <w:t>,</w:t>
      </w:r>
      <w:r w:rsidR="00C73124">
        <w:t xml:space="preserve"> w</w:t>
      </w:r>
      <w:r w:rsidRPr="0098603E">
        <w:t>e need to start by saying what so</w:t>
      </w:r>
      <w:r>
        <w:t>rt</w:t>
      </w:r>
      <w:r w:rsidRPr="0098603E">
        <w:t xml:space="preserve"> of hybrid. If you are talking about </w:t>
      </w:r>
      <w:r>
        <w:t xml:space="preserve">a </w:t>
      </w:r>
      <w:r w:rsidRPr="0098603E">
        <w:t>publicly funded and advertising</w:t>
      </w:r>
      <w:r>
        <w:t>-</w:t>
      </w:r>
      <w:r w:rsidRPr="0098603E">
        <w:t>funded hybrid</w:t>
      </w:r>
      <w:r>
        <w:t>,</w:t>
      </w:r>
      <w:r w:rsidRPr="0098603E">
        <w:t xml:space="preserve"> some of the same problems occur in </w:t>
      </w:r>
      <w:r w:rsidR="00FA4D25">
        <w:t xml:space="preserve">terms of </w:t>
      </w:r>
      <w:r w:rsidRPr="0098603E">
        <w:t>money coming out of commercial PSB. I would also say</w:t>
      </w:r>
      <w:r w:rsidR="00FA4D25">
        <w:t>,</w:t>
      </w:r>
      <w:r w:rsidRPr="0098603E">
        <w:t xml:space="preserve"> and I will come on to subscription in a second</w:t>
      </w:r>
      <w:r>
        <w:t>—</w:t>
      </w:r>
    </w:p>
    <w:p w:rsidR="00751E66" w:rsidP="00157D22">
      <w:pPr>
        <w:pStyle w:val="Remark"/>
        <w:spacing w:before="120" w:after="120"/>
        <w:ind w:left="851"/>
        <w:jc w:val="left"/>
      </w:pPr>
      <w:r w:rsidRPr="00831CA7">
        <w:rPr>
          <w:b/>
        </w:rPr>
        <w:t>The Lord Bishop of Worcester:</w:t>
      </w:r>
      <w:r>
        <w:t xml:space="preserve"> </w:t>
      </w:r>
      <w:r w:rsidR="00FA4D25">
        <w:t xml:space="preserve">That </w:t>
      </w:r>
      <w:r>
        <w:t xml:space="preserve">I think </w:t>
      </w:r>
      <w:r w:rsidRPr="0098603E">
        <w:t xml:space="preserve">is what </w:t>
      </w:r>
      <w:r w:rsidR="00FA4D25">
        <w:t xml:space="preserve">has been </w:t>
      </w:r>
      <w:r w:rsidRPr="0098603E">
        <w:t xml:space="preserve">suggested. </w:t>
      </w:r>
    </w:p>
    <w:p w:rsidR="00751E66" w:rsidP="00157D22">
      <w:pPr>
        <w:pStyle w:val="Answer"/>
        <w:spacing w:before="120" w:after="120"/>
        <w:ind w:left="851"/>
        <w:jc w:val="left"/>
      </w:pPr>
      <w:r w:rsidRPr="00831CA7">
        <w:rPr>
          <w:b/>
          <w:i/>
        </w:rPr>
        <w:t>Magnus Brooke:</w:t>
      </w:r>
      <w:r>
        <w:t xml:space="preserve"> </w:t>
      </w:r>
      <w:r w:rsidRPr="0098603E">
        <w:t xml:space="preserve">It is worth making the point </w:t>
      </w:r>
      <w:r>
        <w:t xml:space="preserve">that </w:t>
      </w:r>
      <w:r w:rsidRPr="0098603E">
        <w:t xml:space="preserve">there are plenty of examples of where mixed public and advertising funding of commercial </w:t>
      </w:r>
      <w:r w:rsidRPr="0098603E">
        <w:t xml:space="preserve">PSB is a bit of a </w:t>
      </w:r>
      <w:r w:rsidRPr="0098603E">
        <w:t>disaster</w:t>
      </w:r>
      <w:r>
        <w:t>,</w:t>
      </w:r>
      <w:r w:rsidRPr="0098603E">
        <w:t xml:space="preserve"> because</w:t>
      </w:r>
      <w:r w:rsidRPr="0098603E">
        <w:t xml:space="preserve"> you end up with a pooling of money</w:t>
      </w:r>
      <w:r>
        <w:t xml:space="preserve"> and</w:t>
      </w:r>
      <w:r w:rsidRPr="0098603E">
        <w:t xml:space="preserve"> a distortion of competition with </w:t>
      </w:r>
      <w:r>
        <w:t xml:space="preserve">the </w:t>
      </w:r>
      <w:r w:rsidRPr="0098603E">
        <w:t>commercial sector</w:t>
      </w:r>
      <w:r w:rsidR="00C73124">
        <w:t>. S</w:t>
      </w:r>
      <w:r w:rsidRPr="0098603E">
        <w:t xml:space="preserve">o not only does the commercial sector </w:t>
      </w:r>
      <w:r>
        <w:t xml:space="preserve">lose </w:t>
      </w:r>
      <w:r w:rsidRPr="0098603E">
        <w:t xml:space="preserve">money </w:t>
      </w:r>
      <w:r>
        <w:t xml:space="preserve">and lose </w:t>
      </w:r>
      <w:r w:rsidRPr="0098603E">
        <w:t>revenue</w:t>
      </w:r>
      <w:r w:rsidR="00FA4D25">
        <w:t xml:space="preserve"> but</w:t>
      </w:r>
      <w:r w:rsidRPr="0098603E">
        <w:t xml:space="preserve"> we are never able to say </w:t>
      </w:r>
      <w:r>
        <w:t>whether we are</w:t>
      </w:r>
      <w:r w:rsidRPr="0098603E">
        <w:t xml:space="preserve"> competing fairly with an organisation </w:t>
      </w:r>
      <w:r>
        <w:t xml:space="preserve">that </w:t>
      </w:r>
      <w:r w:rsidRPr="0098603E">
        <w:t>is both publicly and commercially funded</w:t>
      </w:r>
      <w:r>
        <w:t>,</w:t>
      </w:r>
      <w:r w:rsidRPr="0098603E">
        <w:t xml:space="preserve"> because there is a single pot in which all this money is </w:t>
      </w:r>
      <w:r>
        <w:t>m</w:t>
      </w:r>
      <w:r w:rsidRPr="0098603E">
        <w:t>ixed up</w:t>
      </w:r>
      <w:r>
        <w:t xml:space="preserve"> and</w:t>
      </w:r>
      <w:r w:rsidRPr="0098603E">
        <w:t xml:space="preserve"> no one quite knows whether it is public money or commercial money.</w:t>
      </w:r>
      <w:r>
        <w:t xml:space="preserve"> </w:t>
      </w:r>
      <w:r>
        <w:t>At the moment</w:t>
      </w:r>
      <w:r>
        <w:t>, o</w:t>
      </w:r>
      <w:r w:rsidRPr="0098603E">
        <w:t xml:space="preserve">ne of the </w:t>
      </w:r>
      <w:r>
        <w:t>advantages of</w:t>
      </w:r>
      <w:r w:rsidRPr="0098603E">
        <w:t xml:space="preserve"> the system is that </w:t>
      </w:r>
      <w:r w:rsidR="00FA4D25">
        <w:t xml:space="preserve">the </w:t>
      </w:r>
      <w:r w:rsidRPr="0098603E">
        <w:t>commercial is very clear</w:t>
      </w:r>
      <w:r>
        <w:t>ly</w:t>
      </w:r>
      <w:r w:rsidRPr="0098603E">
        <w:t xml:space="preserve"> separate from the publicly funded.</w:t>
      </w:r>
    </w:p>
    <w:p w:rsidR="00751E66" w:rsidP="00157D22">
      <w:pPr>
        <w:pStyle w:val="Answer"/>
        <w:spacing w:before="120" w:after="120"/>
        <w:ind w:left="851"/>
        <w:jc w:val="left"/>
      </w:pPr>
      <w:r>
        <w:t>O</w:t>
      </w:r>
      <w:r w:rsidRPr="0098603E">
        <w:t>n subscription</w:t>
      </w:r>
      <w:r>
        <w:t>,</w:t>
      </w:r>
      <w:r w:rsidRPr="0098603E">
        <w:t xml:space="preserve"> it is interesting </w:t>
      </w:r>
      <w:r>
        <w:t>to look</w:t>
      </w:r>
      <w:r w:rsidRPr="0098603E">
        <w:t xml:space="preserve"> at some of the evidence you have had already.</w:t>
      </w:r>
      <w:r>
        <w:t xml:space="preserve"> </w:t>
      </w:r>
      <w:r w:rsidRPr="0098603E">
        <w:t>There are a couple of issues.</w:t>
      </w:r>
      <w:r>
        <w:t xml:space="preserve"> </w:t>
      </w:r>
      <w:r w:rsidRPr="0098603E">
        <w:t xml:space="preserve">The first is </w:t>
      </w:r>
      <w:r>
        <w:t>whether you are</w:t>
      </w:r>
      <w:r w:rsidRPr="0098603E">
        <w:t xml:space="preserve"> going to raise enough money.</w:t>
      </w:r>
      <w:r>
        <w:t xml:space="preserve"> </w:t>
      </w:r>
      <w:r w:rsidRPr="0098603E">
        <w:t>If the BBC was wholly subscription funded, there are some interesting numbers</w:t>
      </w:r>
      <w:r>
        <w:t>. If</w:t>
      </w:r>
      <w:r w:rsidRPr="0098603E">
        <w:t xml:space="preserve"> you assume </w:t>
      </w:r>
      <w:r>
        <w:t>it got</w:t>
      </w:r>
      <w:r w:rsidRPr="0098603E">
        <w:t xml:space="preserve"> the same l</w:t>
      </w:r>
      <w:r>
        <w:t>e</w:t>
      </w:r>
      <w:r w:rsidRPr="0098603E">
        <w:t>vel of subscription as Netflix in the UK</w:t>
      </w:r>
      <w:r>
        <w:t>,</w:t>
      </w:r>
      <w:r w:rsidRPr="0098603E">
        <w:t xml:space="preserve"> with the current level of licence fee</w:t>
      </w:r>
      <w:r>
        <w:t>,</w:t>
      </w:r>
      <w:r w:rsidRPr="0098603E">
        <w:t xml:space="preserve"> which is about as high as you could go, you would still be well under from the BBC</w:t>
      </w:r>
      <w:r>
        <w:t>’</w:t>
      </w:r>
      <w:r w:rsidRPr="0098603E">
        <w:t xml:space="preserve">s point of view </w:t>
      </w:r>
      <w:r w:rsidR="00E975C2">
        <w:t xml:space="preserve">in terms of </w:t>
      </w:r>
      <w:r w:rsidRPr="0098603E">
        <w:t>funding.</w:t>
      </w:r>
      <w:r>
        <w:t xml:space="preserve"> </w:t>
      </w:r>
      <w:r w:rsidR="00E975C2">
        <w:t>Of course, t</w:t>
      </w:r>
      <w:r w:rsidRPr="0098603E">
        <w:t>hat is wholly subscription.</w:t>
      </w:r>
      <w:r>
        <w:t xml:space="preserve"> </w:t>
      </w:r>
    </w:p>
    <w:p w:rsidR="00751E66" w:rsidP="00157D22">
      <w:pPr>
        <w:pStyle w:val="Answer"/>
        <w:spacing w:before="120" w:after="120"/>
        <w:ind w:left="851"/>
        <w:jc w:val="left"/>
      </w:pPr>
      <w:r w:rsidRPr="0098603E">
        <w:t xml:space="preserve">If you </w:t>
      </w:r>
      <w:r>
        <w:t xml:space="preserve">are </w:t>
      </w:r>
      <w:r w:rsidRPr="0098603E">
        <w:t>into a hybrid</w:t>
      </w:r>
      <w:r>
        <w:t>,</w:t>
      </w:r>
      <w:r w:rsidRPr="0098603E">
        <w:t xml:space="preserve"> there is</w:t>
      </w:r>
      <w:r>
        <w:t>, first,</w:t>
      </w:r>
      <w:r w:rsidRPr="0098603E">
        <w:t xml:space="preserve"> the amount of money you are going to raise and, </w:t>
      </w:r>
      <w:r>
        <w:t xml:space="preserve">secondly, and </w:t>
      </w:r>
      <w:r w:rsidRPr="0098603E">
        <w:t>most importantly, what the hybrid</w:t>
      </w:r>
      <w:r>
        <w:t xml:space="preserve"> will be.</w:t>
      </w:r>
      <w:r w:rsidRPr="0098603E">
        <w:t xml:space="preserve"> Are the linear channels not funded by </w:t>
      </w:r>
      <w:r w:rsidRPr="0098603E">
        <w:t>subscription</w:t>
      </w:r>
      <w:r w:rsidRPr="0098603E">
        <w:t xml:space="preserve"> but some form of online service </w:t>
      </w:r>
      <w:r w:rsidR="00E975C2">
        <w:t xml:space="preserve">is </w:t>
      </w:r>
      <w:r w:rsidRPr="0098603E">
        <w:t xml:space="preserve">funded by subscription, </w:t>
      </w:r>
      <w:r>
        <w:t>at</w:t>
      </w:r>
      <w:r w:rsidRPr="0098603E">
        <w:t xml:space="preserve"> which point you have some really interesting questions about</w:t>
      </w:r>
      <w:r>
        <w:t>, “</w:t>
      </w:r>
      <w:r w:rsidRPr="0098603E">
        <w:t>Hang on</w:t>
      </w:r>
      <w:r>
        <w:t>,</w:t>
      </w:r>
      <w:r w:rsidRPr="0098603E">
        <w:t xml:space="preserve"> where is the balance of content?</w:t>
      </w:r>
      <w:r>
        <w:t>”</w:t>
      </w:r>
      <w:r w:rsidRPr="0098603E">
        <w:t xml:space="preserve"> Do you force the BBC to premiere all the content on the linear channel and then put it on to an on</w:t>
      </w:r>
      <w:r>
        <w:t>-</w:t>
      </w:r>
      <w:r w:rsidRPr="0098603E">
        <w:t>demand service</w:t>
      </w:r>
      <w:r>
        <w:t>? O</w:t>
      </w:r>
      <w:r w:rsidRPr="0098603E">
        <w:t>bviously</w:t>
      </w:r>
      <w:r>
        <w:t>,</w:t>
      </w:r>
      <w:r w:rsidRPr="0098603E">
        <w:t xml:space="preserve"> there </w:t>
      </w:r>
      <w:r>
        <w:t>would be</w:t>
      </w:r>
      <w:r w:rsidRPr="0098603E">
        <w:t xml:space="preserve"> </w:t>
      </w:r>
      <w:r>
        <w:t xml:space="preserve">a </w:t>
      </w:r>
      <w:r w:rsidRPr="0098603E">
        <w:t>massive impact on people</w:t>
      </w:r>
      <w:r>
        <w:t>’</w:t>
      </w:r>
      <w:r w:rsidRPr="0098603E">
        <w:t xml:space="preserve">s willingness to subscribe to </w:t>
      </w:r>
      <w:r>
        <w:t>that</w:t>
      </w:r>
      <w:r w:rsidRPr="0098603E">
        <w:t xml:space="preserve"> service</w:t>
      </w:r>
      <w:r>
        <w:t xml:space="preserve">. </w:t>
      </w:r>
      <w:r w:rsidR="00E975C2">
        <w:t>Or d</w:t>
      </w:r>
      <w:r w:rsidRPr="0098603E">
        <w:t>o you say that somehow there is some ring</w:t>
      </w:r>
      <w:r>
        <w:t>-</w:t>
      </w:r>
      <w:r w:rsidRPr="0098603E">
        <w:t xml:space="preserve">fencing </w:t>
      </w:r>
      <w:r>
        <w:t>o</w:t>
      </w:r>
      <w:r w:rsidRPr="0098603E">
        <w:t>f the subscription service and there is a basic linear service</w:t>
      </w:r>
      <w:r>
        <w:t>,</w:t>
      </w:r>
      <w:r w:rsidRPr="0098603E">
        <w:t xml:space="preserve"> or is it just the news that is funded on the linear service</w:t>
      </w:r>
      <w:r>
        <w:t xml:space="preserve">? </w:t>
      </w:r>
      <w:r w:rsidRPr="0098603E">
        <w:t>If so, how do you stop people watching other programmes on the linear service</w:t>
      </w:r>
      <w:r>
        <w:t>,</w:t>
      </w:r>
      <w:r w:rsidRPr="0098603E">
        <w:t xml:space="preserve"> which you cannot </w:t>
      </w:r>
      <w:r>
        <w:t xml:space="preserve">currently do on </w:t>
      </w:r>
      <w:r w:rsidRPr="0098603E">
        <w:t>Freeview</w:t>
      </w:r>
      <w:r>
        <w:t>,</w:t>
      </w:r>
      <w:r w:rsidRPr="0098603E">
        <w:t xml:space="preserve"> the biggest platform in the UK</w:t>
      </w:r>
      <w:r>
        <w:t>?</w:t>
      </w:r>
      <w:r w:rsidRPr="0098603E">
        <w:t xml:space="preserve"> There are some quite significant practical issues on what </w:t>
      </w:r>
      <w:r>
        <w:t xml:space="preserve">the </w:t>
      </w:r>
      <w:r w:rsidRPr="0098603E">
        <w:t>subscription service</w:t>
      </w:r>
      <w:r>
        <w:t xml:space="preserve"> is</w:t>
      </w:r>
      <w:r w:rsidRPr="0098603E">
        <w:t>.</w:t>
      </w:r>
      <w:r>
        <w:t xml:space="preserve"> </w:t>
      </w:r>
    </w:p>
    <w:p w:rsidR="00751E66" w:rsidP="00157D22">
      <w:pPr>
        <w:pStyle w:val="Remark"/>
        <w:spacing w:before="120" w:after="120"/>
        <w:ind w:left="851"/>
        <w:jc w:val="left"/>
      </w:pPr>
      <w:r w:rsidRPr="005E4997">
        <w:rPr>
          <w:b/>
        </w:rPr>
        <w:t>The Lord Bishop of Worcester:</w:t>
      </w:r>
      <w:r>
        <w:t xml:space="preserve"> I</w:t>
      </w:r>
      <w:r w:rsidRPr="0098603E">
        <w:t xml:space="preserve">t is interesting that the advocacy of the hybrid came before </w:t>
      </w:r>
      <w:r>
        <w:t>N</w:t>
      </w:r>
      <w:r w:rsidRPr="0098603E">
        <w:t>etflix announced its recent difficulties.</w:t>
      </w:r>
      <w:r>
        <w:t xml:space="preserve"> </w:t>
      </w:r>
      <w:r w:rsidRPr="0098603E">
        <w:t>Mitchell and Khalid, do you have a comment on that</w:t>
      </w:r>
      <w:r>
        <w:t xml:space="preserve">? </w:t>
      </w:r>
    </w:p>
    <w:p w:rsidR="00751E66" w:rsidP="00157D22">
      <w:pPr>
        <w:pStyle w:val="Answer"/>
        <w:spacing w:before="120" w:after="120"/>
        <w:ind w:left="851"/>
        <w:jc w:val="left"/>
      </w:pPr>
      <w:r w:rsidRPr="00A31137">
        <w:rPr>
          <w:b/>
          <w:i/>
        </w:rPr>
        <w:t>Mitchell Simmons:</w:t>
      </w:r>
      <w:r>
        <w:t xml:space="preserve"> </w:t>
      </w:r>
      <w:r w:rsidRPr="0098603E">
        <w:t>I would echo Magnus</w:t>
      </w:r>
      <w:r>
        <w:t>’</w:t>
      </w:r>
      <w:r w:rsidRPr="0098603E">
        <w:t>s comments on delivery of viewer expectation</w:t>
      </w:r>
      <w:r w:rsidR="00E975C2">
        <w:t>s</w:t>
      </w:r>
      <w:r>
        <w:t>.</w:t>
      </w:r>
      <w:r w:rsidRPr="0098603E">
        <w:t xml:space="preserve"> </w:t>
      </w:r>
      <w:r>
        <w:t xml:space="preserve">What would the </w:t>
      </w:r>
      <w:r w:rsidRPr="0098603E">
        <w:t xml:space="preserve">viewer expect from </w:t>
      </w:r>
      <w:r>
        <w:t>a hybrid model? W</w:t>
      </w:r>
      <w:r w:rsidRPr="0098603E">
        <w:t>here would they expect the</w:t>
      </w:r>
      <w:r>
        <w:t>ir sport</w:t>
      </w:r>
      <w:r w:rsidRPr="0098603E">
        <w:t xml:space="preserve"> to be</w:t>
      </w:r>
      <w:r>
        <w:t xml:space="preserve">? </w:t>
      </w:r>
      <w:r w:rsidRPr="0098603E">
        <w:t xml:space="preserve">Would they expect to have to pay for their sport </w:t>
      </w:r>
      <w:r w:rsidR="00E975C2">
        <w:t xml:space="preserve">but </w:t>
      </w:r>
      <w:r>
        <w:t>not</w:t>
      </w:r>
      <w:r w:rsidRPr="0098603E">
        <w:t xml:space="preserve"> </w:t>
      </w:r>
      <w:r>
        <w:t xml:space="preserve">to </w:t>
      </w:r>
      <w:r w:rsidRPr="0098603E">
        <w:t>have to pay for their news, or would they expect to not have to pay for their news</w:t>
      </w:r>
      <w:r>
        <w:t xml:space="preserve">? </w:t>
      </w:r>
      <w:r w:rsidRPr="0098603E">
        <w:t>It raises all these sorts of complications as to what the viewer expectation would be and what the BBC</w:t>
      </w:r>
      <w:r>
        <w:t>’s expectation</w:t>
      </w:r>
      <w:r w:rsidRPr="0098603E">
        <w:t xml:space="preserve"> would be.</w:t>
      </w:r>
      <w:r>
        <w:t xml:space="preserve"> </w:t>
      </w:r>
      <w:r w:rsidRPr="0098603E">
        <w:t>At the moment</w:t>
      </w:r>
      <w:r>
        <w:t>,</w:t>
      </w:r>
      <w:r w:rsidRPr="0098603E">
        <w:t xml:space="preserve"> it is very clear</w:t>
      </w:r>
      <w:r>
        <w:t xml:space="preserve"> that</w:t>
      </w:r>
      <w:r w:rsidRPr="0098603E">
        <w:t xml:space="preserve"> it is there to inform and entertain</w:t>
      </w:r>
      <w:r>
        <w:t>,</w:t>
      </w:r>
      <w:r w:rsidRPr="0098603E">
        <w:t xml:space="preserve"> and it has a single pot of money with which it aims to deliver its purpose</w:t>
      </w:r>
      <w:r>
        <w:t xml:space="preserve">. </w:t>
      </w:r>
    </w:p>
    <w:p w:rsidR="00751E66" w:rsidRPr="0098603E" w:rsidP="00157D22">
      <w:pPr>
        <w:pStyle w:val="Answer"/>
        <w:spacing w:before="120" w:after="120"/>
        <w:ind w:left="851"/>
        <w:jc w:val="left"/>
      </w:pPr>
      <w:r>
        <w:t>A</w:t>
      </w:r>
      <w:r w:rsidRPr="0098603E">
        <w:t>s soon as you start to muddy that</w:t>
      </w:r>
      <w:r>
        <w:t>,</w:t>
      </w:r>
      <w:r w:rsidRPr="0098603E">
        <w:t xml:space="preserve"> not only would it be unclear what the corporate expectations are within the BBC</w:t>
      </w:r>
      <w:r>
        <w:t>,</w:t>
      </w:r>
      <w:r w:rsidRPr="0098603E">
        <w:t xml:space="preserve"> but what the viewer expects. I think there needs to be </w:t>
      </w:r>
      <w:r>
        <w:t xml:space="preserve">a </w:t>
      </w:r>
      <w:r w:rsidRPr="0098603E">
        <w:t>very clear</w:t>
      </w:r>
      <w:r>
        <w:t xml:space="preserve"> line about that, especially </w:t>
      </w:r>
      <w:r w:rsidRPr="0098603E">
        <w:t xml:space="preserve">to your original comment about it being a public good and a social good </w:t>
      </w:r>
      <w:r w:rsidRPr="0098603E">
        <w:t xml:space="preserve">and the </w:t>
      </w:r>
      <w:r>
        <w:t>whole broad</w:t>
      </w:r>
      <w:r w:rsidRPr="0098603E">
        <w:t>casting sector having</w:t>
      </w:r>
      <w:r>
        <w:t xml:space="preserve"> an</w:t>
      </w:r>
      <w:r w:rsidRPr="0098603E">
        <w:t xml:space="preserve"> important value to society at large</w:t>
      </w:r>
      <w:r>
        <w:t>,</w:t>
      </w:r>
      <w:r w:rsidRPr="0098603E">
        <w:t xml:space="preserve"> but to say</w:t>
      </w:r>
      <w:r>
        <w:t>,</w:t>
      </w:r>
      <w:r w:rsidRPr="0098603E">
        <w:t xml:space="preserve"> </w:t>
      </w:r>
      <w:r>
        <w:t>“T</w:t>
      </w:r>
      <w:r w:rsidRPr="0098603E">
        <w:t xml:space="preserve">he thing </w:t>
      </w:r>
      <w:r>
        <w:t xml:space="preserve">that </w:t>
      </w:r>
      <w:r w:rsidRPr="0098603E">
        <w:t>you pay for right now you do not pay as much</w:t>
      </w:r>
      <w:r>
        <w:t>, or y</w:t>
      </w:r>
      <w:r w:rsidRPr="0098603E">
        <w:t xml:space="preserve">ou </w:t>
      </w:r>
      <w:r>
        <w:t xml:space="preserve">are going to </w:t>
      </w:r>
      <w:r w:rsidRPr="0098603E">
        <w:t xml:space="preserve">have to pay a bit more for this bit, </w:t>
      </w:r>
      <w:r>
        <w:t xml:space="preserve">but </w:t>
      </w:r>
      <w:r w:rsidRPr="0098603E">
        <w:t>not that bit</w:t>
      </w:r>
      <w:r>
        <w:t>—</w:t>
      </w:r>
      <w:r w:rsidRPr="0098603E">
        <w:t>I know you did not want that bit</w:t>
      </w:r>
      <w:r>
        <w:t>”</w:t>
      </w:r>
      <w:r w:rsidR="00A17F4A">
        <w:t>, w</w:t>
      </w:r>
      <w:r w:rsidRPr="0098603E">
        <w:t>here does it end</w:t>
      </w:r>
      <w:r w:rsidR="00E975C2">
        <w:t>? That</w:t>
      </w:r>
      <w:r>
        <w:t xml:space="preserve">, </w:t>
      </w:r>
      <w:r w:rsidRPr="0098603E">
        <w:t>I guess</w:t>
      </w:r>
      <w:r>
        <w:t>,</w:t>
      </w:r>
      <w:r w:rsidRPr="0098603E">
        <w:t xml:space="preserve"> is the point I want to make.</w:t>
      </w:r>
      <w:r>
        <w:t xml:space="preserve"> </w:t>
      </w:r>
    </w:p>
    <w:p w:rsidR="00751E66" w:rsidP="00157D22">
      <w:pPr>
        <w:pStyle w:val="Answer"/>
        <w:spacing w:before="120" w:after="120"/>
        <w:ind w:left="851"/>
        <w:jc w:val="left"/>
      </w:pPr>
      <w:r w:rsidRPr="00A31137">
        <w:rPr>
          <w:b/>
          <w:i/>
        </w:rPr>
        <w:t>Khalid Hayat:</w:t>
      </w:r>
      <w:r>
        <w:t xml:space="preserve"> I only have</w:t>
      </w:r>
      <w:r w:rsidRPr="0098603E">
        <w:t xml:space="preserve"> a brief addition to that. I agree with all the points raised by Mitchell and Magnus </w:t>
      </w:r>
      <w:r>
        <w:t xml:space="preserve">about the complexities for viewers and the complexities from the content perspective, </w:t>
      </w:r>
      <w:r w:rsidRPr="0098603E">
        <w:t xml:space="preserve">but there </w:t>
      </w:r>
      <w:r w:rsidRPr="0098603E">
        <w:t>are</w:t>
      </w:r>
      <w:r w:rsidRPr="0098603E">
        <w:t xml:space="preserve"> </w:t>
      </w:r>
      <w:r w:rsidR="005C1342">
        <w:t xml:space="preserve">also </w:t>
      </w:r>
      <w:r w:rsidRPr="0098603E">
        <w:t xml:space="preserve">a whole load of complexities around governance and regulation. Magnus alludes to the fact that at the moment all commercial activities </w:t>
      </w:r>
      <w:r>
        <w:t xml:space="preserve">for </w:t>
      </w:r>
      <w:r w:rsidRPr="0098603E">
        <w:t>the BBC have to be separate from public service activity</w:t>
      </w:r>
      <w:r w:rsidR="00DC487B">
        <w:t>;</w:t>
      </w:r>
      <w:r w:rsidRPr="0098603E">
        <w:t xml:space="preserve"> </w:t>
      </w:r>
      <w:r w:rsidRPr="0098603E">
        <w:t>so</w:t>
      </w:r>
      <w:r w:rsidRPr="0098603E">
        <w:t xml:space="preserve"> </w:t>
      </w:r>
      <w:r>
        <w:t xml:space="preserve">would the </w:t>
      </w:r>
      <w:r w:rsidRPr="0098603E">
        <w:t xml:space="preserve">commercial criteria </w:t>
      </w:r>
      <w:r>
        <w:t xml:space="preserve">that </w:t>
      </w:r>
      <w:r w:rsidRPr="0098603E">
        <w:t>the BBC has to stick to apply to the subscription service</w:t>
      </w:r>
      <w:r>
        <w:t>,</w:t>
      </w:r>
      <w:r w:rsidRPr="0098603E">
        <w:t xml:space="preserve"> or </w:t>
      </w:r>
      <w:r>
        <w:t xml:space="preserve">would they </w:t>
      </w:r>
      <w:r w:rsidRPr="0098603E">
        <w:t xml:space="preserve">not? </w:t>
      </w:r>
    </w:p>
    <w:p w:rsidR="00751E66" w:rsidP="00157D22">
      <w:pPr>
        <w:pStyle w:val="Answer"/>
        <w:spacing w:before="120" w:after="120"/>
        <w:ind w:left="851"/>
        <w:jc w:val="left"/>
      </w:pPr>
      <w:r w:rsidRPr="0098603E">
        <w:t>That raises the higher</w:t>
      </w:r>
      <w:r>
        <w:t>-</w:t>
      </w:r>
      <w:r w:rsidRPr="0098603E">
        <w:t xml:space="preserve">order question of what </w:t>
      </w:r>
      <w:r>
        <w:t>we</w:t>
      </w:r>
      <w:r w:rsidRPr="0098603E">
        <w:t xml:space="preserve"> as UK plc want the BBC to be</w:t>
      </w:r>
      <w:r>
        <w:t xml:space="preserve">. </w:t>
      </w:r>
      <w:r w:rsidRPr="0098603E">
        <w:t>Do we want the BBC to be the cornerstone of public service broadcasting, delivering free</w:t>
      </w:r>
      <w:r>
        <w:t>-</w:t>
      </w:r>
      <w:r w:rsidRPr="0098603E">
        <w:t>to</w:t>
      </w:r>
      <w:r>
        <w:t>-</w:t>
      </w:r>
      <w:r w:rsidRPr="0098603E">
        <w:t>view content</w:t>
      </w:r>
      <w:r>
        <w:t>,</w:t>
      </w:r>
      <w:r w:rsidRPr="0098603E">
        <w:t xml:space="preserve"> universally available, et cetera? If so, how does a subscription model fit within that</w:t>
      </w:r>
      <w:r>
        <w:t>,</w:t>
      </w:r>
      <w:r w:rsidRPr="0098603E">
        <w:t xml:space="preserve"> and how does that subscription model fit with the commercial activit</w:t>
      </w:r>
      <w:r>
        <w:t>ies</w:t>
      </w:r>
      <w:r w:rsidRPr="0098603E">
        <w:t xml:space="preserve"> the BBC is already doing</w:t>
      </w:r>
      <w:r>
        <w:t>?</w:t>
      </w:r>
      <w:r w:rsidRPr="0098603E">
        <w:t xml:space="preserve"> Indeed</w:t>
      </w:r>
      <w:r>
        <w:t>,</w:t>
      </w:r>
      <w:r w:rsidRPr="0098603E">
        <w:t xml:space="preserve"> do you see BBC subscription crowding out BBC commercial activities, and where does that lea</w:t>
      </w:r>
      <w:r>
        <w:t>ve</w:t>
      </w:r>
      <w:r w:rsidRPr="0098603E">
        <w:t xml:space="preserve"> total funding of the BBC</w:t>
      </w:r>
      <w:r>
        <w:t xml:space="preserve">? </w:t>
      </w:r>
    </w:p>
    <w:p w:rsidR="00751E66" w:rsidP="00157D22">
      <w:pPr>
        <w:pStyle w:val="Answer"/>
        <w:spacing w:before="120" w:after="120"/>
        <w:ind w:left="851"/>
        <w:jc w:val="left"/>
      </w:pPr>
      <w:r>
        <w:t xml:space="preserve">There </w:t>
      </w:r>
      <w:r w:rsidR="00A17F4A">
        <w:t xml:space="preserve">is </w:t>
      </w:r>
      <w:r>
        <w:t>a whole host of</w:t>
      </w:r>
      <w:r w:rsidRPr="0098603E">
        <w:t xml:space="preserve"> comple</w:t>
      </w:r>
      <w:r>
        <w:t xml:space="preserve">x things that are </w:t>
      </w:r>
      <w:r w:rsidRPr="0098603E">
        <w:t xml:space="preserve">entirely legitimate and sensible questions for this committee and for </w:t>
      </w:r>
      <w:r>
        <w:t xml:space="preserve">the </w:t>
      </w:r>
      <w:r w:rsidRPr="0098603E">
        <w:t>Government and Parliament to be considering as we look to the next charter period,</w:t>
      </w:r>
      <w:r>
        <w:t xml:space="preserve"> </w:t>
      </w:r>
      <w:r w:rsidRPr="0098603E">
        <w:t xml:space="preserve">but they are </w:t>
      </w:r>
      <w:r w:rsidRPr="0098603E">
        <w:t>pretty big</w:t>
      </w:r>
      <w:r w:rsidRPr="0098603E">
        <w:t xml:space="preserve"> and challenging questions </w:t>
      </w:r>
      <w:r>
        <w:t xml:space="preserve">that </w:t>
      </w:r>
      <w:r w:rsidRPr="0098603E">
        <w:t xml:space="preserve">would have to be worked through in quite a lot of detail. </w:t>
      </w:r>
    </w:p>
    <w:p w:rsidR="00751E66" w:rsidP="00157D22">
      <w:pPr>
        <w:pStyle w:val="Remark"/>
        <w:spacing w:before="120" w:after="120"/>
        <w:ind w:left="851"/>
        <w:jc w:val="left"/>
      </w:pPr>
      <w:r w:rsidRPr="00A31137">
        <w:rPr>
          <w:b/>
        </w:rPr>
        <w:t>The Lord Bishop of Worcester:</w:t>
      </w:r>
      <w:r>
        <w:t xml:space="preserve"> </w:t>
      </w:r>
      <w:r w:rsidRPr="0098603E">
        <w:t xml:space="preserve">That is </w:t>
      </w:r>
      <w:r>
        <w:t>really</w:t>
      </w:r>
      <w:r w:rsidRPr="0098603E">
        <w:t xml:space="preserve"> helpful</w:t>
      </w:r>
      <w:r>
        <w:t>,</w:t>
      </w:r>
      <w:r w:rsidRPr="0098603E">
        <w:t xml:space="preserve"> thank you.</w:t>
      </w:r>
      <w:r>
        <w:t xml:space="preserve"> </w:t>
      </w:r>
    </w:p>
    <w:p w:rsidR="00751E66" w:rsidP="00906783">
      <w:pPr>
        <w:pStyle w:val="Question"/>
        <w:spacing w:before="240"/>
        <w:ind w:left="851" w:hanging="851"/>
        <w:jc w:val="left"/>
      </w:pPr>
      <w:r w:rsidRPr="00A31137">
        <w:rPr>
          <w:b/>
        </w:rPr>
        <w:t xml:space="preserve">Lord </w:t>
      </w:r>
      <w:r w:rsidRPr="00A31137">
        <w:rPr>
          <w:b/>
        </w:rPr>
        <w:t>Vaizey</w:t>
      </w:r>
      <w:r w:rsidRPr="00A31137">
        <w:rPr>
          <w:b/>
        </w:rPr>
        <w:t xml:space="preserve"> of Didcot:</w:t>
      </w:r>
      <w:r>
        <w:t xml:space="preserve"> </w:t>
      </w:r>
      <w:r w:rsidRPr="0098603E">
        <w:t>I thought that was fascinating.</w:t>
      </w:r>
      <w:r>
        <w:t xml:space="preserve"> </w:t>
      </w:r>
      <w:r w:rsidRPr="0098603E">
        <w:t>It is a very good argument against the hybrid system</w:t>
      </w:r>
      <w:r>
        <w:t xml:space="preserve">. </w:t>
      </w:r>
      <w:r>
        <w:t>At the moment</w:t>
      </w:r>
      <w:r>
        <w:t>, politicians think it is</w:t>
      </w:r>
      <w:r w:rsidRPr="0098603E">
        <w:t xml:space="preserve"> trendy and fashionable to talk about a hybrid system. </w:t>
      </w:r>
    </w:p>
    <w:p w:rsidR="00751E66" w:rsidP="00157D22">
      <w:pPr>
        <w:pStyle w:val="Question"/>
        <w:numPr>
          <w:ilvl w:val="0"/>
          <w:numId w:val="0"/>
        </w:numPr>
        <w:spacing w:before="120"/>
        <w:ind w:left="851"/>
        <w:jc w:val="left"/>
      </w:pPr>
      <w:r w:rsidRPr="0098603E">
        <w:t>About 15 years ago</w:t>
      </w:r>
      <w:r>
        <w:t>,</w:t>
      </w:r>
      <w:r w:rsidRPr="0098603E">
        <w:t xml:space="preserve"> I said to</w:t>
      </w:r>
      <w:r>
        <w:t xml:space="preserve"> </w:t>
      </w:r>
      <w:r w:rsidRPr="0098603E">
        <w:t>Cla</w:t>
      </w:r>
      <w:r>
        <w:t>i</w:t>
      </w:r>
      <w:r w:rsidRPr="0098603E">
        <w:t xml:space="preserve">re </w:t>
      </w:r>
      <w:r>
        <w:t>Ender</w:t>
      </w:r>
      <w:r w:rsidRPr="0098603E">
        <w:t xml:space="preserve">s </w:t>
      </w:r>
      <w:r>
        <w:t xml:space="preserve">that </w:t>
      </w:r>
      <w:r w:rsidRPr="0098603E">
        <w:t xml:space="preserve">I thought </w:t>
      </w:r>
      <w:r>
        <w:t xml:space="preserve">that </w:t>
      </w:r>
      <w:r w:rsidRPr="0098603E">
        <w:t xml:space="preserve">ITV, Channel </w:t>
      </w:r>
      <w:r w:rsidRPr="0098603E">
        <w:t>4</w:t>
      </w:r>
      <w:r w:rsidRPr="0098603E">
        <w:t xml:space="preserve"> and </w:t>
      </w:r>
      <w:r>
        <w:t xml:space="preserve">Channel </w:t>
      </w:r>
      <w:r w:rsidRPr="0098603E">
        <w:t>5 should merge to provide a commercial competitor to the BBC</w:t>
      </w:r>
      <w:r>
        <w:t>,</w:t>
      </w:r>
      <w:r w:rsidRPr="0098603E">
        <w:t xml:space="preserve"> and she told me </w:t>
      </w:r>
      <w:r>
        <w:t xml:space="preserve">that </w:t>
      </w:r>
      <w:r w:rsidRPr="0098603E">
        <w:t>I was a complete idiot for suggesting it</w:t>
      </w:r>
      <w:r>
        <w:t>. I</w:t>
      </w:r>
      <w:r w:rsidRPr="0098603E">
        <w:t>t makes me think about better collaboration between the public service broa</w:t>
      </w:r>
      <w:r>
        <w:t>d</w:t>
      </w:r>
      <w:r w:rsidRPr="0098603E">
        <w:t>casters.</w:t>
      </w:r>
      <w:r>
        <w:t xml:space="preserve"> </w:t>
      </w:r>
      <w:r w:rsidRPr="0098603E">
        <w:t>Although</w:t>
      </w:r>
      <w:r>
        <w:t>,</w:t>
      </w:r>
      <w:r w:rsidRPr="0098603E">
        <w:t xml:space="preserve"> Magnus</w:t>
      </w:r>
      <w:r>
        <w:t>,</w:t>
      </w:r>
      <w:r w:rsidRPr="0098603E">
        <w:t xml:space="preserve"> you took on the hybrid model, there is a hybrid model in Brit</w:t>
      </w:r>
      <w:r>
        <w:t>B</w:t>
      </w:r>
      <w:r w:rsidRPr="0098603E">
        <w:t>ox outside the UK</w:t>
      </w:r>
      <w:r>
        <w:t>,</w:t>
      </w:r>
      <w:r w:rsidRPr="0098603E">
        <w:t xml:space="preserve"> although you b</w:t>
      </w:r>
      <w:r>
        <w:t>r</w:t>
      </w:r>
      <w:r w:rsidRPr="0098603E">
        <w:t>ought the BBC out of Brit</w:t>
      </w:r>
      <w:r>
        <w:t>B</w:t>
      </w:r>
      <w:r w:rsidRPr="0098603E">
        <w:t>ox inside the UK</w:t>
      </w:r>
      <w:r>
        <w:t xml:space="preserve">. </w:t>
      </w:r>
      <w:r w:rsidR="00A17F4A">
        <w:t>So</w:t>
      </w:r>
      <w:r w:rsidR="00A17F4A">
        <w:t xml:space="preserve"> </w:t>
      </w:r>
      <w:r w:rsidRPr="0098603E">
        <w:t xml:space="preserve">I am just </w:t>
      </w:r>
      <w:r>
        <w:t>wondering whether</w:t>
      </w:r>
      <w:r w:rsidRPr="0098603E">
        <w:t xml:space="preserve"> there </w:t>
      </w:r>
      <w:r>
        <w:t xml:space="preserve">are </w:t>
      </w:r>
      <w:r w:rsidRPr="0098603E">
        <w:t>other areas where you think you could co</w:t>
      </w:r>
      <w:r>
        <w:t>-</w:t>
      </w:r>
      <w:r w:rsidRPr="0098603E">
        <w:t>operate</w:t>
      </w:r>
      <w:r>
        <w:t xml:space="preserve">. </w:t>
      </w:r>
      <w:r w:rsidRPr="0098603E">
        <w:t>It must be quite irritating, in some ways, although good for the politicians, to see the BBC become more commercial. BBC Studios, for example, ha</w:t>
      </w:r>
      <w:r>
        <w:t>s</w:t>
      </w:r>
      <w:r w:rsidRPr="0098603E">
        <w:t xml:space="preserve"> just announced BBC Venture, and </w:t>
      </w:r>
      <w:r>
        <w:t xml:space="preserve">there is </w:t>
      </w:r>
      <w:r w:rsidRPr="0098603E">
        <w:t>UKTV</w:t>
      </w:r>
      <w:r>
        <w:t>,</w:t>
      </w:r>
      <w:r w:rsidRPr="0098603E">
        <w:t xml:space="preserve"> which I think is again advertising funded </w:t>
      </w:r>
      <w:r>
        <w:t xml:space="preserve">and </w:t>
      </w:r>
      <w:r w:rsidRPr="0098603E">
        <w:t>BBC owned. This sounds a bit silly</w:t>
      </w:r>
      <w:r>
        <w:t>,</w:t>
      </w:r>
      <w:r w:rsidRPr="0098603E">
        <w:t xml:space="preserve"> but could the BBC start to advertise your programmes as a public service?</w:t>
      </w:r>
      <w:r>
        <w:t xml:space="preserve"> </w:t>
      </w:r>
    </w:p>
    <w:p w:rsidR="00751E66" w:rsidRPr="0098603E" w:rsidP="00157D22">
      <w:pPr>
        <w:pStyle w:val="QuestionCont"/>
        <w:spacing w:before="120"/>
        <w:ind w:left="851"/>
        <w:jc w:val="left"/>
      </w:pPr>
      <w:r w:rsidRPr="0098603E">
        <w:t>I would love to hear all your thoughts about where there could be more co</w:t>
      </w:r>
      <w:r>
        <w:t>-</w:t>
      </w:r>
      <w:r w:rsidRPr="0098603E">
        <w:t>operation with the BBC, given the BBC</w:t>
      </w:r>
      <w:r>
        <w:t>’</w:t>
      </w:r>
      <w:r w:rsidRPr="0098603E">
        <w:t xml:space="preserve">s unique place in the system of not necessarily having to drive its commercial revenues too hard. You do not have </w:t>
      </w:r>
      <w:r>
        <w:t xml:space="preserve">to </w:t>
      </w:r>
      <w:r w:rsidRPr="0098603E">
        <w:t>answer at all. These sessions are very long</w:t>
      </w:r>
      <w:r>
        <w:t>,</w:t>
      </w:r>
      <w:r w:rsidRPr="0098603E">
        <w:t xml:space="preserve"> so if you decide </w:t>
      </w:r>
      <w:r w:rsidRPr="0098603E">
        <w:t>just to stop talking so we can go home earlier, I am happy with that approach as well.</w:t>
      </w:r>
      <w:r>
        <w:t xml:space="preserve"> </w:t>
      </w:r>
    </w:p>
    <w:p w:rsidR="00751E66" w:rsidP="00157D22">
      <w:pPr>
        <w:pStyle w:val="Remark"/>
        <w:spacing w:before="120" w:after="120"/>
        <w:ind w:left="851"/>
        <w:jc w:val="left"/>
      </w:pPr>
      <w:r w:rsidRPr="00793694">
        <w:rPr>
          <w:b/>
        </w:rPr>
        <w:t>The Chair:</w:t>
      </w:r>
      <w:r>
        <w:t xml:space="preserve"> </w:t>
      </w:r>
      <w:r w:rsidRPr="0098603E">
        <w:t>We cannot go home.</w:t>
      </w:r>
      <w:r>
        <w:t xml:space="preserve"> </w:t>
      </w:r>
    </w:p>
    <w:p w:rsidR="00751E66" w:rsidP="00157D22">
      <w:pPr>
        <w:pStyle w:val="Answer"/>
        <w:spacing w:before="120" w:after="120"/>
        <w:ind w:left="851"/>
        <w:jc w:val="left"/>
      </w:pPr>
      <w:r w:rsidRPr="00793694">
        <w:rPr>
          <w:b/>
          <w:i/>
        </w:rPr>
        <w:t>Magnus Brooke:</w:t>
      </w:r>
      <w:r>
        <w:t xml:space="preserve"> </w:t>
      </w:r>
      <w:r w:rsidRPr="0098603E">
        <w:t>I am very happy to answer</w:t>
      </w:r>
      <w:r>
        <w:t>, Lord Vaizey</w:t>
      </w:r>
      <w:r w:rsidRPr="0098603E">
        <w:t>. In a sense</w:t>
      </w:r>
      <w:r>
        <w:t>,</w:t>
      </w:r>
      <w:r w:rsidRPr="0098603E">
        <w:t xml:space="preserve"> </w:t>
      </w:r>
      <w:r>
        <w:t>we are</w:t>
      </w:r>
      <w:r w:rsidRPr="0098603E">
        <w:t xml:space="preserve"> slightly back to where we started in the session, because for us self</w:t>
      </w:r>
      <w:r>
        <w:t>-</w:t>
      </w:r>
      <w:r w:rsidRPr="0098603E">
        <w:t>help is the starting place. We are not sitting here waiting for someone to come to our rescue.</w:t>
      </w:r>
      <w:r>
        <w:t xml:space="preserve"> </w:t>
      </w:r>
      <w:r w:rsidRPr="0098603E">
        <w:t xml:space="preserve">ITVX </w:t>
      </w:r>
      <w:r>
        <w:t xml:space="preserve">and, </w:t>
      </w:r>
      <w:r w:rsidRPr="0098603E">
        <w:t>as you say</w:t>
      </w:r>
      <w:r>
        <w:t>,</w:t>
      </w:r>
      <w:r w:rsidRPr="0098603E">
        <w:t xml:space="preserve"> BritBox International</w:t>
      </w:r>
      <w:r>
        <w:t xml:space="preserve"> </w:t>
      </w:r>
      <w:r w:rsidRPr="0098603E">
        <w:t>is going great guns</w:t>
      </w:r>
      <w:r>
        <w:t xml:space="preserve">. It is </w:t>
      </w:r>
      <w:r w:rsidRPr="0098603E">
        <w:t xml:space="preserve">a </w:t>
      </w:r>
      <w:r>
        <w:t xml:space="preserve">50:50 </w:t>
      </w:r>
      <w:r w:rsidRPr="0098603E">
        <w:t>joint venture with the BBC.</w:t>
      </w:r>
      <w:r>
        <w:t xml:space="preserve"> </w:t>
      </w:r>
    </w:p>
    <w:p w:rsidR="00751E66" w:rsidP="00157D22">
      <w:pPr>
        <w:pStyle w:val="Remark"/>
        <w:spacing w:before="120" w:after="120"/>
        <w:ind w:left="851"/>
        <w:jc w:val="left"/>
      </w:pPr>
      <w:r w:rsidRPr="00853B93">
        <w:rPr>
          <w:b/>
        </w:rPr>
        <w:t>Lord Vaizey of Didcot:</w:t>
      </w:r>
      <w:r>
        <w:t xml:space="preserve"> </w:t>
      </w:r>
      <w:r w:rsidRPr="0098603E">
        <w:t xml:space="preserve">Channel 4 is not part of it. </w:t>
      </w:r>
    </w:p>
    <w:p w:rsidR="00751E66" w:rsidP="00157D22">
      <w:pPr>
        <w:pStyle w:val="Answer"/>
        <w:spacing w:before="120" w:after="120"/>
        <w:ind w:left="851"/>
        <w:jc w:val="left"/>
      </w:pPr>
      <w:r w:rsidRPr="00793694">
        <w:rPr>
          <w:b/>
          <w:i/>
        </w:rPr>
        <w:t>M</w:t>
      </w:r>
      <w:r w:rsidR="00A17F4A">
        <w:rPr>
          <w:b/>
          <w:i/>
        </w:rPr>
        <w:t>agnus Brooke</w:t>
      </w:r>
      <w:r w:rsidRPr="00793694">
        <w:rPr>
          <w:b/>
          <w:i/>
        </w:rPr>
        <w:t>:</w:t>
      </w:r>
      <w:r>
        <w:t xml:space="preserve"> </w:t>
      </w:r>
      <w:r w:rsidRPr="0098603E">
        <w:t xml:space="preserve">It is not </w:t>
      </w:r>
      <w:r>
        <w:t>part of BritBox I</w:t>
      </w:r>
      <w:r w:rsidRPr="0098603E">
        <w:t>nternational</w:t>
      </w:r>
      <w:r>
        <w:t>,</w:t>
      </w:r>
      <w:r w:rsidRPr="0098603E">
        <w:t xml:space="preserve"> but that is doing very good business around the world.</w:t>
      </w:r>
      <w:r>
        <w:t xml:space="preserve"> I </w:t>
      </w:r>
      <w:r w:rsidRPr="0098603E">
        <w:t xml:space="preserve">think we are at 2.5 million subscriptions </w:t>
      </w:r>
      <w:r>
        <w:t xml:space="preserve">already </w:t>
      </w:r>
      <w:r w:rsidRPr="0098603E">
        <w:t xml:space="preserve">just in the US, South </w:t>
      </w:r>
      <w:r w:rsidRPr="0098603E">
        <w:t>Africa</w:t>
      </w:r>
      <w:r w:rsidRPr="0098603E">
        <w:t xml:space="preserve"> and Australia.</w:t>
      </w:r>
      <w:r>
        <w:t xml:space="preserve"> </w:t>
      </w:r>
      <w:r w:rsidRPr="0098603E">
        <w:t>We have just announced a launch in Scandinavia. That is a new model for exploiting content around the world</w:t>
      </w:r>
      <w:r w:rsidR="004D5A2D">
        <w:t>.</w:t>
      </w:r>
      <w:r w:rsidRPr="0098603E">
        <w:t xml:space="preserve"> </w:t>
      </w:r>
      <w:r w:rsidR="004D5A2D">
        <w:t>W</w:t>
      </w:r>
      <w:r w:rsidRPr="0098603E">
        <w:t xml:space="preserve">hereas previously we were </w:t>
      </w:r>
      <w:r w:rsidR="004D5A2D">
        <w:t xml:space="preserve">effectively </w:t>
      </w:r>
      <w:r w:rsidRPr="0098603E">
        <w:t>wholesalers of content to other television channels around the world</w:t>
      </w:r>
      <w:r w:rsidR="004D5A2D">
        <w:t>,</w:t>
      </w:r>
      <w:r w:rsidRPr="0098603E">
        <w:t xml:space="preserve"> </w:t>
      </w:r>
      <w:r w:rsidR="004D5A2D">
        <w:t>a</w:t>
      </w:r>
      <w:r w:rsidRPr="0098603E">
        <w:t>s that wholesale model starts to creak a littl</w:t>
      </w:r>
      <w:r>
        <w:t>e,</w:t>
      </w:r>
      <w:r w:rsidRPr="0098603E">
        <w:t xml:space="preserve"> as linear viewing declines, we are going direct to the consumer around the world</w:t>
      </w:r>
      <w:r>
        <w:t>,</w:t>
      </w:r>
      <w:r w:rsidRPr="0098603E">
        <w:t xml:space="preserve"> jointly with the BBC in this joint </w:t>
      </w:r>
      <w:r>
        <w:t>venture. I</w:t>
      </w:r>
      <w:r w:rsidRPr="0098603E">
        <w:t>t is really exciting</w:t>
      </w:r>
      <w:r>
        <w:t>,</w:t>
      </w:r>
      <w:r w:rsidRPr="0098603E">
        <w:t xml:space="preserve"> and we have quite big growth plans for </w:t>
      </w:r>
      <w:r w:rsidRPr="0098603E">
        <w:t>that</w:t>
      </w:r>
      <w:r w:rsidRPr="0098603E">
        <w:t xml:space="preserve"> and we have a model </w:t>
      </w:r>
      <w:r>
        <w:t xml:space="preserve">that </w:t>
      </w:r>
      <w:r w:rsidRPr="0098603E">
        <w:t>we can roll out</w:t>
      </w:r>
      <w:r>
        <w:t>,</w:t>
      </w:r>
      <w:r w:rsidRPr="0098603E">
        <w:t xml:space="preserve"> we think</w:t>
      </w:r>
      <w:r>
        <w:t>,</w:t>
      </w:r>
      <w:r w:rsidRPr="0098603E">
        <w:t xml:space="preserve"> more broadly, as I say, starting with Scandinavia.</w:t>
      </w:r>
      <w:r>
        <w:t xml:space="preserve"> </w:t>
      </w:r>
    </w:p>
    <w:p w:rsidR="00751E66" w:rsidP="00157D22">
      <w:pPr>
        <w:pStyle w:val="Answer"/>
        <w:spacing w:before="120" w:after="120"/>
        <w:ind w:left="851"/>
        <w:jc w:val="left"/>
      </w:pPr>
      <w:r w:rsidRPr="0098603E">
        <w:t>There is something around the legislative regime</w:t>
      </w:r>
      <w:r>
        <w:t>,</w:t>
      </w:r>
      <w:r w:rsidRPr="0098603E">
        <w:t xml:space="preserve"> and we have talked to this committee in the past about prominence</w:t>
      </w:r>
      <w:r>
        <w:t xml:space="preserve">, </w:t>
      </w:r>
      <w:r>
        <w:t>inclusion</w:t>
      </w:r>
      <w:r>
        <w:t xml:space="preserve"> and</w:t>
      </w:r>
      <w:r w:rsidRPr="0098603E">
        <w:t xml:space="preserve"> fair value</w:t>
      </w:r>
      <w:r>
        <w:t>.</w:t>
      </w:r>
      <w:r w:rsidRPr="0098603E">
        <w:t xml:space="preserve"> I am pleased that the Government appear to be thinking very seriously about </w:t>
      </w:r>
      <w:r>
        <w:t xml:space="preserve">that as a </w:t>
      </w:r>
      <w:r w:rsidRPr="0098603E">
        <w:t xml:space="preserve">development </w:t>
      </w:r>
      <w:r w:rsidR="00A17F4A">
        <w:t xml:space="preserve">going </w:t>
      </w:r>
      <w:r>
        <w:t>forward</w:t>
      </w:r>
      <w:r w:rsidRPr="0098603E">
        <w:t>.</w:t>
      </w:r>
      <w:r>
        <w:t xml:space="preserve"> </w:t>
      </w:r>
    </w:p>
    <w:p w:rsidR="00751E66" w:rsidP="00157D22">
      <w:pPr>
        <w:pStyle w:val="Answer"/>
        <w:spacing w:before="120" w:after="120"/>
        <w:ind w:left="851"/>
        <w:jc w:val="left"/>
      </w:pPr>
      <w:r>
        <w:t>W</w:t>
      </w:r>
      <w:r w:rsidRPr="0098603E">
        <w:t>e are always up for conversations with the other PSBs to collaborate and share costs. We are all investing in technology and operational costs for a single</w:t>
      </w:r>
      <w:r>
        <w:t>,</w:t>
      </w:r>
      <w:r w:rsidRPr="0098603E">
        <w:t xml:space="preserve"> relatively small market, and we are up against some competitors who are investing far bigger amounts and amorti</w:t>
      </w:r>
      <w:r w:rsidR="00A17F4A">
        <w:t>s</w:t>
      </w:r>
      <w:r w:rsidRPr="0098603E">
        <w:t xml:space="preserve">ing that across every single market in the world. </w:t>
      </w:r>
    </w:p>
    <w:p w:rsidR="00751E66" w:rsidP="00157D22">
      <w:pPr>
        <w:pStyle w:val="Answer"/>
        <w:spacing w:before="120" w:after="120"/>
        <w:ind w:left="851"/>
        <w:jc w:val="left"/>
      </w:pPr>
      <w:r w:rsidRPr="0098603E">
        <w:t>That is a slightly frightening form of asym</w:t>
      </w:r>
      <w:r>
        <w:t>m</w:t>
      </w:r>
      <w:r w:rsidRPr="0098603E">
        <w:t>etric competition.</w:t>
      </w:r>
      <w:r>
        <w:t xml:space="preserve"> </w:t>
      </w:r>
      <w:r w:rsidR="00EC09D2">
        <w:t>But w</w:t>
      </w:r>
      <w:r w:rsidRPr="0098603E">
        <w:t xml:space="preserve">e have lots of examples of areas where we </w:t>
      </w:r>
      <w:r>
        <w:t xml:space="preserve">already </w:t>
      </w:r>
      <w:r w:rsidRPr="0098603E">
        <w:t>collaborate</w:t>
      </w:r>
      <w:r>
        <w:t>—F</w:t>
      </w:r>
      <w:r w:rsidRPr="0098603E">
        <w:t>reeview, Freesat, Freeview</w:t>
      </w:r>
      <w:r>
        <w:t xml:space="preserve"> Pl</w:t>
      </w:r>
      <w:r w:rsidRPr="0098603E">
        <w:t xml:space="preserve">ay, </w:t>
      </w:r>
      <w:r>
        <w:t>YouV</w:t>
      </w:r>
      <w:r w:rsidRPr="0098603E">
        <w:t>iew</w:t>
      </w:r>
      <w:r>
        <w:t>—</w:t>
      </w:r>
      <w:r w:rsidRPr="0098603E">
        <w:t>where we are absolutely sharing the technology and operational costs of establishing aggregated offers to consumers</w:t>
      </w:r>
      <w:r>
        <w:t xml:space="preserve">, </w:t>
      </w:r>
      <w:r w:rsidRPr="0098603E">
        <w:t>w</w:t>
      </w:r>
      <w:r>
        <w:t>he</w:t>
      </w:r>
      <w:r w:rsidRPr="0098603E">
        <w:t>re there is a degree of infrastructure and technology investment required, and we a</w:t>
      </w:r>
      <w:r>
        <w:t>r</w:t>
      </w:r>
      <w:r w:rsidRPr="0098603E">
        <w:t xml:space="preserve">e always up for further conversations looking at that. </w:t>
      </w:r>
    </w:p>
    <w:p w:rsidR="00751E66" w:rsidP="00157D22">
      <w:pPr>
        <w:pStyle w:val="Answer"/>
        <w:spacing w:before="120" w:after="120"/>
        <w:ind w:left="851"/>
        <w:jc w:val="left"/>
      </w:pPr>
      <w:r w:rsidRPr="0098603E">
        <w:t>Of course</w:t>
      </w:r>
      <w:r>
        <w:t>,</w:t>
      </w:r>
      <w:r w:rsidRPr="0098603E">
        <w:t xml:space="preserve"> what you can see around the world increasingly </w:t>
      </w:r>
      <w:r>
        <w:t>is</w:t>
      </w:r>
      <w:r w:rsidRPr="0098603E">
        <w:t xml:space="preserve"> other broadcasters doing very similar things in national markets</w:t>
      </w:r>
      <w:r>
        <w:t>. Y</w:t>
      </w:r>
      <w:r w:rsidRPr="0098603E">
        <w:t xml:space="preserve">ou have a whole set </w:t>
      </w:r>
      <w:r>
        <w:t>o</w:t>
      </w:r>
      <w:r w:rsidRPr="0098603E">
        <w:t>f national players around the world trying to compete in national markets with global players who have massive economies of scale</w:t>
      </w:r>
      <w:r>
        <w:t>,</w:t>
      </w:r>
      <w:r w:rsidRPr="0098603E">
        <w:t xml:space="preserve"> which is </w:t>
      </w:r>
      <w:r>
        <w:t>tough.</w:t>
      </w:r>
    </w:p>
    <w:p w:rsidR="00751E66" w:rsidP="00157D22">
      <w:pPr>
        <w:pStyle w:val="Remark"/>
        <w:spacing w:before="120" w:after="120"/>
        <w:ind w:left="851"/>
        <w:jc w:val="left"/>
      </w:pPr>
      <w:r w:rsidRPr="00853B93">
        <w:rPr>
          <w:b/>
        </w:rPr>
        <w:t>Lord Vaizey of Didcot:</w:t>
      </w:r>
      <w:r>
        <w:t xml:space="preserve"> Khalid, w</w:t>
      </w:r>
      <w:r w:rsidRPr="0098603E">
        <w:t xml:space="preserve">hy did you not join BritBox? </w:t>
      </w:r>
    </w:p>
    <w:p w:rsidR="00751E66" w:rsidP="00157D22">
      <w:pPr>
        <w:pStyle w:val="Answer"/>
        <w:spacing w:before="120" w:after="120"/>
        <w:ind w:left="851"/>
        <w:jc w:val="left"/>
      </w:pPr>
      <w:r w:rsidRPr="00853B93">
        <w:rPr>
          <w:b/>
          <w:i/>
        </w:rPr>
        <w:t>Khalid Hayat:</w:t>
      </w:r>
      <w:r>
        <w:t xml:space="preserve"> </w:t>
      </w:r>
      <w:r w:rsidRPr="0098603E">
        <w:t>We are a content supplier to BritBox in the UK.</w:t>
      </w:r>
      <w:r>
        <w:t xml:space="preserve"> Internationally, w</w:t>
      </w:r>
      <w:r w:rsidRPr="0098603E">
        <w:t xml:space="preserve">e as </w:t>
      </w:r>
      <w:r>
        <w:t>Channel 4</w:t>
      </w:r>
      <w:r w:rsidRPr="0098603E">
        <w:t xml:space="preserve"> are </w:t>
      </w:r>
      <w:r>
        <w:t xml:space="preserve">a </w:t>
      </w:r>
      <w:r w:rsidRPr="0098603E">
        <w:t>publish</w:t>
      </w:r>
      <w:r>
        <w:t>er—</w:t>
      </w:r>
      <w:r w:rsidRPr="0098603E">
        <w:t xml:space="preserve"> </w:t>
      </w:r>
    </w:p>
    <w:p w:rsidR="00751E66" w:rsidP="00157D22">
      <w:pPr>
        <w:pStyle w:val="Remark"/>
        <w:spacing w:before="120" w:after="120"/>
        <w:ind w:left="851"/>
        <w:jc w:val="left"/>
      </w:pPr>
      <w:r w:rsidRPr="00853B93">
        <w:rPr>
          <w:b/>
        </w:rPr>
        <w:t>Lord Vaizey of Didcot:</w:t>
      </w:r>
      <w:r>
        <w:t xml:space="preserve"> It is a rights issue.</w:t>
      </w:r>
    </w:p>
    <w:p w:rsidR="00751E66" w:rsidP="00157D22">
      <w:pPr>
        <w:pStyle w:val="Answer"/>
        <w:spacing w:before="120" w:after="120"/>
        <w:ind w:left="851"/>
        <w:jc w:val="left"/>
      </w:pPr>
      <w:r w:rsidRPr="00853B93">
        <w:rPr>
          <w:b/>
          <w:i/>
        </w:rPr>
        <w:t>Khalid Hayat:</w:t>
      </w:r>
      <w:r>
        <w:t xml:space="preserve"> Indeed</w:t>
      </w:r>
      <w:r w:rsidR="00A17F4A">
        <w:t>: exactly</w:t>
      </w:r>
      <w:r w:rsidRPr="0098603E">
        <w:t>.</w:t>
      </w:r>
      <w:r>
        <w:t xml:space="preserve"> </w:t>
      </w:r>
      <w:r w:rsidRPr="0098603E">
        <w:t xml:space="preserve">We </w:t>
      </w:r>
      <w:r>
        <w:t xml:space="preserve">do </w:t>
      </w:r>
      <w:r w:rsidRPr="0098603E">
        <w:t>not own the rights to distribute th</w:t>
      </w:r>
      <w:r>
        <w:t>at content</w:t>
      </w:r>
      <w:r w:rsidRPr="0098603E">
        <w:t xml:space="preserve"> on BritBox internationally</w:t>
      </w:r>
      <w:r>
        <w:t xml:space="preserve">, </w:t>
      </w:r>
      <w:r w:rsidRPr="0098603E">
        <w:t xml:space="preserve">albeit we have said </w:t>
      </w:r>
      <w:r>
        <w:t xml:space="preserve">that </w:t>
      </w:r>
      <w:r w:rsidRPr="0098603E">
        <w:t xml:space="preserve">we are thinking about how </w:t>
      </w:r>
      <w:r>
        <w:t xml:space="preserve">we </w:t>
      </w:r>
      <w:r w:rsidR="00A17F4A">
        <w:t>c</w:t>
      </w:r>
      <w:r w:rsidRPr="0098603E">
        <w:t>ould develop a version of All</w:t>
      </w:r>
      <w:r>
        <w:t xml:space="preserve"> </w:t>
      </w:r>
      <w:r w:rsidRPr="0098603E">
        <w:t>4, a proposition to take international</w:t>
      </w:r>
      <w:r>
        <w:t>ly</w:t>
      </w:r>
      <w:r w:rsidRPr="0098603E">
        <w:t>.</w:t>
      </w:r>
      <w:r>
        <w:t xml:space="preserve"> </w:t>
      </w:r>
      <w:r w:rsidRPr="0098603E">
        <w:t>That is work that we are scoping to think about how we might be able to make the necessary right</w:t>
      </w:r>
      <w:r>
        <w:t>s</w:t>
      </w:r>
      <w:r w:rsidRPr="0098603E">
        <w:t xml:space="preserve"> arrang</w:t>
      </w:r>
      <w:r>
        <w:t>e</w:t>
      </w:r>
      <w:r w:rsidRPr="0098603E">
        <w:t>ments and commercial deals to enable international distribution. That is on our strategic agenda.</w:t>
      </w:r>
      <w:r>
        <w:t xml:space="preserve"> </w:t>
      </w:r>
    </w:p>
    <w:p w:rsidR="00751E66" w:rsidP="00157D22">
      <w:pPr>
        <w:pStyle w:val="Remark"/>
        <w:spacing w:before="120" w:after="120"/>
        <w:ind w:left="851"/>
        <w:jc w:val="left"/>
      </w:pPr>
      <w:r w:rsidRPr="0098603E">
        <w:t>To the point about partnership and collaboration more generally</w:t>
      </w:r>
      <w:r>
        <w:t>,</w:t>
      </w:r>
      <w:r w:rsidRPr="0098603E">
        <w:t xml:space="preserve"> if I can add to Magnus</w:t>
      </w:r>
      <w:r>
        <w:t>’</w:t>
      </w:r>
      <w:r w:rsidRPr="0098603E">
        <w:t>s point</w:t>
      </w:r>
      <w:r>
        <w:t>, w</w:t>
      </w:r>
      <w:r w:rsidRPr="0098603E">
        <w:t>e at Channel 4 have partnership in our DNA</w:t>
      </w:r>
      <w:r>
        <w:t>. W</w:t>
      </w:r>
      <w:r w:rsidRPr="0098603E">
        <w:t>e were set up almost 40 years ago as a publish</w:t>
      </w:r>
      <w:r>
        <w:t>er</w:t>
      </w:r>
      <w:r w:rsidR="00A17F4A">
        <w:t>-</w:t>
      </w:r>
      <w:r w:rsidRPr="0098603E">
        <w:t>broadcaster</w:t>
      </w:r>
      <w:r>
        <w:t>,</w:t>
      </w:r>
      <w:r w:rsidRPr="0098603E">
        <w:t xml:space="preserve"> entirely sourcing all our content from the external production sector.</w:t>
      </w:r>
      <w:r>
        <w:t xml:space="preserve"> </w:t>
      </w:r>
      <w:r w:rsidRPr="0098603E">
        <w:t>Indeed</w:t>
      </w:r>
      <w:r>
        <w:t>,</w:t>
      </w:r>
      <w:r w:rsidRPr="0098603E">
        <w:t xml:space="preserve"> when we were first create</w:t>
      </w:r>
      <w:r>
        <w:t>d,</w:t>
      </w:r>
      <w:r w:rsidRPr="0098603E">
        <w:t xml:space="preserve"> ITV sold our advertising. Essentially</w:t>
      </w:r>
      <w:r>
        <w:t>,</w:t>
      </w:r>
      <w:r w:rsidRPr="0098603E">
        <w:t xml:space="preserve"> we are a partnership</w:t>
      </w:r>
      <w:r>
        <w:t>-</w:t>
      </w:r>
      <w:r w:rsidRPr="0098603E">
        <w:t>driven organisation.</w:t>
      </w:r>
      <w:r>
        <w:t xml:space="preserve"> </w:t>
      </w:r>
    </w:p>
    <w:p w:rsidR="00751E66" w:rsidP="00157D22">
      <w:pPr>
        <w:pStyle w:val="Remark"/>
        <w:spacing w:before="120" w:after="120"/>
        <w:ind w:left="851"/>
        <w:jc w:val="left"/>
      </w:pPr>
      <w:r w:rsidRPr="0098603E">
        <w:t xml:space="preserve">The Digital UK and Freeview example Magnus cites is really instructive, because what </w:t>
      </w:r>
      <w:r w:rsidRPr="0098603E">
        <w:t>that highlights</w:t>
      </w:r>
      <w:r w:rsidRPr="0098603E">
        <w:t xml:space="preserve"> is the long</w:t>
      </w:r>
      <w:r>
        <w:t>-</w:t>
      </w:r>
      <w:r w:rsidRPr="0098603E">
        <w:t>term nature of relationships among UK PSBs</w:t>
      </w:r>
      <w:r>
        <w:t>,</w:t>
      </w:r>
      <w:r w:rsidRPr="0098603E">
        <w:t xml:space="preserve"> and the way those relationships can evolve in the interests of UK viewers and UK PSB.</w:t>
      </w:r>
      <w:r>
        <w:t xml:space="preserve"> </w:t>
      </w:r>
      <w:r w:rsidRPr="0098603E">
        <w:t>Digital UK was created back in</w:t>
      </w:r>
      <w:r>
        <w:t xml:space="preserve"> whenever it was,</w:t>
      </w:r>
      <w:r w:rsidRPr="0098603E">
        <w:t xml:space="preserve"> 2006 or 2007,</w:t>
      </w:r>
      <w:r>
        <w:rPr>
          <w:rStyle w:val="FootnoteReference"/>
        </w:rPr>
        <w:footnoteReference w:id="2"/>
      </w:r>
      <w:r w:rsidRPr="0098603E">
        <w:t xml:space="preserve"> as the programme management body for </w:t>
      </w:r>
      <w:r>
        <w:t xml:space="preserve">the </w:t>
      </w:r>
      <w:r w:rsidRPr="0098603E">
        <w:t>analogue to digital TV switchover</w:t>
      </w:r>
      <w:r>
        <w:t>. T</w:t>
      </w:r>
      <w:r w:rsidRPr="0098603E">
        <w:t xml:space="preserve">he PSBs then evolved </w:t>
      </w:r>
      <w:r w:rsidR="00147DBD">
        <w:t xml:space="preserve">Digital UK </w:t>
      </w:r>
      <w:r w:rsidRPr="0098603E">
        <w:t>into a platform management body for the digital terrestrial platform. Now</w:t>
      </w:r>
      <w:r>
        <w:t>,</w:t>
      </w:r>
      <w:r w:rsidRPr="0098603E">
        <w:t xml:space="preserve"> we are integrating </w:t>
      </w:r>
      <w:r>
        <w:t>D</w:t>
      </w:r>
      <w:r w:rsidRPr="0098603E">
        <w:t xml:space="preserve">igital UK and Freesat to innovate </w:t>
      </w:r>
      <w:r>
        <w:t>f</w:t>
      </w:r>
      <w:r w:rsidRPr="0098603E">
        <w:t>ree</w:t>
      </w:r>
      <w:r>
        <w:t>-</w:t>
      </w:r>
      <w:r w:rsidRPr="0098603E">
        <w:t>to</w:t>
      </w:r>
      <w:r>
        <w:t>-v</w:t>
      </w:r>
      <w:r w:rsidRPr="0098603E">
        <w:t xml:space="preserve">iew television as the market evolves. Channel 5 has recently joined </w:t>
      </w:r>
      <w:r>
        <w:t>D</w:t>
      </w:r>
      <w:r w:rsidRPr="0098603E">
        <w:t xml:space="preserve">igital UK and the BBC </w:t>
      </w:r>
      <w:r>
        <w:t xml:space="preserve">has </w:t>
      </w:r>
      <w:r w:rsidRPr="0098603E">
        <w:t xml:space="preserve">been a core collaborator in that system throughout. </w:t>
      </w:r>
      <w:r w:rsidR="00A17F4A">
        <w:t xml:space="preserve">So </w:t>
      </w:r>
      <w:r w:rsidRPr="0098603E">
        <w:t xml:space="preserve">that is quite a good case study of positive collaboration </w:t>
      </w:r>
      <w:r>
        <w:t>that</w:t>
      </w:r>
      <w:r w:rsidRPr="0098603E">
        <w:t>, as Magnus says</w:t>
      </w:r>
      <w:r>
        <w:t>,</w:t>
      </w:r>
      <w:r w:rsidRPr="0098603E">
        <w:t xml:space="preserve"> applies in </w:t>
      </w:r>
      <w:r w:rsidRPr="0098603E">
        <w:t>a number of</w:t>
      </w:r>
      <w:r w:rsidRPr="0098603E">
        <w:t xml:space="preserve"> different areas as well.</w:t>
      </w:r>
      <w:r>
        <w:t xml:space="preserve"> </w:t>
      </w:r>
    </w:p>
    <w:p w:rsidR="00751E66" w:rsidP="00157D22">
      <w:pPr>
        <w:pStyle w:val="Remark"/>
        <w:spacing w:before="120" w:after="120"/>
        <w:ind w:left="851"/>
        <w:jc w:val="left"/>
      </w:pPr>
      <w:r w:rsidRPr="00483841">
        <w:rPr>
          <w:b/>
        </w:rPr>
        <w:t>Lord Vaizey of Didcot:</w:t>
      </w:r>
      <w:r>
        <w:t xml:space="preserve"> </w:t>
      </w:r>
      <w:r w:rsidRPr="0098603E">
        <w:t xml:space="preserve">Those are </w:t>
      </w:r>
      <w:r>
        <w:t xml:space="preserve">all </w:t>
      </w:r>
      <w:r w:rsidRPr="0098603E">
        <w:t>great examples.</w:t>
      </w:r>
      <w:r>
        <w:t xml:space="preserve"> </w:t>
      </w:r>
      <w:r w:rsidRPr="0098603E">
        <w:t>Mitchell, in a sense, you do not want to collaborate with t</w:t>
      </w:r>
      <w:r>
        <w:t>hem</w:t>
      </w:r>
      <w:r w:rsidRPr="0098603E">
        <w:t xml:space="preserve"> on children</w:t>
      </w:r>
      <w:r>
        <w:t>’</w:t>
      </w:r>
      <w:r w:rsidRPr="0098603E">
        <w:t>s television</w:t>
      </w:r>
      <w:r>
        <w:t xml:space="preserve">; you want to </w:t>
      </w:r>
      <w:r w:rsidRPr="0098603E">
        <w:t>dominate the market</w:t>
      </w:r>
      <w:r>
        <w:t>place</w:t>
      </w:r>
      <w:r w:rsidRPr="0098603E">
        <w:t xml:space="preserve">. I am still watching Milkshake! </w:t>
      </w:r>
      <w:r>
        <w:t>a</w:t>
      </w:r>
      <w:r w:rsidRPr="0098603E">
        <w:t>nd my kids are 14 and 15. What other co</w:t>
      </w:r>
      <w:r>
        <w:t>-</w:t>
      </w:r>
      <w:r w:rsidRPr="0098603E">
        <w:t>operation is there?</w:t>
      </w:r>
      <w:r>
        <w:t xml:space="preserve"> </w:t>
      </w:r>
    </w:p>
    <w:p w:rsidR="00751E66" w:rsidP="00157D22">
      <w:pPr>
        <w:pStyle w:val="Answer"/>
        <w:spacing w:before="120" w:after="120"/>
        <w:ind w:left="851"/>
        <w:jc w:val="left"/>
      </w:pPr>
      <w:r w:rsidRPr="00853B93">
        <w:rPr>
          <w:b/>
          <w:i/>
        </w:rPr>
        <w:t>Mitchell Simmons:</w:t>
      </w:r>
      <w:r>
        <w:t xml:space="preserve"> The first thing to say is </w:t>
      </w:r>
      <w:r>
        <w:t>that,</w:t>
      </w:r>
      <w:r>
        <w:t xml:space="preserve"> </w:t>
      </w:r>
      <w:r w:rsidRPr="0098603E">
        <w:t xml:space="preserve">similar to Channel </w:t>
      </w:r>
      <w:r>
        <w:t xml:space="preserve">4, </w:t>
      </w:r>
      <w:r w:rsidRPr="0098603E">
        <w:t>we are a content contributor to BritBox</w:t>
      </w:r>
      <w:r>
        <w:t>, but w</w:t>
      </w:r>
      <w:r w:rsidRPr="0098603E">
        <w:t xml:space="preserve">e do not </w:t>
      </w:r>
      <w:r>
        <w:t xml:space="preserve">necessarily </w:t>
      </w:r>
      <w:r w:rsidRPr="0098603E">
        <w:t xml:space="preserve">have the international rights for the content. </w:t>
      </w:r>
      <w:r w:rsidR="00A17F4A">
        <w:t xml:space="preserve">It </w:t>
      </w:r>
      <w:r w:rsidRPr="0098603E">
        <w:t>a big decision for us to move into</w:t>
      </w:r>
      <w:r w:rsidR="00A17F4A">
        <w:t xml:space="preserve"> DUK</w:t>
      </w:r>
      <w:r w:rsidRPr="0098603E">
        <w:t xml:space="preserve">. We think that was an important strategic move </w:t>
      </w:r>
      <w:r>
        <w:t>as regards</w:t>
      </w:r>
      <w:r w:rsidRPr="0098603E">
        <w:t xml:space="preserve"> collaboration with the PSBs</w:t>
      </w:r>
      <w:r>
        <w:t xml:space="preserve">. </w:t>
      </w:r>
      <w:r w:rsidRPr="0098603E">
        <w:t xml:space="preserve">I think that is very important. </w:t>
      </w:r>
    </w:p>
    <w:p w:rsidR="00751E66" w:rsidP="00157D22">
      <w:pPr>
        <w:pStyle w:val="Answer"/>
        <w:spacing w:before="120" w:after="120"/>
        <w:ind w:left="851"/>
        <w:jc w:val="left"/>
      </w:pPr>
      <w:r w:rsidRPr="0098603E">
        <w:t xml:space="preserve">Looking to the future and to the policy agenda, Khalid touched on working together to help </w:t>
      </w:r>
      <w:r>
        <w:t xml:space="preserve">to </w:t>
      </w:r>
      <w:r w:rsidRPr="0098603E">
        <w:t xml:space="preserve">inform </w:t>
      </w:r>
      <w:r w:rsidR="00A17F4A">
        <w:t>g</w:t>
      </w:r>
      <w:r w:rsidRPr="0098603E">
        <w:t xml:space="preserve">overnment </w:t>
      </w:r>
      <w:r w:rsidR="00A17F4A">
        <w:t xml:space="preserve">of </w:t>
      </w:r>
      <w:r w:rsidRPr="0098603E">
        <w:t xml:space="preserve">what we want </w:t>
      </w:r>
      <w:r>
        <w:t xml:space="preserve">from a prominence </w:t>
      </w:r>
      <w:r w:rsidRPr="0098603E">
        <w:t>regime and what we want to see in the White Paper</w:t>
      </w:r>
      <w:r>
        <w:t>, which</w:t>
      </w:r>
      <w:r w:rsidRPr="0098603E">
        <w:t xml:space="preserve"> </w:t>
      </w:r>
      <w:r w:rsidR="00A17F4A">
        <w:t xml:space="preserve">has been </w:t>
      </w:r>
      <w:r w:rsidRPr="0098603E">
        <w:t xml:space="preserve">very important to us. </w:t>
      </w:r>
    </w:p>
    <w:p w:rsidR="00751E66" w:rsidP="00157D22">
      <w:pPr>
        <w:pStyle w:val="Answer"/>
        <w:spacing w:before="120" w:after="120"/>
        <w:ind w:left="851"/>
        <w:jc w:val="left"/>
      </w:pPr>
      <w:r w:rsidRPr="0098603E">
        <w:t>At the same time</w:t>
      </w:r>
      <w:r>
        <w:t>,</w:t>
      </w:r>
      <w:r w:rsidRPr="0098603E">
        <w:t xml:space="preserve"> we should say </w:t>
      </w:r>
      <w:r>
        <w:t xml:space="preserve">that </w:t>
      </w:r>
      <w:r w:rsidRPr="0098603E">
        <w:t>we are commercial businesses</w:t>
      </w:r>
      <w:r>
        <w:t xml:space="preserve"> and </w:t>
      </w:r>
      <w:r w:rsidRPr="0098603E">
        <w:t>are competitors</w:t>
      </w:r>
      <w:r>
        <w:t>. W</w:t>
      </w:r>
      <w:r w:rsidRPr="0098603E">
        <w:t xml:space="preserve">e want to see the whole sector be successful, but we also want to make money and compete against each other and draw </w:t>
      </w:r>
      <w:r w:rsidRPr="0098603E">
        <w:t>audiences</w:t>
      </w:r>
      <w:r>
        <w:t>,</w:t>
      </w:r>
      <w:r w:rsidRPr="0098603E">
        <w:t xml:space="preserve"> and</w:t>
      </w:r>
      <w:r w:rsidRPr="0098603E">
        <w:t xml:space="preserve"> come up with our own ideas </w:t>
      </w:r>
      <w:r>
        <w:t xml:space="preserve">that </w:t>
      </w:r>
      <w:r w:rsidRPr="0098603E">
        <w:t xml:space="preserve">have a piece of content </w:t>
      </w:r>
      <w:r>
        <w:t>where</w:t>
      </w:r>
      <w:r w:rsidRPr="0098603E">
        <w:t xml:space="preserve"> everyone says, </w:t>
      </w:r>
      <w:r>
        <w:t>“</w:t>
      </w:r>
      <w:r w:rsidRPr="0098603E">
        <w:t>I can</w:t>
      </w:r>
      <w:r>
        <w:t>’</w:t>
      </w:r>
      <w:r w:rsidRPr="0098603E">
        <w:t>t believe you did that</w:t>
      </w:r>
      <w:r>
        <w:t>”</w:t>
      </w:r>
      <w:r w:rsidRPr="0098603E">
        <w:t>.</w:t>
      </w:r>
      <w:r>
        <w:t xml:space="preserve"> </w:t>
      </w:r>
      <w:r w:rsidRPr="0098603E">
        <w:t>It is wonderful</w:t>
      </w:r>
      <w:r>
        <w:t>,</w:t>
      </w:r>
      <w:r w:rsidRPr="0098603E">
        <w:t xml:space="preserve"> especially at Channel 5</w:t>
      </w:r>
      <w:r>
        <w:t>, where</w:t>
      </w:r>
      <w:r w:rsidRPr="0098603E">
        <w:t xml:space="preserve"> there is a factual programme</w:t>
      </w:r>
      <w:r>
        <w:t>—“</w:t>
      </w:r>
      <w:r>
        <w:t xml:space="preserve">The </w:t>
      </w:r>
      <w:r w:rsidRPr="0098603E">
        <w:t>Yorkshire Vet</w:t>
      </w:r>
      <w:r>
        <w:t>”</w:t>
      </w:r>
      <w:r w:rsidRPr="0098603E">
        <w:t xml:space="preserve"> or </w:t>
      </w:r>
      <w:r>
        <w:t>“</w:t>
      </w:r>
      <w:r w:rsidRPr="0098603E">
        <w:t>Warship</w:t>
      </w:r>
      <w:r>
        <w:t>: Life at Sea”—</w:t>
      </w:r>
      <w:r w:rsidRPr="0098603E">
        <w:t>and suddenly it is all over the front page</w:t>
      </w:r>
      <w:r>
        <w:t xml:space="preserve"> of</w:t>
      </w:r>
      <w:r w:rsidRPr="0098603E">
        <w:t xml:space="preserve"> the </w:t>
      </w:r>
      <w:r w:rsidRPr="0098603E">
        <w:rPr>
          <w:i/>
          <w:iCs/>
        </w:rPr>
        <w:t xml:space="preserve">Times </w:t>
      </w:r>
      <w:r w:rsidRPr="0098603E">
        <w:t xml:space="preserve">and </w:t>
      </w:r>
      <w:r>
        <w:t>the next day everybody says, “T</w:t>
      </w:r>
      <w:r w:rsidRPr="0098603E">
        <w:t>here were 2 million people watching a factual documentary</w:t>
      </w:r>
      <w:r>
        <w:t>”</w:t>
      </w:r>
      <w:r w:rsidRPr="0098603E">
        <w:t>.</w:t>
      </w:r>
      <w:r>
        <w:t xml:space="preserve"> </w:t>
      </w:r>
      <w:r w:rsidRPr="0098603E">
        <w:t xml:space="preserve">That is part of what we want to do as well. We want to be competing as much as we are collaborating, so I think it is worth </w:t>
      </w:r>
      <w:r>
        <w:t>not forget</w:t>
      </w:r>
      <w:r w:rsidRPr="0098603E">
        <w:t>ting that.</w:t>
      </w:r>
      <w:r>
        <w:t xml:space="preserve"> </w:t>
      </w:r>
    </w:p>
    <w:p w:rsidR="00751E66" w:rsidP="00157D22">
      <w:pPr>
        <w:pStyle w:val="Answer"/>
        <w:spacing w:before="120" w:after="120"/>
        <w:ind w:left="851"/>
        <w:jc w:val="left"/>
      </w:pPr>
      <w:r w:rsidRPr="00CB095A">
        <w:rPr>
          <w:b/>
          <w:i/>
        </w:rPr>
        <w:t>Magnus Brooke:</w:t>
      </w:r>
      <w:r>
        <w:t xml:space="preserve"> </w:t>
      </w:r>
      <w:r w:rsidRPr="0098603E">
        <w:t>May I add one quick thing? One of the difficulties around collaboration has been a rather backward</w:t>
      </w:r>
      <w:r>
        <w:t>-</w:t>
      </w:r>
      <w:r w:rsidRPr="0098603E">
        <w:t>looking approach by the competition authorities.</w:t>
      </w:r>
      <w:r>
        <w:t xml:space="preserve"> </w:t>
      </w:r>
    </w:p>
    <w:p w:rsidR="00751E66" w:rsidP="00157D22">
      <w:pPr>
        <w:pStyle w:val="Remark"/>
        <w:spacing w:before="120" w:after="120"/>
        <w:ind w:left="851"/>
        <w:jc w:val="left"/>
      </w:pPr>
      <w:r w:rsidRPr="00895323">
        <w:rPr>
          <w:b/>
        </w:rPr>
        <w:t>Lord Vaizey of Didcot:</w:t>
      </w:r>
      <w:r>
        <w:t xml:space="preserve"> </w:t>
      </w:r>
      <w:r w:rsidRPr="0098603E">
        <w:t>We all remember Kang</w:t>
      </w:r>
      <w:r>
        <w:t>a</w:t>
      </w:r>
      <w:r w:rsidRPr="0098603E">
        <w:t>roo.</w:t>
      </w:r>
      <w:r>
        <w:t xml:space="preserve"> </w:t>
      </w:r>
    </w:p>
    <w:p w:rsidR="00751E66" w:rsidP="00157D22">
      <w:pPr>
        <w:pStyle w:val="Answer"/>
        <w:spacing w:before="120" w:after="120"/>
        <w:ind w:left="851"/>
        <w:jc w:val="left"/>
      </w:pPr>
      <w:r w:rsidRPr="00CB095A">
        <w:rPr>
          <w:b/>
          <w:i/>
        </w:rPr>
        <w:t>Magnus Brooke:</w:t>
      </w:r>
      <w:r>
        <w:t xml:space="preserve"> </w:t>
      </w:r>
      <w:r w:rsidRPr="0098603E">
        <w:t>Kang</w:t>
      </w:r>
      <w:r>
        <w:t>a</w:t>
      </w:r>
      <w:r w:rsidRPr="0098603E">
        <w:t xml:space="preserve">roo </w:t>
      </w:r>
      <w:r>
        <w:t>is</w:t>
      </w:r>
      <w:r w:rsidRPr="0098603E">
        <w:t xml:space="preserve"> a </w:t>
      </w:r>
      <w:r>
        <w:t>very</w:t>
      </w:r>
      <w:r w:rsidRPr="0098603E">
        <w:t xml:space="preserve"> good example of a real missed opportunity for</w:t>
      </w:r>
      <w:r>
        <w:t xml:space="preserve"> </w:t>
      </w:r>
      <w:r w:rsidRPr="0098603E">
        <w:t>the UK.</w:t>
      </w:r>
      <w:r>
        <w:t xml:space="preserve"> I </w:t>
      </w:r>
      <w:r w:rsidRPr="0098603E">
        <w:t>think that has had a deterrent effect for the PSBs</w:t>
      </w:r>
      <w:r>
        <w:t>,</w:t>
      </w:r>
      <w:r w:rsidRPr="0098603E">
        <w:t xml:space="preserve"> and probably did dampen enthusiasm for a while </w:t>
      </w:r>
      <w:r w:rsidR="002F43B4">
        <w:t>for</w:t>
      </w:r>
      <w:r w:rsidR="002F43B4">
        <w:t xml:space="preserve"> </w:t>
      </w:r>
      <w:r>
        <w:t>full-thro</w:t>
      </w:r>
      <w:r w:rsidR="002F43B4">
        <w:t>ttle online</w:t>
      </w:r>
      <w:r>
        <w:t xml:space="preserve"> </w:t>
      </w:r>
      <w:r w:rsidRPr="0098603E">
        <w:t xml:space="preserve">collaboration between all </w:t>
      </w:r>
      <w:r w:rsidR="00A17F4A">
        <w:t xml:space="preserve">of us, </w:t>
      </w:r>
      <w:r w:rsidRPr="0098603E">
        <w:t xml:space="preserve">because </w:t>
      </w:r>
      <w:r>
        <w:t xml:space="preserve">of </w:t>
      </w:r>
      <w:r w:rsidRPr="0098603E">
        <w:t>th</w:t>
      </w:r>
      <w:r w:rsidR="004A64FF">
        <w:t>e</w:t>
      </w:r>
      <w:r w:rsidRPr="0098603E">
        <w:t xml:space="preserve"> example of what could happen</w:t>
      </w:r>
      <w:r>
        <w:t>. W</w:t>
      </w:r>
      <w:r w:rsidRPr="0098603E">
        <w:t>e spent an awful lot of time and money getting exactly nowhere.</w:t>
      </w:r>
      <w:r>
        <w:t xml:space="preserve"> </w:t>
      </w:r>
      <w:r w:rsidRPr="0098603E">
        <w:t>It is unsurprising that</w:t>
      </w:r>
      <w:r w:rsidR="006A2E4C">
        <w:t>,</w:t>
      </w:r>
      <w:r w:rsidRPr="0098603E">
        <w:t xml:space="preserve"> as a result</w:t>
      </w:r>
      <w:r w:rsidR="006A2E4C">
        <w:t>,</w:t>
      </w:r>
      <w:r w:rsidRPr="0098603E">
        <w:t xml:space="preserve"> we had quite a few years of each deciding to do our own thing.</w:t>
      </w:r>
      <w:r>
        <w:t xml:space="preserve"> </w:t>
      </w:r>
      <w:r w:rsidRPr="0098603E">
        <w:t>It is unfortunate.</w:t>
      </w:r>
      <w:r>
        <w:t xml:space="preserve"> </w:t>
      </w:r>
      <w:r w:rsidRPr="0098603E">
        <w:t xml:space="preserve">I hope that the </w:t>
      </w:r>
      <w:r>
        <w:t xml:space="preserve">CMA </w:t>
      </w:r>
      <w:r w:rsidRPr="0098603E">
        <w:t>can now see rather more clearly the extent of global disruption in the markets that</w:t>
      </w:r>
      <w:r>
        <w:t xml:space="preserve"> </w:t>
      </w:r>
      <w:r w:rsidRPr="0098603E">
        <w:t>we are operating in, and we have had more constructive conversations</w:t>
      </w:r>
      <w:r>
        <w:t>,</w:t>
      </w:r>
      <w:r w:rsidRPr="0098603E">
        <w:t xml:space="preserve"> most recently around the Freeview mergers that we put in place, but it is certainly </w:t>
      </w:r>
      <w:r>
        <w:t xml:space="preserve">always </w:t>
      </w:r>
      <w:r w:rsidRPr="0098603E">
        <w:t>at the back of our mind</w:t>
      </w:r>
      <w:r>
        <w:t>s</w:t>
      </w:r>
      <w:r w:rsidRPr="0098603E">
        <w:t xml:space="preserve"> </w:t>
      </w:r>
      <w:r>
        <w:t xml:space="preserve">that </w:t>
      </w:r>
      <w:r w:rsidRPr="0098603E">
        <w:t xml:space="preserve">there is that risk. </w:t>
      </w:r>
    </w:p>
    <w:p w:rsidR="00751E66" w:rsidP="00157D22">
      <w:pPr>
        <w:pStyle w:val="Remark"/>
        <w:spacing w:before="120" w:after="120"/>
        <w:ind w:left="851"/>
        <w:jc w:val="left"/>
      </w:pPr>
      <w:r w:rsidRPr="00CB095A">
        <w:rPr>
          <w:b/>
        </w:rPr>
        <w:t>The Chair:</w:t>
      </w:r>
      <w:r>
        <w:t xml:space="preserve"> I think</w:t>
      </w:r>
      <w:r w:rsidRPr="0098603E">
        <w:t xml:space="preserve"> it is a fair point about Kang</w:t>
      </w:r>
      <w:r>
        <w:t>a</w:t>
      </w:r>
      <w:r w:rsidRPr="0098603E">
        <w:t xml:space="preserve">roo and </w:t>
      </w:r>
      <w:r>
        <w:t xml:space="preserve">the </w:t>
      </w:r>
      <w:r w:rsidRPr="0098603E">
        <w:t xml:space="preserve">CMA, but I </w:t>
      </w:r>
      <w:r>
        <w:t xml:space="preserve">want </w:t>
      </w:r>
      <w:r w:rsidRPr="0098603E">
        <w:t xml:space="preserve">to put Magnus on the spot about some of the things </w:t>
      </w:r>
      <w:r>
        <w:t xml:space="preserve">he has </w:t>
      </w:r>
      <w:r w:rsidRPr="0098603E">
        <w:t xml:space="preserve">said </w:t>
      </w:r>
      <w:r w:rsidRPr="0098603E">
        <w:t>in the course of</w:t>
      </w:r>
      <w:r w:rsidRPr="0098603E">
        <w:t xml:space="preserve"> </w:t>
      </w:r>
      <w:r>
        <w:t xml:space="preserve">his </w:t>
      </w:r>
      <w:r w:rsidRPr="0098603E">
        <w:t>testimony today. If you were still at the BBC and looking at the challenges that it is facing, as we described and discussed at the start of this hearing, what would you be advising</w:t>
      </w:r>
      <w:r>
        <w:t xml:space="preserve">? </w:t>
      </w:r>
      <w:r w:rsidRPr="0098603E">
        <w:t xml:space="preserve">You have talked about the challenges and difficulties </w:t>
      </w:r>
      <w:r>
        <w:t xml:space="preserve">that </w:t>
      </w:r>
      <w:r w:rsidRPr="0098603E">
        <w:t xml:space="preserve">you think there are with, say, a hybrid model </w:t>
      </w:r>
      <w:r>
        <w:t xml:space="preserve">that </w:t>
      </w:r>
      <w:r w:rsidRPr="0098603E">
        <w:t>would involve some sort of top</w:t>
      </w:r>
      <w:r>
        <w:t>-</w:t>
      </w:r>
      <w:r w:rsidRPr="0098603E">
        <w:t xml:space="preserve">up subscription, </w:t>
      </w:r>
      <w:r>
        <w:t>so</w:t>
      </w:r>
      <w:r w:rsidRPr="0098603E">
        <w:t xml:space="preserve"> what would be the alternative?</w:t>
      </w:r>
      <w:r>
        <w:t xml:space="preserve"> </w:t>
      </w:r>
      <w:r w:rsidR="00A17F4A">
        <w:t>Because, l</w:t>
      </w:r>
      <w:r w:rsidRPr="0098603E">
        <w:t xml:space="preserve">ike it or not, the </w:t>
      </w:r>
      <w:r w:rsidR="00A17F4A">
        <w:t xml:space="preserve">level of </w:t>
      </w:r>
      <w:r w:rsidRPr="0098603E">
        <w:t>licence fee funding is not going up.</w:t>
      </w:r>
      <w:r>
        <w:t xml:space="preserve"> </w:t>
      </w:r>
    </w:p>
    <w:p w:rsidR="00751E66" w:rsidP="00157D22">
      <w:pPr>
        <w:pStyle w:val="Answer"/>
        <w:spacing w:before="120" w:after="120"/>
        <w:ind w:left="851"/>
        <w:jc w:val="left"/>
      </w:pPr>
      <w:r w:rsidRPr="00CB095A">
        <w:rPr>
          <w:b/>
          <w:i/>
        </w:rPr>
        <w:t>Magnus Brooke:</w:t>
      </w:r>
      <w:r>
        <w:t xml:space="preserve"> </w:t>
      </w:r>
      <w:r w:rsidRPr="0098603E">
        <w:t>This is obviously a difficult situation. Probably what I would be looking at is a more equitable and efficient method of raising a significant amount of public money</w:t>
      </w:r>
      <w:r>
        <w:t xml:space="preserve"> that </w:t>
      </w:r>
      <w:r w:rsidRPr="0098603E">
        <w:t xml:space="preserve">gave me a significant degree </w:t>
      </w:r>
      <w:r>
        <w:t xml:space="preserve">of </w:t>
      </w:r>
      <w:r w:rsidRPr="0098603E">
        <w:t>independence but was more politically acceptable</w:t>
      </w:r>
      <w:r>
        <w:t>—</w:t>
      </w:r>
      <w:r w:rsidRPr="0098603E">
        <w:t>and probably more equitable</w:t>
      </w:r>
      <w:r>
        <w:t>—</w:t>
      </w:r>
      <w:r w:rsidRPr="0098603E">
        <w:t>as a means of funding what I would regard</w:t>
      </w:r>
      <w:r>
        <w:t>,</w:t>
      </w:r>
      <w:r w:rsidRPr="0098603E">
        <w:t xml:space="preserve"> </w:t>
      </w:r>
      <w:r>
        <w:t xml:space="preserve">if I was at </w:t>
      </w:r>
      <w:r w:rsidRPr="0098603E">
        <w:t>the BBC</w:t>
      </w:r>
      <w:r>
        <w:t>,</w:t>
      </w:r>
      <w:r w:rsidRPr="0098603E">
        <w:t xml:space="preserve"> </w:t>
      </w:r>
      <w:r>
        <w:t xml:space="preserve">as </w:t>
      </w:r>
      <w:r w:rsidRPr="0098603E">
        <w:t>a core public service</w:t>
      </w:r>
      <w:r w:rsidR="004A64FF">
        <w:t>.</w:t>
      </w:r>
      <w:r w:rsidRPr="0098603E">
        <w:t xml:space="preserve"> </w:t>
      </w:r>
      <w:r w:rsidR="002725A2">
        <w:t xml:space="preserve">In other words, </w:t>
      </w:r>
      <w:r w:rsidRPr="0098603E">
        <w:t>a core resource for the nation as a whole, but one that people should feel a degree of legitimacy toward</w:t>
      </w:r>
      <w:r>
        <w:t>s</w:t>
      </w:r>
      <w:r w:rsidRPr="0098603E">
        <w:t xml:space="preserve"> funding</w:t>
      </w:r>
      <w:r>
        <w:t>,</w:t>
      </w:r>
      <w:r w:rsidRPr="0098603E">
        <w:t xml:space="preserve"> and I think that takes us down the road of a more equitable</w:t>
      </w:r>
      <w:r>
        <w:t xml:space="preserve"> and possibly more efficient</w:t>
      </w:r>
      <w:r w:rsidRPr="0098603E">
        <w:t xml:space="preserve"> system </w:t>
      </w:r>
      <w:r>
        <w:t>o</w:t>
      </w:r>
      <w:r w:rsidRPr="0098603E">
        <w:t xml:space="preserve">f funding. </w:t>
      </w:r>
    </w:p>
    <w:p w:rsidR="00751E66" w:rsidP="00157D22">
      <w:pPr>
        <w:pStyle w:val="Answer"/>
        <w:spacing w:before="120" w:after="120"/>
        <w:ind w:left="851"/>
        <w:jc w:val="left"/>
      </w:pPr>
      <w:r w:rsidRPr="0098603E">
        <w:t xml:space="preserve">The BBC spends £120 million a year or </w:t>
      </w:r>
      <w:r w:rsidR="002725A2">
        <w:t>so</w:t>
      </w:r>
      <w:r w:rsidRPr="0098603E" w:rsidR="002725A2">
        <w:t xml:space="preserve"> </w:t>
      </w:r>
      <w:r w:rsidRPr="0098603E">
        <w:t>on collecting the licence fee. I would look very hard at whether there are more efficient ways of doing that</w:t>
      </w:r>
      <w:r>
        <w:t xml:space="preserve">—attaching </w:t>
      </w:r>
      <w:r w:rsidRPr="0098603E">
        <w:t xml:space="preserve">it to </w:t>
      </w:r>
      <w:r w:rsidR="00974280">
        <w:t xml:space="preserve">something like </w:t>
      </w:r>
      <w:r w:rsidRPr="0098603E">
        <w:t>the council tax</w:t>
      </w:r>
      <w:r>
        <w:t>,</w:t>
      </w:r>
      <w:r w:rsidRPr="0098603E">
        <w:t xml:space="preserve"> for example</w:t>
      </w:r>
      <w:r>
        <w:t>.</w:t>
      </w:r>
      <w:r w:rsidRPr="0098603E">
        <w:t xml:space="preserve"> I know there </w:t>
      </w:r>
      <w:r>
        <w:t xml:space="preserve">are </w:t>
      </w:r>
      <w:r w:rsidRPr="0098603E">
        <w:t>evasion issues around council tax</w:t>
      </w:r>
      <w:r>
        <w:t>,</w:t>
      </w:r>
      <w:r w:rsidRPr="0098603E">
        <w:t xml:space="preserve"> so there is the question of whether it is more efficient</w:t>
      </w:r>
      <w:r>
        <w:t>,</w:t>
      </w:r>
      <w:r w:rsidRPr="0098603E">
        <w:t xml:space="preserve"> weirdly</w:t>
      </w:r>
      <w:r>
        <w:t>,</w:t>
      </w:r>
      <w:r w:rsidRPr="0098603E">
        <w:t xml:space="preserve"> to have a stand</w:t>
      </w:r>
      <w:r>
        <w:t>-</w:t>
      </w:r>
      <w:r w:rsidRPr="0098603E">
        <w:t>alone tax of some sort.</w:t>
      </w:r>
      <w:r>
        <w:t xml:space="preserve"> </w:t>
      </w:r>
      <w:r w:rsidRPr="0098603E">
        <w:t>I would be looking at whether there are other ways of making the licence fee more equitable and more acceptable</w:t>
      </w:r>
      <w:r>
        <w:t>,</w:t>
      </w:r>
      <w:r w:rsidRPr="0098603E">
        <w:t xml:space="preserve"> ultimately</w:t>
      </w:r>
      <w:r>
        <w:t xml:space="preserve">. </w:t>
      </w:r>
    </w:p>
    <w:p w:rsidR="00751E66" w:rsidP="00157D22">
      <w:pPr>
        <w:pStyle w:val="Remark"/>
        <w:spacing w:before="120" w:after="120"/>
        <w:ind w:left="851"/>
        <w:jc w:val="left"/>
      </w:pPr>
      <w:r w:rsidRPr="00CB095A">
        <w:rPr>
          <w:b/>
        </w:rPr>
        <w:t>The Chair:</w:t>
      </w:r>
      <w:r>
        <w:t xml:space="preserve"> T</w:t>
      </w:r>
      <w:r w:rsidRPr="0098603E">
        <w:t xml:space="preserve">hat has prompted Lord Foster to want to ask a </w:t>
      </w:r>
      <w:r w:rsidRPr="0098603E">
        <w:t>supplementary.</w:t>
      </w:r>
      <w:r>
        <w:t xml:space="preserve"> </w:t>
      </w:r>
    </w:p>
    <w:p w:rsidR="00751E66" w:rsidP="00157D22">
      <w:pPr>
        <w:pStyle w:val="Remark"/>
        <w:spacing w:before="120" w:after="120"/>
        <w:ind w:left="851"/>
        <w:jc w:val="left"/>
      </w:pPr>
      <w:r w:rsidRPr="00597B78">
        <w:rPr>
          <w:b/>
        </w:rPr>
        <w:t>Lord Foster of Bath:</w:t>
      </w:r>
      <w:r>
        <w:t xml:space="preserve"> </w:t>
      </w:r>
      <w:r w:rsidRPr="0098603E">
        <w:t>Magnus</w:t>
      </w:r>
      <w:r>
        <w:t>,</w:t>
      </w:r>
      <w:r w:rsidRPr="0098603E">
        <w:t xml:space="preserve"> you </w:t>
      </w:r>
      <w:r>
        <w:t xml:space="preserve">have </w:t>
      </w:r>
      <w:r w:rsidRPr="0098603E">
        <w:t>used the phrase</w:t>
      </w:r>
      <w:r>
        <w:t xml:space="preserve"> “</w:t>
      </w:r>
      <w:r w:rsidRPr="0098603E">
        <w:t>core public service</w:t>
      </w:r>
      <w:r>
        <w:t xml:space="preserve">” </w:t>
      </w:r>
      <w:r w:rsidRPr="0098603E">
        <w:t>three times so far</w:t>
      </w:r>
      <w:r>
        <w:t>.</w:t>
      </w:r>
      <w:r w:rsidRPr="0098603E">
        <w:t xml:space="preserve"> What do you mean by that?</w:t>
      </w:r>
      <w:r>
        <w:t xml:space="preserve"> </w:t>
      </w:r>
    </w:p>
    <w:p w:rsidR="00751E66" w:rsidP="00157D22">
      <w:pPr>
        <w:pStyle w:val="Answer"/>
        <w:spacing w:before="120" w:after="120"/>
        <w:ind w:left="851"/>
        <w:jc w:val="left"/>
      </w:pPr>
      <w:r w:rsidRPr="00597B78">
        <w:rPr>
          <w:b/>
          <w:i/>
        </w:rPr>
        <w:t>Magnus Brooke:</w:t>
      </w:r>
      <w:r>
        <w:t xml:space="preserve"> </w:t>
      </w:r>
      <w:r w:rsidRPr="0098603E">
        <w:t>I am not speaking, by the way, as ITV</w:t>
      </w:r>
      <w:r>
        <w:t>,</w:t>
      </w:r>
      <w:r w:rsidRPr="0098603E">
        <w:t xml:space="preserve"> for the avoidance of doubt</w:t>
      </w:r>
      <w:r>
        <w:t xml:space="preserve">, but </w:t>
      </w:r>
      <w:r w:rsidRPr="0098603E">
        <w:t>to Baroness Sto</w:t>
      </w:r>
      <w:r>
        <w:t>well’</w:t>
      </w:r>
      <w:r w:rsidRPr="0098603E">
        <w:t>s challenge having been at the BBC.</w:t>
      </w:r>
      <w:r>
        <w:t xml:space="preserve"> </w:t>
      </w:r>
      <w:r w:rsidRPr="0098603E">
        <w:t xml:space="preserve">In a sense, </w:t>
      </w:r>
      <w:r w:rsidR="00974280">
        <w:t xml:space="preserve">at </w:t>
      </w:r>
      <w:r>
        <w:t xml:space="preserve">ITV </w:t>
      </w:r>
      <w:r w:rsidR="00974280">
        <w:t xml:space="preserve">we </w:t>
      </w:r>
      <w:r w:rsidRPr="0098603E">
        <w:t xml:space="preserve">would regard </w:t>
      </w:r>
      <w:r w:rsidR="00974280">
        <w:t xml:space="preserve">ourselves </w:t>
      </w:r>
      <w:r w:rsidRPr="0098603E">
        <w:t>as delivering a core public service, because we are trying to reach the whole of the UK and</w:t>
      </w:r>
      <w:r>
        <w:t xml:space="preserve"> </w:t>
      </w:r>
      <w:r w:rsidRPr="0098603E">
        <w:t>everybody in it, and because of the way we are funded it is arguably a more equitable way of funding because it is genuinely free. Yes</w:t>
      </w:r>
      <w:r>
        <w:t>,</w:t>
      </w:r>
      <w:r w:rsidRPr="0098603E">
        <w:t xml:space="preserve"> of course if you buy goods that are advertised on television</w:t>
      </w:r>
      <w:r>
        <w:t>—</w:t>
      </w:r>
    </w:p>
    <w:p w:rsidR="00751E66" w:rsidP="00157D22">
      <w:pPr>
        <w:pStyle w:val="Remark"/>
        <w:spacing w:before="120" w:after="120"/>
        <w:ind w:left="851"/>
        <w:jc w:val="left"/>
      </w:pPr>
      <w:r w:rsidRPr="00895323">
        <w:rPr>
          <w:b/>
        </w:rPr>
        <w:t>Lord Foster of Bath:</w:t>
      </w:r>
      <w:r>
        <w:t xml:space="preserve"> </w:t>
      </w:r>
      <w:r w:rsidRPr="0098603E">
        <w:t xml:space="preserve">I am very happy with </w:t>
      </w:r>
      <w:r>
        <w:t>your</w:t>
      </w:r>
      <w:r w:rsidRPr="0098603E">
        <w:t xml:space="preserve"> equitable funding. It is the core </w:t>
      </w:r>
      <w:r>
        <w:t xml:space="preserve">of </w:t>
      </w:r>
      <w:r w:rsidRPr="0098603E">
        <w:t>public service</w:t>
      </w:r>
      <w:r>
        <w:t>. T</w:t>
      </w:r>
      <w:r w:rsidRPr="0098603E">
        <w:t xml:space="preserve">he implication </w:t>
      </w:r>
      <w:r>
        <w:t>in</w:t>
      </w:r>
      <w:r w:rsidRPr="0098603E">
        <w:t xml:space="preserve"> the way you keep repeating it is that somehow it is a slimmed</w:t>
      </w:r>
      <w:r>
        <w:t>-</w:t>
      </w:r>
      <w:r w:rsidRPr="0098603E">
        <w:t>down definition</w:t>
      </w:r>
      <w:r>
        <w:t>—</w:t>
      </w:r>
      <w:r w:rsidRPr="0098603E">
        <w:t xml:space="preserve"> </w:t>
      </w:r>
    </w:p>
    <w:p w:rsidR="00751E66" w:rsidP="00157D22">
      <w:pPr>
        <w:pStyle w:val="Answer"/>
        <w:spacing w:before="120" w:after="120"/>
        <w:ind w:left="851"/>
        <w:jc w:val="left"/>
      </w:pPr>
      <w:r w:rsidRPr="00597B78">
        <w:rPr>
          <w:b/>
          <w:i/>
        </w:rPr>
        <w:t>Magnus Brooke:</w:t>
      </w:r>
      <w:r>
        <w:t xml:space="preserve"> </w:t>
      </w:r>
      <w:r w:rsidRPr="0098603E">
        <w:t>Sorry</w:t>
      </w:r>
      <w:r>
        <w:t>,</w:t>
      </w:r>
      <w:r w:rsidRPr="0098603E">
        <w:t xml:space="preserve"> when I </w:t>
      </w:r>
      <w:r w:rsidRPr="0098603E">
        <w:t>say</w:t>
      </w:r>
      <w:r w:rsidRPr="0098603E">
        <w:t xml:space="preserve"> </w:t>
      </w:r>
      <w:r>
        <w:t>“</w:t>
      </w:r>
      <w:r w:rsidR="002725A2">
        <w:t xml:space="preserve">core </w:t>
      </w:r>
      <w:r w:rsidRPr="0098603E">
        <w:t>public service</w:t>
      </w:r>
      <w:r>
        <w:t>”,</w:t>
      </w:r>
      <w:r w:rsidRPr="0098603E">
        <w:t xml:space="preserve"> </w:t>
      </w:r>
      <w:r w:rsidR="002725A2">
        <w:t>I mean</w:t>
      </w:r>
      <w:r w:rsidRPr="0098603E">
        <w:t xml:space="preserve"> certain core public services in the UK</w:t>
      </w:r>
      <w:r>
        <w:t>—</w:t>
      </w:r>
      <w:r w:rsidRPr="0098603E">
        <w:t>the NHS and the BBC</w:t>
      </w:r>
      <w:r w:rsidR="00F43073">
        <w:t xml:space="preserve"> for example</w:t>
      </w:r>
      <w:r>
        <w:t>—</w:t>
      </w:r>
      <w:r w:rsidRPr="0098603E">
        <w:t>I mean core in that sense, not being core in the sense of</w:t>
      </w:r>
      <w:r>
        <w:t xml:space="preserve"> there being</w:t>
      </w:r>
      <w:r w:rsidRPr="0098603E">
        <w:t xml:space="preserve"> a small bit of the BBC </w:t>
      </w:r>
      <w:r>
        <w:t xml:space="preserve">that </w:t>
      </w:r>
      <w:r w:rsidRPr="0098603E">
        <w:t>I regard as being core and everything else being non</w:t>
      </w:r>
      <w:r>
        <w:t>-</w:t>
      </w:r>
      <w:r w:rsidRPr="0098603E">
        <w:t xml:space="preserve">core. That is not what I meant at all. </w:t>
      </w:r>
    </w:p>
    <w:p w:rsidR="00751E66" w:rsidP="00157D22">
      <w:pPr>
        <w:pStyle w:val="Remark"/>
        <w:spacing w:before="120" w:after="120"/>
        <w:ind w:left="851"/>
        <w:jc w:val="left"/>
      </w:pPr>
      <w:r w:rsidRPr="00895323">
        <w:rPr>
          <w:b/>
        </w:rPr>
        <w:t>Lord Foster of Bath:</w:t>
      </w:r>
      <w:r>
        <w:t xml:space="preserve"> Thank you.</w:t>
      </w:r>
      <w:r w:rsidRPr="0098603E">
        <w:t xml:space="preserve"> I just wanted that for the record.</w:t>
      </w:r>
      <w:r>
        <w:t xml:space="preserve"> </w:t>
      </w:r>
    </w:p>
    <w:p w:rsidR="00751E66" w:rsidP="00157D22">
      <w:pPr>
        <w:pStyle w:val="Remark"/>
        <w:spacing w:before="120" w:after="120"/>
        <w:ind w:left="851"/>
        <w:jc w:val="left"/>
      </w:pPr>
      <w:r w:rsidRPr="00895323">
        <w:rPr>
          <w:b/>
        </w:rPr>
        <w:t>The Chair:</w:t>
      </w:r>
      <w:r>
        <w:t xml:space="preserve"> </w:t>
      </w:r>
      <w:r w:rsidRPr="0098603E">
        <w:t xml:space="preserve">Baroness Buscombe. </w:t>
      </w:r>
    </w:p>
    <w:p w:rsidR="00751E66" w:rsidP="00157D22">
      <w:pPr>
        <w:pStyle w:val="Remark"/>
        <w:spacing w:before="120" w:after="120"/>
        <w:ind w:left="851"/>
        <w:jc w:val="left"/>
      </w:pPr>
      <w:r w:rsidRPr="00316D65">
        <w:rPr>
          <w:b/>
        </w:rPr>
        <w:t>Baroness Buscombe:</w:t>
      </w:r>
      <w:r>
        <w:t xml:space="preserve"> </w:t>
      </w:r>
      <w:r w:rsidRPr="0098603E">
        <w:t>My apologies for being so late</w:t>
      </w:r>
      <w:r>
        <w:t>. T</w:t>
      </w:r>
      <w:r w:rsidRPr="0098603E">
        <w:t>hanks to British Airways</w:t>
      </w:r>
      <w:r>
        <w:t>—</w:t>
      </w:r>
      <w:r w:rsidRPr="0098603E">
        <w:t xml:space="preserve">again. </w:t>
      </w:r>
    </w:p>
    <w:p w:rsidR="00751E66" w:rsidP="00157D22">
      <w:pPr>
        <w:pStyle w:val="Remark"/>
        <w:spacing w:before="120" w:after="120"/>
        <w:ind w:left="851"/>
        <w:jc w:val="left"/>
      </w:pPr>
      <w:r w:rsidRPr="0098603E">
        <w:t xml:space="preserve">I was a bit concerned when I heard Khalid talking about complexities </w:t>
      </w:r>
      <w:r w:rsidR="00974280">
        <w:t xml:space="preserve">for </w:t>
      </w:r>
      <w:r w:rsidRPr="0098603E">
        <w:t xml:space="preserve">viewers, </w:t>
      </w:r>
      <w:r>
        <w:t xml:space="preserve">because </w:t>
      </w:r>
      <w:r w:rsidRPr="0098603E">
        <w:t xml:space="preserve">I think </w:t>
      </w:r>
      <w:r>
        <w:t xml:space="preserve">that </w:t>
      </w:r>
      <w:r w:rsidRPr="0098603E">
        <w:t>viewers are smarter than we all think they are</w:t>
      </w:r>
      <w:r w:rsidR="00974280">
        <w:t>. G</w:t>
      </w:r>
      <w:r w:rsidRPr="0098603E">
        <w:t xml:space="preserve">overnance and regulation </w:t>
      </w:r>
      <w:r>
        <w:t>are</w:t>
      </w:r>
      <w:r w:rsidRPr="0098603E">
        <w:t xml:space="preserve"> our problem. I thought </w:t>
      </w:r>
      <w:r>
        <w:t xml:space="preserve">that </w:t>
      </w:r>
      <w:r w:rsidRPr="0098603E">
        <w:t xml:space="preserve">on the last question </w:t>
      </w:r>
      <w:r>
        <w:t xml:space="preserve">all three of </w:t>
      </w:r>
      <w:r w:rsidRPr="0098603E">
        <w:t>you were</w:t>
      </w:r>
      <w:r>
        <w:t xml:space="preserve"> </w:t>
      </w:r>
      <w:r w:rsidRPr="0098603E">
        <w:t xml:space="preserve">so much more optimistic </w:t>
      </w:r>
      <w:r>
        <w:t>as regards</w:t>
      </w:r>
      <w:r w:rsidRPr="0098603E">
        <w:t xml:space="preserve"> collaboration</w:t>
      </w:r>
      <w:r>
        <w:t>,</w:t>
      </w:r>
      <w:r w:rsidRPr="0098603E">
        <w:t xml:space="preserve"> economies of scale and so on. Would it be fair to say that your biggest concern is the share of advertising spend? In truth, all three of you, very quickly: </w:t>
      </w:r>
      <w:r>
        <w:t>y</w:t>
      </w:r>
      <w:r w:rsidRPr="0098603E">
        <w:t>es</w:t>
      </w:r>
      <w:r w:rsidRPr="0098603E">
        <w:t xml:space="preserve"> or no? Is that your biggest concern?</w:t>
      </w:r>
      <w:r>
        <w:t xml:space="preserve"> </w:t>
      </w:r>
    </w:p>
    <w:p w:rsidR="00751E66" w:rsidP="00157D22">
      <w:pPr>
        <w:pStyle w:val="Answer"/>
        <w:spacing w:before="120" w:after="120"/>
        <w:ind w:left="851"/>
        <w:jc w:val="left"/>
      </w:pPr>
      <w:r w:rsidRPr="00597B78">
        <w:rPr>
          <w:b/>
          <w:i/>
        </w:rPr>
        <w:t>Magnus Brooke:</w:t>
      </w:r>
      <w:r>
        <w:t xml:space="preserve"> Do you mean i</w:t>
      </w:r>
      <w:r w:rsidRPr="0098603E">
        <w:t xml:space="preserve">n terms of future funding of the BBC? </w:t>
      </w:r>
    </w:p>
    <w:p w:rsidR="00751E66" w:rsidP="00157D22">
      <w:pPr>
        <w:pStyle w:val="Remark"/>
        <w:spacing w:before="120" w:after="120"/>
        <w:ind w:left="851"/>
        <w:jc w:val="left"/>
      </w:pPr>
      <w:r w:rsidRPr="00597B78">
        <w:rPr>
          <w:b/>
        </w:rPr>
        <w:t>Baroness Buscombe:</w:t>
      </w:r>
      <w:r>
        <w:t xml:space="preserve"> </w:t>
      </w:r>
      <w:r w:rsidRPr="0098603E">
        <w:t>Yes.</w:t>
      </w:r>
      <w:r>
        <w:t xml:space="preserve"> </w:t>
      </w:r>
    </w:p>
    <w:p w:rsidR="00751E66" w:rsidP="00157D22">
      <w:pPr>
        <w:pStyle w:val="Remark"/>
        <w:spacing w:before="120" w:after="120"/>
        <w:ind w:left="851"/>
        <w:jc w:val="left"/>
      </w:pPr>
      <w:r w:rsidRPr="00316D65">
        <w:rPr>
          <w:b/>
          <w:i/>
          <w:iCs/>
        </w:rPr>
        <w:t>Magnus Brooke</w:t>
      </w:r>
      <w:r w:rsidRPr="00597B78">
        <w:rPr>
          <w:b/>
        </w:rPr>
        <w:t>:</w:t>
      </w:r>
      <w:r>
        <w:t xml:space="preserve"> Yes. </w:t>
      </w:r>
    </w:p>
    <w:p w:rsidR="00751E66" w:rsidP="00157D22">
      <w:pPr>
        <w:pStyle w:val="Answer"/>
        <w:spacing w:before="120" w:after="120"/>
        <w:ind w:left="851"/>
        <w:jc w:val="left"/>
      </w:pPr>
      <w:r w:rsidRPr="007E4E6D">
        <w:rPr>
          <w:b/>
          <w:i/>
        </w:rPr>
        <w:t>Mitchell Simmons:</w:t>
      </w:r>
      <w:r>
        <w:t xml:space="preserve"> Yes, absolutely.</w:t>
      </w:r>
    </w:p>
    <w:p w:rsidR="00751E66" w:rsidP="00157D22">
      <w:pPr>
        <w:pStyle w:val="Remark"/>
        <w:spacing w:before="120" w:after="120"/>
        <w:ind w:left="851"/>
        <w:jc w:val="left"/>
      </w:pPr>
      <w:r w:rsidRPr="006B3959">
        <w:rPr>
          <w:b/>
        </w:rPr>
        <w:t>Lord Vaizey of Didcot:</w:t>
      </w:r>
      <w:r>
        <w:t xml:space="preserve"> Do y</w:t>
      </w:r>
      <w:r w:rsidRPr="0098603E">
        <w:t>ou mean if it became an advertising funder</w:t>
      </w:r>
      <w:r>
        <w:t xml:space="preserve">? </w:t>
      </w:r>
    </w:p>
    <w:p w:rsidR="00751E66" w:rsidP="00157D22">
      <w:pPr>
        <w:pStyle w:val="Remark"/>
        <w:spacing w:before="120" w:after="120"/>
        <w:ind w:left="851"/>
        <w:jc w:val="left"/>
      </w:pPr>
      <w:r w:rsidRPr="00597B78">
        <w:rPr>
          <w:b/>
        </w:rPr>
        <w:t>Baroness Buscombe:</w:t>
      </w:r>
      <w:r>
        <w:t xml:space="preserve"> </w:t>
      </w:r>
      <w:r w:rsidRPr="0098603E">
        <w:t xml:space="preserve">If </w:t>
      </w:r>
      <w:r>
        <w:t>it</w:t>
      </w:r>
      <w:r w:rsidRPr="0098603E">
        <w:t xml:space="preserve"> had to take some form of advertising and become a bit commercial to support this.</w:t>
      </w:r>
      <w:r>
        <w:t xml:space="preserve"> </w:t>
      </w:r>
    </w:p>
    <w:p w:rsidR="00751E66" w:rsidP="00157D22">
      <w:pPr>
        <w:pStyle w:val="Answer"/>
        <w:spacing w:before="120" w:after="120"/>
        <w:ind w:left="851"/>
        <w:jc w:val="left"/>
      </w:pPr>
      <w:r w:rsidRPr="00597B78">
        <w:rPr>
          <w:b/>
          <w:i/>
        </w:rPr>
        <w:t>Khalid Hayat:</w:t>
      </w:r>
      <w:r>
        <w:t xml:space="preserve"> </w:t>
      </w:r>
      <w:r w:rsidRPr="0098603E">
        <w:t>And what that means for the PSB ecology writ large.</w:t>
      </w:r>
      <w:r>
        <w:t xml:space="preserve"> </w:t>
      </w:r>
    </w:p>
    <w:p w:rsidR="00751E66" w:rsidP="00157D22">
      <w:pPr>
        <w:pStyle w:val="Remark"/>
        <w:spacing w:before="120" w:after="120"/>
        <w:ind w:left="851"/>
        <w:jc w:val="left"/>
      </w:pPr>
      <w:r w:rsidRPr="00597B78">
        <w:rPr>
          <w:b/>
        </w:rPr>
        <w:t>Baroness Buscombe:</w:t>
      </w:r>
      <w:r>
        <w:t xml:space="preserve"> </w:t>
      </w:r>
      <w:r w:rsidRPr="0098603E">
        <w:t>Thank you.</w:t>
      </w:r>
      <w:r>
        <w:t xml:space="preserve"> </w:t>
      </w:r>
    </w:p>
    <w:p w:rsidR="00751E66" w:rsidRPr="00597B78" w:rsidP="00157D22">
      <w:pPr>
        <w:pStyle w:val="Remark"/>
        <w:spacing w:before="120" w:after="120"/>
        <w:ind w:left="851"/>
        <w:jc w:val="left"/>
      </w:pPr>
      <w:r w:rsidRPr="00237CC1">
        <w:rPr>
          <w:b/>
        </w:rPr>
        <w:t>Lord Vaizey of Didcot:</w:t>
      </w:r>
      <w:r>
        <w:rPr>
          <w:b/>
        </w:rPr>
        <w:t xml:space="preserve"> </w:t>
      </w:r>
      <w:r w:rsidRPr="00237CC1">
        <w:rPr>
          <w:bCs/>
        </w:rPr>
        <w:t xml:space="preserve">A </w:t>
      </w:r>
      <w:r>
        <w:rPr>
          <w:bCs/>
        </w:rPr>
        <w:t xml:space="preserve">good </w:t>
      </w:r>
      <w:r w:rsidRPr="00237CC1">
        <w:rPr>
          <w:bCs/>
        </w:rPr>
        <w:t>slam</w:t>
      </w:r>
      <w:r>
        <w:rPr>
          <w:bCs/>
        </w:rPr>
        <w:t>-</w:t>
      </w:r>
      <w:r w:rsidRPr="00237CC1">
        <w:rPr>
          <w:bCs/>
        </w:rPr>
        <w:t xml:space="preserve">dunk question to </w:t>
      </w:r>
      <w:r>
        <w:rPr>
          <w:bCs/>
        </w:rPr>
        <w:t>end</w:t>
      </w:r>
      <w:r w:rsidRPr="00237CC1">
        <w:rPr>
          <w:bCs/>
        </w:rPr>
        <w:t xml:space="preserve"> wit</w:t>
      </w:r>
      <w:r>
        <w:rPr>
          <w:bCs/>
        </w:rPr>
        <w:t>h.</w:t>
      </w:r>
      <w:r w:rsidRPr="00597B78">
        <w:t xml:space="preserve"> </w:t>
      </w:r>
    </w:p>
    <w:p w:rsidR="00B67D0E" w:rsidRPr="00215A62" w:rsidP="00157D22">
      <w:pPr>
        <w:pStyle w:val="Remark"/>
        <w:spacing w:before="120" w:after="120"/>
        <w:ind w:left="851"/>
        <w:jc w:val="left"/>
      </w:pPr>
      <w:r w:rsidRPr="00597B78">
        <w:rPr>
          <w:b/>
        </w:rPr>
        <w:t>The Chair:</w:t>
      </w:r>
      <w:r>
        <w:t xml:space="preserve"> </w:t>
      </w:r>
      <w:r w:rsidRPr="0098603E">
        <w:t>On that note</w:t>
      </w:r>
      <w:r>
        <w:t>,</w:t>
      </w:r>
      <w:r w:rsidRPr="0098603E">
        <w:t xml:space="preserve"> we will draw this </w:t>
      </w:r>
      <w:r>
        <w:t xml:space="preserve">session </w:t>
      </w:r>
      <w:r w:rsidRPr="0098603E">
        <w:t>to a close.</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61ACE" w:rsidP="008143FA">
      <w:pPr>
        <w:spacing w:after="0"/>
      </w:pPr>
      <w:r>
        <w:separator/>
      </w:r>
    </w:p>
  </w:footnote>
  <w:footnote w:type="continuationSeparator" w:id="1">
    <w:p w:rsidR="00E61ACE" w:rsidP="008143FA">
      <w:pPr>
        <w:spacing w:after="0"/>
      </w:pPr>
      <w:r>
        <w:continuationSeparator/>
      </w:r>
    </w:p>
  </w:footnote>
  <w:footnote w:id="2">
    <w:p w:rsidR="00B727FC">
      <w:pPr>
        <w:pStyle w:val="FootnoteText"/>
      </w:pPr>
      <w:r>
        <w:rPr>
          <w:rStyle w:val="FootnoteReference"/>
        </w:rPr>
        <w:footnoteRef/>
      </w:r>
      <w:r>
        <w:tab/>
      </w:r>
      <w:r w:rsidRPr="00A37723">
        <w:rPr>
          <w:u w:val="single"/>
        </w:rPr>
        <w:t>Amended by witness</w:t>
      </w:r>
      <w:r>
        <w:t xml:space="preserve">: </w:t>
      </w:r>
      <w:r w:rsidR="00BA2F95">
        <w:t>T</w:t>
      </w:r>
      <w:r w:rsidR="0059380D">
        <w:t>his should read “</w:t>
      </w:r>
      <w:r w:rsidR="00567EFD">
        <w:t xml:space="preserve">Digital UK was created back in </w:t>
      </w:r>
      <w:r w:rsidR="0059380D">
        <w:t>2005”.</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51E66"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51E6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29A818A"/>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1E6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paragraph" w:styleId="FootnoteText">
    <w:name w:val="footnote text"/>
    <w:basedOn w:val="Normal"/>
    <w:link w:val="FootnoteTextChar"/>
    <w:uiPriority w:val="99"/>
    <w:semiHidden/>
    <w:unhideWhenUsed/>
    <w:rsid w:val="00B727FC"/>
    <w:pPr>
      <w:spacing w:after="0"/>
    </w:pPr>
    <w:rPr>
      <w:sz w:val="20"/>
      <w:szCs w:val="20"/>
    </w:rPr>
  </w:style>
  <w:style w:type="character" w:customStyle="1" w:styleId="FootnoteTextChar">
    <w:name w:val="Footnote Text Char"/>
    <w:basedOn w:val="DefaultParagraphFont"/>
    <w:link w:val="FootnoteText"/>
    <w:uiPriority w:val="99"/>
    <w:semiHidden/>
    <w:rsid w:val="00B727FC"/>
    <w:rPr>
      <w:rFonts w:ascii="Verdana" w:hAnsi="Verdana"/>
      <w:sz w:val="20"/>
      <w:szCs w:val="20"/>
    </w:rPr>
  </w:style>
  <w:style w:type="character" w:styleId="FootnoteReference">
    <w:name w:val="footnote reference"/>
    <w:basedOn w:val="DefaultParagraphFont"/>
    <w:uiPriority w:val="99"/>
    <w:semiHidden/>
    <w:unhideWhenUsed/>
    <w:rsid w:val="00B727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74</Value>
      <Value>80</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2022-04-25T23:00:00+00:00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BBC future funding</TermName>
          <TermId xmlns="http://schemas.microsoft.com/office/infopath/2007/PartnerControls">c983b6e1-4de7-4cc3-8ab8-2b9e05349c2f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46067d0434af228c18c46be4c96679a6">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e7deb1882a514176b58d921c70857d08"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2181B-2043-4906-8C48-3428B0184950}">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3E327C4E-BB3B-418F-B894-3671A2D7F310}">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547D9820-766F-4DCD-9548-976539D5ECD6}">
  <ds:schemaRefs>
    <ds:schemaRef ds:uri="http://schemas.microsoft.com/sharepoint/events"/>
  </ds:schemaRefs>
</ds:datastoreItem>
</file>

<file path=customXml/itemProps5.xml><?xml version="1.0" encoding="utf-8"?>
<ds:datastoreItem xmlns:ds="http://schemas.openxmlformats.org/officeDocument/2006/customXml" ds:itemID="{5B30655E-F937-468D-93DA-784E49E2E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