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3BAC" w:rsidP="00CF0BBA">
      <w:pPr>
        <w:pStyle w:val="TitleCommittee0"/>
      </w:pPr>
      <w:r>
        <w:t>Justice</w:t>
      </w:r>
      <w:r w:rsidR="005C455D">
        <w:t xml:space="preserve"> Committee</w:t>
      </w:r>
    </w:p>
    <w:p w:rsidR="00463BAC" w:rsidP="00156A60">
      <w:pPr>
        <w:pStyle w:val="TitleInquiry0"/>
      </w:pPr>
      <w:r>
        <w:t>Oral e</w:t>
      </w:r>
      <w:r w:rsidR="000E7C1C">
        <w:t>vidence:</w:t>
      </w:r>
      <w:r w:rsidR="0077539F">
        <w:t xml:space="preserve"> </w:t>
      </w:r>
      <w:r>
        <w:fldChar w:fldCharType="begin"/>
      </w:r>
      <w:r>
        <w:instrText xml:space="preserve"> HYPERLINK "https://committees.parliament.uk/work/531/the-future-of-legal-aid/" </w:instrText>
      </w:r>
      <w:r>
        <w:fldChar w:fldCharType="separate"/>
      </w:r>
      <w:r w:rsidRPr="00E91FB1" w:rsidR="001D1778">
        <w:rPr>
          <w:rStyle w:val="Hyperlink"/>
        </w:rPr>
        <w:t xml:space="preserve">The </w:t>
      </w:r>
      <w:r w:rsidRPr="00E91FB1" w:rsidR="00A823A5">
        <w:rPr>
          <w:rStyle w:val="Hyperlink"/>
        </w:rPr>
        <w:t>F</w:t>
      </w:r>
      <w:r w:rsidRPr="00E91FB1" w:rsidR="0091026C">
        <w:rPr>
          <w:rStyle w:val="Hyperlink"/>
        </w:rPr>
        <w:t>uture of</w:t>
      </w:r>
      <w:r w:rsidRPr="00E91FB1" w:rsidR="00A823A5">
        <w:rPr>
          <w:rStyle w:val="Hyperlink"/>
        </w:rPr>
        <w:t xml:space="preserve"> L</w:t>
      </w:r>
      <w:r w:rsidRPr="00E91FB1" w:rsidR="0091026C">
        <w:rPr>
          <w:rStyle w:val="Hyperlink"/>
        </w:rPr>
        <w:t xml:space="preserve">egal </w:t>
      </w:r>
      <w:r w:rsidRPr="00E91FB1" w:rsidR="00A823A5">
        <w:rPr>
          <w:rStyle w:val="Hyperlink"/>
        </w:rPr>
        <w:t>A</w:t>
      </w:r>
      <w:r w:rsidRPr="00E91FB1" w:rsidR="0091026C">
        <w:rPr>
          <w:rStyle w:val="Hyperlink"/>
        </w:rPr>
        <w:t>id</w:t>
      </w:r>
      <w:r>
        <w:fldChar w:fldCharType="end"/>
      </w:r>
    </w:p>
    <w:sdt>
      <w:sdtPr>
        <w:alias w:val="SittingDate"/>
        <w:tag w:val="SittingDate"/>
        <w:id w:val="-1160222926"/>
        <w:placeholder>
          <w:docPart w:val="9B3C3C9387814160A689E90CF091D6AB"/>
        </w:placeholder>
        <w:richText/>
      </w:sdtPr>
      <w:sdtContent>
        <w:p w:rsidR="00463BAC" w:rsidP="00156A60">
          <w:pPr>
            <w:pStyle w:val="Para"/>
          </w:pPr>
          <w:r>
            <w:t>Wednesday 27 April</w:t>
          </w:r>
          <w:r w:rsidR="00694F34">
            <w:t xml:space="preserve"> </w:t>
          </w:r>
          <w:r w:rsidR="001D1778">
            <w:t>202</w:t>
          </w:r>
          <w:r w:rsidR="003D430D">
            <w:t>2</w:t>
          </w:r>
        </w:p>
      </w:sdtContent>
    </w:sdt>
    <w:p w:rsidR="00463BAC" w:rsidP="00156A60">
      <w:pPr>
        <w:pStyle w:val="Para"/>
      </w:pPr>
      <w:r>
        <w:t xml:space="preserve">Ordered by the House of </w:t>
      </w:r>
      <w:sdt>
        <w:sdtPr>
          <w:alias w:val="House"/>
          <w:tag w:val="House"/>
          <w:id w:val="809213435"/>
          <w:placeholder>
            <w:docPart w:val="9B3C3C9387814160A689E90CF091D6AB"/>
          </w:placeholder>
          <w:richText/>
        </w:sdtPr>
        <w:sdtContent>
          <w:r w:rsidRPr="00615759">
            <w:t>Commons</w:t>
          </w:r>
        </w:sdtContent>
      </w:sdt>
      <w:r w:rsidRPr="00615759">
        <w:t xml:space="preserve"> to be published on </w:t>
      </w:r>
      <w:r w:rsidR="0091026C">
        <w:t>27 April</w:t>
      </w:r>
      <w:r w:rsidR="001D1778">
        <w:t xml:space="preserve"> 2022</w:t>
      </w:r>
      <w:r w:rsidRPr="00615759">
        <w:t>.</w:t>
      </w:r>
    </w:p>
    <w:p w:rsidR="00463BAC" w:rsidP="00421864">
      <w:pPr>
        <w:pStyle w:val="Para"/>
      </w:pPr>
      <w:r>
        <w:fldChar w:fldCharType="begin"/>
      </w:r>
      <w:r>
        <w:instrText xml:space="preserve"> HYPERLINK "https://parliamentlive.tv/Event/Index/ed8ecd17-32a0-4e4b-98ce-08ac6ea171da" </w:instrText>
      </w:r>
      <w:r>
        <w:fldChar w:fldCharType="separate"/>
      </w:r>
      <w:sdt>
        <w:sdtPr>
          <w:rPr>
            <w:rStyle w:val="Hyperlink"/>
          </w:rPr>
          <w:alias w:val="VideoHyperlink"/>
          <w:tag w:val="VideoHyperlink"/>
          <w:id w:val="703995351"/>
          <w:placeholder>
            <w:docPart w:val="9B3C3C9387814160A689E90CF091D6AB"/>
          </w:placeholder>
          <w:richText/>
        </w:sdtPr>
        <w:sdtEndPr>
          <w:rPr>
            <w:rStyle w:val="Hyperlink"/>
          </w:rPr>
        </w:sdtEndPr>
        <w:sdtContent>
          <w:r w:rsidRPr="00E91FB1">
            <w:rPr>
              <w:rStyle w:val="Hyperlink"/>
            </w:rPr>
            <w:t>Watch the meeting</w:t>
          </w:r>
        </w:sdtContent>
      </w:sdt>
      <w:r>
        <w:fldChar w:fldCharType="end"/>
      </w:r>
    </w:p>
    <w:p w:rsidR="00835391" w:rsidP="00421864">
      <w:pPr>
        <w:pStyle w:val="Para"/>
      </w:pPr>
    </w:p>
    <w:p w:rsidR="00463BAC" w:rsidP="00156A60">
      <w:r>
        <w:t xml:space="preserve">Members present: </w:t>
      </w:r>
      <w:sdt>
        <w:sdtPr>
          <w:alias w:val="MembersPresent"/>
          <w:tag w:val="MembersPresent"/>
          <w:id w:val="366340316"/>
          <w:placeholder>
            <w:docPart w:val="9B3C3C9387814160A689E90CF091D6AB"/>
          </w:placeholder>
          <w:richText/>
        </w:sdtPr>
        <w:sdtContent>
          <w:r w:rsidR="00BF446C">
            <w:t xml:space="preserve">Sir Robert Neill (Chair); </w:t>
          </w:r>
          <w:r w:rsidR="00C46603">
            <w:t xml:space="preserve">Rob Butler; </w:t>
          </w:r>
          <w:r w:rsidR="001D1778">
            <w:t xml:space="preserve">Angela Crawley; </w:t>
          </w:r>
          <w:r w:rsidR="0091026C">
            <w:t xml:space="preserve">Maria Eagle; </w:t>
          </w:r>
          <w:r w:rsidR="00BF446C">
            <w:t xml:space="preserve">Laura Farris; </w:t>
          </w:r>
          <w:r w:rsidR="0091026C">
            <w:t>Dr Kieran Mullan</w:t>
          </w:r>
          <w:r w:rsidR="000B4891">
            <w:t>.</w:t>
          </w:r>
        </w:sdtContent>
      </w:sdt>
    </w:p>
    <w:p w:rsidR="00463BAC" w:rsidP="00427893">
      <w:pPr>
        <w:pStyle w:val="ParaCentre"/>
      </w:pPr>
      <w:r w:rsidRPr="00156A60">
        <w:t xml:space="preserve">Questions </w:t>
      </w:r>
      <w:r w:rsidR="0091026C">
        <w:t>74</w:t>
      </w:r>
      <w:r w:rsidR="00C6032A">
        <w:t xml:space="preserve"> </w:t>
      </w:r>
      <w:r w:rsidR="00CD28FB">
        <w:t>-</w:t>
      </w:r>
      <w:r w:rsidR="00C6032A">
        <w:t xml:space="preserve"> </w:t>
      </w:r>
      <w:r w:rsidR="00F12AA7">
        <w:t>17</w:t>
      </w:r>
      <w:r w:rsidR="009371AC">
        <w:t>4</w:t>
      </w:r>
    </w:p>
    <w:p w:rsidR="00463BAC" w:rsidP="00427893">
      <w:pPr>
        <w:pStyle w:val="TitleWitnesses0"/>
      </w:pPr>
      <w:r>
        <w:t>Witness</w:t>
      </w:r>
      <w:r w:rsidR="00B14420">
        <w:t>es</w:t>
      </w:r>
    </w:p>
    <w:p w:rsidR="0041295C" w:rsidP="00C86BF5">
      <w:pPr>
        <w:pStyle w:val="Para"/>
        <w:rPr>
          <w:lang w:bidi="en-GB"/>
        </w:rPr>
      </w:pPr>
      <w:r>
        <w:fldChar w:fldCharType="begin"/>
      </w:r>
      <w:r>
        <w:instrText xml:space="preserve"> HYPERLINK \l "Panel1" </w:instrText>
      </w:r>
      <w:r>
        <w:fldChar w:fldCharType="separate"/>
      </w:r>
      <w:r w:rsidRPr="00463BAC" w:rsidR="00463BAC">
        <w:rPr>
          <w:rStyle w:val="Hyperlink"/>
        </w:rPr>
        <w:t>I</w:t>
      </w:r>
      <w:r>
        <w:fldChar w:fldCharType="end"/>
      </w:r>
      <w:r w:rsidR="00463BAC">
        <w:t>:</w:t>
      </w:r>
      <w:r w:rsidR="0091026C">
        <w:rPr>
          <w:lang w:bidi="en-GB"/>
        </w:rPr>
        <w:t xml:space="preserve">Mark Fenhalls QC, Chair of the Bar Council; </w:t>
      </w:r>
      <w:r w:rsidR="00C86BF5">
        <w:rPr>
          <w:lang w:bidi="en-GB"/>
        </w:rPr>
        <w:t xml:space="preserve">and </w:t>
      </w:r>
      <w:r w:rsidR="0091026C">
        <w:rPr>
          <w:lang w:bidi="en-GB"/>
        </w:rPr>
        <w:t>Stephanie Boyce, President of the Law Society</w:t>
      </w:r>
      <w:r w:rsidR="00916D5C">
        <w:rPr>
          <w:lang w:bidi="en-GB"/>
        </w:rPr>
        <w:t>.</w:t>
      </w:r>
    </w:p>
    <w:p w:rsidR="00C6032A" w:rsidRPr="00C6032A" w:rsidP="00C86BF5">
      <w:pPr>
        <w:pStyle w:val="Para"/>
        <w:rPr>
          <w:lang w:bidi="en-GB"/>
        </w:rPr>
      </w:pPr>
      <w:r>
        <w:fldChar w:fldCharType="begin"/>
      </w:r>
      <w:r>
        <w:instrText xml:space="preserve"> HYPERLINK \l "Panel1" </w:instrText>
      </w:r>
      <w:r>
        <w:fldChar w:fldCharType="separate"/>
      </w:r>
      <w:r w:rsidRPr="00463BAC" w:rsidR="00C86BF5">
        <w:rPr>
          <w:rStyle w:val="Hyperlink"/>
        </w:rPr>
        <w:t>I</w:t>
      </w:r>
      <w:r>
        <w:fldChar w:fldCharType="end"/>
      </w:r>
      <w:r w:rsidR="00C86BF5">
        <w:rPr>
          <w:rStyle w:val="Hyperlink"/>
        </w:rPr>
        <w:t>I</w:t>
      </w:r>
      <w:r w:rsidR="0041295C">
        <w:rPr>
          <w:lang w:bidi="en-GB"/>
        </w:rPr>
        <w:t xml:space="preserve">: </w:t>
      </w:r>
      <w:r w:rsidR="0091026C">
        <w:rPr>
          <w:lang w:bidi="en-GB"/>
        </w:rPr>
        <w:t>James Cartlidge</w:t>
      </w:r>
      <w:r w:rsidR="00A823A5">
        <w:rPr>
          <w:lang w:bidi="en-GB"/>
        </w:rPr>
        <w:t xml:space="preserve"> MP</w:t>
      </w:r>
      <w:r w:rsidR="0091026C">
        <w:rPr>
          <w:lang w:bidi="en-GB"/>
        </w:rPr>
        <w:t>, Parliamentary Under</w:t>
      </w:r>
      <w:r w:rsidR="00CD28FB">
        <w:rPr>
          <w:lang w:bidi="en-GB"/>
        </w:rPr>
        <w:t>-</w:t>
      </w:r>
      <w:r w:rsidR="0091026C">
        <w:rPr>
          <w:lang w:bidi="en-GB"/>
        </w:rPr>
        <w:t xml:space="preserve">Secretary of State, Ministry of Justice; </w:t>
      </w:r>
      <w:r w:rsidR="00C86BF5">
        <w:rPr>
          <w:lang w:bidi="en-GB"/>
        </w:rPr>
        <w:t xml:space="preserve">and </w:t>
      </w:r>
      <w:r w:rsidR="0091026C">
        <w:rPr>
          <w:lang w:bidi="en-GB"/>
        </w:rPr>
        <w:t xml:space="preserve">Jelena Lentzos, </w:t>
      </w:r>
      <w:r w:rsidR="00F406B1">
        <w:rPr>
          <w:lang w:bidi="en-GB"/>
        </w:rPr>
        <w:t>D</w:t>
      </w:r>
      <w:r w:rsidR="0091026C">
        <w:rPr>
          <w:lang w:bidi="en-GB"/>
        </w:rPr>
        <w:t xml:space="preserve">eputy </w:t>
      </w:r>
      <w:r w:rsidR="00A26873">
        <w:rPr>
          <w:lang w:bidi="en-GB"/>
        </w:rPr>
        <w:t>D</w:t>
      </w:r>
      <w:r w:rsidR="0091026C">
        <w:rPr>
          <w:lang w:bidi="en-GB"/>
        </w:rPr>
        <w:t xml:space="preserve">irector for </w:t>
      </w:r>
      <w:r w:rsidR="00A26873">
        <w:rPr>
          <w:lang w:bidi="en-GB"/>
        </w:rPr>
        <w:t>L</w:t>
      </w:r>
      <w:r w:rsidR="0091026C">
        <w:rPr>
          <w:lang w:bidi="en-GB"/>
        </w:rPr>
        <w:t xml:space="preserve">egal </w:t>
      </w:r>
      <w:r w:rsidR="00A26873">
        <w:rPr>
          <w:lang w:bidi="en-GB"/>
        </w:rPr>
        <w:t>A</w:t>
      </w:r>
      <w:r w:rsidR="0091026C">
        <w:rPr>
          <w:lang w:bidi="en-GB"/>
        </w:rPr>
        <w:t xml:space="preserve">id </w:t>
      </w:r>
      <w:r w:rsidR="00A26873">
        <w:rPr>
          <w:lang w:bidi="en-GB"/>
        </w:rPr>
        <w:t>P</w:t>
      </w:r>
      <w:r w:rsidR="0091026C">
        <w:rPr>
          <w:lang w:bidi="en-GB"/>
        </w:rPr>
        <w:t>olicy, Ministry of Justice.</w:t>
      </w:r>
    </w:p>
    <w:p w:rsidR="00036AA6" w:rsidRPr="00BD6D45" w:rsidP="0077539F">
      <w:pPr>
        <w:pStyle w:val="Para"/>
      </w:pPr>
    </w:p>
    <w:p w:rsidR="00463BAC" w:rsidP="00316298">
      <w:pPr>
        <w:pStyle w:val="TitlePanel0"/>
      </w:pPr>
      <w:bookmarkStart w:id="0" w:name="Panel1"/>
      <w:r>
        <w:t>Examination of witnesses</w:t>
      </w:r>
    </w:p>
    <w:p w:rsidR="00C360A5" w:rsidP="00C86BF5">
      <w:pPr>
        <w:pStyle w:val="Remark"/>
        <w:ind w:left="0"/>
        <w:rPr>
          <w:lang w:bidi="en-GB"/>
        </w:rPr>
      </w:pPr>
      <w:bookmarkEnd w:id="0"/>
      <w:r>
        <w:rPr>
          <w:lang w:bidi="en-GB"/>
        </w:rPr>
        <w:t xml:space="preserve">Witnesses: </w:t>
      </w:r>
      <w:r w:rsidR="0091026C">
        <w:rPr>
          <w:lang w:bidi="en-GB"/>
        </w:rPr>
        <w:t>Mark Fenhalls QC and Stephanie Boyce</w:t>
      </w:r>
      <w:r w:rsidR="007B4D90">
        <w:rPr>
          <w:lang w:bidi="en-GB"/>
        </w:rPr>
        <w:t>.</w:t>
      </w:r>
    </w:p>
    <w:p w:rsidR="004D033C" w:rsidRPr="004D033C" w:rsidP="00B81887">
      <w:pPr>
        <w:pStyle w:val="Remark"/>
      </w:pPr>
      <w:sdt>
        <w:sdtPr>
          <w:alias w:val="Member"/>
          <w:tag w:val="&lt;Member mnisId='1601' dodsId='34498'&gt;"/>
          <w:id w:val="-631171332"/>
          <w:placeholder>
            <w:docPart w:val="DefaultPlaceholder_-1854013440"/>
          </w:placeholder>
          <w:richText/>
        </w:sdtPr>
        <w:sdtContent>
          <w:r w:rsidRPr="00B81887">
            <w:rPr>
              <w:b/>
            </w:rPr>
            <w:t>Chair:</w:t>
          </w:r>
        </w:sdtContent>
      </w:sdt>
      <w:r w:rsidR="00B24E09">
        <w:t xml:space="preserve"> </w:t>
      </w:r>
      <w:r w:rsidRPr="00CD28FB" w:rsidR="00CD28FB">
        <w:t>Good afternoon.</w:t>
      </w:r>
      <w:r w:rsidR="00CD28FB">
        <w:t xml:space="preserve"> </w:t>
      </w:r>
      <w:r w:rsidRPr="00CD28FB" w:rsidR="00CD28FB">
        <w:t>Welcome to this session of the Justice Committee</w:t>
      </w:r>
      <w:r w:rsidR="00453E44">
        <w:t>,</w:t>
      </w:r>
      <w:r w:rsidRPr="00CD28FB" w:rsidR="00CD28FB">
        <w:t xml:space="preserve"> where we are going to </w:t>
      </w:r>
      <w:r w:rsidR="00DB158A">
        <w:t>look</w:t>
      </w:r>
      <w:r w:rsidRPr="00CD28FB" w:rsidR="00CD28FB">
        <w:t xml:space="preserve"> at the Government</w:t>
      </w:r>
      <w:r w:rsidR="00CD28FB">
        <w:t>’</w:t>
      </w:r>
      <w:r w:rsidRPr="00CD28FB" w:rsidR="00CD28FB">
        <w:t>s response to Sir Christopher Bellamy</w:t>
      </w:r>
      <w:r w:rsidR="00CD28FB">
        <w:t>’</w:t>
      </w:r>
      <w:r w:rsidRPr="00CD28FB" w:rsidR="00CD28FB">
        <w:t>s independent review on criminal legal aid.</w:t>
      </w:r>
      <w:r w:rsidR="00CD28FB">
        <w:t xml:space="preserve"> </w:t>
      </w:r>
      <w:r w:rsidRPr="00CD28FB" w:rsidR="00CD28FB">
        <w:t>Welcome to our first two witnesses, who I will come to in a moment.</w:t>
      </w:r>
      <w:r w:rsidR="00CD28FB">
        <w:t xml:space="preserve"> </w:t>
      </w:r>
      <w:r w:rsidRPr="00CD28FB" w:rsidR="00CD28FB">
        <w:t>We have to start with our declarations of interests, which I am sure our witnesses will be familiar with.</w:t>
      </w:r>
      <w:r w:rsidR="00CD28FB">
        <w:t xml:space="preserve"> </w:t>
      </w:r>
      <w:r w:rsidRPr="00CD28FB" w:rsidR="00CD28FB">
        <w:t>I am a non</w:t>
      </w:r>
      <w:r w:rsidR="00CD28FB">
        <w:t>-</w:t>
      </w:r>
      <w:r w:rsidRPr="00CD28FB" w:rsidR="00CD28FB">
        <w:t>practising barri</w:t>
      </w:r>
      <w:r w:rsidR="00B81887">
        <w:t>st</w:t>
      </w:r>
      <w:r w:rsidRPr="00CD28FB" w:rsidR="00CD28FB">
        <w:t>er and former consultant to a law firm</w:t>
      </w:r>
      <w:r w:rsidR="005A572E">
        <w:t>—</w:t>
      </w:r>
      <w:r w:rsidRPr="00CD28FB" w:rsidR="00CD28FB">
        <w:t xml:space="preserve">and </w:t>
      </w:r>
      <w:r w:rsidR="00BF444E">
        <w:t>now</w:t>
      </w:r>
      <w:r w:rsidR="00C71E5B">
        <w:t>,</w:t>
      </w:r>
      <w:r w:rsidR="00BF444E">
        <w:t xml:space="preserve"> </w:t>
      </w:r>
      <w:r w:rsidRPr="00CD28FB" w:rsidR="00CD28FB">
        <w:t>I notice</w:t>
      </w:r>
      <w:r w:rsidR="00C71E5B">
        <w:t>,</w:t>
      </w:r>
      <w:r w:rsidRPr="00CD28FB" w:rsidR="00CD28FB">
        <w:t xml:space="preserve"> banned from Russia.</w:t>
      </w:r>
      <w:r w:rsidR="00CD28FB">
        <w:t xml:space="preserve"> </w:t>
      </w:r>
    </w:p>
    <w:p w:rsidR="004D033C" w:rsidRPr="004D033C" w:rsidP="00B81887">
      <w:pPr>
        <w:pStyle w:val="Remark"/>
      </w:pPr>
      <w:sdt>
        <w:sdtPr>
          <w:alias w:val="Member"/>
          <w:tag w:val="&lt;Member mnisId='483' dodsId='25660'&gt;"/>
          <w:id w:val="918208856"/>
          <w:placeholder>
            <w:docPart w:val="DefaultPlaceholder_-1854013440"/>
          </w:placeholder>
          <w:richText/>
        </w:sdtPr>
        <w:sdtContent>
          <w:r w:rsidRPr="00B81887">
            <w:rPr>
              <w:b/>
            </w:rPr>
            <w:t>Maria Eagle:</w:t>
          </w:r>
        </w:sdtContent>
      </w:sdt>
      <w:r>
        <w:t xml:space="preserve"> </w:t>
      </w:r>
      <w:r w:rsidRPr="00CD28FB" w:rsidR="00CD28FB">
        <w:t>I am a non</w:t>
      </w:r>
      <w:r w:rsidR="00CD28FB">
        <w:t>-</w:t>
      </w:r>
      <w:r w:rsidRPr="00CD28FB" w:rsidR="00CD28FB">
        <w:t>practising solicitor and apparently not banned from Russia.</w:t>
      </w:r>
      <w:r w:rsidR="00CD28FB">
        <w:t xml:space="preserve"> </w:t>
      </w:r>
    </w:p>
    <w:p w:rsidR="004D033C" w:rsidP="00B81887">
      <w:pPr>
        <w:pStyle w:val="Remark"/>
      </w:pPr>
      <w:sdt>
        <w:sdtPr>
          <w:alias w:val="Member"/>
          <w:tag w:val="&lt;Member mnisId='4826' dodsId=''&gt;"/>
          <w:id w:val="-1093700152"/>
          <w:placeholder>
            <w:docPart w:val="DefaultPlaceholder_-1854013440"/>
          </w:placeholder>
          <w:richText/>
        </w:sdtPr>
        <w:sdtContent>
          <w:r w:rsidRPr="00B81887">
            <w:rPr>
              <w:b/>
            </w:rPr>
            <w:t>Laura Farris:</w:t>
          </w:r>
        </w:sdtContent>
      </w:sdt>
      <w:r>
        <w:t xml:space="preserve"> </w:t>
      </w:r>
      <w:r w:rsidRPr="00CD28FB" w:rsidR="00CD28FB">
        <w:t>I am a non</w:t>
      </w:r>
      <w:r w:rsidR="00CD28FB">
        <w:t>-</w:t>
      </w:r>
      <w:r w:rsidRPr="00CD28FB" w:rsidR="00CD28FB">
        <w:t>practising barrister</w:t>
      </w:r>
      <w:r w:rsidR="00B81887">
        <w:t>.</w:t>
      </w:r>
    </w:p>
    <w:p w:rsidR="00CD28FB" w:rsidRPr="00CD28FB" w:rsidP="00B81887">
      <w:pPr>
        <w:pStyle w:val="Remark"/>
      </w:pPr>
      <w:sdt>
        <w:sdtPr>
          <w:alias w:val="Member"/>
          <w:tag w:val="&lt;Member mnisId='4745' dodsId=''&gt;"/>
          <w:id w:val="502092106"/>
          <w:placeholder>
            <w:docPart w:val="DefaultPlaceholder_-1854013440"/>
          </w:placeholder>
          <w:richText/>
        </w:sdtPr>
        <w:sdtContent>
          <w:r w:rsidRPr="00B81887" w:rsidR="004D033C">
            <w:rPr>
              <w:b/>
            </w:rPr>
            <w:t>Rob Butler:</w:t>
          </w:r>
        </w:sdtContent>
      </w:sdt>
      <w:r w:rsidR="00943BD1">
        <w:t xml:space="preserve"> </w:t>
      </w:r>
      <w:r w:rsidRPr="00CD28FB">
        <w:t>Prior to my election I was a non</w:t>
      </w:r>
      <w:r>
        <w:t>-</w:t>
      </w:r>
      <w:r w:rsidRPr="00CD28FB">
        <w:t xml:space="preserve">executive director </w:t>
      </w:r>
      <w:r w:rsidR="00F406B1">
        <w:t xml:space="preserve">of </w:t>
      </w:r>
      <w:r w:rsidRPr="00CD28FB">
        <w:t>the HMPPS and a magistrate member of the Sentencing Council.</w:t>
      </w:r>
      <w:r>
        <w:t xml:space="preserve"> </w:t>
      </w:r>
    </w:p>
    <w:p w:rsidR="004D033C" w:rsidP="00163F4E">
      <w:pPr>
        <w:pStyle w:val="Question"/>
      </w:pPr>
      <w:sdt>
        <w:sdtPr>
          <w:alias w:val="Member"/>
          <w:tag w:val="&lt;Member mnisId='1601' dodsId='34498'&gt;"/>
          <w:id w:val="707924161"/>
          <w:placeholder>
            <w:docPart w:val="DefaultPlaceholder_-1854013440"/>
          </w:placeholder>
          <w:richText/>
        </w:sdtPr>
        <w:sdtContent>
          <w:r w:rsidRPr="00163F4E">
            <w:rPr>
              <w:b/>
            </w:rPr>
            <w:t>Chair:</w:t>
          </w:r>
        </w:sdtContent>
      </w:sdt>
      <w:r>
        <w:t xml:space="preserve"> </w:t>
      </w:r>
      <w:r w:rsidRPr="00CD28FB" w:rsidR="00CD28FB">
        <w:t>Welcome</w:t>
      </w:r>
      <w:r w:rsidR="00BA6A4D">
        <w:t>,</w:t>
      </w:r>
      <w:r w:rsidRPr="00CD28FB" w:rsidR="00CD28FB">
        <w:t xml:space="preserve"> Mr Fenhalls and Ms Boyce. Thank you very much for coming to join us. Perhaps you would introduce yourselves for the record</w:t>
      </w:r>
      <w:r>
        <w:t xml:space="preserve">. </w:t>
      </w:r>
    </w:p>
    <w:p w:rsidR="004D033C" w:rsidP="004D033C">
      <w:pPr>
        <w:pStyle w:val="Answer"/>
      </w:pPr>
      <w:sdt>
        <w:sdtPr>
          <w:rPr>
            <w:rFonts w:eastAsia="Times New Roman"/>
          </w:rPr>
          <w:alias w:val="Witness"/>
          <w:id w:val="-2025619867"/>
          <w:placeholder>
            <w:docPart w:val="DefaultPlaceholder_-1854013440"/>
          </w:placeholder>
          <w:richText/>
        </w:sdtPr>
        <w:sdtContent>
          <w:r w:rsidRPr="004D033C">
            <w:rPr>
              <w:rFonts w:eastAsia="Times New Roman"/>
              <w:b/>
              <w:i/>
            </w:rPr>
            <w:t>Stephanie Boyce:</w:t>
          </w:r>
        </w:sdtContent>
      </w:sdt>
      <w:r>
        <w:rPr>
          <w:rFonts w:eastAsia="Times New Roman"/>
        </w:rPr>
        <w:t xml:space="preserve"> </w:t>
      </w:r>
      <w:r w:rsidRPr="00CD28FB" w:rsidR="00CD28FB">
        <w:rPr>
          <w:rFonts w:eastAsia="Times New Roman"/>
        </w:rPr>
        <w:t xml:space="preserve">I am Stephanie Boyce, the </w:t>
      </w:r>
      <w:r w:rsidR="00163F4E">
        <w:rPr>
          <w:rFonts w:eastAsia="Times New Roman"/>
        </w:rPr>
        <w:t>p</w:t>
      </w:r>
      <w:r w:rsidRPr="00CD28FB" w:rsidR="00CD28FB">
        <w:rPr>
          <w:rFonts w:eastAsia="Times New Roman"/>
        </w:rPr>
        <w:t>resident of the Law Society of England and Wales.</w:t>
      </w:r>
      <w:r w:rsidR="00CD28FB">
        <w:t xml:space="preserve"> </w:t>
      </w:r>
    </w:p>
    <w:p w:rsidR="004D033C" w:rsidP="004D033C">
      <w:pPr>
        <w:pStyle w:val="Answer"/>
      </w:pPr>
      <w:sdt>
        <w:sdtPr>
          <w:alias w:val="Witness"/>
          <w:id w:val="953297578"/>
          <w:placeholder>
            <w:docPart w:val="DefaultPlaceholder_-1854013440"/>
          </w:placeholder>
          <w:richText/>
        </w:sdtPr>
        <w:sdtContent>
          <w:r w:rsidRPr="004D033C">
            <w:rPr>
              <w:b/>
              <w:i/>
            </w:rPr>
            <w:t>Mark Fenhalls:</w:t>
          </w:r>
        </w:sdtContent>
      </w:sdt>
      <w:r>
        <w:t xml:space="preserve"> </w:t>
      </w:r>
      <w:r w:rsidRPr="00CD28FB" w:rsidR="00CD28FB">
        <w:rPr>
          <w:rFonts w:eastAsia="Times New Roman"/>
        </w:rPr>
        <w:t>I am Mark Fenhalls QC</w:t>
      </w:r>
      <w:r w:rsidR="006F78AC">
        <w:rPr>
          <w:rFonts w:eastAsia="Times New Roman"/>
        </w:rPr>
        <w:t>,</w:t>
      </w:r>
      <w:r w:rsidRPr="00CD28FB" w:rsidR="00CD28FB">
        <w:rPr>
          <w:rFonts w:eastAsia="Times New Roman"/>
        </w:rPr>
        <w:t xml:space="preserve"> </w:t>
      </w:r>
      <w:r w:rsidR="00F406B1">
        <w:rPr>
          <w:rFonts w:eastAsia="Times New Roman"/>
        </w:rPr>
        <w:t xml:space="preserve">chair </w:t>
      </w:r>
      <w:r w:rsidRPr="00CD28FB" w:rsidR="00CD28FB">
        <w:rPr>
          <w:rFonts w:eastAsia="Times New Roman"/>
        </w:rPr>
        <w:t>of the Bar Council of England</w:t>
      </w:r>
      <w:r w:rsidR="006F78AC">
        <w:rPr>
          <w:rFonts w:eastAsia="Times New Roman"/>
        </w:rPr>
        <w:t xml:space="preserve"> and</w:t>
      </w:r>
      <w:r w:rsidRPr="00CD28FB" w:rsidR="00CD28FB">
        <w:rPr>
          <w:rFonts w:eastAsia="Times New Roman"/>
        </w:rPr>
        <w:t xml:space="preserve"> Wales</w:t>
      </w:r>
      <w:r w:rsidR="00F406B1">
        <w:rPr>
          <w:rFonts w:eastAsia="Times New Roman"/>
        </w:rPr>
        <w:t xml:space="preserve"> </w:t>
      </w:r>
      <w:r w:rsidRPr="00CD28FB" w:rsidR="00CD28FB">
        <w:rPr>
          <w:rFonts w:eastAsia="Times New Roman"/>
        </w:rPr>
        <w:t>this year.</w:t>
      </w:r>
      <w:r w:rsidR="00CD28FB">
        <w:t xml:space="preserve"> </w:t>
      </w:r>
    </w:p>
    <w:p w:rsidR="00E7211B" w:rsidRPr="00E7211B" w:rsidP="00C86BF5">
      <w:pPr>
        <w:pStyle w:val="Question"/>
        <w:rPr>
          <w:rFonts w:eastAsia="Times New Roman"/>
        </w:rPr>
      </w:pPr>
      <w:sdt>
        <w:sdtPr>
          <w:alias w:val="Member"/>
          <w:tag w:val="&lt;Member mnisId='1601' dodsId='34498'&gt;"/>
          <w:id w:val="1779366914"/>
          <w:placeholder>
            <w:docPart w:val="DefaultPlaceholder_-1854013440"/>
          </w:placeholder>
          <w:richText/>
        </w:sdtPr>
        <w:sdtContent>
          <w:r w:rsidRPr="004D033C" w:rsidR="004D033C">
            <w:rPr>
              <w:b/>
            </w:rPr>
            <w:t>Chair:</w:t>
          </w:r>
        </w:sdtContent>
      </w:sdt>
      <w:r w:rsidR="004D033C">
        <w:t xml:space="preserve"> </w:t>
      </w:r>
      <w:r w:rsidRPr="00CD28FB" w:rsidR="00CD28FB">
        <w:rPr>
          <w:rFonts w:eastAsia="Times New Roman"/>
        </w:rPr>
        <w:t>Thank you very much</w:t>
      </w:r>
      <w:r w:rsidR="007E10F4">
        <w:rPr>
          <w:rFonts w:eastAsia="Times New Roman"/>
        </w:rPr>
        <w:t xml:space="preserve">. </w:t>
      </w:r>
      <w:r w:rsidR="00F406B1">
        <w:rPr>
          <w:rFonts w:eastAsia="Times New Roman"/>
        </w:rPr>
        <w:t>T</w:t>
      </w:r>
      <w:r w:rsidRPr="00CD28FB" w:rsidR="00CD28FB">
        <w:rPr>
          <w:rFonts w:eastAsia="Times New Roman"/>
        </w:rPr>
        <w:t>hank you also for some of the correspondence and input we have had by way of evidence to help us prepare for this.</w:t>
      </w:r>
    </w:p>
    <w:p w:rsidR="00CD28FB" w:rsidRPr="00CD28FB" w:rsidP="00E7211B">
      <w:pPr>
        <w:pStyle w:val="Question"/>
        <w:numPr>
          <w:ilvl w:val="0"/>
          <w:numId w:val="0"/>
        </w:numPr>
        <w:ind w:left="794"/>
        <w:rPr>
          <w:rFonts w:eastAsia="Times New Roman"/>
        </w:rPr>
      </w:pPr>
      <w:r w:rsidRPr="00CD28FB">
        <w:rPr>
          <w:rFonts w:eastAsia="Times New Roman"/>
        </w:rPr>
        <w:t>Let</w:t>
      </w:r>
      <w:r w:rsidR="00B90B25">
        <w:rPr>
          <w:rFonts w:eastAsia="Times New Roman"/>
        </w:rPr>
        <w:t>’</w:t>
      </w:r>
      <w:r w:rsidRPr="00CD28FB">
        <w:rPr>
          <w:rFonts w:eastAsia="Times New Roman"/>
        </w:rPr>
        <w:t>s start with your assessment as to where we are.</w:t>
      </w:r>
      <w:r>
        <w:t xml:space="preserve"> </w:t>
      </w:r>
      <w:r w:rsidRPr="00CD28FB">
        <w:rPr>
          <w:rFonts w:eastAsia="Times New Roman"/>
        </w:rPr>
        <w:t>The Government published a review.</w:t>
      </w:r>
      <w:r w:rsidR="004D033C">
        <w:t xml:space="preserve"> First</w:t>
      </w:r>
      <w:r w:rsidR="00E91499">
        <w:t xml:space="preserve"> of all</w:t>
      </w:r>
      <w:r w:rsidR="004D033C">
        <w:t xml:space="preserve">, </w:t>
      </w:r>
      <w:r w:rsidR="00B90B25">
        <w:t>there was</w:t>
      </w:r>
      <w:r w:rsidR="004D033C">
        <w:t xml:space="preserve"> </w:t>
      </w:r>
      <w:r w:rsidRPr="00CD28FB">
        <w:rPr>
          <w:rFonts w:eastAsia="Times New Roman"/>
        </w:rPr>
        <w:t>Sir Christopher</w:t>
      </w:r>
      <w:r>
        <w:t>’</w:t>
      </w:r>
      <w:r w:rsidRPr="00CD28FB">
        <w:rPr>
          <w:rFonts w:eastAsia="Times New Roman"/>
        </w:rPr>
        <w:t>s review. Sir Christopher</w:t>
      </w:r>
      <w:r>
        <w:t xml:space="preserve"> </w:t>
      </w:r>
      <w:r w:rsidRPr="00CD28FB">
        <w:rPr>
          <w:rFonts w:eastAsia="Times New Roman"/>
        </w:rPr>
        <w:t>gave evidence to our Committee</w:t>
      </w:r>
      <w:r w:rsidR="004D033C">
        <w:rPr>
          <w:rFonts w:eastAsia="Times New Roman"/>
        </w:rPr>
        <w:t>,</w:t>
      </w:r>
      <w:r w:rsidRPr="00CD28FB">
        <w:rPr>
          <w:rFonts w:eastAsia="Times New Roman"/>
        </w:rPr>
        <w:t xml:space="preserve"> as you all know, and I think you may have followed it.</w:t>
      </w:r>
      <w:r>
        <w:t xml:space="preserve"> </w:t>
      </w:r>
      <w:r w:rsidRPr="00CD28FB">
        <w:rPr>
          <w:rFonts w:eastAsia="Times New Roman"/>
        </w:rPr>
        <w:t>We have seen the Government</w:t>
      </w:r>
      <w:r w:rsidR="004D033C">
        <w:rPr>
          <w:rFonts w:eastAsia="Times New Roman"/>
        </w:rPr>
        <w:t>’</w:t>
      </w:r>
      <w:r w:rsidRPr="00CD28FB">
        <w:rPr>
          <w:rFonts w:eastAsia="Times New Roman"/>
        </w:rPr>
        <w:t>s</w:t>
      </w:r>
      <w:r w:rsidR="00E91499">
        <w:rPr>
          <w:rFonts w:eastAsia="Times New Roman"/>
        </w:rPr>
        <w:t xml:space="preserve"> response</w:t>
      </w:r>
      <w:r w:rsidR="003E1195">
        <w:rPr>
          <w:rFonts w:eastAsia="Times New Roman"/>
        </w:rPr>
        <w:t>,</w:t>
      </w:r>
      <w:r w:rsidRPr="00CD28FB">
        <w:rPr>
          <w:rFonts w:eastAsia="Times New Roman"/>
        </w:rPr>
        <w:t xml:space="preserve"> which was </w:t>
      </w:r>
      <w:r w:rsidR="00F406B1">
        <w:rPr>
          <w:rFonts w:eastAsia="Times New Roman"/>
        </w:rPr>
        <w:t xml:space="preserve">then </w:t>
      </w:r>
      <w:r w:rsidRPr="00CD28FB">
        <w:rPr>
          <w:rFonts w:eastAsia="Times New Roman"/>
        </w:rPr>
        <w:t>published. Ms Boyce, I hate to use the phrase U</w:t>
      </w:r>
      <w:r w:rsidR="004D033C">
        <w:rPr>
          <w:rFonts w:eastAsia="Times New Roman"/>
        </w:rPr>
        <w:t>-</w:t>
      </w:r>
      <w:r w:rsidRPr="00CD28FB">
        <w:rPr>
          <w:rFonts w:eastAsia="Times New Roman"/>
        </w:rPr>
        <w:t xml:space="preserve">turn, but there was a bit of a change in tack </w:t>
      </w:r>
      <w:r w:rsidR="005D7486">
        <w:rPr>
          <w:rFonts w:eastAsia="Times New Roman"/>
        </w:rPr>
        <w:t xml:space="preserve">from the Law Society </w:t>
      </w:r>
      <w:r w:rsidRPr="00CD28FB">
        <w:rPr>
          <w:rFonts w:eastAsia="Times New Roman"/>
        </w:rPr>
        <w:t>partway through</w:t>
      </w:r>
      <w:r w:rsidR="0090537F">
        <w:rPr>
          <w:rFonts w:eastAsia="Times New Roman"/>
        </w:rPr>
        <w:t>,</w:t>
      </w:r>
      <w:r w:rsidRPr="00CD28FB">
        <w:rPr>
          <w:rFonts w:eastAsia="Times New Roman"/>
        </w:rPr>
        <w:t xml:space="preserve"> from a response </w:t>
      </w:r>
      <w:r w:rsidR="0090537F">
        <w:rPr>
          <w:rFonts w:eastAsia="Times New Roman"/>
        </w:rPr>
        <w:t>that</w:t>
      </w:r>
      <w:r w:rsidRPr="00CD28FB">
        <w:rPr>
          <w:rFonts w:eastAsia="Times New Roman"/>
        </w:rPr>
        <w:t xml:space="preserve"> was pretty welcoming to one </w:t>
      </w:r>
      <w:r w:rsidR="0090537F">
        <w:rPr>
          <w:rFonts w:eastAsia="Times New Roman"/>
        </w:rPr>
        <w:t>that</w:t>
      </w:r>
      <w:r w:rsidRPr="00CD28FB">
        <w:rPr>
          <w:rFonts w:eastAsia="Times New Roman"/>
        </w:rPr>
        <w:t xml:space="preserve"> was decidedly critical.</w:t>
      </w:r>
      <w:r>
        <w:t xml:space="preserve"> </w:t>
      </w:r>
      <w:r w:rsidRPr="00CD28FB">
        <w:rPr>
          <w:rFonts w:eastAsia="Times New Roman"/>
        </w:rPr>
        <w:t>Why</w:t>
      </w:r>
      <w:r w:rsidR="004D033C">
        <w:rPr>
          <w:rFonts w:eastAsia="Times New Roman"/>
        </w:rPr>
        <w:t>?</w:t>
      </w:r>
      <w:r>
        <w:t xml:space="preserve"> </w:t>
      </w:r>
    </w:p>
    <w:p w:rsidR="002F60E4" w:rsidP="004D033C">
      <w:pPr>
        <w:pStyle w:val="Answer"/>
      </w:pPr>
      <w:sdt>
        <w:sdtPr>
          <w:alias w:val="Witness"/>
          <w:id w:val="-528716577"/>
          <w:placeholder>
            <w:docPart w:val="DefaultPlaceholder_-1854013440"/>
          </w:placeholder>
          <w:richText/>
        </w:sdtPr>
        <w:sdtContent>
          <w:r w:rsidRPr="004D033C" w:rsidR="004D033C">
            <w:rPr>
              <w:b/>
              <w:i/>
            </w:rPr>
            <w:t>Stephanie Boyce:</w:t>
          </w:r>
        </w:sdtContent>
      </w:sdt>
      <w:r w:rsidR="004D033C">
        <w:t xml:space="preserve"> </w:t>
      </w:r>
      <w:r w:rsidR="005D7486">
        <w:rPr>
          <w:rFonts w:eastAsia="Times New Roman"/>
        </w:rPr>
        <w:t xml:space="preserve">We welcomed the </w:t>
      </w:r>
      <w:r w:rsidRPr="00CD28FB" w:rsidR="00CD28FB">
        <w:rPr>
          <w:rFonts w:eastAsia="Times New Roman"/>
        </w:rPr>
        <w:t>embargoed copy we received</w:t>
      </w:r>
      <w:r w:rsidR="005D7486">
        <w:rPr>
          <w:rFonts w:eastAsia="Times New Roman"/>
        </w:rPr>
        <w:t>. W</w:t>
      </w:r>
      <w:r w:rsidRPr="00CD28FB" w:rsidR="00CD28FB">
        <w:rPr>
          <w:rFonts w:eastAsia="Times New Roman"/>
        </w:rPr>
        <w:t>e put out a public statement welcoming the measures in the embargoed copy and</w:t>
      </w:r>
      <w:r w:rsidR="001F5BE0">
        <w:rPr>
          <w:rFonts w:eastAsia="Times New Roman"/>
        </w:rPr>
        <w:t>,</w:t>
      </w:r>
      <w:r w:rsidRPr="00CD28FB" w:rsidR="00CD28FB">
        <w:rPr>
          <w:rFonts w:eastAsia="Times New Roman"/>
        </w:rPr>
        <w:t xml:space="preserve"> indeed</w:t>
      </w:r>
      <w:r w:rsidR="004D033C">
        <w:rPr>
          <w:rFonts w:eastAsia="Times New Roman"/>
        </w:rPr>
        <w:t>,</w:t>
      </w:r>
      <w:r w:rsidRPr="00CD28FB" w:rsidR="00CD28FB">
        <w:rPr>
          <w:rFonts w:eastAsia="Times New Roman"/>
        </w:rPr>
        <w:t xml:space="preserve"> </w:t>
      </w:r>
      <w:r w:rsidR="00F406B1">
        <w:rPr>
          <w:rFonts w:eastAsia="Times New Roman"/>
        </w:rPr>
        <w:t>following</w:t>
      </w:r>
      <w:r w:rsidRPr="00CD28FB" w:rsidR="00CD28FB">
        <w:rPr>
          <w:rFonts w:eastAsia="Times New Roman"/>
        </w:rPr>
        <w:t xml:space="preserve"> conversations we had had with v</w:t>
      </w:r>
      <w:r w:rsidR="00F406B1">
        <w:rPr>
          <w:rFonts w:eastAsia="Times New Roman"/>
        </w:rPr>
        <w:t>ery</w:t>
      </w:r>
      <w:r w:rsidRPr="00CD28FB" w:rsidR="00CD28FB">
        <w:rPr>
          <w:rFonts w:eastAsia="Times New Roman"/>
        </w:rPr>
        <w:t xml:space="preserve"> senior officials</w:t>
      </w:r>
      <w:r w:rsidR="005D7486">
        <w:rPr>
          <w:rFonts w:eastAsia="Times New Roman"/>
        </w:rPr>
        <w:t>.</w:t>
      </w:r>
      <w:r w:rsidR="00B83137">
        <w:rPr>
          <w:rFonts w:eastAsia="Times New Roman"/>
        </w:rPr>
        <w:t xml:space="preserve"> U</w:t>
      </w:r>
      <w:r w:rsidRPr="00CD28FB" w:rsidR="00CD28FB">
        <w:rPr>
          <w:rFonts w:eastAsia="Times New Roman"/>
        </w:rPr>
        <w:t>pon receipt of the Government</w:t>
      </w:r>
      <w:r w:rsidR="004D033C">
        <w:t>’</w:t>
      </w:r>
      <w:r w:rsidRPr="00CD28FB" w:rsidR="00CD28FB">
        <w:rPr>
          <w:rFonts w:eastAsia="Times New Roman"/>
        </w:rPr>
        <w:t>s response, the impact assessment</w:t>
      </w:r>
      <w:r w:rsidR="005D7486">
        <w:rPr>
          <w:rFonts w:eastAsia="Times New Roman"/>
        </w:rPr>
        <w:t>,</w:t>
      </w:r>
      <w:r w:rsidRPr="00CD28FB" w:rsidR="00CD28FB">
        <w:rPr>
          <w:rFonts w:eastAsia="Times New Roman"/>
        </w:rPr>
        <w:t xml:space="preserve"> it was very clear in the detail of that that it was not a 15% overall pa</w:t>
      </w:r>
      <w:r w:rsidR="004D033C">
        <w:rPr>
          <w:rFonts w:eastAsia="Times New Roman"/>
        </w:rPr>
        <w:t>ck</w:t>
      </w:r>
      <w:r w:rsidRPr="00CD28FB" w:rsidR="00CD28FB">
        <w:rPr>
          <w:rFonts w:eastAsia="Times New Roman"/>
        </w:rPr>
        <w:t>age for solicitors. It amounts to 9%</w:t>
      </w:r>
      <w:r w:rsidR="005D7486">
        <w:rPr>
          <w:rFonts w:eastAsia="Times New Roman"/>
        </w:rPr>
        <w:t xml:space="preserve">. </w:t>
      </w:r>
      <w:r w:rsidR="00D86086">
        <w:rPr>
          <w:rFonts w:eastAsia="Times New Roman"/>
        </w:rPr>
        <w:t>In the CLA review, t</w:t>
      </w:r>
      <w:r w:rsidR="005D7486">
        <w:rPr>
          <w:rFonts w:eastAsia="Times New Roman"/>
        </w:rPr>
        <w:t xml:space="preserve">he </w:t>
      </w:r>
      <w:r w:rsidRPr="00CD28FB" w:rsidR="00CD28FB">
        <w:rPr>
          <w:rFonts w:eastAsia="Times New Roman"/>
        </w:rPr>
        <w:t>bare minimum</w:t>
      </w:r>
      <w:r w:rsidR="005D7486">
        <w:rPr>
          <w:rFonts w:eastAsia="Times New Roman"/>
        </w:rPr>
        <w:t xml:space="preserve"> </w:t>
      </w:r>
      <w:r w:rsidRPr="00CD28FB" w:rsidR="00CD28FB">
        <w:rPr>
          <w:rFonts w:eastAsia="Times New Roman"/>
        </w:rPr>
        <w:t>that Sir Christopher recommended</w:t>
      </w:r>
      <w:r w:rsidR="00D86086">
        <w:rPr>
          <w:rFonts w:eastAsia="Times New Roman"/>
        </w:rPr>
        <w:t xml:space="preserve"> as necessary</w:t>
      </w:r>
      <w:r w:rsidRPr="00CD28FB" w:rsidR="00CD28FB">
        <w:rPr>
          <w:rFonts w:eastAsia="Times New Roman"/>
        </w:rPr>
        <w:t xml:space="preserve"> </w:t>
      </w:r>
      <w:r w:rsidR="005D7486">
        <w:rPr>
          <w:rFonts w:eastAsia="Times New Roman"/>
        </w:rPr>
        <w:t xml:space="preserve">was a </w:t>
      </w:r>
      <w:r w:rsidRPr="00CD28FB" w:rsidR="00CD28FB">
        <w:rPr>
          <w:rFonts w:eastAsia="Times New Roman"/>
        </w:rPr>
        <w:t>15% increase</w:t>
      </w:r>
      <w:r>
        <w:rPr>
          <w:rFonts w:eastAsia="Times New Roman"/>
        </w:rPr>
        <w:t>,</w:t>
      </w:r>
      <w:r w:rsidRPr="00CD28FB" w:rsidR="00CD28FB">
        <w:rPr>
          <w:rFonts w:eastAsia="Times New Roman"/>
        </w:rPr>
        <w:t xml:space="preserve"> based on current volumes</w:t>
      </w:r>
      <w:r>
        <w:rPr>
          <w:rFonts w:eastAsia="Times New Roman"/>
        </w:rPr>
        <w:t>,</w:t>
      </w:r>
      <w:r w:rsidRPr="00CD28FB" w:rsidR="00CD28FB">
        <w:rPr>
          <w:rFonts w:eastAsia="Times New Roman"/>
        </w:rPr>
        <w:t xml:space="preserve"> to be injected into the system</w:t>
      </w:r>
      <w:r w:rsidR="005D7486">
        <w:rPr>
          <w:rFonts w:eastAsia="Times New Roman"/>
        </w:rPr>
        <w:t>.</w:t>
      </w:r>
      <w:r w:rsidR="00727D37">
        <w:rPr>
          <w:rFonts w:eastAsia="Times New Roman"/>
        </w:rPr>
        <w:t xml:space="preserve"> T</w:t>
      </w:r>
      <w:r w:rsidRPr="00CD28FB" w:rsidR="00CD28FB">
        <w:rPr>
          <w:rFonts w:eastAsia="Times New Roman"/>
        </w:rPr>
        <w:t>he Government</w:t>
      </w:r>
      <w:r w:rsidR="00CD28FB">
        <w:t>’</w:t>
      </w:r>
      <w:r w:rsidRPr="00CD28FB" w:rsidR="00CD28FB">
        <w:rPr>
          <w:rFonts w:eastAsia="Times New Roman"/>
        </w:rPr>
        <w:t>s package is worth around 40% less for solicitors than wh</w:t>
      </w:r>
      <w:r w:rsidR="00F73F8E">
        <w:rPr>
          <w:rFonts w:eastAsia="Times New Roman"/>
        </w:rPr>
        <w:t xml:space="preserve">at </w:t>
      </w:r>
      <w:r w:rsidRPr="00CD28FB" w:rsidR="00CD28FB">
        <w:rPr>
          <w:rFonts w:eastAsia="Times New Roman"/>
        </w:rPr>
        <w:t>Sir Christopher recommended as the minimum necessary to put the criminal legal aid system on a sustainable footing.</w:t>
      </w:r>
      <w:r w:rsidR="00CD28FB">
        <w:t xml:space="preserve"> </w:t>
      </w:r>
      <w:r w:rsidRPr="00CD28FB" w:rsidR="00CD28FB">
        <w:rPr>
          <w:rFonts w:eastAsia="Times New Roman"/>
        </w:rPr>
        <w:t>If there is one flaw in the package</w:t>
      </w:r>
      <w:r w:rsidR="006970CC">
        <w:rPr>
          <w:rFonts w:eastAsia="Times New Roman"/>
        </w:rPr>
        <w:t>,</w:t>
      </w:r>
      <w:r w:rsidRPr="00CD28FB" w:rsidR="00CD28FB">
        <w:rPr>
          <w:rFonts w:eastAsia="Times New Roman"/>
        </w:rPr>
        <w:t xml:space="preserve"> the whole package is flawed.</w:t>
      </w:r>
      <w:r w:rsidR="00CD28FB">
        <w:t xml:space="preserve"> </w:t>
      </w:r>
    </w:p>
    <w:p w:rsidR="004D033C" w:rsidP="004D033C">
      <w:pPr>
        <w:pStyle w:val="Answer"/>
        <w:rPr>
          <w:rFonts w:eastAsia="Times New Roman"/>
        </w:rPr>
      </w:pPr>
      <w:r w:rsidRPr="00CD28FB">
        <w:rPr>
          <w:rFonts w:eastAsia="Times New Roman"/>
        </w:rPr>
        <w:t>The number of criminal legal aid firms has halved since 2007.</w:t>
      </w:r>
      <w:r>
        <w:t xml:space="preserve"> </w:t>
      </w:r>
      <w:r w:rsidRPr="00CD28FB">
        <w:rPr>
          <w:rFonts w:eastAsia="Times New Roman"/>
        </w:rPr>
        <w:t>That is a drastic decline.</w:t>
      </w:r>
      <w:r>
        <w:t xml:space="preserve"> </w:t>
      </w:r>
      <w:r w:rsidRPr="00CD28FB">
        <w:rPr>
          <w:rFonts w:eastAsia="Times New Roman"/>
        </w:rPr>
        <w:t>Sir Christopher</w:t>
      </w:r>
      <w:r>
        <w:t>’</w:t>
      </w:r>
      <w:r w:rsidRPr="00CD28FB">
        <w:rPr>
          <w:rFonts w:eastAsia="Times New Roman"/>
        </w:rPr>
        <w:t>s recommendations represent the minimum needed simply to halt that decline.</w:t>
      </w:r>
      <w:r>
        <w:t xml:space="preserve"> </w:t>
      </w:r>
      <w:r w:rsidRPr="00CD28FB">
        <w:rPr>
          <w:rFonts w:eastAsia="Times New Roman"/>
        </w:rPr>
        <w:t>Failing to meet this minimum means that firms will continue to disappear</w:t>
      </w:r>
      <w:r w:rsidR="002F60E4">
        <w:rPr>
          <w:rFonts w:eastAsia="Times New Roman"/>
        </w:rPr>
        <w:t>,</w:t>
      </w:r>
      <w:r w:rsidRPr="00CD28FB">
        <w:rPr>
          <w:rFonts w:eastAsia="Times New Roman"/>
        </w:rPr>
        <w:t xml:space="preserve"> until eventually the entire sector disappears.</w:t>
      </w:r>
      <w:r>
        <w:t xml:space="preserve"> </w:t>
      </w:r>
      <w:r w:rsidRPr="00CD28FB">
        <w:rPr>
          <w:rFonts w:eastAsia="Times New Roman"/>
        </w:rPr>
        <w:t>Unless those C</w:t>
      </w:r>
      <w:r w:rsidR="005D7486">
        <w:rPr>
          <w:rFonts w:eastAsia="Times New Roman"/>
        </w:rPr>
        <w:t>LA</w:t>
      </w:r>
      <w:r w:rsidR="00691AB6">
        <w:rPr>
          <w:rFonts w:eastAsia="Times New Roman"/>
        </w:rPr>
        <w:t>I</w:t>
      </w:r>
      <w:r w:rsidR="005D7486">
        <w:rPr>
          <w:rFonts w:eastAsia="Times New Roman"/>
        </w:rPr>
        <w:t>R</w:t>
      </w:r>
      <w:r w:rsidRPr="00CD28FB">
        <w:rPr>
          <w:rFonts w:eastAsia="Times New Roman"/>
        </w:rPr>
        <w:t xml:space="preserve"> recommendations are met in full, we will see more delays </w:t>
      </w:r>
      <w:r w:rsidR="00B14548">
        <w:rPr>
          <w:rFonts w:eastAsia="Times New Roman"/>
        </w:rPr>
        <w:t>for</w:t>
      </w:r>
      <w:r w:rsidRPr="00CD28FB">
        <w:rPr>
          <w:rFonts w:eastAsia="Times New Roman"/>
        </w:rPr>
        <w:t xml:space="preserve"> victims, more criminal legal aid firms closing and more solicitors leaving the profession.</w:t>
      </w:r>
      <w:r>
        <w:t xml:space="preserve"> </w:t>
      </w:r>
      <w:r w:rsidRPr="00CD28FB">
        <w:rPr>
          <w:rFonts w:eastAsia="Times New Roman"/>
        </w:rPr>
        <w:t>It has been 25 years since there was a significant increase in rate</w:t>
      </w:r>
      <w:r>
        <w:rPr>
          <w:rFonts w:eastAsia="Times New Roman"/>
        </w:rPr>
        <w:t>s</w:t>
      </w:r>
      <w:r w:rsidRPr="00CD28FB">
        <w:rPr>
          <w:rFonts w:eastAsia="Times New Roman"/>
        </w:rPr>
        <w:t>.</w:t>
      </w:r>
      <w:r>
        <w:t xml:space="preserve"> </w:t>
      </w:r>
      <w:r w:rsidRPr="00CD28FB">
        <w:rPr>
          <w:rFonts w:eastAsia="Times New Roman"/>
        </w:rPr>
        <w:t>It is urgent action that is needed</w:t>
      </w:r>
      <w:r w:rsidR="002F60E4">
        <w:rPr>
          <w:rFonts w:eastAsia="Times New Roman"/>
        </w:rPr>
        <w:t>,</w:t>
      </w:r>
      <w:r w:rsidRPr="00CD28FB">
        <w:rPr>
          <w:rFonts w:eastAsia="Times New Roman"/>
        </w:rPr>
        <w:t xml:space="preserve"> and urgent action now. </w:t>
      </w:r>
    </w:p>
    <w:p w:rsidR="004D033C" w:rsidP="004D033C">
      <w:pPr>
        <w:pStyle w:val="Question"/>
        <w:rPr>
          <w:rFonts w:eastAsia="Times New Roman"/>
        </w:rPr>
      </w:pPr>
      <w:sdt>
        <w:sdtPr>
          <w:rPr>
            <w:rFonts w:eastAsia="Times New Roman"/>
          </w:rPr>
          <w:alias w:val="Member"/>
          <w:tag w:val="&lt;Member mnisId='1601' dodsId='34498'&gt;"/>
          <w:id w:val="1858458629"/>
          <w:placeholder>
            <w:docPart w:val="DefaultPlaceholder_-1854013440"/>
          </w:placeholder>
          <w:richText/>
        </w:sdtPr>
        <w:sdtContent>
          <w:r w:rsidRPr="004D033C">
            <w:rPr>
              <w:rFonts w:eastAsia="Times New Roman"/>
              <w:b/>
            </w:rPr>
            <w:t>Chair:</w:t>
          </w:r>
        </w:sdtContent>
      </w:sdt>
      <w:r>
        <w:rPr>
          <w:rFonts w:eastAsia="Times New Roman"/>
        </w:rPr>
        <w:t xml:space="preserve"> </w:t>
      </w:r>
      <w:r w:rsidRPr="00CD28FB" w:rsidR="00CD28FB">
        <w:rPr>
          <w:rFonts w:eastAsia="Times New Roman"/>
        </w:rPr>
        <w:t>It might be said</w:t>
      </w:r>
      <w:r w:rsidR="005D7486">
        <w:rPr>
          <w:rFonts w:eastAsia="Times New Roman"/>
        </w:rPr>
        <w:t>,</w:t>
      </w:r>
      <w:r w:rsidRPr="00CD28FB" w:rsidR="00CD28FB">
        <w:rPr>
          <w:rFonts w:eastAsia="Times New Roman"/>
        </w:rPr>
        <w:t xml:space="preserve"> on the other hand</w:t>
      </w:r>
      <w:r w:rsidR="00E364DB">
        <w:rPr>
          <w:rFonts w:eastAsia="Times New Roman"/>
        </w:rPr>
        <w:t>,</w:t>
      </w:r>
      <w:r w:rsidRPr="00CD28FB" w:rsidR="00CD28FB">
        <w:rPr>
          <w:rFonts w:eastAsia="Times New Roman"/>
        </w:rPr>
        <w:t xml:space="preserve"> </w:t>
      </w:r>
      <w:r w:rsidR="00281D7B">
        <w:rPr>
          <w:rFonts w:eastAsia="Times New Roman"/>
        </w:rPr>
        <w:t xml:space="preserve">that </w:t>
      </w:r>
      <w:r w:rsidRPr="00CD28FB" w:rsidR="00CD28FB">
        <w:rPr>
          <w:rFonts w:eastAsia="Times New Roman"/>
        </w:rPr>
        <w:t xml:space="preserve">the Government have an </w:t>
      </w:r>
      <w:r w:rsidR="001B5E1C">
        <w:rPr>
          <w:rFonts w:eastAsia="Times New Roman"/>
        </w:rPr>
        <w:t>interest</w:t>
      </w:r>
      <w:r w:rsidRPr="00CD28FB" w:rsidR="00CD28FB">
        <w:rPr>
          <w:rFonts w:eastAsia="Times New Roman"/>
        </w:rPr>
        <w:t xml:space="preserve"> to the taxpayer to ensure that </w:t>
      </w:r>
      <w:r w:rsidR="00E364DB">
        <w:rPr>
          <w:rFonts w:eastAsia="Times New Roman"/>
        </w:rPr>
        <w:t>they do</w:t>
      </w:r>
      <w:r w:rsidRPr="00CD28FB" w:rsidR="00CD28FB">
        <w:rPr>
          <w:rFonts w:eastAsia="Times New Roman"/>
        </w:rPr>
        <w:t xml:space="preserve"> not simply take the view of the producer interest.</w:t>
      </w:r>
      <w:r w:rsidR="00CD28FB">
        <w:t xml:space="preserve"> </w:t>
      </w:r>
      <w:r w:rsidRPr="00CD28FB" w:rsidR="00CD28FB">
        <w:rPr>
          <w:rFonts w:eastAsia="Times New Roman"/>
        </w:rPr>
        <w:t>What is your response to the view that some of it might be necessary to b</w:t>
      </w:r>
      <w:r>
        <w:rPr>
          <w:rFonts w:eastAsia="Times New Roman"/>
        </w:rPr>
        <w:t>e</w:t>
      </w:r>
      <w:r w:rsidRPr="00CD28FB" w:rsidR="00CD28FB">
        <w:rPr>
          <w:rFonts w:eastAsia="Times New Roman"/>
        </w:rPr>
        <w:t xml:space="preserve"> withheld to drive, as I think the Minister has suggested to us, certain reforms in working practices</w:t>
      </w:r>
      <w:r>
        <w:rPr>
          <w:rFonts w:eastAsia="Times New Roman"/>
        </w:rPr>
        <w:t xml:space="preserve">, </w:t>
      </w:r>
      <w:r w:rsidRPr="00CD28FB" w:rsidR="00CD28FB">
        <w:rPr>
          <w:rFonts w:eastAsia="Times New Roman"/>
        </w:rPr>
        <w:t xml:space="preserve">and to avoid what he </w:t>
      </w:r>
      <w:r>
        <w:rPr>
          <w:rFonts w:eastAsia="Times New Roman"/>
        </w:rPr>
        <w:t>describes as</w:t>
      </w:r>
      <w:r w:rsidRPr="00CD28FB" w:rsidR="00CD28FB">
        <w:rPr>
          <w:rFonts w:eastAsia="Times New Roman"/>
        </w:rPr>
        <w:t xml:space="preserve"> perverse incentives</w:t>
      </w:r>
      <w:r w:rsidR="00E364DB">
        <w:rPr>
          <w:rFonts w:eastAsia="Times New Roman"/>
        </w:rPr>
        <w:t>?</w:t>
      </w:r>
      <w:r w:rsidR="00CD28FB">
        <w:t xml:space="preserve"> </w:t>
      </w:r>
      <w:r w:rsidRPr="00CD28FB" w:rsidR="00CD28FB">
        <w:rPr>
          <w:rFonts w:eastAsia="Times New Roman"/>
        </w:rPr>
        <w:t xml:space="preserve">Do you recognise that could be a risk and, if so, how would you address </w:t>
      </w:r>
      <w:r w:rsidR="00C840C4">
        <w:rPr>
          <w:rFonts w:eastAsia="Times New Roman"/>
        </w:rPr>
        <w:t>i</w:t>
      </w:r>
      <w:r w:rsidRPr="00CD28FB" w:rsidR="00CD28FB">
        <w:rPr>
          <w:rFonts w:eastAsia="Times New Roman"/>
        </w:rPr>
        <w:t>t</w:t>
      </w:r>
      <w:r w:rsidR="00C840C4">
        <w:rPr>
          <w:rFonts w:eastAsia="Times New Roman"/>
        </w:rPr>
        <w:t xml:space="preserve"> with the Government</w:t>
      </w:r>
      <w:r w:rsidR="00E364DB">
        <w:rPr>
          <w:rFonts w:eastAsia="Times New Roman"/>
        </w:rPr>
        <w:t>?</w:t>
      </w:r>
      <w:r w:rsidRPr="00CD28FB" w:rsidR="00CD28FB">
        <w:rPr>
          <w:rFonts w:eastAsia="Times New Roman"/>
        </w:rPr>
        <w:t xml:space="preserve"> </w:t>
      </w:r>
    </w:p>
    <w:p w:rsidR="002F60E4" w:rsidP="004D033C">
      <w:pPr>
        <w:pStyle w:val="Answer"/>
      </w:pPr>
      <w:sdt>
        <w:sdtPr>
          <w:rPr>
            <w:rFonts w:eastAsia="Times New Roman"/>
          </w:rPr>
          <w:alias w:val="Witness"/>
          <w:id w:val="-593706672"/>
          <w:placeholder>
            <w:docPart w:val="DefaultPlaceholder_-1854013440"/>
          </w:placeholder>
          <w:richText/>
        </w:sdtPr>
        <w:sdtContent>
          <w:r w:rsidRPr="004D033C" w:rsidR="004D033C">
            <w:rPr>
              <w:rFonts w:eastAsia="Times New Roman"/>
              <w:b/>
              <w:i/>
            </w:rPr>
            <w:t>Stephanie Boyce:</w:t>
          </w:r>
        </w:sdtContent>
      </w:sdt>
      <w:r w:rsidR="004D033C">
        <w:rPr>
          <w:rFonts w:eastAsia="Times New Roman"/>
        </w:rPr>
        <w:t xml:space="preserve"> There are </w:t>
      </w:r>
      <w:r w:rsidRPr="00CD28FB" w:rsidR="00CD28FB">
        <w:rPr>
          <w:rFonts w:eastAsia="Times New Roman"/>
        </w:rPr>
        <w:t>parts of the package that the Government have presented that we absolutely welcome, but there are parts of the package that could be re</w:t>
      </w:r>
      <w:r w:rsidR="001F5F13">
        <w:rPr>
          <w:rFonts w:eastAsia="Times New Roman"/>
        </w:rPr>
        <w:t>-</w:t>
      </w:r>
      <w:r w:rsidRPr="00CD28FB" w:rsidR="00CD28FB">
        <w:rPr>
          <w:rFonts w:eastAsia="Times New Roman"/>
        </w:rPr>
        <w:t>profiled elsewhere</w:t>
      </w:r>
      <w:r w:rsidR="00E364DB">
        <w:rPr>
          <w:rFonts w:eastAsia="Times New Roman"/>
        </w:rPr>
        <w:t>,</w:t>
      </w:r>
      <w:r w:rsidRPr="00CD28FB" w:rsidR="00CD28FB">
        <w:rPr>
          <w:rFonts w:eastAsia="Times New Roman"/>
        </w:rPr>
        <w:t xml:space="preserve"> such as the public defender schem</w:t>
      </w:r>
      <w:r w:rsidR="004D033C">
        <w:rPr>
          <w:rFonts w:eastAsia="Times New Roman"/>
        </w:rPr>
        <w:t>e</w:t>
      </w:r>
      <w:r w:rsidR="00E364DB">
        <w:rPr>
          <w:rFonts w:eastAsia="Times New Roman"/>
        </w:rPr>
        <w:t xml:space="preserve">. That </w:t>
      </w:r>
      <w:r w:rsidRPr="00CD28FB" w:rsidR="00CD28FB">
        <w:rPr>
          <w:rFonts w:eastAsia="Times New Roman"/>
        </w:rPr>
        <w:t xml:space="preserve">is an expensive scheme when you </w:t>
      </w:r>
      <w:r w:rsidR="00E364DB">
        <w:rPr>
          <w:rFonts w:eastAsia="Times New Roman"/>
        </w:rPr>
        <w:t xml:space="preserve">already </w:t>
      </w:r>
      <w:r w:rsidRPr="00CD28FB" w:rsidR="00CD28FB">
        <w:rPr>
          <w:rFonts w:eastAsia="Times New Roman"/>
        </w:rPr>
        <w:t>have an established solicitor defence profession to meet current needs, and</w:t>
      </w:r>
      <w:r w:rsidR="00DE7DA1">
        <w:rPr>
          <w:rFonts w:eastAsia="Times New Roman"/>
        </w:rPr>
        <w:t>,</w:t>
      </w:r>
      <w:r w:rsidRPr="00CD28FB" w:rsidR="00CD28FB">
        <w:rPr>
          <w:rFonts w:eastAsia="Times New Roman"/>
        </w:rPr>
        <w:t xml:space="preserve"> of course</w:t>
      </w:r>
      <w:r w:rsidR="00DE7DA1">
        <w:rPr>
          <w:rFonts w:eastAsia="Times New Roman"/>
        </w:rPr>
        <w:t>,</w:t>
      </w:r>
      <w:r w:rsidRPr="00CD28FB" w:rsidR="00CD28FB">
        <w:rPr>
          <w:rFonts w:eastAsia="Times New Roman"/>
        </w:rPr>
        <w:t xml:space="preserve"> it will take time to implement</w:t>
      </w:r>
      <w:r w:rsidR="009C5924">
        <w:rPr>
          <w:rFonts w:eastAsia="Times New Roman"/>
        </w:rPr>
        <w:t>. W</w:t>
      </w:r>
      <w:r w:rsidRPr="00CD28FB" w:rsidR="00CD28FB">
        <w:rPr>
          <w:rFonts w:eastAsia="Times New Roman"/>
        </w:rPr>
        <w:t>e also welcome the training grants</w:t>
      </w:r>
      <w:r w:rsidR="004A200B">
        <w:rPr>
          <w:rFonts w:eastAsia="Times New Roman"/>
        </w:rPr>
        <w:t xml:space="preserve">, </w:t>
      </w:r>
      <w:r w:rsidR="004A200B">
        <w:rPr>
          <w:rFonts w:eastAsia="Times New Roman"/>
        </w:rPr>
        <w:t>but t</w:t>
      </w:r>
      <w:r w:rsidRPr="00CD28FB" w:rsidR="00CD28FB">
        <w:rPr>
          <w:rFonts w:eastAsia="Times New Roman"/>
        </w:rPr>
        <w:t>he reality</w:t>
      </w:r>
      <w:r w:rsidR="009C5924">
        <w:rPr>
          <w:rFonts w:eastAsia="Times New Roman"/>
        </w:rPr>
        <w:t xml:space="preserve"> </w:t>
      </w:r>
      <w:r w:rsidRPr="00CD28FB" w:rsidR="00CD28FB">
        <w:rPr>
          <w:rFonts w:eastAsia="Times New Roman"/>
        </w:rPr>
        <w:t>is</w:t>
      </w:r>
      <w:r w:rsidR="004A200B">
        <w:rPr>
          <w:rFonts w:eastAsia="Times New Roman"/>
        </w:rPr>
        <w:t xml:space="preserve"> that</w:t>
      </w:r>
      <w:r w:rsidRPr="00CD28FB" w:rsidR="00CD28FB">
        <w:rPr>
          <w:rFonts w:eastAsia="Times New Roman"/>
        </w:rPr>
        <w:t xml:space="preserve"> if you have no profession</w:t>
      </w:r>
      <w:r w:rsidR="004A200B">
        <w:rPr>
          <w:rFonts w:eastAsia="Times New Roman"/>
        </w:rPr>
        <w:t>,</w:t>
      </w:r>
      <w:r w:rsidRPr="00CD28FB" w:rsidR="00CD28FB">
        <w:rPr>
          <w:rFonts w:eastAsia="Times New Roman"/>
        </w:rPr>
        <w:t xml:space="preserve"> no legal aid</w:t>
      </w:r>
      <w:r>
        <w:rPr>
          <w:rFonts w:eastAsia="Times New Roman"/>
        </w:rPr>
        <w:t xml:space="preserve"> </w:t>
      </w:r>
      <w:r w:rsidR="004A200B">
        <w:rPr>
          <w:rFonts w:eastAsia="Times New Roman"/>
        </w:rPr>
        <w:t xml:space="preserve">system </w:t>
      </w:r>
      <w:r w:rsidR="002E47E0">
        <w:rPr>
          <w:rFonts w:eastAsia="Times New Roman"/>
        </w:rPr>
        <w:t>in the</w:t>
      </w:r>
      <w:r w:rsidRPr="00CD28FB" w:rsidR="00CD28FB">
        <w:rPr>
          <w:rFonts w:eastAsia="Times New Roman"/>
        </w:rPr>
        <w:t xml:space="preserve"> criminal justice system to speak of</w:t>
      </w:r>
      <w:r>
        <w:rPr>
          <w:rFonts w:eastAsia="Times New Roman"/>
        </w:rPr>
        <w:t>,</w:t>
      </w:r>
      <w:r w:rsidRPr="00CD28FB" w:rsidR="00CD28FB">
        <w:rPr>
          <w:rFonts w:eastAsia="Times New Roman"/>
        </w:rPr>
        <w:t xml:space="preserve"> you are not going to get new entrants coming into that part of the profession.</w:t>
      </w:r>
      <w:r w:rsidR="00CD28FB">
        <w:t xml:space="preserve"> </w:t>
      </w:r>
      <w:r w:rsidR="001A4FE9">
        <w:rPr>
          <w:rFonts w:eastAsia="Times New Roman"/>
        </w:rPr>
        <w:t>And</w:t>
      </w:r>
      <w:r w:rsidRPr="00CD28FB" w:rsidR="00CD28FB">
        <w:rPr>
          <w:rFonts w:eastAsia="Times New Roman"/>
        </w:rPr>
        <w:t xml:space="preserve"> the</w:t>
      </w:r>
      <w:r w:rsidR="009C5924">
        <w:rPr>
          <w:rFonts w:eastAsia="Times New Roman"/>
        </w:rPr>
        <w:t>re are the</w:t>
      </w:r>
      <w:r w:rsidRPr="00CD28FB" w:rsidR="00CD28FB">
        <w:rPr>
          <w:rFonts w:eastAsia="Times New Roman"/>
        </w:rPr>
        <w:t xml:space="preserve"> court backlogs.</w:t>
      </w:r>
      <w:r w:rsidR="00CD28FB">
        <w:t xml:space="preserve"> </w:t>
      </w:r>
    </w:p>
    <w:p w:rsidR="009C5924" w:rsidP="004D033C">
      <w:pPr>
        <w:pStyle w:val="Answer"/>
      </w:pPr>
      <w:r w:rsidRPr="00CD28FB">
        <w:rPr>
          <w:rFonts w:eastAsia="Times New Roman"/>
        </w:rPr>
        <w:t>The M</w:t>
      </w:r>
      <w:r w:rsidR="00943BD1">
        <w:rPr>
          <w:rFonts w:eastAsia="Times New Roman"/>
        </w:rPr>
        <w:t>O</w:t>
      </w:r>
      <w:r w:rsidRPr="00CD28FB">
        <w:rPr>
          <w:rFonts w:eastAsia="Times New Roman"/>
        </w:rPr>
        <w:t xml:space="preserve">J has a budget and we would ask </w:t>
      </w:r>
      <w:r w:rsidR="00DE7DA1">
        <w:rPr>
          <w:rFonts w:eastAsia="Times New Roman"/>
        </w:rPr>
        <w:t xml:space="preserve">that </w:t>
      </w:r>
      <w:r w:rsidRPr="00CD28FB">
        <w:rPr>
          <w:rFonts w:eastAsia="Times New Roman"/>
        </w:rPr>
        <w:t>some of that is re</w:t>
      </w:r>
      <w:r w:rsidR="002E47E0">
        <w:rPr>
          <w:rFonts w:eastAsia="Times New Roman"/>
        </w:rPr>
        <w:t>-</w:t>
      </w:r>
      <w:r w:rsidRPr="00CD28FB">
        <w:rPr>
          <w:rFonts w:eastAsia="Times New Roman"/>
        </w:rPr>
        <w:t xml:space="preserve">profiled </w:t>
      </w:r>
      <w:r>
        <w:rPr>
          <w:rFonts w:eastAsia="Times New Roman"/>
        </w:rPr>
        <w:t xml:space="preserve">or </w:t>
      </w:r>
      <w:r w:rsidRPr="00CD28FB">
        <w:rPr>
          <w:rFonts w:eastAsia="Times New Roman"/>
        </w:rPr>
        <w:t>repurposed to address the criminal legal aid system, beca</w:t>
      </w:r>
      <w:r>
        <w:rPr>
          <w:rFonts w:eastAsia="Times New Roman"/>
        </w:rPr>
        <w:t>u</w:t>
      </w:r>
      <w:r w:rsidRPr="00CD28FB">
        <w:rPr>
          <w:rFonts w:eastAsia="Times New Roman"/>
        </w:rPr>
        <w:t>se</w:t>
      </w:r>
      <w:r>
        <w:t xml:space="preserve"> </w:t>
      </w:r>
      <w:r w:rsidRPr="00CD28FB">
        <w:rPr>
          <w:rFonts w:eastAsia="Times New Roman"/>
        </w:rPr>
        <w:t>it is not just about fees in solicitors</w:t>
      </w:r>
      <w:r>
        <w:t>’</w:t>
      </w:r>
      <w:r w:rsidRPr="00CD28FB">
        <w:rPr>
          <w:rFonts w:eastAsia="Times New Roman"/>
        </w:rPr>
        <w:t xml:space="preserve"> pockets, it is about the overall system</w:t>
      </w:r>
      <w:r w:rsidR="001F5BE0">
        <w:rPr>
          <w:rFonts w:eastAsia="Times New Roman"/>
        </w:rPr>
        <w:t>—</w:t>
      </w:r>
      <w:r w:rsidRPr="00CD28FB">
        <w:rPr>
          <w:rFonts w:eastAsia="Times New Roman"/>
        </w:rPr>
        <w:t>the minimum 15% needed to ensure the sustainab</w:t>
      </w:r>
      <w:r>
        <w:rPr>
          <w:rFonts w:eastAsia="Times New Roman"/>
        </w:rPr>
        <w:t>ility</w:t>
      </w:r>
      <w:r w:rsidRPr="00CD28FB">
        <w:rPr>
          <w:rFonts w:eastAsia="Times New Roman"/>
        </w:rPr>
        <w:t xml:space="preserve"> and </w:t>
      </w:r>
      <w:r>
        <w:rPr>
          <w:rFonts w:eastAsia="Times New Roman"/>
        </w:rPr>
        <w:t xml:space="preserve">the </w:t>
      </w:r>
      <w:r w:rsidRPr="00CD28FB">
        <w:rPr>
          <w:rFonts w:eastAsia="Times New Roman"/>
        </w:rPr>
        <w:t>viability of that.</w:t>
      </w:r>
      <w:r>
        <w:t xml:space="preserve"> </w:t>
      </w:r>
      <w:r w:rsidRPr="00CD28FB">
        <w:rPr>
          <w:rFonts w:eastAsia="Times New Roman"/>
        </w:rPr>
        <w:t xml:space="preserve">You are not going to clear the court backlog if you do not have the human capacity to ensure that </w:t>
      </w:r>
      <w:r w:rsidR="00C021F7">
        <w:rPr>
          <w:rFonts w:eastAsia="Times New Roman"/>
        </w:rPr>
        <w:t xml:space="preserve">the </w:t>
      </w:r>
      <w:r w:rsidRPr="00CD28FB">
        <w:rPr>
          <w:rFonts w:eastAsia="Times New Roman"/>
        </w:rPr>
        <w:t>backlog is cleared. That is the defence practitioners, judges</w:t>
      </w:r>
      <w:r w:rsidR="00C021F7">
        <w:rPr>
          <w:rFonts w:eastAsia="Times New Roman"/>
        </w:rPr>
        <w:t>,</w:t>
      </w:r>
      <w:r w:rsidRPr="00CD28FB">
        <w:rPr>
          <w:rFonts w:eastAsia="Times New Roman"/>
        </w:rPr>
        <w:t xml:space="preserve"> staff and so forth.</w:t>
      </w:r>
      <w:r>
        <w:t xml:space="preserve"> </w:t>
      </w:r>
    </w:p>
    <w:p w:rsidR="009C5924" w:rsidRPr="009C5924" w:rsidP="009C5924">
      <w:pPr>
        <w:pStyle w:val="Question"/>
        <w:rPr>
          <w:rFonts w:eastAsia="Times New Roman"/>
        </w:rPr>
      </w:pPr>
      <w:sdt>
        <w:sdtPr>
          <w:alias w:val="Member"/>
          <w:tag w:val="&lt;Member mnisId='1601' dodsId='34498'&gt;"/>
          <w:id w:val="989052840"/>
          <w:placeholder>
            <w:docPart w:val="DefaultPlaceholder_-1854013440"/>
          </w:placeholder>
          <w:richText/>
        </w:sdtPr>
        <w:sdtContent>
          <w:r w:rsidRPr="009C5924">
            <w:rPr>
              <w:b/>
            </w:rPr>
            <w:t>Chair:</w:t>
          </w:r>
        </w:sdtContent>
      </w:sdt>
      <w:r>
        <w:t xml:space="preserve"> </w:t>
      </w:r>
      <w:r w:rsidRPr="00CD28FB" w:rsidR="00CD28FB">
        <w:rPr>
          <w:rFonts w:eastAsia="Times New Roman"/>
        </w:rPr>
        <w:t xml:space="preserve">Do you accept </w:t>
      </w:r>
      <w:r w:rsidR="00AD0D74">
        <w:rPr>
          <w:rFonts w:eastAsia="Times New Roman"/>
        </w:rPr>
        <w:t xml:space="preserve">that </w:t>
      </w:r>
      <w:r w:rsidRPr="00CD28FB" w:rsidR="00CD28FB">
        <w:rPr>
          <w:rFonts w:eastAsia="Times New Roman"/>
        </w:rPr>
        <w:t>there are things that could be done to change the way in which defence solicitors work to maximise effic</w:t>
      </w:r>
      <w:r>
        <w:rPr>
          <w:rFonts w:eastAsia="Times New Roman"/>
        </w:rPr>
        <w:t>i</w:t>
      </w:r>
      <w:r w:rsidRPr="00CD28FB" w:rsidR="00CD28FB">
        <w:rPr>
          <w:rFonts w:eastAsia="Times New Roman"/>
        </w:rPr>
        <w:t>ency</w:t>
      </w:r>
      <w:r w:rsidR="002F60E4">
        <w:rPr>
          <w:rFonts w:eastAsia="Times New Roman"/>
        </w:rPr>
        <w:t xml:space="preserve">, </w:t>
      </w:r>
      <w:r w:rsidRPr="00CD28FB" w:rsidR="00CD28FB">
        <w:rPr>
          <w:rFonts w:eastAsia="Times New Roman"/>
        </w:rPr>
        <w:t>and how might that be worked in with the package</w:t>
      </w:r>
      <w:r>
        <w:rPr>
          <w:rFonts w:eastAsia="Times New Roman"/>
        </w:rPr>
        <w:t>?</w:t>
      </w:r>
      <w:r w:rsidR="00CD28FB">
        <w:t xml:space="preserve"> </w:t>
      </w:r>
    </w:p>
    <w:p w:rsidR="009C5924" w:rsidP="009C5924">
      <w:pPr>
        <w:pStyle w:val="Answer"/>
        <w:rPr>
          <w:rFonts w:eastAsia="Times New Roman"/>
        </w:rPr>
      </w:pPr>
      <w:sdt>
        <w:sdtPr>
          <w:alias w:val="Witness"/>
          <w:id w:val="2094360094"/>
          <w:placeholder>
            <w:docPart w:val="DefaultPlaceholder_-1854013440"/>
          </w:placeholder>
          <w:richText/>
        </w:sdtPr>
        <w:sdtContent>
          <w:r w:rsidRPr="009C5924">
            <w:rPr>
              <w:b/>
              <w:i/>
            </w:rPr>
            <w:t>Stephanie Boyce:</w:t>
          </w:r>
        </w:sdtContent>
      </w:sdt>
      <w:r>
        <w:t xml:space="preserve"> </w:t>
      </w:r>
      <w:r w:rsidRPr="00CD28FB" w:rsidR="00CD28FB">
        <w:rPr>
          <w:rFonts w:eastAsia="Times New Roman"/>
        </w:rPr>
        <w:t xml:space="preserve">We accept that the </w:t>
      </w:r>
      <w:r w:rsidR="005C6EE9">
        <w:rPr>
          <w:rFonts w:eastAsia="Times New Roman"/>
        </w:rPr>
        <w:t>litigators</w:t>
      </w:r>
      <w:r w:rsidR="00D51CD2">
        <w:rPr>
          <w:rFonts w:eastAsia="Times New Roman"/>
        </w:rPr>
        <w:t>’</w:t>
      </w:r>
      <w:r w:rsidRPr="00CD28FB" w:rsidR="00CD28FB">
        <w:rPr>
          <w:rFonts w:eastAsia="Times New Roman"/>
        </w:rPr>
        <w:t xml:space="preserve"> graduated fee scheme could be restructured.</w:t>
      </w:r>
      <w:r w:rsidR="00CD28FB">
        <w:t xml:space="preserve"> </w:t>
      </w:r>
      <w:r w:rsidRPr="00CD28FB" w:rsidR="00CD28FB">
        <w:rPr>
          <w:rFonts w:eastAsia="Times New Roman"/>
        </w:rPr>
        <w:t xml:space="preserve">We absolutely accept that. </w:t>
      </w:r>
    </w:p>
    <w:p w:rsidR="009C5924" w:rsidRPr="009C5924" w:rsidP="009C5924">
      <w:pPr>
        <w:pStyle w:val="Question"/>
        <w:rPr>
          <w:rFonts w:eastAsia="Times New Roman"/>
        </w:rPr>
      </w:pPr>
      <w:sdt>
        <w:sdtPr>
          <w:rPr>
            <w:rFonts w:eastAsia="Times New Roman"/>
          </w:rPr>
          <w:alias w:val="Member"/>
          <w:tag w:val="&lt;Member mnisId='1601' dodsId='34498'&gt;"/>
          <w:id w:val="-1192138943"/>
          <w:placeholder>
            <w:docPart w:val="DefaultPlaceholder_-1854013440"/>
          </w:placeholder>
          <w:richText/>
        </w:sdtPr>
        <w:sdtContent>
          <w:r w:rsidRPr="009C5924">
            <w:rPr>
              <w:rFonts w:eastAsia="Times New Roman"/>
              <w:b/>
            </w:rPr>
            <w:t>Chair:</w:t>
          </w:r>
        </w:sdtContent>
      </w:sdt>
      <w:r>
        <w:rPr>
          <w:rFonts w:eastAsia="Times New Roman"/>
        </w:rPr>
        <w:t xml:space="preserve"> </w:t>
      </w:r>
      <w:r w:rsidRPr="00CD28FB" w:rsidR="00CD28FB">
        <w:rPr>
          <w:rFonts w:eastAsia="Times New Roman"/>
        </w:rPr>
        <w:t>It has been suggested that</w:t>
      </w:r>
      <w:r w:rsidR="001F5BE0">
        <w:rPr>
          <w:rFonts w:eastAsia="Times New Roman"/>
        </w:rPr>
        <w:t>,</w:t>
      </w:r>
      <w:r w:rsidRPr="00CD28FB" w:rsidR="00CD28FB">
        <w:rPr>
          <w:rFonts w:eastAsia="Times New Roman"/>
        </w:rPr>
        <w:t xml:space="preserve"> if some of the money </w:t>
      </w:r>
      <w:r w:rsidR="00C40159">
        <w:rPr>
          <w:rFonts w:eastAsia="Times New Roman"/>
        </w:rPr>
        <w:t>that</w:t>
      </w:r>
      <w:r w:rsidRPr="00CD28FB" w:rsidR="00CD28FB">
        <w:rPr>
          <w:rFonts w:eastAsia="Times New Roman"/>
        </w:rPr>
        <w:t xml:space="preserve"> I understand </w:t>
      </w:r>
      <w:r>
        <w:rPr>
          <w:rFonts w:eastAsia="Times New Roman"/>
        </w:rPr>
        <w:t>has been</w:t>
      </w:r>
      <w:r w:rsidRPr="00CD28FB" w:rsidR="00CD28FB">
        <w:rPr>
          <w:rFonts w:eastAsia="Times New Roman"/>
        </w:rPr>
        <w:t xml:space="preserve"> held back </w:t>
      </w:r>
      <w:r w:rsidR="00C40159">
        <w:rPr>
          <w:rFonts w:eastAsia="Times New Roman"/>
        </w:rPr>
        <w:t>wa</w:t>
      </w:r>
      <w:r w:rsidRPr="00CD28FB" w:rsidR="00CD28FB">
        <w:rPr>
          <w:rFonts w:eastAsia="Times New Roman"/>
        </w:rPr>
        <w:t xml:space="preserve">s reapplied to a restructuring </w:t>
      </w:r>
      <w:r w:rsidR="00877778">
        <w:rPr>
          <w:rFonts w:eastAsia="Times New Roman"/>
        </w:rPr>
        <w:t>of</w:t>
      </w:r>
      <w:r w:rsidRPr="00CD28FB" w:rsidR="00CD28FB">
        <w:rPr>
          <w:rFonts w:eastAsia="Times New Roman"/>
        </w:rPr>
        <w:t xml:space="preserve"> the scheme</w:t>
      </w:r>
      <w:r w:rsidR="00C40159">
        <w:rPr>
          <w:rFonts w:eastAsia="Times New Roman"/>
        </w:rPr>
        <w:t>,</w:t>
      </w:r>
      <w:r w:rsidRPr="00CD28FB" w:rsidR="00CD28FB">
        <w:rPr>
          <w:rFonts w:eastAsia="Times New Roman"/>
        </w:rPr>
        <w:t xml:space="preserve"> that 9% </w:t>
      </w:r>
      <w:r w:rsidR="00C40159">
        <w:rPr>
          <w:rFonts w:eastAsia="Times New Roman"/>
        </w:rPr>
        <w:t>would increase</w:t>
      </w:r>
      <w:r w:rsidRPr="00CD28FB" w:rsidR="00CD28FB">
        <w:rPr>
          <w:rFonts w:eastAsia="Times New Roman"/>
        </w:rPr>
        <w:t xml:space="preserve"> to a higher figure.</w:t>
      </w:r>
      <w:r w:rsidR="00CD28FB">
        <w:t xml:space="preserve"> </w:t>
      </w:r>
      <w:r w:rsidRPr="00CD28FB" w:rsidR="00CD28FB">
        <w:rPr>
          <w:rFonts w:eastAsia="Times New Roman"/>
        </w:rPr>
        <w:t>Have you been able to quantify how much more there might be?</w:t>
      </w:r>
      <w:r w:rsidR="00CD28FB">
        <w:t xml:space="preserve"> </w:t>
      </w:r>
    </w:p>
    <w:p w:rsidR="009C5924" w:rsidP="009C5924">
      <w:pPr>
        <w:pStyle w:val="Answer"/>
      </w:pPr>
      <w:sdt>
        <w:sdtPr>
          <w:alias w:val="Witness"/>
          <w:id w:val="705375485"/>
          <w:placeholder>
            <w:docPart w:val="DefaultPlaceholder_-1854013440"/>
          </w:placeholder>
          <w:richText/>
        </w:sdtPr>
        <w:sdtContent>
          <w:r w:rsidRPr="009C5924">
            <w:rPr>
              <w:b/>
              <w:i/>
            </w:rPr>
            <w:t>Stephanie Boyce:</w:t>
          </w:r>
        </w:sdtContent>
      </w:sdt>
      <w:r w:rsidR="00DE7DA1">
        <w:t xml:space="preserve"> </w:t>
      </w:r>
      <w:r w:rsidRPr="00CD28FB" w:rsidR="00CD28FB">
        <w:rPr>
          <w:rFonts w:eastAsia="Times New Roman"/>
        </w:rPr>
        <w:t xml:space="preserve">That </w:t>
      </w:r>
      <w:r>
        <w:rPr>
          <w:rFonts w:eastAsia="Times New Roman"/>
        </w:rPr>
        <w:t>i</w:t>
      </w:r>
      <w:r w:rsidRPr="00CD28FB" w:rsidR="00CD28FB">
        <w:rPr>
          <w:rFonts w:eastAsia="Times New Roman"/>
        </w:rPr>
        <w:t>s certainly not my understanding of it</w:t>
      </w:r>
      <w:r>
        <w:rPr>
          <w:rFonts w:eastAsia="Times New Roman"/>
        </w:rPr>
        <w:t>. M</w:t>
      </w:r>
      <w:r w:rsidRPr="00CD28FB" w:rsidR="00CD28FB">
        <w:rPr>
          <w:rFonts w:eastAsia="Times New Roman"/>
        </w:rPr>
        <w:t xml:space="preserve">y understanding </w:t>
      </w:r>
      <w:r w:rsidR="00877778">
        <w:rPr>
          <w:rFonts w:eastAsia="Times New Roman"/>
        </w:rPr>
        <w:t xml:space="preserve">is that </w:t>
      </w:r>
      <w:r w:rsidRPr="00CD28FB" w:rsidR="00CD28FB">
        <w:rPr>
          <w:rFonts w:eastAsia="Times New Roman"/>
        </w:rPr>
        <w:t xml:space="preserve">the figures that Sir Christopher presented </w:t>
      </w:r>
      <w:r w:rsidR="00877778">
        <w:rPr>
          <w:rFonts w:eastAsia="Times New Roman"/>
        </w:rPr>
        <w:t>are</w:t>
      </w:r>
      <w:r>
        <w:rPr>
          <w:rFonts w:eastAsia="Times New Roman"/>
        </w:rPr>
        <w:t xml:space="preserve"> based on </w:t>
      </w:r>
      <w:r w:rsidRPr="00CD28FB" w:rsidR="00CD28FB">
        <w:rPr>
          <w:rFonts w:eastAsia="Times New Roman"/>
        </w:rPr>
        <w:t>2019 case volume</w:t>
      </w:r>
      <w:r>
        <w:rPr>
          <w:rFonts w:eastAsia="Times New Roman"/>
        </w:rPr>
        <w:t>s. T</w:t>
      </w:r>
      <w:r w:rsidRPr="00CD28FB" w:rsidR="00CD28FB">
        <w:rPr>
          <w:rFonts w:eastAsia="Times New Roman"/>
        </w:rPr>
        <w:t>he Government</w:t>
      </w:r>
      <w:r w:rsidR="00CD28FB">
        <w:t>’</w:t>
      </w:r>
      <w:r w:rsidRPr="00CD28FB" w:rsidR="00CD28FB">
        <w:rPr>
          <w:rFonts w:eastAsia="Times New Roman"/>
        </w:rPr>
        <w:t>s package is based</w:t>
      </w:r>
      <w:r w:rsidR="00877778">
        <w:rPr>
          <w:rFonts w:eastAsia="Times New Roman"/>
        </w:rPr>
        <w:t xml:space="preserve"> </w:t>
      </w:r>
      <w:r w:rsidRPr="00CD28FB" w:rsidR="00CD28FB">
        <w:rPr>
          <w:rFonts w:eastAsia="Times New Roman"/>
        </w:rPr>
        <w:t>on 2024</w:t>
      </w:r>
      <w:r w:rsidR="00CD28FB">
        <w:t>-</w:t>
      </w:r>
      <w:r w:rsidRPr="00CD28FB" w:rsidR="00CD28FB">
        <w:rPr>
          <w:rFonts w:eastAsia="Times New Roman"/>
        </w:rPr>
        <w:t xml:space="preserve">25 volumes, </w:t>
      </w:r>
      <w:r w:rsidR="00CF403E">
        <w:rPr>
          <w:rFonts w:eastAsia="Times New Roman"/>
        </w:rPr>
        <w:t xml:space="preserve">which is </w:t>
      </w:r>
      <w:r w:rsidRPr="00CD28FB" w:rsidR="00CD28FB">
        <w:rPr>
          <w:rFonts w:eastAsia="Times New Roman"/>
        </w:rPr>
        <w:t xml:space="preserve">an increase in casework coming through </w:t>
      </w:r>
      <w:r w:rsidR="00CF403E">
        <w:rPr>
          <w:rFonts w:eastAsia="Times New Roman"/>
        </w:rPr>
        <w:t>that</w:t>
      </w:r>
      <w:r w:rsidRPr="00CD28FB" w:rsidR="00CD28FB">
        <w:rPr>
          <w:rFonts w:eastAsia="Times New Roman"/>
        </w:rPr>
        <w:t xml:space="preserve"> may equate to 11% or not, but the p</w:t>
      </w:r>
      <w:r>
        <w:rPr>
          <w:rFonts w:eastAsia="Times New Roman"/>
        </w:rPr>
        <w:t>o</w:t>
      </w:r>
      <w:r w:rsidRPr="00CD28FB" w:rsidR="00CD28FB">
        <w:rPr>
          <w:rFonts w:eastAsia="Times New Roman"/>
        </w:rPr>
        <w:t xml:space="preserve">int is </w:t>
      </w:r>
      <w:r w:rsidR="00877778">
        <w:rPr>
          <w:rFonts w:eastAsia="Times New Roman"/>
        </w:rPr>
        <w:t xml:space="preserve">that </w:t>
      </w:r>
      <w:r w:rsidR="00CF403E">
        <w:rPr>
          <w:rFonts w:eastAsia="Times New Roman"/>
        </w:rPr>
        <w:t>the</w:t>
      </w:r>
      <w:r w:rsidRPr="00CD28FB" w:rsidR="00CD28FB">
        <w:rPr>
          <w:rFonts w:eastAsia="Times New Roman"/>
        </w:rPr>
        <w:t xml:space="preserve"> </w:t>
      </w:r>
      <w:r w:rsidR="00877778">
        <w:rPr>
          <w:rFonts w:eastAsia="Times New Roman"/>
        </w:rPr>
        <w:t xml:space="preserve">solicitors </w:t>
      </w:r>
      <w:r w:rsidRPr="00CD28FB" w:rsidR="00CD28FB">
        <w:rPr>
          <w:rFonts w:eastAsia="Times New Roman"/>
        </w:rPr>
        <w:t xml:space="preserve">who are left by </w:t>
      </w:r>
      <w:r w:rsidR="00877778">
        <w:rPr>
          <w:rFonts w:eastAsia="Times New Roman"/>
        </w:rPr>
        <w:t>20</w:t>
      </w:r>
      <w:r w:rsidRPr="00CD28FB" w:rsidR="00CD28FB">
        <w:rPr>
          <w:rFonts w:eastAsia="Times New Roman"/>
        </w:rPr>
        <w:t>24</w:t>
      </w:r>
      <w:r w:rsidR="00CD28FB">
        <w:t>-</w:t>
      </w:r>
      <w:r w:rsidRPr="00CD28FB" w:rsidR="00CD28FB">
        <w:rPr>
          <w:rFonts w:eastAsia="Times New Roman"/>
        </w:rPr>
        <w:t xml:space="preserve">25 </w:t>
      </w:r>
      <w:r w:rsidR="00CF403E">
        <w:rPr>
          <w:rFonts w:eastAsia="Times New Roman"/>
        </w:rPr>
        <w:t>will be</w:t>
      </w:r>
      <w:r w:rsidRPr="00CD28FB" w:rsidR="00CD28FB">
        <w:rPr>
          <w:rFonts w:eastAsia="Times New Roman"/>
        </w:rPr>
        <w:t xml:space="preserve"> doing more work potentially for less money.</w:t>
      </w:r>
      <w:r w:rsidR="00CD28FB">
        <w:t xml:space="preserve"> </w:t>
      </w:r>
    </w:p>
    <w:p w:rsidR="009C5924" w:rsidRPr="009C5924" w:rsidP="009C5924">
      <w:pPr>
        <w:pStyle w:val="Question"/>
        <w:rPr>
          <w:rFonts w:eastAsia="Times New Roman"/>
        </w:rPr>
      </w:pPr>
      <w:sdt>
        <w:sdtPr>
          <w:alias w:val="Member"/>
          <w:tag w:val="&lt;Member mnisId='1601' dodsId='34498'&gt;"/>
          <w:id w:val="-1834833054"/>
          <w:placeholder>
            <w:docPart w:val="DefaultPlaceholder_-1854013440"/>
          </w:placeholder>
          <w:richText/>
        </w:sdtPr>
        <w:sdtContent>
          <w:r w:rsidRPr="009C5924">
            <w:rPr>
              <w:b/>
            </w:rPr>
            <w:t>Chair:</w:t>
          </w:r>
        </w:sdtContent>
      </w:sdt>
      <w:r>
        <w:t xml:space="preserve"> </w:t>
      </w:r>
      <w:r w:rsidRPr="00CD28FB" w:rsidR="00CD28FB">
        <w:rPr>
          <w:rFonts w:eastAsia="Times New Roman"/>
        </w:rPr>
        <w:t xml:space="preserve">What discussions have you had with the Government since you issued your revised statement </w:t>
      </w:r>
      <w:r w:rsidR="002F60E4">
        <w:rPr>
          <w:rFonts w:eastAsia="Times New Roman"/>
        </w:rPr>
        <w:t>and</w:t>
      </w:r>
      <w:r w:rsidR="00877778">
        <w:rPr>
          <w:rFonts w:eastAsia="Times New Roman"/>
        </w:rPr>
        <w:t xml:space="preserve"> your </w:t>
      </w:r>
      <w:r w:rsidRPr="00CD28FB" w:rsidR="00CD28FB">
        <w:rPr>
          <w:rFonts w:eastAsia="Times New Roman"/>
        </w:rPr>
        <w:t>revised position in relation to this?</w:t>
      </w:r>
      <w:r w:rsidR="00CD28FB">
        <w:t xml:space="preserve"> </w:t>
      </w:r>
    </w:p>
    <w:p w:rsidR="009C5924" w:rsidP="009C5924">
      <w:pPr>
        <w:pStyle w:val="Answer"/>
      </w:pPr>
      <w:sdt>
        <w:sdtPr>
          <w:alias w:val="Witness"/>
          <w:id w:val="-2136018498"/>
          <w:placeholder>
            <w:docPart w:val="DefaultPlaceholder_-1854013440"/>
          </w:placeholder>
          <w:richText/>
        </w:sdtPr>
        <w:sdtContent>
          <w:r w:rsidRPr="009C5924">
            <w:rPr>
              <w:b/>
              <w:i/>
            </w:rPr>
            <w:t>Stephanie Boyce:</w:t>
          </w:r>
        </w:sdtContent>
      </w:sdt>
      <w:r>
        <w:t xml:space="preserve"> </w:t>
      </w:r>
      <w:r w:rsidR="00877778">
        <w:rPr>
          <w:rFonts w:eastAsia="Times New Roman"/>
        </w:rPr>
        <w:t>B</w:t>
      </w:r>
      <w:r w:rsidRPr="00CD28FB" w:rsidR="00CD28FB">
        <w:rPr>
          <w:rFonts w:eastAsia="Times New Roman"/>
        </w:rPr>
        <w:t xml:space="preserve">efore we issued the </w:t>
      </w:r>
      <w:r w:rsidR="002F60E4">
        <w:rPr>
          <w:rFonts w:eastAsia="Times New Roman"/>
        </w:rPr>
        <w:t xml:space="preserve">revised </w:t>
      </w:r>
      <w:r w:rsidRPr="00CD28FB" w:rsidR="00CD28FB">
        <w:rPr>
          <w:rFonts w:eastAsia="Times New Roman"/>
        </w:rPr>
        <w:t>statement</w:t>
      </w:r>
      <w:r>
        <w:rPr>
          <w:rFonts w:eastAsia="Times New Roman"/>
        </w:rPr>
        <w:t xml:space="preserve"> on</w:t>
      </w:r>
      <w:r w:rsidRPr="00CD28FB" w:rsidR="00CD28FB">
        <w:rPr>
          <w:rFonts w:eastAsia="Times New Roman"/>
        </w:rPr>
        <w:t xml:space="preserve"> our position</w:t>
      </w:r>
      <w:r w:rsidR="002F60E4">
        <w:rPr>
          <w:rFonts w:eastAsia="Times New Roman"/>
        </w:rPr>
        <w:t>,</w:t>
      </w:r>
      <w:r w:rsidRPr="00CD28FB" w:rsidR="00CD28FB">
        <w:rPr>
          <w:rFonts w:eastAsia="Times New Roman"/>
        </w:rPr>
        <w:t xml:space="preserve"> we met </w:t>
      </w:r>
      <w:r w:rsidR="00E34CA9">
        <w:rPr>
          <w:rFonts w:eastAsia="Times New Roman"/>
        </w:rPr>
        <w:t xml:space="preserve">Minister </w:t>
      </w:r>
      <w:r w:rsidRPr="00CD28FB" w:rsidR="00CD28FB">
        <w:rPr>
          <w:rFonts w:eastAsia="Times New Roman"/>
        </w:rPr>
        <w:t>Cartl</w:t>
      </w:r>
      <w:r>
        <w:rPr>
          <w:rFonts w:eastAsia="Times New Roman"/>
        </w:rPr>
        <w:t>i</w:t>
      </w:r>
      <w:r w:rsidRPr="00CD28FB" w:rsidR="00CD28FB">
        <w:rPr>
          <w:rFonts w:eastAsia="Times New Roman"/>
        </w:rPr>
        <w:t>dge because we wanted to understand and double</w:t>
      </w:r>
      <w:r w:rsidR="00E34CA9">
        <w:rPr>
          <w:rFonts w:eastAsia="Times New Roman"/>
        </w:rPr>
        <w:t>-</w:t>
      </w:r>
      <w:r w:rsidRPr="00CD28FB" w:rsidR="00CD28FB">
        <w:rPr>
          <w:rFonts w:eastAsia="Times New Roman"/>
        </w:rPr>
        <w:t xml:space="preserve">check with senior officials </w:t>
      </w:r>
      <w:r>
        <w:rPr>
          <w:rFonts w:eastAsia="Times New Roman"/>
        </w:rPr>
        <w:t xml:space="preserve">that </w:t>
      </w:r>
      <w:r w:rsidRPr="00CD28FB" w:rsidR="00CD28FB">
        <w:rPr>
          <w:rFonts w:eastAsia="Times New Roman"/>
        </w:rPr>
        <w:t>what we were reading</w:t>
      </w:r>
      <w:r>
        <w:rPr>
          <w:rFonts w:eastAsia="Times New Roman"/>
        </w:rPr>
        <w:t xml:space="preserve"> and </w:t>
      </w:r>
      <w:r w:rsidRPr="00CD28FB" w:rsidR="00CD28FB">
        <w:rPr>
          <w:rFonts w:eastAsia="Times New Roman"/>
        </w:rPr>
        <w:t>what we were understanding was correct, and this has been confirmed with us.</w:t>
      </w:r>
      <w:r w:rsidR="00CD28FB">
        <w:t xml:space="preserve"> </w:t>
      </w:r>
      <w:r w:rsidR="00877778">
        <w:rPr>
          <w:rFonts w:eastAsia="Times New Roman"/>
        </w:rPr>
        <w:t xml:space="preserve">There are a </w:t>
      </w:r>
      <w:r w:rsidRPr="00CD28FB" w:rsidR="00CD28FB">
        <w:rPr>
          <w:rFonts w:eastAsia="Times New Roman"/>
        </w:rPr>
        <w:t>couple of questions</w:t>
      </w:r>
      <w:r w:rsidR="00043536">
        <w:rPr>
          <w:rFonts w:eastAsia="Times New Roman"/>
        </w:rPr>
        <w:t xml:space="preserve">. </w:t>
      </w:r>
      <w:r w:rsidR="00877778">
        <w:rPr>
          <w:rFonts w:eastAsia="Times New Roman"/>
        </w:rPr>
        <w:t xml:space="preserve">Why have </w:t>
      </w:r>
      <w:r w:rsidRPr="00CD28FB" w:rsidR="00CD28FB">
        <w:rPr>
          <w:rFonts w:eastAsia="Times New Roman"/>
        </w:rPr>
        <w:t xml:space="preserve">the Government </w:t>
      </w:r>
      <w:r w:rsidR="00D5010C">
        <w:rPr>
          <w:rFonts w:eastAsia="Times New Roman"/>
        </w:rPr>
        <w:t xml:space="preserve">not </w:t>
      </w:r>
      <w:r w:rsidR="004C6FA5">
        <w:rPr>
          <w:rFonts w:eastAsia="Times New Roman"/>
        </w:rPr>
        <w:t>chosen to accept</w:t>
      </w:r>
      <w:r w:rsidR="00877778">
        <w:rPr>
          <w:rFonts w:eastAsia="Times New Roman"/>
        </w:rPr>
        <w:t xml:space="preserve"> </w:t>
      </w:r>
      <w:r w:rsidRPr="00CD28FB" w:rsidR="00CD28FB">
        <w:rPr>
          <w:rFonts w:eastAsia="Times New Roman"/>
        </w:rPr>
        <w:t>the parlous state Sir Christopher</w:t>
      </w:r>
      <w:r w:rsidR="00877778">
        <w:rPr>
          <w:rFonts w:eastAsia="Times New Roman"/>
        </w:rPr>
        <w:t xml:space="preserve"> has</w:t>
      </w:r>
      <w:r w:rsidRPr="00CD28FB" w:rsidR="00CD28FB">
        <w:rPr>
          <w:rFonts w:eastAsia="Times New Roman"/>
        </w:rPr>
        <w:t xml:space="preserve"> said the solicitors profession is in</w:t>
      </w:r>
      <w:r w:rsidR="00B73826">
        <w:rPr>
          <w:rFonts w:eastAsia="Times New Roman"/>
        </w:rPr>
        <w:t>—</w:t>
      </w:r>
      <w:r w:rsidRPr="00CD28FB" w:rsidR="00CD28FB">
        <w:rPr>
          <w:rFonts w:eastAsia="Times New Roman"/>
        </w:rPr>
        <w:t xml:space="preserve">indeed </w:t>
      </w:r>
      <w:r w:rsidR="00E813E1">
        <w:rPr>
          <w:rFonts w:eastAsia="Times New Roman"/>
        </w:rPr>
        <w:t xml:space="preserve">he </w:t>
      </w:r>
      <w:r w:rsidRPr="00CD28FB" w:rsidR="00CD28FB">
        <w:rPr>
          <w:rFonts w:eastAsia="Times New Roman"/>
        </w:rPr>
        <w:t xml:space="preserve">said </w:t>
      </w:r>
      <w:r w:rsidR="00E813E1">
        <w:rPr>
          <w:rFonts w:eastAsia="Times New Roman"/>
        </w:rPr>
        <w:t xml:space="preserve">it </w:t>
      </w:r>
      <w:r w:rsidRPr="00CD28FB" w:rsidR="00CD28FB">
        <w:rPr>
          <w:rFonts w:eastAsia="Times New Roman"/>
        </w:rPr>
        <w:t xml:space="preserve">before this </w:t>
      </w:r>
      <w:r w:rsidR="00877778">
        <w:rPr>
          <w:rFonts w:eastAsia="Times New Roman"/>
        </w:rPr>
        <w:t>Committee</w:t>
      </w:r>
      <w:r w:rsidR="00A90538">
        <w:rPr>
          <w:rFonts w:eastAsia="Times New Roman"/>
        </w:rPr>
        <w:t>—</w:t>
      </w:r>
      <w:r w:rsidR="00877778">
        <w:rPr>
          <w:rFonts w:eastAsia="Times New Roman"/>
        </w:rPr>
        <w:t xml:space="preserve">and </w:t>
      </w:r>
      <w:r w:rsidRPr="00CD28FB" w:rsidR="00CD28FB">
        <w:rPr>
          <w:rFonts w:eastAsia="Times New Roman"/>
        </w:rPr>
        <w:t xml:space="preserve">why </w:t>
      </w:r>
      <w:r w:rsidR="002F60E4">
        <w:rPr>
          <w:rFonts w:eastAsia="Times New Roman"/>
        </w:rPr>
        <w:t xml:space="preserve">are the </w:t>
      </w:r>
      <w:r w:rsidRPr="00CD28FB" w:rsidR="00CD28FB">
        <w:rPr>
          <w:rFonts w:eastAsia="Times New Roman"/>
        </w:rPr>
        <w:t>Government not accepting Sir Christopher</w:t>
      </w:r>
      <w:r w:rsidR="00CD28FB">
        <w:t>’</w:t>
      </w:r>
      <w:r w:rsidRPr="00CD28FB" w:rsidR="00CD28FB">
        <w:rPr>
          <w:rFonts w:eastAsia="Times New Roman"/>
        </w:rPr>
        <w:t>s minimum recommendation of 15% overall</w:t>
      </w:r>
      <w:r w:rsidR="00D27E73">
        <w:rPr>
          <w:rFonts w:eastAsia="Times New Roman"/>
        </w:rPr>
        <w:t>?</w:t>
      </w:r>
      <w:r w:rsidR="00CD28FB">
        <w:t xml:space="preserve"> </w:t>
      </w:r>
    </w:p>
    <w:p w:rsidR="009C5924" w:rsidRPr="009C5924" w:rsidP="009C5924">
      <w:pPr>
        <w:pStyle w:val="Question"/>
        <w:rPr>
          <w:rFonts w:eastAsia="Times New Roman"/>
        </w:rPr>
      </w:pPr>
      <w:sdt>
        <w:sdtPr>
          <w:alias w:val="Member"/>
          <w:tag w:val="&lt;Member mnisId='1601' dodsId='34498'&gt;"/>
          <w:id w:val="1199428320"/>
          <w:placeholder>
            <w:docPart w:val="DefaultPlaceholder_-1854013440"/>
          </w:placeholder>
          <w:richText/>
        </w:sdtPr>
        <w:sdtContent>
          <w:r w:rsidRPr="009C5924">
            <w:rPr>
              <w:b/>
            </w:rPr>
            <w:t>Chair:</w:t>
          </w:r>
        </w:sdtContent>
      </w:sdt>
      <w:r>
        <w:t xml:space="preserve"> </w:t>
      </w:r>
      <w:r w:rsidR="00E813E1">
        <w:t xml:space="preserve">Thank you. </w:t>
      </w:r>
      <w:r w:rsidRPr="00CD28FB" w:rsidR="00CD28FB">
        <w:rPr>
          <w:rFonts w:eastAsia="Times New Roman"/>
        </w:rPr>
        <w:t>Mr Fenhalls, the Bar Council response was broadly supportive</w:t>
      </w:r>
      <w:r>
        <w:rPr>
          <w:rFonts w:eastAsia="Times New Roman"/>
        </w:rPr>
        <w:t>,</w:t>
      </w:r>
      <w:r w:rsidRPr="00CD28FB" w:rsidR="00CD28FB">
        <w:rPr>
          <w:rFonts w:eastAsia="Times New Roman"/>
        </w:rPr>
        <w:t xml:space="preserve"> </w:t>
      </w:r>
      <w:r w:rsidR="00E813E1">
        <w:rPr>
          <w:rFonts w:eastAsia="Times New Roman"/>
        </w:rPr>
        <w:t xml:space="preserve">again </w:t>
      </w:r>
      <w:r w:rsidRPr="00CD28FB" w:rsidR="00CD28FB">
        <w:rPr>
          <w:rFonts w:eastAsia="Times New Roman"/>
        </w:rPr>
        <w:t>with caveats.</w:t>
      </w:r>
      <w:r w:rsidR="00CD28FB">
        <w:t xml:space="preserve"> </w:t>
      </w:r>
      <w:r w:rsidRPr="00CD28FB" w:rsidR="00CD28FB">
        <w:rPr>
          <w:rFonts w:eastAsia="Times New Roman"/>
        </w:rPr>
        <w:t>Perhaps you could sum up what the Bar Council</w:t>
      </w:r>
      <w:r>
        <w:rPr>
          <w:rFonts w:eastAsia="Times New Roman"/>
        </w:rPr>
        <w:t>’</w:t>
      </w:r>
      <w:r w:rsidRPr="00CD28FB" w:rsidR="00CD28FB">
        <w:rPr>
          <w:rFonts w:eastAsia="Times New Roman"/>
        </w:rPr>
        <w:t xml:space="preserve">s position is as </w:t>
      </w:r>
      <w:r w:rsidR="00E929AF">
        <w:rPr>
          <w:rFonts w:eastAsia="Times New Roman"/>
        </w:rPr>
        <w:t>regards</w:t>
      </w:r>
      <w:r w:rsidRPr="00CD28FB" w:rsidR="00CD28FB">
        <w:rPr>
          <w:rFonts w:eastAsia="Times New Roman"/>
        </w:rPr>
        <w:t xml:space="preserve"> the Government response</w:t>
      </w:r>
      <w:r w:rsidR="00E929AF">
        <w:rPr>
          <w:rFonts w:eastAsia="Times New Roman"/>
        </w:rPr>
        <w:t>s</w:t>
      </w:r>
      <w:r w:rsidRPr="00CD28FB" w:rsidR="00CD28FB">
        <w:rPr>
          <w:rFonts w:eastAsia="Times New Roman"/>
        </w:rPr>
        <w:t>.</w:t>
      </w:r>
      <w:r w:rsidR="00CD28FB">
        <w:t xml:space="preserve"> </w:t>
      </w:r>
    </w:p>
    <w:p w:rsidR="009C5924" w:rsidP="009C5924">
      <w:pPr>
        <w:pStyle w:val="Answer"/>
      </w:pPr>
      <w:sdt>
        <w:sdtPr>
          <w:alias w:val="Witness"/>
          <w:id w:val="1525056966"/>
          <w:placeholder>
            <w:docPart w:val="DefaultPlaceholder_-1854013440"/>
          </w:placeholder>
          <w:richText/>
        </w:sdtPr>
        <w:sdtContent>
          <w:r w:rsidR="007E10F4">
            <w:rPr>
              <w:b/>
              <w:i/>
            </w:rPr>
            <w:t xml:space="preserve">Mark Fenhalls: </w:t>
          </w:r>
        </w:sdtContent>
      </w:sdt>
      <w:r w:rsidRPr="00CD28FB" w:rsidR="00CD28FB">
        <w:rPr>
          <w:rFonts w:eastAsia="Times New Roman"/>
        </w:rPr>
        <w:t>Yes, of course.</w:t>
      </w:r>
      <w:r w:rsidR="00CD28FB">
        <w:t xml:space="preserve"> </w:t>
      </w:r>
      <w:r w:rsidRPr="00CD28FB" w:rsidR="00CD28FB">
        <w:rPr>
          <w:rFonts w:eastAsia="Times New Roman"/>
        </w:rPr>
        <w:t>Advocates are in a different position because the scheme for</w:t>
      </w:r>
      <w:r w:rsidR="00D27E73">
        <w:rPr>
          <w:rFonts w:eastAsia="Times New Roman"/>
        </w:rPr>
        <w:t xml:space="preserve"> </w:t>
      </w:r>
      <w:r w:rsidRPr="00CD28FB" w:rsidR="00CD28FB">
        <w:rPr>
          <w:rFonts w:eastAsia="Times New Roman"/>
        </w:rPr>
        <w:t xml:space="preserve">Crown </w:t>
      </w:r>
      <w:r w:rsidR="006D6E7B">
        <w:rPr>
          <w:rFonts w:eastAsia="Times New Roman"/>
        </w:rPr>
        <w:t>court</w:t>
      </w:r>
      <w:r w:rsidRPr="00CD28FB" w:rsidR="00CD28FB">
        <w:rPr>
          <w:rFonts w:eastAsia="Times New Roman"/>
        </w:rPr>
        <w:t xml:space="preserve"> advocacy, which applies to barristers and solicitors who act there</w:t>
      </w:r>
      <w:r>
        <w:rPr>
          <w:rFonts w:eastAsia="Times New Roman"/>
        </w:rPr>
        <w:t>,</w:t>
      </w:r>
      <w:r w:rsidRPr="00CD28FB" w:rsidR="00CD28FB">
        <w:rPr>
          <w:rFonts w:eastAsia="Times New Roman"/>
        </w:rPr>
        <w:t xml:space="preserve"> has been made the subject of a 15% offer</w:t>
      </w:r>
      <w:r w:rsidR="00AE0979">
        <w:rPr>
          <w:rFonts w:eastAsia="Times New Roman"/>
        </w:rPr>
        <w:t>,</w:t>
      </w:r>
      <w:r w:rsidRPr="00CD28FB" w:rsidR="00CD28FB">
        <w:rPr>
          <w:rFonts w:eastAsia="Times New Roman"/>
        </w:rPr>
        <w:t xml:space="preserve"> the one Sir Christopher recommended.</w:t>
      </w:r>
      <w:r w:rsidR="00CD28FB">
        <w:t xml:space="preserve"> </w:t>
      </w:r>
      <w:r w:rsidR="0025126D">
        <w:t>For</w:t>
      </w:r>
      <w:r w:rsidR="00AE0979">
        <w:t xml:space="preserve"> our part, or the part</w:t>
      </w:r>
      <w:r w:rsidR="0025126D">
        <w:t xml:space="preserve"> of those</w:t>
      </w:r>
      <w:r w:rsidRPr="00CD28FB" w:rsidR="00CD28FB">
        <w:rPr>
          <w:rFonts w:eastAsia="Times New Roman"/>
        </w:rPr>
        <w:t xml:space="preserve"> I represent</w:t>
      </w:r>
      <w:r w:rsidR="0025126D">
        <w:rPr>
          <w:rFonts w:eastAsia="Times New Roman"/>
        </w:rPr>
        <w:t>,</w:t>
      </w:r>
      <w:r w:rsidRPr="00CD28FB" w:rsidR="00CD28FB">
        <w:rPr>
          <w:rFonts w:eastAsia="Times New Roman"/>
        </w:rPr>
        <w:t xml:space="preserve"> </w:t>
      </w:r>
      <w:r w:rsidR="00D27E73">
        <w:rPr>
          <w:rFonts w:eastAsia="Times New Roman"/>
        </w:rPr>
        <w:t xml:space="preserve">that </w:t>
      </w:r>
      <w:r w:rsidRPr="00CD28FB" w:rsidR="00CD28FB">
        <w:rPr>
          <w:rFonts w:eastAsia="Times New Roman"/>
        </w:rPr>
        <w:t>is a welcome start</w:t>
      </w:r>
      <w:r>
        <w:rPr>
          <w:rFonts w:eastAsia="Times New Roman"/>
        </w:rPr>
        <w:t>,</w:t>
      </w:r>
      <w:r w:rsidRPr="00CD28FB" w:rsidR="00CD28FB">
        <w:rPr>
          <w:rFonts w:eastAsia="Times New Roman"/>
        </w:rPr>
        <w:t xml:space="preserve"> but the key is the word </w:t>
      </w:r>
      <w:r>
        <w:rPr>
          <w:rFonts w:eastAsia="Times New Roman"/>
        </w:rPr>
        <w:t>“</w:t>
      </w:r>
      <w:r w:rsidRPr="00CD28FB" w:rsidR="00CD28FB">
        <w:rPr>
          <w:rFonts w:eastAsia="Times New Roman"/>
        </w:rPr>
        <w:t>start</w:t>
      </w:r>
      <w:r>
        <w:rPr>
          <w:rFonts w:eastAsia="Times New Roman"/>
        </w:rPr>
        <w:t>”</w:t>
      </w:r>
      <w:r w:rsidR="00D5010C">
        <w:rPr>
          <w:rFonts w:eastAsia="Times New Roman"/>
        </w:rPr>
        <w:t>.</w:t>
      </w:r>
      <w:r w:rsidR="00CD28FB">
        <w:t xml:space="preserve"> </w:t>
      </w:r>
      <w:r w:rsidRPr="00CD28FB" w:rsidR="00CD28FB">
        <w:rPr>
          <w:rFonts w:eastAsia="Times New Roman"/>
        </w:rPr>
        <w:t>What you will all know</w:t>
      </w:r>
      <w:r w:rsidR="008D45FB">
        <w:rPr>
          <w:rFonts w:eastAsia="Times New Roman"/>
        </w:rPr>
        <w:t>,</w:t>
      </w:r>
      <w:r w:rsidRPr="00CD28FB" w:rsidR="00CD28FB">
        <w:rPr>
          <w:rFonts w:eastAsia="Times New Roman"/>
        </w:rPr>
        <w:t xml:space="preserve"> from your experience in every different area in which you have practised and</w:t>
      </w:r>
      <w:r w:rsidR="00D27E73">
        <w:rPr>
          <w:rFonts w:eastAsia="Times New Roman"/>
        </w:rPr>
        <w:t xml:space="preserve"> </w:t>
      </w:r>
      <w:r w:rsidRPr="00CD28FB" w:rsidR="00CD28FB">
        <w:rPr>
          <w:rFonts w:eastAsia="Times New Roman"/>
        </w:rPr>
        <w:t>worked</w:t>
      </w:r>
      <w:r w:rsidR="00D27E73">
        <w:rPr>
          <w:rFonts w:eastAsia="Times New Roman"/>
        </w:rPr>
        <w:t>,</w:t>
      </w:r>
      <w:r w:rsidRPr="00CD28FB" w:rsidR="00CD28FB">
        <w:rPr>
          <w:rFonts w:eastAsia="Times New Roman"/>
        </w:rPr>
        <w:t xml:space="preserve"> is</w:t>
      </w:r>
      <w:r w:rsidR="00ED57E2">
        <w:rPr>
          <w:rFonts w:eastAsia="Times New Roman"/>
        </w:rPr>
        <w:t xml:space="preserve"> that</w:t>
      </w:r>
      <w:r w:rsidRPr="00CD28FB" w:rsidR="00CD28FB">
        <w:rPr>
          <w:rFonts w:eastAsia="Times New Roman"/>
        </w:rPr>
        <w:t xml:space="preserve"> if you do not fix a system that is </w:t>
      </w:r>
      <w:r w:rsidRPr="00CD28FB" w:rsidR="00CD28FB">
        <w:rPr>
          <w:rFonts w:eastAsia="Times New Roman"/>
        </w:rPr>
        <w:t>breaking</w:t>
      </w:r>
      <w:r w:rsidR="00ED57E2">
        <w:rPr>
          <w:rFonts w:eastAsia="Times New Roman"/>
        </w:rPr>
        <w:t>,</w:t>
      </w:r>
      <w:r w:rsidRPr="00CD28FB" w:rsidR="00CD28FB">
        <w:rPr>
          <w:rFonts w:eastAsia="Times New Roman"/>
        </w:rPr>
        <w:t xml:space="preserve"> it becomes more expensive day by day.</w:t>
      </w:r>
      <w:r w:rsidR="00CD28FB">
        <w:t xml:space="preserve"> </w:t>
      </w:r>
      <w:r w:rsidRPr="00CD28FB" w:rsidR="00CD28FB">
        <w:rPr>
          <w:rFonts w:eastAsia="Times New Roman"/>
        </w:rPr>
        <w:t>The reality is that over the last decade or so the system has been hollowed out and people are leaving</w:t>
      </w:r>
      <w:r w:rsidR="00D5010C">
        <w:rPr>
          <w:rFonts w:eastAsia="Times New Roman"/>
        </w:rPr>
        <w:t>—</w:t>
      </w:r>
      <w:r w:rsidRPr="00CD28FB" w:rsidR="00CD28FB">
        <w:rPr>
          <w:rFonts w:eastAsia="Times New Roman"/>
        </w:rPr>
        <w:t>not leaving the profession</w:t>
      </w:r>
      <w:r>
        <w:rPr>
          <w:rFonts w:eastAsia="Times New Roman"/>
        </w:rPr>
        <w:t>,</w:t>
      </w:r>
      <w:r w:rsidRPr="00CD28FB" w:rsidR="00CD28FB">
        <w:rPr>
          <w:rFonts w:eastAsia="Times New Roman"/>
        </w:rPr>
        <w:t xml:space="preserve"> but to do other kinds of work.</w:t>
      </w:r>
      <w:r w:rsidR="00CD28FB">
        <w:t xml:space="preserve"> </w:t>
      </w:r>
    </w:p>
    <w:p w:rsidR="009C5924" w:rsidP="009C5924">
      <w:pPr>
        <w:pStyle w:val="Answer"/>
      </w:pPr>
      <w:r w:rsidRPr="00CD28FB">
        <w:rPr>
          <w:rFonts w:eastAsia="Times New Roman"/>
        </w:rPr>
        <w:t>I welcome the 15% as a starting point, but we need two more elements.</w:t>
      </w:r>
      <w:r>
        <w:t xml:space="preserve"> </w:t>
      </w:r>
      <w:r w:rsidRPr="00CD28FB">
        <w:rPr>
          <w:rFonts w:eastAsia="Times New Roman"/>
        </w:rPr>
        <w:t xml:space="preserve">The first is </w:t>
      </w:r>
      <w:r w:rsidR="00D83F3C">
        <w:rPr>
          <w:rFonts w:eastAsia="Times New Roman"/>
        </w:rPr>
        <w:t>the</w:t>
      </w:r>
      <w:r w:rsidRPr="00CD28FB">
        <w:rPr>
          <w:rFonts w:eastAsia="Times New Roman"/>
        </w:rPr>
        <w:t xml:space="preserve"> timely injection of that money and the second is confidence in the future process. In truth</w:t>
      </w:r>
      <w:r>
        <w:rPr>
          <w:rFonts w:eastAsia="Times New Roman"/>
        </w:rPr>
        <w:t>,</w:t>
      </w:r>
      <w:r w:rsidRPr="00CD28FB">
        <w:rPr>
          <w:rFonts w:eastAsia="Times New Roman"/>
        </w:rPr>
        <w:t xml:space="preserve"> there is</w:t>
      </w:r>
      <w:r>
        <w:t xml:space="preserve"> </w:t>
      </w:r>
      <w:r w:rsidRPr="00CD28FB">
        <w:rPr>
          <w:rFonts w:eastAsia="Times New Roman"/>
        </w:rPr>
        <w:t xml:space="preserve">nothing we want less than to be in conflict with Government every few years when we say </w:t>
      </w:r>
      <w:r>
        <w:rPr>
          <w:rFonts w:eastAsia="Times New Roman"/>
        </w:rPr>
        <w:t xml:space="preserve">we </w:t>
      </w:r>
      <w:r w:rsidRPr="00CD28FB">
        <w:rPr>
          <w:rFonts w:eastAsia="Times New Roman"/>
        </w:rPr>
        <w:t>do not have people left to do the work.</w:t>
      </w:r>
      <w:r>
        <w:t xml:space="preserve"> </w:t>
      </w:r>
    </w:p>
    <w:p w:rsidR="009A7D69" w:rsidP="00D27E73">
      <w:pPr>
        <w:pStyle w:val="Answer"/>
        <w:rPr>
          <w:rFonts w:eastAsia="Times New Roman"/>
        </w:rPr>
      </w:pPr>
      <w:r>
        <w:rPr>
          <w:rFonts w:eastAsia="Times New Roman"/>
        </w:rPr>
        <w:t xml:space="preserve">Perhaps </w:t>
      </w:r>
      <w:r w:rsidR="00CF75D9">
        <w:rPr>
          <w:rFonts w:eastAsia="Times New Roman"/>
        </w:rPr>
        <w:t xml:space="preserve">I </w:t>
      </w:r>
      <w:r>
        <w:rPr>
          <w:rFonts w:eastAsia="Times New Roman"/>
        </w:rPr>
        <w:t>c</w:t>
      </w:r>
      <w:r w:rsidR="00CF75D9">
        <w:rPr>
          <w:rFonts w:eastAsia="Times New Roman"/>
        </w:rPr>
        <w:t xml:space="preserve">ould </w:t>
      </w:r>
      <w:r w:rsidRPr="00CD28FB" w:rsidR="00CD28FB">
        <w:rPr>
          <w:rFonts w:eastAsia="Times New Roman"/>
        </w:rPr>
        <w:t>pause for a moment and thank the Committee for the work it has done in the court capacity report that I read last night and I have seen published today</w:t>
      </w:r>
      <w:r w:rsidR="00CF75D9">
        <w:rPr>
          <w:rFonts w:eastAsia="Times New Roman"/>
        </w:rPr>
        <w:t>.</w:t>
      </w:r>
      <w:r w:rsidR="00CD28FB">
        <w:t xml:space="preserve"> </w:t>
      </w:r>
      <w:r w:rsidRPr="00CD28FB" w:rsidR="00CD28FB">
        <w:rPr>
          <w:rFonts w:eastAsia="Times New Roman"/>
        </w:rPr>
        <w:t xml:space="preserve">In that </w:t>
      </w:r>
      <w:r w:rsidR="00CF75D9">
        <w:rPr>
          <w:rFonts w:eastAsia="Times New Roman"/>
        </w:rPr>
        <w:t>report</w:t>
      </w:r>
      <w:r w:rsidR="00D27E73">
        <w:rPr>
          <w:rFonts w:eastAsia="Times New Roman"/>
        </w:rPr>
        <w:t>,</w:t>
      </w:r>
      <w:r w:rsidR="00CF75D9">
        <w:rPr>
          <w:rFonts w:eastAsia="Times New Roman"/>
        </w:rPr>
        <w:t xml:space="preserve"> </w:t>
      </w:r>
      <w:r w:rsidRPr="00CD28FB" w:rsidR="00CD28FB">
        <w:rPr>
          <w:rFonts w:eastAsia="Times New Roman"/>
        </w:rPr>
        <w:t>you picked up a number of themes about what the problems are.</w:t>
      </w:r>
      <w:r w:rsidR="00CD28FB">
        <w:t xml:space="preserve"> </w:t>
      </w:r>
      <w:r w:rsidRPr="00CD28FB" w:rsidR="00CD28FB">
        <w:rPr>
          <w:rFonts w:eastAsia="Times New Roman"/>
        </w:rPr>
        <w:t>There is no professional in the system who does not want the backlog down.</w:t>
      </w:r>
      <w:r w:rsidR="00CD28FB">
        <w:t xml:space="preserve"> </w:t>
      </w:r>
      <w:r w:rsidRPr="00CD28FB" w:rsidR="00CD28FB">
        <w:rPr>
          <w:rFonts w:eastAsia="Times New Roman"/>
        </w:rPr>
        <w:t>We have to do it by developing capacity across the system</w:t>
      </w:r>
      <w:r w:rsidR="009C5924">
        <w:rPr>
          <w:rFonts w:eastAsia="Times New Roman"/>
        </w:rPr>
        <w:t>,</w:t>
      </w:r>
      <w:r w:rsidRPr="00CD28FB" w:rsidR="00CD28FB">
        <w:rPr>
          <w:rFonts w:eastAsia="Times New Roman"/>
        </w:rPr>
        <w:t xml:space="preserve"> and get</w:t>
      </w:r>
      <w:r w:rsidR="00FF31CF">
        <w:rPr>
          <w:rFonts w:eastAsia="Times New Roman"/>
        </w:rPr>
        <w:t>ting</w:t>
      </w:r>
      <w:r w:rsidRPr="00CD28FB" w:rsidR="00CD28FB">
        <w:rPr>
          <w:rFonts w:eastAsia="Times New Roman"/>
        </w:rPr>
        <w:t xml:space="preserve"> the planning right.</w:t>
      </w:r>
    </w:p>
    <w:p w:rsidR="00D27E73" w:rsidP="00D27E73">
      <w:pPr>
        <w:pStyle w:val="Answer"/>
        <w:rPr>
          <w:rFonts w:eastAsia="Times New Roman"/>
        </w:rPr>
      </w:pPr>
      <w:r w:rsidRPr="00CD28FB">
        <w:rPr>
          <w:rFonts w:eastAsia="Times New Roman"/>
        </w:rPr>
        <w:t>There is a problem with wider criminal justice governance.</w:t>
      </w:r>
      <w:r>
        <w:t xml:space="preserve"> </w:t>
      </w:r>
      <w:r w:rsidRPr="00CD28FB">
        <w:rPr>
          <w:rFonts w:eastAsia="Times New Roman"/>
        </w:rPr>
        <w:t>It is not working at the moment.</w:t>
      </w:r>
      <w:r>
        <w:t xml:space="preserve"> </w:t>
      </w:r>
      <w:r w:rsidRPr="00CD28FB">
        <w:rPr>
          <w:rFonts w:eastAsia="Times New Roman"/>
        </w:rPr>
        <w:t xml:space="preserve">It is complicated across three Ministries and, in truth, there is no planning of </w:t>
      </w:r>
      <w:r>
        <w:rPr>
          <w:rFonts w:eastAsia="Times New Roman"/>
        </w:rPr>
        <w:t>the</w:t>
      </w:r>
      <w:r w:rsidRPr="00CD28FB">
        <w:rPr>
          <w:rFonts w:eastAsia="Times New Roman"/>
        </w:rPr>
        <w:t xml:space="preserve"> pipeline of work.</w:t>
      </w:r>
      <w:r>
        <w:t xml:space="preserve"> </w:t>
      </w:r>
      <w:r w:rsidRPr="00CD28FB">
        <w:rPr>
          <w:rFonts w:eastAsia="Times New Roman"/>
        </w:rPr>
        <w:t>People do</w:t>
      </w:r>
      <w:r w:rsidR="00CF75D9">
        <w:rPr>
          <w:rFonts w:eastAsia="Times New Roman"/>
        </w:rPr>
        <w:t xml:space="preserve"> not</w:t>
      </w:r>
      <w:r w:rsidRPr="00CD28FB">
        <w:rPr>
          <w:rFonts w:eastAsia="Times New Roman"/>
        </w:rPr>
        <w:t xml:space="preserve"> really know what is coming through from the police or </w:t>
      </w:r>
      <w:r w:rsidR="009A7D69">
        <w:rPr>
          <w:rFonts w:eastAsia="Times New Roman"/>
        </w:rPr>
        <w:t xml:space="preserve">what is </w:t>
      </w:r>
      <w:r w:rsidRPr="00CD28FB">
        <w:rPr>
          <w:rFonts w:eastAsia="Times New Roman"/>
        </w:rPr>
        <w:t xml:space="preserve">coming through </w:t>
      </w:r>
      <w:r>
        <w:rPr>
          <w:rFonts w:eastAsia="Times New Roman"/>
        </w:rPr>
        <w:t xml:space="preserve">from </w:t>
      </w:r>
      <w:r w:rsidRPr="00CD28FB">
        <w:rPr>
          <w:rFonts w:eastAsia="Times New Roman"/>
        </w:rPr>
        <w:t>the CPS.</w:t>
      </w:r>
      <w:r w:rsidR="009C5924">
        <w:rPr>
          <w:rFonts w:eastAsia="Times New Roman"/>
        </w:rPr>
        <w:t xml:space="preserve"> </w:t>
      </w:r>
      <w:r w:rsidR="009A7D69">
        <w:rPr>
          <w:rFonts w:eastAsia="Times New Roman"/>
        </w:rPr>
        <w:t>I am afraid that</w:t>
      </w:r>
      <w:r w:rsidR="00D5010C">
        <w:rPr>
          <w:rFonts w:eastAsia="Times New Roman"/>
        </w:rPr>
        <w:t>,</w:t>
      </w:r>
      <w:r w:rsidR="009A7D69">
        <w:rPr>
          <w:rFonts w:eastAsia="Times New Roman"/>
        </w:rPr>
        <w:t xml:space="preserve"> e</w:t>
      </w:r>
      <w:r w:rsidRPr="00CD28FB">
        <w:rPr>
          <w:rFonts w:eastAsia="Times New Roman"/>
        </w:rPr>
        <w:t>very time Parliament decides</w:t>
      </w:r>
      <w:r w:rsidR="009C5924">
        <w:rPr>
          <w:rFonts w:eastAsia="Times New Roman"/>
        </w:rPr>
        <w:t xml:space="preserve"> that</w:t>
      </w:r>
      <w:r w:rsidRPr="00CD28FB">
        <w:rPr>
          <w:rFonts w:eastAsia="Times New Roman"/>
        </w:rPr>
        <w:t xml:space="preserve"> it is a really good idea to increase sentences for particular kinds of offences</w:t>
      </w:r>
      <w:r w:rsidR="00CF75D9">
        <w:rPr>
          <w:rFonts w:eastAsia="Times New Roman"/>
        </w:rPr>
        <w:t>,</w:t>
      </w:r>
      <w:r w:rsidRPr="00CD28FB">
        <w:rPr>
          <w:rFonts w:eastAsia="Times New Roman"/>
        </w:rPr>
        <w:t xml:space="preserve"> </w:t>
      </w:r>
      <w:r w:rsidR="00CF75D9">
        <w:rPr>
          <w:rFonts w:eastAsia="Times New Roman"/>
        </w:rPr>
        <w:t xml:space="preserve">it clogs </w:t>
      </w:r>
      <w:r w:rsidRPr="00CD28FB">
        <w:rPr>
          <w:rFonts w:eastAsia="Times New Roman"/>
        </w:rPr>
        <w:t>up the courts.</w:t>
      </w:r>
      <w:r>
        <w:t xml:space="preserve"> </w:t>
      </w:r>
      <w:r w:rsidRPr="00CD28FB">
        <w:rPr>
          <w:rFonts w:eastAsia="Times New Roman"/>
        </w:rPr>
        <w:t>I have said before publicly that assault on emergency workers has resulted in a significant contribution to the backlog.</w:t>
      </w:r>
      <w:r w:rsidR="0087443E">
        <w:t xml:space="preserve"> We</w:t>
      </w:r>
      <w:r w:rsidRPr="00CD28FB">
        <w:rPr>
          <w:rFonts w:eastAsia="Times New Roman"/>
        </w:rPr>
        <w:t xml:space="preserve"> have to understand </w:t>
      </w:r>
      <w:r w:rsidR="0056405A">
        <w:rPr>
          <w:rFonts w:eastAsia="Times New Roman"/>
        </w:rPr>
        <w:t xml:space="preserve">the </w:t>
      </w:r>
      <w:r w:rsidRPr="00CD28FB">
        <w:rPr>
          <w:rFonts w:eastAsia="Times New Roman"/>
        </w:rPr>
        <w:t>consequences of these changes, because once there are more cases coming through</w:t>
      </w:r>
      <w:r w:rsidR="00CF75D9">
        <w:rPr>
          <w:rFonts w:eastAsia="Times New Roman"/>
        </w:rPr>
        <w:t>,</w:t>
      </w:r>
      <w:r w:rsidRPr="00CD28FB">
        <w:rPr>
          <w:rFonts w:eastAsia="Times New Roman"/>
        </w:rPr>
        <w:t xml:space="preserve"> </w:t>
      </w:r>
      <w:r>
        <w:rPr>
          <w:rFonts w:eastAsia="Times New Roman"/>
        </w:rPr>
        <w:t xml:space="preserve">you </w:t>
      </w:r>
      <w:r w:rsidRPr="00CD28FB">
        <w:rPr>
          <w:rFonts w:eastAsia="Times New Roman"/>
        </w:rPr>
        <w:t xml:space="preserve">have to build capacity to deal with </w:t>
      </w:r>
      <w:r w:rsidR="00694E7F">
        <w:rPr>
          <w:rFonts w:eastAsia="Times New Roman"/>
        </w:rPr>
        <w:t>them</w:t>
      </w:r>
      <w:r w:rsidRPr="00CD28FB">
        <w:rPr>
          <w:rFonts w:eastAsia="Times New Roman"/>
        </w:rPr>
        <w:t>.</w:t>
      </w:r>
      <w:r>
        <w:t xml:space="preserve"> </w:t>
      </w:r>
      <w:r w:rsidR="00694E7F">
        <w:t>T</w:t>
      </w:r>
      <w:r w:rsidRPr="00CD28FB">
        <w:rPr>
          <w:rFonts w:eastAsia="Times New Roman"/>
        </w:rPr>
        <w:t>rying to get some certainty over that pipeline over the coming years is critical.</w:t>
      </w:r>
    </w:p>
    <w:p w:rsidR="00507416" w:rsidP="00D27E73">
      <w:pPr>
        <w:pStyle w:val="Answer"/>
        <w:rPr>
          <w:rFonts w:eastAsia="Times New Roman"/>
        </w:rPr>
      </w:pPr>
      <w:r>
        <w:rPr>
          <w:rFonts w:eastAsia="Times New Roman"/>
        </w:rPr>
        <w:t xml:space="preserve">I </w:t>
      </w:r>
      <w:r w:rsidRPr="00CD28FB" w:rsidR="00CD28FB">
        <w:rPr>
          <w:rFonts w:eastAsia="Times New Roman"/>
        </w:rPr>
        <w:t>talk</w:t>
      </w:r>
      <w:r>
        <w:rPr>
          <w:rFonts w:eastAsia="Times New Roman"/>
        </w:rPr>
        <w:t>ed</w:t>
      </w:r>
      <w:r w:rsidRPr="00CD28FB" w:rsidR="00CD28FB">
        <w:rPr>
          <w:rFonts w:eastAsia="Times New Roman"/>
        </w:rPr>
        <w:t xml:space="preserve"> about confidence in the system</w:t>
      </w:r>
      <w:r>
        <w:rPr>
          <w:rFonts w:eastAsia="Times New Roman"/>
        </w:rPr>
        <w:t>. T</w:t>
      </w:r>
      <w:r w:rsidRPr="00CD28FB" w:rsidR="00CD28FB">
        <w:rPr>
          <w:rFonts w:eastAsia="Times New Roman"/>
        </w:rPr>
        <w:t xml:space="preserve">here is a recommendation in the report about </w:t>
      </w:r>
      <w:r w:rsidR="00CF75D9">
        <w:rPr>
          <w:rFonts w:eastAsia="Times New Roman"/>
        </w:rPr>
        <w:t>an</w:t>
      </w:r>
      <w:r w:rsidRPr="00CD28FB" w:rsidR="00CD28FB">
        <w:rPr>
          <w:rFonts w:eastAsia="Times New Roman"/>
        </w:rPr>
        <w:t xml:space="preserve"> advisory board</w:t>
      </w:r>
      <w:r>
        <w:rPr>
          <w:rFonts w:eastAsia="Times New Roman"/>
        </w:rPr>
        <w:t>.</w:t>
      </w:r>
      <w:r w:rsidR="00CD28FB">
        <w:t xml:space="preserve"> </w:t>
      </w:r>
      <w:r w:rsidRPr="00CD28FB" w:rsidR="00CD28FB">
        <w:rPr>
          <w:rFonts w:eastAsia="Times New Roman"/>
        </w:rPr>
        <w:t>What does that mean</w:t>
      </w:r>
      <w:r w:rsidR="00CF75D9">
        <w:rPr>
          <w:rFonts w:eastAsia="Times New Roman"/>
        </w:rPr>
        <w:t>? H</w:t>
      </w:r>
      <w:r w:rsidRPr="00CD28FB" w:rsidR="00CD28FB">
        <w:rPr>
          <w:rFonts w:eastAsia="Times New Roman"/>
        </w:rPr>
        <w:t>ow can we make it work</w:t>
      </w:r>
      <w:r w:rsidR="00CF75D9">
        <w:rPr>
          <w:rFonts w:eastAsia="Times New Roman"/>
        </w:rPr>
        <w:t>? H</w:t>
      </w:r>
      <w:r w:rsidRPr="00CD28FB" w:rsidR="00CD28FB">
        <w:rPr>
          <w:rFonts w:eastAsia="Times New Roman"/>
        </w:rPr>
        <w:t>ow can it own data and how can we develop it?</w:t>
      </w:r>
      <w:r w:rsidR="00CD28FB">
        <w:t xml:space="preserve"> </w:t>
      </w:r>
      <w:r w:rsidRPr="00CD28FB" w:rsidR="00CD28FB">
        <w:rPr>
          <w:rFonts w:eastAsia="Times New Roman"/>
        </w:rPr>
        <w:t>Th</w:t>
      </w:r>
      <w:r w:rsidR="006035B7">
        <w:rPr>
          <w:rFonts w:eastAsia="Times New Roman"/>
        </w:rPr>
        <w:t>o</w:t>
      </w:r>
      <w:r w:rsidRPr="00CD28FB" w:rsidR="00CD28FB">
        <w:rPr>
          <w:rFonts w:eastAsia="Times New Roman"/>
        </w:rPr>
        <w:t xml:space="preserve">se are </w:t>
      </w:r>
      <w:r>
        <w:rPr>
          <w:rFonts w:eastAsia="Times New Roman"/>
        </w:rPr>
        <w:t xml:space="preserve">all </w:t>
      </w:r>
      <w:r w:rsidRPr="00CD28FB" w:rsidR="00CD28FB">
        <w:rPr>
          <w:rFonts w:eastAsia="Times New Roman"/>
        </w:rPr>
        <w:t xml:space="preserve">parts of the elements we need to see brought in. </w:t>
      </w:r>
    </w:p>
    <w:p w:rsidR="00507416" w:rsidP="009C5924">
      <w:pPr>
        <w:pStyle w:val="Answer"/>
      </w:pPr>
      <w:r w:rsidRPr="00CD28FB">
        <w:rPr>
          <w:rFonts w:eastAsia="Times New Roman"/>
        </w:rPr>
        <w:t>The Committee should be in no doubt</w:t>
      </w:r>
      <w:r>
        <w:rPr>
          <w:rFonts w:eastAsia="Times New Roman"/>
        </w:rPr>
        <w:t>. O</w:t>
      </w:r>
      <w:r w:rsidRPr="00CD28FB">
        <w:rPr>
          <w:rFonts w:eastAsia="Times New Roman"/>
        </w:rPr>
        <w:t>ur practice data from April last year showed people trying to find other areas of work.</w:t>
      </w:r>
      <w:r>
        <w:t xml:space="preserve"> </w:t>
      </w:r>
      <w:r w:rsidRPr="00CD28FB">
        <w:rPr>
          <w:rFonts w:eastAsia="Times New Roman"/>
        </w:rPr>
        <w:t>The number of people declaring full</w:t>
      </w:r>
      <w:r>
        <w:t>-</w:t>
      </w:r>
      <w:r w:rsidRPr="00CD28FB">
        <w:rPr>
          <w:rFonts w:eastAsia="Times New Roman"/>
        </w:rPr>
        <w:t>time practice in</w:t>
      </w:r>
      <w:r>
        <w:rPr>
          <w:rFonts w:eastAsia="Times New Roman"/>
        </w:rPr>
        <w:t xml:space="preserve"> </w:t>
      </w:r>
      <w:r w:rsidRPr="00CD28FB">
        <w:rPr>
          <w:rFonts w:eastAsia="Times New Roman"/>
        </w:rPr>
        <w:t xml:space="preserve">March last year </w:t>
      </w:r>
      <w:r>
        <w:rPr>
          <w:rFonts w:eastAsia="Times New Roman"/>
        </w:rPr>
        <w:t>was</w:t>
      </w:r>
      <w:r w:rsidRPr="00CD28FB">
        <w:rPr>
          <w:rFonts w:eastAsia="Times New Roman"/>
        </w:rPr>
        <w:t xml:space="preserve"> 10% down.</w:t>
      </w:r>
      <w:r>
        <w:t xml:space="preserve"> </w:t>
      </w:r>
      <w:r w:rsidRPr="00CD28FB">
        <w:rPr>
          <w:rFonts w:eastAsia="Times New Roman"/>
        </w:rPr>
        <w:t>That is a snapshot</w:t>
      </w:r>
      <w:r w:rsidR="00077DB7">
        <w:rPr>
          <w:rFonts w:eastAsia="Times New Roman"/>
        </w:rPr>
        <w:t>. It</w:t>
      </w:r>
      <w:r w:rsidRPr="00CD28FB">
        <w:rPr>
          <w:rFonts w:eastAsia="Times New Roman"/>
        </w:rPr>
        <w:t xml:space="preserve"> does not mean they have left</w:t>
      </w:r>
      <w:r w:rsidR="00CF75D9">
        <w:rPr>
          <w:rFonts w:eastAsia="Times New Roman"/>
        </w:rPr>
        <w:t>,</w:t>
      </w:r>
      <w:r w:rsidRPr="00CD28FB">
        <w:rPr>
          <w:rFonts w:eastAsia="Times New Roman"/>
        </w:rPr>
        <w:t xml:space="preserve"> but it means they are trying to find other things to do, and unless we can entice them back with adequate rates of remuneration this year, we have a problem that is just getting worse.</w:t>
      </w:r>
      <w:r>
        <w:t xml:space="preserve"> </w:t>
      </w:r>
      <w:r w:rsidRPr="00CD28FB">
        <w:rPr>
          <w:rFonts w:eastAsia="Times New Roman"/>
        </w:rPr>
        <w:t xml:space="preserve">The </w:t>
      </w:r>
      <w:r>
        <w:t>“</w:t>
      </w:r>
      <w:r w:rsidRPr="00CD28FB">
        <w:rPr>
          <w:rFonts w:eastAsia="Times New Roman"/>
        </w:rPr>
        <w:t>this year</w:t>
      </w:r>
      <w:r>
        <w:t>”</w:t>
      </w:r>
      <w:r w:rsidRPr="00CD28FB">
        <w:rPr>
          <w:rFonts w:eastAsia="Times New Roman"/>
        </w:rPr>
        <w:t xml:space="preserve"> point is key</w:t>
      </w:r>
      <w:r>
        <w:rPr>
          <w:rFonts w:eastAsia="Times New Roman"/>
        </w:rPr>
        <w:t>,</w:t>
      </w:r>
      <w:r w:rsidRPr="00CD28FB">
        <w:rPr>
          <w:rFonts w:eastAsia="Times New Roman"/>
        </w:rPr>
        <w:t xml:space="preserve"> and we can develop that</w:t>
      </w:r>
      <w:r w:rsidR="00243C95">
        <w:rPr>
          <w:rFonts w:eastAsia="Times New Roman"/>
        </w:rPr>
        <w:t>,</w:t>
      </w:r>
      <w:r w:rsidRPr="00CD28FB">
        <w:rPr>
          <w:rFonts w:eastAsia="Times New Roman"/>
        </w:rPr>
        <w:t xml:space="preserve"> if </w:t>
      </w:r>
      <w:r w:rsidR="00077DB7">
        <w:rPr>
          <w:rFonts w:eastAsia="Times New Roman"/>
        </w:rPr>
        <w:t>i</w:t>
      </w:r>
      <w:r w:rsidRPr="00CD28FB">
        <w:rPr>
          <w:rFonts w:eastAsia="Times New Roman"/>
        </w:rPr>
        <w:t>t would be of assistance to the Committee</w:t>
      </w:r>
      <w:r w:rsidR="00243C95">
        <w:rPr>
          <w:rFonts w:eastAsia="Times New Roman"/>
        </w:rPr>
        <w:t>,</w:t>
      </w:r>
      <w:r w:rsidRPr="00CD28FB">
        <w:rPr>
          <w:rFonts w:eastAsia="Times New Roman"/>
        </w:rPr>
        <w:t xml:space="preserve"> in due course</w:t>
      </w:r>
      <w:r>
        <w:rPr>
          <w:rFonts w:eastAsia="Times New Roman"/>
        </w:rPr>
        <w:t>,</w:t>
      </w:r>
      <w:r w:rsidRPr="00CD28FB">
        <w:rPr>
          <w:rFonts w:eastAsia="Times New Roman"/>
        </w:rPr>
        <w:t xml:space="preserve"> through the session.</w:t>
      </w:r>
      <w:r>
        <w:t xml:space="preserve"> </w:t>
      </w:r>
    </w:p>
    <w:p w:rsidR="00507416" w:rsidRPr="00507416" w:rsidP="00507416">
      <w:pPr>
        <w:pStyle w:val="Question"/>
        <w:rPr>
          <w:rFonts w:eastAsia="Times New Roman"/>
        </w:rPr>
      </w:pPr>
      <w:sdt>
        <w:sdtPr>
          <w:alias w:val="Member"/>
          <w:tag w:val="&lt;Member mnisId='1601' dodsId='34498'&gt;"/>
          <w:id w:val="-1982682918"/>
          <w:placeholder>
            <w:docPart w:val="DefaultPlaceholder_-1854013440"/>
          </w:placeholder>
          <w:richText/>
        </w:sdtPr>
        <w:sdtContent>
          <w:r w:rsidRPr="00507416">
            <w:rPr>
              <w:b/>
            </w:rPr>
            <w:t>Chair:</w:t>
          </w:r>
        </w:sdtContent>
      </w:sdt>
      <w:r>
        <w:t xml:space="preserve"> </w:t>
      </w:r>
      <w:r w:rsidRPr="00CD28FB" w:rsidR="00CD28FB">
        <w:rPr>
          <w:rFonts w:eastAsia="Times New Roman"/>
        </w:rPr>
        <w:t>Indeed. One of the things I was going to point out was</w:t>
      </w:r>
      <w:r w:rsidR="00CF75D9">
        <w:rPr>
          <w:rFonts w:eastAsia="Times New Roman"/>
        </w:rPr>
        <w:t xml:space="preserve"> that</w:t>
      </w:r>
      <w:r w:rsidRPr="00CD28FB" w:rsidR="00CD28FB">
        <w:rPr>
          <w:rFonts w:eastAsia="Times New Roman"/>
        </w:rPr>
        <w:t xml:space="preserve"> all barristers are members of the Bar and subscribe to the Bar Council, but</w:t>
      </w:r>
      <w:r w:rsidR="00CF75D9">
        <w:rPr>
          <w:rFonts w:eastAsia="Times New Roman"/>
        </w:rPr>
        <w:t>,</w:t>
      </w:r>
      <w:r w:rsidRPr="00CD28FB" w:rsidR="00CD28FB">
        <w:rPr>
          <w:rFonts w:eastAsia="Times New Roman"/>
        </w:rPr>
        <w:t xml:space="preserve"> of course</w:t>
      </w:r>
      <w:r w:rsidR="00CF75D9">
        <w:rPr>
          <w:rFonts w:eastAsia="Times New Roman"/>
        </w:rPr>
        <w:t>,</w:t>
      </w:r>
      <w:r w:rsidRPr="00CD28FB" w:rsidR="00CD28FB">
        <w:rPr>
          <w:rFonts w:eastAsia="Times New Roman"/>
        </w:rPr>
        <w:t xml:space="preserve"> within the Bar you have specialist subsets as well.</w:t>
      </w:r>
      <w:r w:rsidR="00CD28FB">
        <w:t xml:space="preserve"> </w:t>
      </w:r>
      <w:r w:rsidR="00243C95">
        <w:rPr>
          <w:rFonts w:eastAsia="Times New Roman"/>
        </w:rPr>
        <w:t>T</w:t>
      </w:r>
      <w:r w:rsidRPr="00CD28FB" w:rsidR="00CD28FB">
        <w:rPr>
          <w:rFonts w:eastAsia="Times New Roman"/>
        </w:rPr>
        <w:t>he Criminal Bar Association at the moment is carrying out a no returns policy because it does not regard the Government</w:t>
      </w:r>
      <w:r w:rsidR="00CD28FB">
        <w:t>’</w:t>
      </w:r>
      <w:r w:rsidRPr="00CD28FB" w:rsidR="00CD28FB">
        <w:rPr>
          <w:rFonts w:eastAsia="Times New Roman"/>
        </w:rPr>
        <w:t>s proposals as adequate.</w:t>
      </w:r>
      <w:r w:rsidR="00CD28FB">
        <w:t xml:space="preserve"> </w:t>
      </w:r>
      <w:r w:rsidRPr="00CD28FB" w:rsidR="00CD28FB">
        <w:rPr>
          <w:rFonts w:eastAsia="Times New Roman"/>
        </w:rPr>
        <w:t>I w</w:t>
      </w:r>
      <w:r w:rsidR="00935217">
        <w:rPr>
          <w:rFonts w:eastAsia="Times New Roman"/>
        </w:rPr>
        <w:t>ill</w:t>
      </w:r>
      <w:r w:rsidRPr="00CD28FB" w:rsidR="00CD28FB">
        <w:rPr>
          <w:rFonts w:eastAsia="Times New Roman"/>
        </w:rPr>
        <w:t xml:space="preserve"> ask you a little bit about that, if I may.</w:t>
      </w:r>
      <w:r w:rsidR="00CD28FB">
        <w:t xml:space="preserve"> </w:t>
      </w:r>
      <w:r w:rsidR="00C44B71">
        <w:rPr>
          <w:rFonts w:eastAsia="Times New Roman"/>
        </w:rPr>
        <w:t>F</w:t>
      </w:r>
      <w:r w:rsidRPr="00CD28FB" w:rsidR="00CD28FB">
        <w:rPr>
          <w:rFonts w:eastAsia="Times New Roman"/>
        </w:rPr>
        <w:t>rom the Bar Council</w:t>
      </w:r>
      <w:r w:rsidR="00CD28FB">
        <w:t>’</w:t>
      </w:r>
      <w:r w:rsidRPr="00CD28FB" w:rsidR="00CD28FB">
        <w:rPr>
          <w:rFonts w:eastAsia="Times New Roman"/>
        </w:rPr>
        <w:t>s monitoring of these things</w:t>
      </w:r>
      <w:r w:rsidR="00C44B71">
        <w:rPr>
          <w:rFonts w:eastAsia="Times New Roman"/>
        </w:rPr>
        <w:t xml:space="preserve">, are you able </w:t>
      </w:r>
      <w:r>
        <w:rPr>
          <w:rFonts w:eastAsia="Times New Roman"/>
        </w:rPr>
        <w:t xml:space="preserve">to </w:t>
      </w:r>
      <w:r w:rsidRPr="00CD28FB" w:rsidR="00CD28FB">
        <w:rPr>
          <w:rFonts w:eastAsia="Times New Roman"/>
        </w:rPr>
        <w:t xml:space="preserve">give us any help as to what impact the no returns </w:t>
      </w:r>
      <w:r w:rsidR="00D27E73">
        <w:rPr>
          <w:rFonts w:eastAsia="Times New Roman"/>
        </w:rPr>
        <w:t xml:space="preserve">policy </w:t>
      </w:r>
      <w:r w:rsidRPr="00CD28FB" w:rsidR="00CD28FB">
        <w:rPr>
          <w:rFonts w:eastAsia="Times New Roman"/>
        </w:rPr>
        <w:t>has been having on listing in the courts?</w:t>
      </w:r>
      <w:r w:rsidR="00CD28FB">
        <w:t xml:space="preserve"> </w:t>
      </w:r>
    </w:p>
    <w:p w:rsidR="00507416" w:rsidP="00507416">
      <w:pPr>
        <w:pStyle w:val="Answer"/>
      </w:pPr>
      <w:sdt>
        <w:sdtPr>
          <w:alias w:val="Witness"/>
          <w:id w:val="354925610"/>
          <w:placeholder>
            <w:docPart w:val="DefaultPlaceholder_-1854013440"/>
          </w:placeholder>
          <w:richText/>
        </w:sdtPr>
        <w:sdtContent>
          <w:r w:rsidR="007E10F4">
            <w:rPr>
              <w:b/>
              <w:i/>
            </w:rPr>
            <w:t xml:space="preserve">Mark Fenhalls: </w:t>
          </w:r>
        </w:sdtContent>
      </w:sdt>
      <w:r>
        <w:t xml:space="preserve"> </w:t>
      </w:r>
      <w:r w:rsidRPr="00CD28FB" w:rsidR="00CD28FB">
        <w:rPr>
          <w:rFonts w:eastAsia="Times New Roman"/>
        </w:rPr>
        <w:t>I am not.</w:t>
      </w:r>
      <w:r w:rsidR="00CD28FB">
        <w:t xml:space="preserve"> </w:t>
      </w:r>
      <w:r w:rsidRPr="00CD28FB" w:rsidR="00CD28FB">
        <w:rPr>
          <w:rFonts w:eastAsia="Times New Roman"/>
        </w:rPr>
        <w:t>The Committee w</w:t>
      </w:r>
      <w:r>
        <w:rPr>
          <w:rFonts w:eastAsia="Times New Roman"/>
        </w:rPr>
        <w:t>ould</w:t>
      </w:r>
      <w:r w:rsidRPr="00CD28FB" w:rsidR="00CD28FB">
        <w:rPr>
          <w:rFonts w:eastAsia="Times New Roman"/>
        </w:rPr>
        <w:t xml:space="preserve"> probably be best assisted by an official in HMCTS</w:t>
      </w:r>
      <w:r>
        <w:rPr>
          <w:rFonts w:eastAsia="Times New Roman"/>
        </w:rPr>
        <w:t xml:space="preserve"> </w:t>
      </w:r>
      <w:r w:rsidRPr="00CD28FB" w:rsidR="00CD28FB">
        <w:rPr>
          <w:rFonts w:eastAsia="Times New Roman"/>
        </w:rPr>
        <w:t>who c</w:t>
      </w:r>
      <w:r>
        <w:rPr>
          <w:rFonts w:eastAsia="Times New Roman"/>
        </w:rPr>
        <w:t>ould</w:t>
      </w:r>
      <w:r w:rsidRPr="00CD28FB" w:rsidR="00CD28FB">
        <w:rPr>
          <w:rFonts w:eastAsia="Times New Roman"/>
        </w:rPr>
        <w:t xml:space="preserve"> illuminate that process.</w:t>
      </w:r>
      <w:r w:rsidR="00CD28FB">
        <w:t xml:space="preserve"> </w:t>
      </w:r>
      <w:r w:rsidRPr="00CD28FB" w:rsidR="00CD28FB">
        <w:rPr>
          <w:rFonts w:eastAsia="Times New Roman"/>
        </w:rPr>
        <w:t xml:space="preserve">From my </w:t>
      </w:r>
      <w:r>
        <w:rPr>
          <w:rFonts w:eastAsia="Times New Roman"/>
        </w:rPr>
        <w:t xml:space="preserve">broad </w:t>
      </w:r>
      <w:r w:rsidRPr="00CD28FB" w:rsidR="00CD28FB">
        <w:rPr>
          <w:rFonts w:eastAsia="Times New Roman"/>
        </w:rPr>
        <w:t>understanding</w:t>
      </w:r>
      <w:r w:rsidR="00C44B71">
        <w:rPr>
          <w:rFonts w:eastAsia="Times New Roman"/>
        </w:rPr>
        <w:t>,</w:t>
      </w:r>
      <w:r w:rsidRPr="00CD28FB" w:rsidR="00CD28FB">
        <w:rPr>
          <w:rFonts w:eastAsia="Times New Roman"/>
        </w:rPr>
        <w:t xml:space="preserve"> people</w:t>
      </w:r>
      <w:r w:rsidR="000F0C03">
        <w:rPr>
          <w:rFonts w:eastAsia="Times New Roman"/>
        </w:rPr>
        <w:t>—</w:t>
      </w:r>
      <w:r w:rsidRPr="00CD28FB" w:rsidR="00CD28FB">
        <w:rPr>
          <w:rFonts w:eastAsia="Times New Roman"/>
        </w:rPr>
        <w:t>chambers clerks, solicitors</w:t>
      </w:r>
      <w:r w:rsidR="000F0C03">
        <w:rPr>
          <w:rFonts w:eastAsia="Times New Roman"/>
        </w:rPr>
        <w:t>—</w:t>
      </w:r>
      <w:r w:rsidRPr="00CD28FB" w:rsidR="00CD28FB">
        <w:rPr>
          <w:rFonts w:eastAsia="Times New Roman"/>
        </w:rPr>
        <w:t>are doing their best to assist with court business and rearrange it s</w:t>
      </w:r>
      <w:r w:rsidR="000F0C03">
        <w:rPr>
          <w:rFonts w:eastAsia="Times New Roman"/>
        </w:rPr>
        <w:t xml:space="preserve">o that </w:t>
      </w:r>
      <w:r w:rsidRPr="00CD28FB" w:rsidR="00CD28FB">
        <w:rPr>
          <w:rFonts w:eastAsia="Times New Roman"/>
        </w:rPr>
        <w:t>the advocate instructed can do their case.</w:t>
      </w:r>
      <w:r w:rsidR="00CD28FB">
        <w:t xml:space="preserve"> </w:t>
      </w:r>
      <w:r w:rsidRPr="00CD28FB" w:rsidR="00CD28FB">
        <w:rPr>
          <w:rFonts w:eastAsia="Times New Roman"/>
        </w:rPr>
        <w:t>Some people misunderstand and think it is a strike</w:t>
      </w:r>
      <w:r>
        <w:rPr>
          <w:rFonts w:eastAsia="Times New Roman"/>
        </w:rPr>
        <w:t>; i</w:t>
      </w:r>
      <w:r w:rsidRPr="00CD28FB" w:rsidR="00CD28FB">
        <w:rPr>
          <w:rFonts w:eastAsia="Times New Roman"/>
        </w:rPr>
        <w:t>t is not.</w:t>
      </w:r>
      <w:r w:rsidR="00CD28FB">
        <w:t xml:space="preserve"> </w:t>
      </w:r>
      <w:r w:rsidRPr="00CD28FB" w:rsidR="00CD28FB">
        <w:rPr>
          <w:rFonts w:eastAsia="Times New Roman"/>
        </w:rPr>
        <w:t>It is just a withdrawal of good will</w:t>
      </w:r>
      <w:r w:rsidR="00C44B71">
        <w:rPr>
          <w:rFonts w:eastAsia="Times New Roman"/>
        </w:rPr>
        <w:t>,</w:t>
      </w:r>
      <w:r w:rsidRPr="00CD28FB" w:rsidR="00CD28FB">
        <w:rPr>
          <w:rFonts w:eastAsia="Times New Roman"/>
        </w:rPr>
        <w:t xml:space="preserve"> in </w:t>
      </w:r>
      <w:r>
        <w:rPr>
          <w:rFonts w:eastAsia="Times New Roman"/>
        </w:rPr>
        <w:t>a</w:t>
      </w:r>
      <w:r w:rsidRPr="00CD28FB" w:rsidR="00CD28FB">
        <w:rPr>
          <w:rFonts w:eastAsia="Times New Roman"/>
        </w:rPr>
        <w:t xml:space="preserve"> sense</w:t>
      </w:r>
      <w:r w:rsidR="00E20462">
        <w:rPr>
          <w:rFonts w:eastAsia="Times New Roman"/>
        </w:rPr>
        <w:t>:</w:t>
      </w:r>
      <w:r w:rsidRPr="00CD28FB" w:rsidR="00CD28FB">
        <w:rPr>
          <w:rFonts w:eastAsia="Times New Roman"/>
        </w:rPr>
        <w:t xml:space="preserve"> </w:t>
      </w:r>
      <w:r w:rsidR="00CD28FB">
        <w:t>“</w:t>
      </w:r>
      <w:r w:rsidRPr="00CD28FB" w:rsidR="00CD28FB">
        <w:rPr>
          <w:rFonts w:eastAsia="Times New Roman"/>
        </w:rPr>
        <w:t>I</w:t>
      </w:r>
      <w:r w:rsidR="00C44B71">
        <w:rPr>
          <w:rFonts w:eastAsia="Times New Roman"/>
        </w:rPr>
        <w:t>’</w:t>
      </w:r>
      <w:r w:rsidRPr="00CD28FB" w:rsidR="00CD28FB">
        <w:rPr>
          <w:rFonts w:eastAsia="Times New Roman"/>
        </w:rPr>
        <w:t>m not going to do anybody else</w:t>
      </w:r>
      <w:r w:rsidR="00CD28FB">
        <w:t>’</w:t>
      </w:r>
      <w:r w:rsidRPr="00CD28FB" w:rsidR="00CD28FB">
        <w:rPr>
          <w:rFonts w:eastAsia="Times New Roman"/>
        </w:rPr>
        <w:t>s work</w:t>
      </w:r>
      <w:r w:rsidR="00C44B71">
        <w:rPr>
          <w:rFonts w:eastAsia="Times New Roman"/>
        </w:rPr>
        <w:t>; I’ll</w:t>
      </w:r>
      <w:r w:rsidRPr="00CD28FB" w:rsidR="00CD28FB">
        <w:rPr>
          <w:rFonts w:eastAsia="Times New Roman"/>
        </w:rPr>
        <w:t xml:space="preserve"> just do mine</w:t>
      </w:r>
      <w:r w:rsidR="007B6A96">
        <w:rPr>
          <w:rFonts w:eastAsia="Times New Roman"/>
        </w:rPr>
        <w:t>.</w:t>
      </w:r>
      <w:r w:rsidR="00CD28FB">
        <w:t xml:space="preserve">” </w:t>
      </w:r>
      <w:r w:rsidRPr="00CD28FB" w:rsidR="00CD28FB">
        <w:rPr>
          <w:rFonts w:eastAsia="Times New Roman"/>
        </w:rPr>
        <w:t>I suspect</w:t>
      </w:r>
      <w:r w:rsidR="002D3DC7">
        <w:rPr>
          <w:rFonts w:eastAsia="Times New Roman"/>
        </w:rPr>
        <w:t xml:space="preserve"> that</w:t>
      </w:r>
      <w:r w:rsidRPr="00CD28FB" w:rsidR="00CD28FB">
        <w:rPr>
          <w:rFonts w:eastAsia="Times New Roman"/>
        </w:rPr>
        <w:t xml:space="preserve"> if you ask</w:t>
      </w:r>
      <w:r w:rsidR="00282461">
        <w:rPr>
          <w:rFonts w:eastAsia="Times New Roman"/>
        </w:rPr>
        <w:t>ed</w:t>
      </w:r>
      <w:r w:rsidRPr="00CD28FB" w:rsidR="00CD28FB">
        <w:rPr>
          <w:rFonts w:eastAsia="Times New Roman"/>
        </w:rPr>
        <w:t xml:space="preserve"> the</w:t>
      </w:r>
      <w:r w:rsidR="00C44B71">
        <w:rPr>
          <w:rFonts w:eastAsia="Times New Roman"/>
        </w:rPr>
        <w:t xml:space="preserve"> courts</w:t>
      </w:r>
      <w:r w:rsidR="00282461">
        <w:rPr>
          <w:rFonts w:eastAsia="Times New Roman"/>
        </w:rPr>
        <w:t>,</w:t>
      </w:r>
      <w:r w:rsidR="00C44B71">
        <w:rPr>
          <w:rFonts w:eastAsia="Times New Roman"/>
        </w:rPr>
        <w:t xml:space="preserve"> they</w:t>
      </w:r>
      <w:r w:rsidRPr="00CD28FB" w:rsidR="00CD28FB">
        <w:rPr>
          <w:rFonts w:eastAsia="Times New Roman"/>
        </w:rPr>
        <w:t xml:space="preserve"> would say </w:t>
      </w:r>
      <w:r w:rsidR="00282461">
        <w:rPr>
          <w:rFonts w:eastAsia="Times New Roman"/>
        </w:rPr>
        <w:t>they</w:t>
      </w:r>
      <w:r w:rsidRPr="00CD28FB" w:rsidR="00CD28FB">
        <w:rPr>
          <w:rFonts w:eastAsia="Times New Roman"/>
        </w:rPr>
        <w:t xml:space="preserve"> are doing what </w:t>
      </w:r>
      <w:r w:rsidR="00282461">
        <w:rPr>
          <w:rFonts w:eastAsia="Times New Roman"/>
        </w:rPr>
        <w:t>they</w:t>
      </w:r>
      <w:r w:rsidRPr="00CD28FB" w:rsidR="00CD28FB">
        <w:rPr>
          <w:rFonts w:eastAsia="Times New Roman"/>
        </w:rPr>
        <w:t xml:space="preserve"> can to mitigate it by making it easier for barristers to do their own work, but I do</w:t>
      </w:r>
      <w:r w:rsidR="00282461">
        <w:rPr>
          <w:rFonts w:eastAsia="Times New Roman"/>
        </w:rPr>
        <w:t>n’t</w:t>
      </w:r>
      <w:r w:rsidRPr="00CD28FB" w:rsidR="00CD28FB">
        <w:rPr>
          <w:rFonts w:eastAsia="Times New Roman"/>
        </w:rPr>
        <w:t xml:space="preserve"> know is the short answer</w:t>
      </w:r>
      <w:r>
        <w:rPr>
          <w:rFonts w:eastAsia="Times New Roman"/>
        </w:rPr>
        <w:t xml:space="preserve"> to your question</w:t>
      </w:r>
      <w:r w:rsidRPr="00CD28FB" w:rsidR="00CD28FB">
        <w:rPr>
          <w:rFonts w:eastAsia="Times New Roman"/>
        </w:rPr>
        <w:t>.</w:t>
      </w:r>
      <w:r w:rsidR="00CD28FB">
        <w:t xml:space="preserve"> </w:t>
      </w:r>
    </w:p>
    <w:p w:rsidR="00507416" w:rsidP="00507416">
      <w:pPr>
        <w:pStyle w:val="Question"/>
        <w:rPr>
          <w:rFonts w:eastAsia="Times New Roman"/>
        </w:rPr>
      </w:pPr>
      <w:sdt>
        <w:sdtPr>
          <w:alias w:val="Member"/>
          <w:tag w:val="&lt;Member mnisId='1601' dodsId='34498'&gt;"/>
          <w:id w:val="-1584979819"/>
          <w:placeholder>
            <w:docPart w:val="DefaultPlaceholder_-1854013440"/>
          </w:placeholder>
          <w:richText/>
        </w:sdtPr>
        <w:sdtContent>
          <w:r w:rsidRPr="00507416">
            <w:rPr>
              <w:b/>
            </w:rPr>
            <w:t>Chair:</w:t>
          </w:r>
        </w:sdtContent>
      </w:sdt>
      <w:r>
        <w:t xml:space="preserve"> </w:t>
      </w:r>
      <w:r w:rsidRPr="00CD28FB" w:rsidR="00CD28FB">
        <w:rPr>
          <w:rFonts w:eastAsia="Times New Roman"/>
        </w:rPr>
        <w:t xml:space="preserve">One of the points </w:t>
      </w:r>
      <w:r w:rsidR="00C44B71">
        <w:rPr>
          <w:rFonts w:eastAsia="Times New Roman"/>
        </w:rPr>
        <w:t xml:space="preserve">made by </w:t>
      </w:r>
      <w:r w:rsidR="002333BD">
        <w:rPr>
          <w:rFonts w:eastAsia="Times New Roman"/>
        </w:rPr>
        <w:t>Mr</w:t>
      </w:r>
      <w:r w:rsidRPr="00CD28FB" w:rsidR="00CD28FB">
        <w:rPr>
          <w:rFonts w:eastAsia="Times New Roman"/>
        </w:rPr>
        <w:t xml:space="preserve"> Sid</w:t>
      </w:r>
      <w:r w:rsidR="00C44B71">
        <w:rPr>
          <w:rFonts w:eastAsia="Times New Roman"/>
        </w:rPr>
        <w:t>h</w:t>
      </w:r>
      <w:r w:rsidRPr="00CD28FB" w:rsidR="00CD28FB">
        <w:rPr>
          <w:rFonts w:eastAsia="Times New Roman"/>
        </w:rPr>
        <w:t>u QC</w:t>
      </w:r>
      <w:r w:rsidR="00C44B71">
        <w:rPr>
          <w:rFonts w:eastAsia="Times New Roman"/>
        </w:rPr>
        <w:t>,</w:t>
      </w:r>
      <w:r w:rsidRPr="00CD28FB" w:rsidR="00CD28FB">
        <w:rPr>
          <w:rFonts w:eastAsia="Times New Roman"/>
        </w:rPr>
        <w:t xml:space="preserve"> </w:t>
      </w:r>
      <w:r w:rsidR="00C96E18">
        <w:rPr>
          <w:rFonts w:eastAsia="Times New Roman"/>
        </w:rPr>
        <w:t>the</w:t>
      </w:r>
      <w:r w:rsidRPr="00CD28FB" w:rsidR="00CD28FB">
        <w:rPr>
          <w:rFonts w:eastAsia="Times New Roman"/>
        </w:rPr>
        <w:t xml:space="preserve"> chair of the CBA</w:t>
      </w:r>
      <w:r w:rsidR="00C44B71">
        <w:rPr>
          <w:rFonts w:eastAsia="Times New Roman"/>
        </w:rPr>
        <w:t xml:space="preserve">, </w:t>
      </w:r>
      <w:r w:rsidRPr="00CD28FB" w:rsidR="00CD28FB">
        <w:rPr>
          <w:rFonts w:eastAsia="Times New Roman"/>
        </w:rPr>
        <w:t xml:space="preserve">was </w:t>
      </w:r>
      <w:r w:rsidR="00453E44">
        <w:rPr>
          <w:rFonts w:eastAsia="Times New Roman"/>
        </w:rPr>
        <w:t xml:space="preserve">that </w:t>
      </w:r>
      <w:r w:rsidRPr="00CD28FB" w:rsidR="00CD28FB">
        <w:rPr>
          <w:rFonts w:eastAsia="Times New Roman"/>
        </w:rPr>
        <w:t>it would be</w:t>
      </w:r>
      <w:r w:rsidR="00C44B71">
        <w:rPr>
          <w:rFonts w:eastAsia="Times New Roman"/>
        </w:rPr>
        <w:t>,</w:t>
      </w:r>
      <w:r w:rsidRPr="00CD28FB" w:rsidR="00CD28FB">
        <w:rPr>
          <w:rFonts w:eastAsia="Times New Roman"/>
        </w:rPr>
        <w:t xml:space="preserve"> on current plans, a considerable amount of time</w:t>
      </w:r>
      <w:r>
        <w:rPr>
          <w:rFonts w:eastAsia="Times New Roman"/>
        </w:rPr>
        <w:t>, I think</w:t>
      </w:r>
      <w:r w:rsidRPr="00CD28FB" w:rsidR="00CD28FB">
        <w:rPr>
          <w:rFonts w:eastAsia="Times New Roman"/>
        </w:rPr>
        <w:t xml:space="preserve"> into </w:t>
      </w:r>
      <w:r w:rsidR="00C44B71">
        <w:rPr>
          <w:rFonts w:eastAsia="Times New Roman"/>
        </w:rPr>
        <w:t>20</w:t>
      </w:r>
      <w:r w:rsidRPr="00CD28FB" w:rsidR="00CD28FB">
        <w:rPr>
          <w:rFonts w:eastAsia="Times New Roman"/>
        </w:rPr>
        <w:t>23</w:t>
      </w:r>
      <w:r w:rsidR="00CD28FB">
        <w:t>-</w:t>
      </w:r>
      <w:r w:rsidRPr="00CD28FB" w:rsidR="00CD28FB">
        <w:rPr>
          <w:rFonts w:eastAsia="Times New Roman"/>
        </w:rPr>
        <w:t>24</w:t>
      </w:r>
      <w:r w:rsidR="00C44B71">
        <w:rPr>
          <w:rFonts w:eastAsia="Times New Roman"/>
        </w:rPr>
        <w:t xml:space="preserve">, </w:t>
      </w:r>
      <w:r w:rsidRPr="00CD28FB" w:rsidR="00CD28FB">
        <w:rPr>
          <w:rFonts w:eastAsia="Times New Roman"/>
        </w:rPr>
        <w:t>before barristers</w:t>
      </w:r>
      <w:r w:rsidR="000F0C03">
        <w:rPr>
          <w:rFonts w:eastAsia="Times New Roman"/>
        </w:rPr>
        <w:t>,</w:t>
      </w:r>
      <w:r w:rsidRPr="00CD28FB" w:rsidR="00CD28FB">
        <w:rPr>
          <w:rFonts w:eastAsia="Times New Roman"/>
        </w:rPr>
        <w:t xml:space="preserve"> even though they </w:t>
      </w:r>
      <w:r w:rsidR="00AD52AF">
        <w:rPr>
          <w:rFonts w:eastAsia="Times New Roman"/>
        </w:rPr>
        <w:t>we</w:t>
      </w:r>
      <w:r w:rsidRPr="00CD28FB" w:rsidR="00CD28FB">
        <w:rPr>
          <w:rFonts w:eastAsia="Times New Roman"/>
        </w:rPr>
        <w:t>re getting 15%</w:t>
      </w:r>
      <w:r w:rsidR="000F0C03">
        <w:rPr>
          <w:rFonts w:eastAsia="Times New Roman"/>
        </w:rPr>
        <w:t>,</w:t>
      </w:r>
      <w:r w:rsidRPr="00CD28FB" w:rsidR="00CD28FB">
        <w:rPr>
          <w:rFonts w:eastAsia="Times New Roman"/>
        </w:rPr>
        <w:t xml:space="preserve"> would be able to bill for their completed cases. </w:t>
      </w:r>
    </w:p>
    <w:p w:rsidR="00EE7A0D" w:rsidP="00507416">
      <w:pPr>
        <w:pStyle w:val="Answer"/>
        <w:rPr>
          <w:rFonts w:eastAsia="Times New Roman"/>
        </w:rPr>
      </w:pPr>
      <w:sdt>
        <w:sdtPr>
          <w:rPr>
            <w:rFonts w:eastAsia="Times New Roman"/>
          </w:rPr>
          <w:alias w:val="Witness"/>
          <w:id w:val="1752315079"/>
          <w:placeholder>
            <w:docPart w:val="DefaultPlaceholder_-1854013440"/>
          </w:placeholder>
          <w:richText/>
        </w:sdtPr>
        <w:sdtContent>
          <w:r w:rsidR="007E10F4">
            <w:rPr>
              <w:rFonts w:eastAsia="Times New Roman"/>
              <w:b/>
              <w:i/>
            </w:rPr>
            <w:t xml:space="preserve">Mark Fenhalls: </w:t>
          </w:r>
        </w:sdtContent>
      </w:sdt>
      <w:r w:rsidRPr="00CD28FB" w:rsidR="00CD28FB">
        <w:rPr>
          <w:rFonts w:eastAsia="Times New Roman"/>
        </w:rPr>
        <w:t xml:space="preserve">There is a problem of lag </w:t>
      </w:r>
      <w:r w:rsidR="002D3DC7">
        <w:rPr>
          <w:rFonts w:eastAsia="Times New Roman"/>
        </w:rPr>
        <w:t>for</w:t>
      </w:r>
      <w:r w:rsidR="000F0C03">
        <w:rPr>
          <w:rFonts w:eastAsia="Times New Roman"/>
        </w:rPr>
        <w:t xml:space="preserve"> </w:t>
      </w:r>
      <w:r w:rsidRPr="00CD28FB" w:rsidR="00CD28FB">
        <w:rPr>
          <w:rFonts w:eastAsia="Times New Roman"/>
        </w:rPr>
        <w:t>both barristers and solicitors.</w:t>
      </w:r>
      <w:r w:rsidR="00CD28FB">
        <w:t xml:space="preserve"> </w:t>
      </w:r>
      <w:r w:rsidRPr="00CD28FB" w:rsidR="00CD28FB">
        <w:rPr>
          <w:rFonts w:eastAsia="Times New Roman"/>
        </w:rPr>
        <w:t>With the Committee</w:t>
      </w:r>
      <w:r w:rsidR="00CD28FB">
        <w:t>’</w:t>
      </w:r>
      <w:r w:rsidR="00C44B71">
        <w:t>s</w:t>
      </w:r>
      <w:r w:rsidR="00CD28FB">
        <w:t xml:space="preserve"> </w:t>
      </w:r>
      <w:r w:rsidRPr="00CD28FB" w:rsidR="00CD28FB">
        <w:rPr>
          <w:rFonts w:eastAsia="Times New Roman"/>
        </w:rPr>
        <w:t>permission</w:t>
      </w:r>
      <w:r w:rsidR="00C44B71">
        <w:rPr>
          <w:rFonts w:eastAsia="Times New Roman"/>
        </w:rPr>
        <w:t>,</w:t>
      </w:r>
      <w:r w:rsidRPr="00CD28FB" w:rsidR="00CD28FB">
        <w:rPr>
          <w:rFonts w:eastAsia="Times New Roman"/>
        </w:rPr>
        <w:t xml:space="preserve"> I will give an example and explain our anxiety.</w:t>
      </w:r>
      <w:r w:rsidR="00CD28FB">
        <w:t xml:space="preserve"> </w:t>
      </w:r>
      <w:r w:rsidRPr="00CD28FB" w:rsidR="00CD28FB">
        <w:rPr>
          <w:rFonts w:eastAsia="Times New Roman"/>
        </w:rPr>
        <w:t>I am about to tell you a short story based on broad L</w:t>
      </w:r>
      <w:r w:rsidR="00E05D38">
        <w:rPr>
          <w:rFonts w:eastAsia="Times New Roman"/>
        </w:rPr>
        <w:t>A</w:t>
      </w:r>
      <w:r w:rsidRPr="00CD28FB" w:rsidR="00CD28FB">
        <w:rPr>
          <w:rFonts w:eastAsia="Times New Roman"/>
        </w:rPr>
        <w:t>A</w:t>
      </w:r>
      <w:r w:rsidR="00507416">
        <w:rPr>
          <w:rFonts w:eastAsia="Times New Roman"/>
        </w:rPr>
        <w:t xml:space="preserve"> </w:t>
      </w:r>
      <w:r w:rsidRPr="00CD28FB" w:rsidR="00CD28FB">
        <w:rPr>
          <w:rFonts w:eastAsia="Times New Roman"/>
        </w:rPr>
        <w:t>figures</w:t>
      </w:r>
      <w:r w:rsidR="00C44B71">
        <w:rPr>
          <w:rFonts w:eastAsia="Times New Roman"/>
        </w:rPr>
        <w:t>,</w:t>
      </w:r>
      <w:r w:rsidRPr="00CD28FB" w:rsidR="00CD28FB">
        <w:rPr>
          <w:rFonts w:eastAsia="Times New Roman"/>
        </w:rPr>
        <w:t xml:space="preserve"> which I have permission to discuss with you.</w:t>
      </w:r>
    </w:p>
    <w:p w:rsidR="000F0C03" w:rsidP="00507416">
      <w:pPr>
        <w:pStyle w:val="Answer"/>
      </w:pPr>
      <w:r w:rsidRPr="00CD28FB">
        <w:rPr>
          <w:rFonts w:eastAsia="Times New Roman"/>
        </w:rPr>
        <w:t>This has a long history.</w:t>
      </w:r>
      <w:r>
        <w:t xml:space="preserve"> </w:t>
      </w:r>
      <w:r w:rsidRPr="00CD28FB">
        <w:rPr>
          <w:rFonts w:eastAsia="Times New Roman"/>
        </w:rPr>
        <w:t>Back in 2018</w:t>
      </w:r>
      <w:r w:rsidR="00FA5877">
        <w:rPr>
          <w:rFonts w:eastAsia="Times New Roman"/>
        </w:rPr>
        <w:t>,</w:t>
      </w:r>
      <w:r w:rsidRPr="00CD28FB">
        <w:rPr>
          <w:rFonts w:eastAsia="Times New Roman"/>
        </w:rPr>
        <w:t xml:space="preserve"> the </w:t>
      </w:r>
      <w:r w:rsidR="0093113C">
        <w:rPr>
          <w:rFonts w:eastAsia="Times New Roman"/>
        </w:rPr>
        <w:t xml:space="preserve">then </w:t>
      </w:r>
      <w:r w:rsidRPr="00CD28FB">
        <w:rPr>
          <w:rFonts w:eastAsia="Times New Roman"/>
        </w:rPr>
        <w:t>Government began a process of trying to review where criminal legal</w:t>
      </w:r>
      <w:r>
        <w:t xml:space="preserve"> </w:t>
      </w:r>
      <w:r w:rsidRPr="00CD28FB">
        <w:rPr>
          <w:rFonts w:eastAsia="Times New Roman"/>
        </w:rPr>
        <w:t>aid</w:t>
      </w:r>
      <w:r w:rsidR="00507416">
        <w:rPr>
          <w:rFonts w:eastAsia="Times New Roman"/>
        </w:rPr>
        <w:t xml:space="preserve"> was</w:t>
      </w:r>
      <w:r>
        <w:rPr>
          <w:rFonts w:eastAsia="Times New Roman"/>
        </w:rPr>
        <w:t>,</w:t>
      </w:r>
      <w:r w:rsidRPr="00CD28FB">
        <w:rPr>
          <w:rFonts w:eastAsia="Times New Roman"/>
        </w:rPr>
        <w:t xml:space="preserve"> and to work out wh</w:t>
      </w:r>
      <w:r w:rsidR="00507416">
        <w:rPr>
          <w:rFonts w:eastAsia="Times New Roman"/>
        </w:rPr>
        <w:t>e</w:t>
      </w:r>
      <w:r w:rsidRPr="00CD28FB">
        <w:rPr>
          <w:rFonts w:eastAsia="Times New Roman"/>
        </w:rPr>
        <w:t>ther it was adequate or not. The first stage of that was</w:t>
      </w:r>
      <w:r>
        <w:t xml:space="preserve"> </w:t>
      </w:r>
      <w:r w:rsidRPr="00CD28FB">
        <w:rPr>
          <w:rFonts w:eastAsia="Times New Roman"/>
        </w:rPr>
        <w:t>delayed by the pandemic</w:t>
      </w:r>
      <w:r>
        <w:rPr>
          <w:rFonts w:eastAsia="Times New Roman"/>
        </w:rPr>
        <w:t>,</w:t>
      </w:r>
      <w:r w:rsidRPr="00CD28FB">
        <w:rPr>
          <w:rFonts w:eastAsia="Times New Roman"/>
        </w:rPr>
        <w:t xml:space="preserve"> but was</w:t>
      </w:r>
      <w:r w:rsidR="0093113C">
        <w:rPr>
          <w:rFonts w:eastAsia="Times New Roman"/>
        </w:rPr>
        <w:t xml:space="preserve"> ultimately</w:t>
      </w:r>
      <w:r w:rsidRPr="00CD28FB">
        <w:rPr>
          <w:rFonts w:eastAsia="Times New Roman"/>
        </w:rPr>
        <w:t xml:space="preserve"> triggered in September 2020 by what </w:t>
      </w:r>
      <w:r w:rsidR="00507416">
        <w:rPr>
          <w:rFonts w:eastAsia="Times New Roman"/>
        </w:rPr>
        <w:t>have been</w:t>
      </w:r>
      <w:r w:rsidRPr="00CD28FB">
        <w:rPr>
          <w:rFonts w:eastAsia="Times New Roman"/>
        </w:rPr>
        <w:t xml:space="preserve"> called the accelerated measures.</w:t>
      </w:r>
      <w:r>
        <w:t xml:space="preserve"> </w:t>
      </w:r>
      <w:r w:rsidRPr="00CD28FB">
        <w:rPr>
          <w:rFonts w:eastAsia="Times New Roman"/>
        </w:rPr>
        <w:t xml:space="preserve">That was designed, and for current purposes I entirely accept in good faith, to try to bring money into the system as quickly as possible in order to help </w:t>
      </w:r>
      <w:r w:rsidR="00507416">
        <w:rPr>
          <w:rFonts w:eastAsia="Times New Roman"/>
        </w:rPr>
        <w:t>a</w:t>
      </w:r>
      <w:r w:rsidRPr="00CD28FB">
        <w:rPr>
          <w:rFonts w:eastAsia="Times New Roman"/>
        </w:rPr>
        <w:t xml:space="preserve"> system the Government saw as untenable.</w:t>
      </w:r>
      <w:r>
        <w:t xml:space="preserve"> </w:t>
      </w:r>
      <w:r w:rsidRPr="00CD28FB">
        <w:rPr>
          <w:rFonts w:eastAsia="Times New Roman"/>
        </w:rPr>
        <w:t>The Government had accepted that there was a problem.</w:t>
      </w:r>
      <w:r>
        <w:t xml:space="preserve"> </w:t>
      </w:r>
      <w:r w:rsidRPr="00CD28FB">
        <w:rPr>
          <w:rFonts w:eastAsia="Times New Roman"/>
        </w:rPr>
        <w:t>This is not producer interest; it is the state interest accepting there is a problem.</w:t>
      </w:r>
      <w:r>
        <w:t xml:space="preserve"> </w:t>
      </w:r>
    </w:p>
    <w:p w:rsidR="00C2677F" w:rsidP="00507416">
      <w:pPr>
        <w:pStyle w:val="Answer"/>
        <w:rPr>
          <w:rFonts w:eastAsia="Times New Roman"/>
        </w:rPr>
      </w:pPr>
      <w:r>
        <w:rPr>
          <w:rFonts w:eastAsia="Times New Roman"/>
        </w:rPr>
        <w:t>The m</w:t>
      </w:r>
      <w:r w:rsidRPr="00CD28FB" w:rsidR="00CD28FB">
        <w:rPr>
          <w:rFonts w:eastAsia="Times New Roman"/>
        </w:rPr>
        <w:t xml:space="preserve">odelling used by the Ministry of Justice at the time said </w:t>
      </w:r>
      <w:r w:rsidR="00FA5877">
        <w:rPr>
          <w:rFonts w:eastAsia="Times New Roman"/>
        </w:rPr>
        <w:t xml:space="preserve">that </w:t>
      </w:r>
      <w:r w:rsidR="000F0C03">
        <w:rPr>
          <w:rFonts w:eastAsia="Times New Roman"/>
        </w:rPr>
        <w:t xml:space="preserve">there was </w:t>
      </w:r>
      <w:r w:rsidRPr="00CD28FB" w:rsidR="00CD28FB">
        <w:rPr>
          <w:rFonts w:eastAsia="Times New Roman"/>
        </w:rPr>
        <w:t>up to</w:t>
      </w:r>
      <w:r w:rsidR="000F0C03">
        <w:rPr>
          <w:rFonts w:eastAsia="Times New Roman"/>
        </w:rPr>
        <w:t>—</w:t>
      </w:r>
      <w:r w:rsidRPr="00CD28FB" w:rsidR="00CD28FB">
        <w:rPr>
          <w:rFonts w:eastAsia="Times New Roman"/>
        </w:rPr>
        <w:t xml:space="preserve">I would caution the Committee to be sceptical every time you are presented with anything that comes within the inverted commas or otherwise of </w:t>
      </w:r>
      <w:r>
        <w:rPr>
          <w:rFonts w:eastAsia="Times New Roman"/>
        </w:rPr>
        <w:t>“</w:t>
      </w:r>
      <w:r w:rsidRPr="00CD28FB" w:rsidR="00CD28FB">
        <w:rPr>
          <w:rFonts w:eastAsia="Times New Roman"/>
        </w:rPr>
        <w:t>up to</w:t>
      </w:r>
      <w:r>
        <w:rPr>
          <w:rFonts w:eastAsia="Times New Roman"/>
        </w:rPr>
        <w:t>”</w:t>
      </w:r>
      <w:r w:rsidR="000F0C03">
        <w:rPr>
          <w:rFonts w:eastAsia="Times New Roman"/>
        </w:rPr>
        <w:t>—</w:t>
      </w:r>
      <w:r>
        <w:rPr>
          <w:rFonts w:eastAsia="Times New Roman"/>
        </w:rPr>
        <w:t>£</w:t>
      </w:r>
      <w:r w:rsidRPr="00CD28FB" w:rsidR="00CD28FB">
        <w:rPr>
          <w:rFonts w:eastAsia="Times New Roman"/>
        </w:rPr>
        <w:t xml:space="preserve">19 </w:t>
      </w:r>
      <w:r>
        <w:rPr>
          <w:rFonts w:eastAsia="Times New Roman"/>
        </w:rPr>
        <w:t xml:space="preserve">million </w:t>
      </w:r>
      <w:r w:rsidRPr="00CD28FB" w:rsidR="00CD28FB">
        <w:rPr>
          <w:rFonts w:eastAsia="Times New Roman"/>
        </w:rPr>
        <w:t xml:space="preserve">to </w:t>
      </w:r>
      <w:r>
        <w:rPr>
          <w:rFonts w:eastAsia="Times New Roman"/>
        </w:rPr>
        <w:t>£</w:t>
      </w:r>
      <w:r w:rsidRPr="00CD28FB" w:rsidR="00CD28FB">
        <w:rPr>
          <w:rFonts w:eastAsia="Times New Roman"/>
        </w:rPr>
        <w:t>26 million</w:t>
      </w:r>
      <w:r w:rsidR="00A856FA">
        <w:rPr>
          <w:rFonts w:eastAsia="Times New Roman"/>
        </w:rPr>
        <w:t>-</w:t>
      </w:r>
      <w:r w:rsidRPr="00CD28FB" w:rsidR="00CD28FB">
        <w:rPr>
          <w:rFonts w:eastAsia="Times New Roman"/>
        </w:rPr>
        <w:t>worth of money for the advocates.</w:t>
      </w:r>
      <w:r w:rsidR="00CD28FB">
        <w:t xml:space="preserve"> </w:t>
      </w:r>
      <w:r w:rsidRPr="00CD28FB" w:rsidR="00CD28FB">
        <w:rPr>
          <w:rFonts w:eastAsia="Times New Roman"/>
        </w:rPr>
        <w:t>That was meant to be on annual expenditure and at that kind of level of injection into the system</w:t>
      </w:r>
      <w:r w:rsidR="00FA5877">
        <w:rPr>
          <w:rFonts w:eastAsia="Times New Roman"/>
        </w:rPr>
        <w:t>,</w:t>
      </w:r>
      <w:r w:rsidRPr="00CD28FB" w:rsidR="00CD28FB">
        <w:rPr>
          <w:rFonts w:eastAsia="Times New Roman"/>
        </w:rPr>
        <w:t xml:space="preserve"> to deal with an emergency problem.</w:t>
      </w:r>
    </w:p>
    <w:p w:rsidR="000F0C03" w:rsidP="00507416">
      <w:pPr>
        <w:pStyle w:val="Answer"/>
      </w:pPr>
      <w:r>
        <w:rPr>
          <w:rFonts w:eastAsia="Times New Roman"/>
        </w:rPr>
        <w:t xml:space="preserve">By </w:t>
      </w:r>
      <w:r w:rsidRPr="00CD28FB" w:rsidR="00CD28FB">
        <w:rPr>
          <w:rFonts w:eastAsia="Times New Roman"/>
        </w:rPr>
        <w:t>the end of December 2021</w:t>
      </w:r>
      <w:r>
        <w:rPr>
          <w:rFonts w:eastAsia="Times New Roman"/>
        </w:rPr>
        <w:t>,</w:t>
      </w:r>
      <w:r w:rsidRPr="00CD28FB" w:rsidR="00CD28FB">
        <w:rPr>
          <w:rFonts w:eastAsia="Times New Roman"/>
        </w:rPr>
        <w:t xml:space="preserve"> after 15 months, the gross expenditure on those accelerated measures was in the region of </w:t>
      </w:r>
      <w:r w:rsidR="00FA5877">
        <w:rPr>
          <w:rFonts w:eastAsia="Times New Roman"/>
        </w:rPr>
        <w:t>£</w:t>
      </w:r>
      <w:r>
        <w:rPr>
          <w:rFonts w:eastAsia="Times New Roman"/>
        </w:rPr>
        <w:t>3.</w:t>
      </w:r>
      <w:r w:rsidR="00FA5877">
        <w:rPr>
          <w:rFonts w:eastAsia="Times New Roman"/>
        </w:rPr>
        <w:t>6</w:t>
      </w:r>
      <w:r w:rsidR="00032107">
        <w:rPr>
          <w:rFonts w:eastAsia="Times New Roman"/>
        </w:rPr>
        <w:t>7</w:t>
      </w:r>
      <w:r w:rsidR="00FA5877">
        <w:rPr>
          <w:rFonts w:eastAsia="Times New Roman"/>
        </w:rPr>
        <w:t xml:space="preserve"> million</w:t>
      </w:r>
      <w:r w:rsidRPr="00CD28FB" w:rsidR="00CD28FB">
        <w:rPr>
          <w:rFonts w:eastAsia="Times New Roman"/>
        </w:rPr>
        <w:t xml:space="preserve">, a tiny fraction. The projection by the end of 2022 is a total, not on the annual figures, of about </w:t>
      </w:r>
      <w:r>
        <w:rPr>
          <w:rFonts w:eastAsia="Times New Roman"/>
        </w:rPr>
        <w:t>£</w:t>
      </w:r>
      <w:r w:rsidRPr="00CD28FB" w:rsidR="00CD28FB">
        <w:rPr>
          <w:rFonts w:eastAsia="Times New Roman"/>
        </w:rPr>
        <w:t>12</w:t>
      </w:r>
      <w:r>
        <w:rPr>
          <w:rFonts w:eastAsia="Times New Roman"/>
        </w:rPr>
        <w:t xml:space="preserve"> million</w:t>
      </w:r>
      <w:r w:rsidRPr="00CD28FB" w:rsidR="00CD28FB">
        <w:rPr>
          <w:rFonts w:eastAsia="Times New Roman"/>
        </w:rPr>
        <w:t xml:space="preserve"> or </w:t>
      </w:r>
      <w:r w:rsidR="00FA5877">
        <w:rPr>
          <w:rFonts w:eastAsia="Times New Roman"/>
        </w:rPr>
        <w:t>£</w:t>
      </w:r>
      <w:r w:rsidRPr="00CD28FB" w:rsidR="00CD28FB">
        <w:rPr>
          <w:rFonts w:eastAsia="Times New Roman"/>
        </w:rPr>
        <w:t>13 million.</w:t>
      </w:r>
      <w:r w:rsidR="00CD28FB">
        <w:t xml:space="preserve"> </w:t>
      </w:r>
      <w:r w:rsidRPr="00CD28FB" w:rsidR="00CD28FB">
        <w:rPr>
          <w:rFonts w:eastAsia="Times New Roman"/>
        </w:rPr>
        <w:t>Those are broad figures.</w:t>
      </w:r>
      <w:r w:rsidR="00CD28FB">
        <w:t xml:space="preserve"> </w:t>
      </w:r>
      <w:r w:rsidRPr="00CD28FB" w:rsidR="00CD28FB">
        <w:rPr>
          <w:rFonts w:eastAsia="Times New Roman"/>
        </w:rPr>
        <w:t>They are not official statistics</w:t>
      </w:r>
      <w:r>
        <w:rPr>
          <w:rFonts w:eastAsia="Times New Roman"/>
        </w:rPr>
        <w:t>,</w:t>
      </w:r>
      <w:r w:rsidRPr="00CD28FB" w:rsidR="00CD28FB">
        <w:rPr>
          <w:rFonts w:eastAsia="Times New Roman"/>
        </w:rPr>
        <w:t xml:space="preserve"> but the L</w:t>
      </w:r>
      <w:r w:rsidR="00732FE4">
        <w:rPr>
          <w:rFonts w:eastAsia="Times New Roman"/>
        </w:rPr>
        <w:t>A</w:t>
      </w:r>
      <w:r w:rsidRPr="00CD28FB" w:rsidR="00CD28FB">
        <w:rPr>
          <w:rFonts w:eastAsia="Times New Roman"/>
        </w:rPr>
        <w:t xml:space="preserve">A said </w:t>
      </w:r>
      <w:r w:rsidR="002648CB">
        <w:rPr>
          <w:rFonts w:eastAsia="Times New Roman"/>
        </w:rPr>
        <w:t xml:space="preserve">that </w:t>
      </w:r>
      <w:r w:rsidRPr="00CD28FB" w:rsidR="00CD28FB">
        <w:rPr>
          <w:rFonts w:eastAsia="Times New Roman"/>
        </w:rPr>
        <w:t>I can tell the Committee about them.</w:t>
      </w:r>
      <w:r w:rsidR="00CD28FB">
        <w:t xml:space="preserve"> </w:t>
      </w:r>
    </w:p>
    <w:p w:rsidR="00C2677F" w:rsidP="00507416">
      <w:pPr>
        <w:pStyle w:val="Answer"/>
      </w:pPr>
      <w:r>
        <w:rPr>
          <w:rFonts w:eastAsia="Times New Roman"/>
        </w:rPr>
        <w:t>We</w:t>
      </w:r>
      <w:r w:rsidRPr="00CD28FB" w:rsidR="00CD28FB">
        <w:rPr>
          <w:rFonts w:eastAsia="Times New Roman"/>
        </w:rPr>
        <w:t xml:space="preserve"> have a situation where</w:t>
      </w:r>
      <w:r w:rsidR="008B457E">
        <w:rPr>
          <w:rFonts w:eastAsia="Times New Roman"/>
        </w:rPr>
        <w:t>,</w:t>
      </w:r>
      <w:r w:rsidRPr="00CD28FB" w:rsidR="00CD28FB">
        <w:rPr>
          <w:rFonts w:eastAsia="Times New Roman"/>
        </w:rPr>
        <w:t xml:space="preserve"> even as recently as the </w:t>
      </w:r>
      <w:r w:rsidR="00FA5877">
        <w:rPr>
          <w:rFonts w:eastAsia="Times New Roman"/>
        </w:rPr>
        <w:t>m</w:t>
      </w:r>
      <w:r w:rsidRPr="00CD28FB" w:rsidR="00CD28FB">
        <w:rPr>
          <w:rFonts w:eastAsia="Times New Roman"/>
        </w:rPr>
        <w:t>inisterial announcements in January, the Government were claiming</w:t>
      </w:r>
      <w:r w:rsidR="00E76344">
        <w:rPr>
          <w:rFonts w:eastAsia="Times New Roman"/>
        </w:rPr>
        <w:t xml:space="preserve"> that</w:t>
      </w:r>
      <w:r w:rsidRPr="00CD28FB" w:rsidR="00CD28FB">
        <w:rPr>
          <w:rFonts w:eastAsia="Times New Roman"/>
        </w:rPr>
        <w:t xml:space="preserve"> they had put in up to £19 million to </w:t>
      </w:r>
      <w:r>
        <w:t>£</w:t>
      </w:r>
      <w:r w:rsidRPr="00CD28FB" w:rsidR="00CD28FB">
        <w:rPr>
          <w:rFonts w:eastAsia="Times New Roman"/>
        </w:rPr>
        <w:t>26 million.</w:t>
      </w:r>
      <w:r w:rsidR="00CD28FB">
        <w:t xml:space="preserve"> </w:t>
      </w:r>
      <w:r w:rsidR="00FA5877">
        <w:rPr>
          <w:rFonts w:eastAsia="Times New Roman"/>
        </w:rPr>
        <w:t>T</w:t>
      </w:r>
      <w:r w:rsidRPr="00CD28FB" w:rsidR="00CD28FB">
        <w:rPr>
          <w:rFonts w:eastAsia="Times New Roman"/>
        </w:rPr>
        <w:t>he figures I have extracted from the LAA were not known when this was first said in Parliament at the beginning of the year</w:t>
      </w:r>
      <w:r>
        <w:rPr>
          <w:rFonts w:eastAsia="Times New Roman"/>
        </w:rPr>
        <w:t xml:space="preserve">, </w:t>
      </w:r>
      <w:r w:rsidR="00FA5877">
        <w:rPr>
          <w:rFonts w:eastAsia="Times New Roman"/>
        </w:rPr>
        <w:t xml:space="preserve">but </w:t>
      </w:r>
      <w:r>
        <w:rPr>
          <w:rFonts w:eastAsia="Times New Roman"/>
        </w:rPr>
        <w:t>t</w:t>
      </w:r>
      <w:r w:rsidRPr="00CD28FB" w:rsidR="00CD28FB">
        <w:rPr>
          <w:rFonts w:eastAsia="Times New Roman"/>
        </w:rPr>
        <w:t>hose figures demonstrate that the real experience of injecting money takes a very long time</w:t>
      </w:r>
      <w:r w:rsidR="000F0C03">
        <w:rPr>
          <w:rFonts w:eastAsia="Times New Roman"/>
        </w:rPr>
        <w:t>. T</w:t>
      </w:r>
      <w:r w:rsidRPr="00CD28FB" w:rsidR="00CD28FB">
        <w:rPr>
          <w:rFonts w:eastAsia="Times New Roman"/>
        </w:rPr>
        <w:t xml:space="preserve">he Committee </w:t>
      </w:r>
      <w:r w:rsidRPr="00CD28FB" w:rsidR="00CD28FB">
        <w:rPr>
          <w:rFonts w:eastAsia="Times New Roman"/>
        </w:rPr>
        <w:t xml:space="preserve">should be deeply sceptical </w:t>
      </w:r>
      <w:r w:rsidR="000F0C03">
        <w:rPr>
          <w:rFonts w:eastAsia="Times New Roman"/>
        </w:rPr>
        <w:t>of</w:t>
      </w:r>
      <w:r w:rsidRPr="00CD28FB" w:rsidR="00CD28FB">
        <w:rPr>
          <w:rFonts w:eastAsia="Times New Roman"/>
        </w:rPr>
        <w:t xml:space="preserve"> claims </w:t>
      </w:r>
      <w:r w:rsidR="002949FC">
        <w:rPr>
          <w:rFonts w:eastAsia="Times New Roman"/>
        </w:rPr>
        <w:t>that</w:t>
      </w:r>
      <w:r w:rsidR="00FA5877">
        <w:rPr>
          <w:rFonts w:eastAsia="Times New Roman"/>
        </w:rPr>
        <w:t>, “W</w:t>
      </w:r>
      <w:r w:rsidRPr="00CD28FB" w:rsidR="00CD28FB">
        <w:rPr>
          <w:rFonts w:eastAsia="Times New Roman"/>
        </w:rPr>
        <w:t>e have done X in the past</w:t>
      </w:r>
      <w:r w:rsidR="002949FC">
        <w:rPr>
          <w:rFonts w:eastAsia="Times New Roman"/>
        </w:rPr>
        <w:t>,</w:t>
      </w:r>
      <w:r w:rsidR="00FA5877">
        <w:rPr>
          <w:rFonts w:eastAsia="Times New Roman"/>
        </w:rPr>
        <w:t>”</w:t>
      </w:r>
      <w:r w:rsidRPr="00CD28FB" w:rsidR="00CD28FB">
        <w:rPr>
          <w:rFonts w:eastAsia="Times New Roman"/>
        </w:rPr>
        <w:t xml:space="preserve"> when reality means that the money has not arrived.</w:t>
      </w:r>
      <w:r w:rsidR="00CD28FB">
        <w:t xml:space="preserve"> </w:t>
      </w:r>
      <w:r w:rsidRPr="00CD28FB" w:rsidR="00CD28FB">
        <w:rPr>
          <w:rFonts w:eastAsia="Times New Roman"/>
        </w:rPr>
        <w:t xml:space="preserve">I am sure </w:t>
      </w:r>
      <w:r w:rsidR="000F0C03">
        <w:rPr>
          <w:rFonts w:eastAsia="Times New Roman"/>
        </w:rPr>
        <w:t>that</w:t>
      </w:r>
      <w:r w:rsidR="008B457E">
        <w:rPr>
          <w:rFonts w:eastAsia="Times New Roman"/>
        </w:rPr>
        <w:t>,</w:t>
      </w:r>
      <w:r w:rsidR="000F0C03">
        <w:rPr>
          <w:rFonts w:eastAsia="Times New Roman"/>
        </w:rPr>
        <w:t xml:space="preserve"> </w:t>
      </w:r>
      <w:r w:rsidRPr="00CD28FB" w:rsidR="00CD28FB">
        <w:rPr>
          <w:rFonts w:eastAsia="Times New Roman"/>
        </w:rPr>
        <w:t xml:space="preserve">if you interrogate the system to find equivalent </w:t>
      </w:r>
      <w:r w:rsidR="000F0C03">
        <w:rPr>
          <w:rFonts w:eastAsia="Times New Roman"/>
        </w:rPr>
        <w:t xml:space="preserve">figures </w:t>
      </w:r>
      <w:r w:rsidRPr="00CD28FB" w:rsidR="00CD28FB">
        <w:rPr>
          <w:rFonts w:eastAsia="Times New Roman"/>
        </w:rPr>
        <w:t>for solicit</w:t>
      </w:r>
      <w:r>
        <w:rPr>
          <w:rFonts w:eastAsia="Times New Roman"/>
        </w:rPr>
        <w:t>o</w:t>
      </w:r>
      <w:r w:rsidRPr="00CD28FB" w:rsidR="00CD28FB">
        <w:rPr>
          <w:rFonts w:eastAsia="Times New Roman"/>
        </w:rPr>
        <w:t>rs under the other schemes</w:t>
      </w:r>
      <w:r w:rsidR="000F0C03">
        <w:rPr>
          <w:rFonts w:eastAsia="Times New Roman"/>
        </w:rPr>
        <w:t>,</w:t>
      </w:r>
      <w:r w:rsidRPr="00CD28FB" w:rsidR="00CD28FB">
        <w:rPr>
          <w:rFonts w:eastAsia="Times New Roman"/>
        </w:rPr>
        <w:t xml:space="preserve"> there will be a parallel.</w:t>
      </w:r>
      <w:r w:rsidR="00CD28FB">
        <w:t xml:space="preserve"> </w:t>
      </w:r>
    </w:p>
    <w:p w:rsidR="005D2536" w:rsidP="00507416">
      <w:pPr>
        <w:pStyle w:val="Answer"/>
        <w:rPr>
          <w:rFonts w:eastAsia="Times New Roman"/>
        </w:rPr>
      </w:pPr>
      <w:r w:rsidRPr="00CD28FB">
        <w:rPr>
          <w:rFonts w:eastAsia="Times New Roman"/>
        </w:rPr>
        <w:t xml:space="preserve">There </w:t>
      </w:r>
      <w:r w:rsidR="00C2677F">
        <w:rPr>
          <w:rFonts w:eastAsia="Times New Roman"/>
        </w:rPr>
        <w:t>we</w:t>
      </w:r>
      <w:r w:rsidRPr="00CD28FB">
        <w:rPr>
          <w:rFonts w:eastAsia="Times New Roman"/>
        </w:rPr>
        <w:t>re two reasons for th</w:t>
      </w:r>
      <w:r w:rsidR="000E73BB">
        <w:rPr>
          <w:rFonts w:eastAsia="Times New Roman"/>
        </w:rPr>
        <w:t>e</w:t>
      </w:r>
      <w:r w:rsidRPr="00CD28FB">
        <w:rPr>
          <w:rFonts w:eastAsia="Times New Roman"/>
        </w:rPr>
        <w:t xml:space="preserve"> problem.</w:t>
      </w:r>
      <w:r>
        <w:t xml:space="preserve"> </w:t>
      </w:r>
      <w:r w:rsidRPr="00CD28FB">
        <w:rPr>
          <w:rFonts w:eastAsia="Times New Roman"/>
        </w:rPr>
        <w:t>One was the pandemic and delay and the other was technical problems around claiming rates at the beginning, and some of that has improved.</w:t>
      </w:r>
      <w:r>
        <w:t xml:space="preserve"> </w:t>
      </w:r>
      <w:r w:rsidRPr="00CD28FB">
        <w:rPr>
          <w:rFonts w:eastAsia="Times New Roman"/>
        </w:rPr>
        <w:t xml:space="preserve">I am not saying </w:t>
      </w:r>
      <w:r w:rsidR="00915E88">
        <w:rPr>
          <w:rFonts w:eastAsia="Times New Roman"/>
        </w:rPr>
        <w:t>it</w:t>
      </w:r>
      <w:r w:rsidRPr="00CD28FB">
        <w:rPr>
          <w:rFonts w:eastAsia="Times New Roman"/>
        </w:rPr>
        <w:t xml:space="preserve"> was not done in good faith, but what it shows is this</w:t>
      </w:r>
      <w:r w:rsidR="008B457E">
        <w:rPr>
          <w:rFonts w:eastAsia="Times New Roman"/>
        </w:rPr>
        <w:t>.</w:t>
      </w:r>
      <w:r w:rsidRPr="00CD28FB">
        <w:rPr>
          <w:rFonts w:eastAsia="Times New Roman"/>
        </w:rPr>
        <w:t xml:space="preserve"> </w:t>
      </w:r>
      <w:r w:rsidR="008B457E">
        <w:rPr>
          <w:rFonts w:eastAsia="Times New Roman"/>
        </w:rPr>
        <w:t>I</w:t>
      </w:r>
      <w:r w:rsidRPr="00CD28FB">
        <w:rPr>
          <w:rFonts w:eastAsia="Times New Roman"/>
        </w:rPr>
        <w:t>f you just say</w:t>
      </w:r>
      <w:r w:rsidR="008B457E">
        <w:rPr>
          <w:rFonts w:eastAsia="Times New Roman"/>
        </w:rPr>
        <w:t>,</w:t>
      </w:r>
      <w:r w:rsidRPr="00CD28FB">
        <w:rPr>
          <w:rFonts w:eastAsia="Times New Roman"/>
        </w:rPr>
        <w:t xml:space="preserve"> </w:t>
      </w:r>
      <w:r w:rsidR="00E12633">
        <w:rPr>
          <w:rFonts w:eastAsia="Times New Roman"/>
        </w:rPr>
        <w:t>“W</w:t>
      </w:r>
      <w:r w:rsidRPr="00CD28FB">
        <w:rPr>
          <w:rFonts w:eastAsia="Times New Roman"/>
        </w:rPr>
        <w:t>e are doing this for new representation orders from some date in the autumn</w:t>
      </w:r>
      <w:r w:rsidR="00E12633">
        <w:rPr>
          <w:rFonts w:eastAsia="Times New Roman"/>
        </w:rPr>
        <w:t>”</w:t>
      </w:r>
      <w:r w:rsidR="00C2677F">
        <w:rPr>
          <w:rFonts w:eastAsia="Times New Roman"/>
        </w:rPr>
        <w:t>—</w:t>
      </w:r>
      <w:r w:rsidRPr="00CD28FB">
        <w:rPr>
          <w:rFonts w:eastAsia="Times New Roman"/>
        </w:rPr>
        <w:t>please</w:t>
      </w:r>
      <w:r w:rsidR="00F7617D">
        <w:rPr>
          <w:rFonts w:eastAsia="Times New Roman"/>
        </w:rPr>
        <w:t>,</w:t>
      </w:r>
      <w:r w:rsidRPr="00CD28FB">
        <w:rPr>
          <w:rFonts w:eastAsia="Times New Roman"/>
        </w:rPr>
        <w:t xml:space="preserve"> if I could be so bold</w:t>
      </w:r>
      <w:r w:rsidR="001075FB">
        <w:rPr>
          <w:rFonts w:eastAsia="Times New Roman"/>
        </w:rPr>
        <w:t>,</w:t>
      </w:r>
      <w:r w:rsidRPr="00CD28FB">
        <w:rPr>
          <w:rFonts w:eastAsia="Times New Roman"/>
        </w:rPr>
        <w:t xml:space="preserve"> don</w:t>
      </w:r>
      <w:r>
        <w:t>’</w:t>
      </w:r>
      <w:r w:rsidRPr="00CD28FB">
        <w:rPr>
          <w:rFonts w:eastAsia="Times New Roman"/>
        </w:rPr>
        <w:t>t fall for</w:t>
      </w:r>
      <w:r w:rsidR="001075FB">
        <w:rPr>
          <w:rFonts w:eastAsia="Times New Roman"/>
        </w:rPr>
        <w:t>,</w:t>
      </w:r>
      <w:r w:rsidRPr="00CD28FB">
        <w:rPr>
          <w:rFonts w:eastAsia="Times New Roman"/>
        </w:rPr>
        <w:t xml:space="preserve"> </w:t>
      </w:r>
      <w:r>
        <w:t>“</w:t>
      </w:r>
      <w:r w:rsidRPr="00CD28FB">
        <w:rPr>
          <w:rFonts w:eastAsia="Times New Roman"/>
        </w:rPr>
        <w:t>It</w:t>
      </w:r>
      <w:r>
        <w:t>’</w:t>
      </w:r>
      <w:r w:rsidRPr="00CD28FB">
        <w:rPr>
          <w:rFonts w:eastAsia="Times New Roman"/>
        </w:rPr>
        <w:t>s down to 53,000</w:t>
      </w:r>
      <w:r w:rsidR="001075FB">
        <w:rPr>
          <w:rFonts w:eastAsia="Times New Roman"/>
        </w:rPr>
        <w:t>”</w:t>
      </w:r>
      <w:r w:rsidR="00A856FA">
        <w:rPr>
          <w:rFonts w:eastAsia="Times New Roman"/>
        </w:rPr>
        <w:t>—</w:t>
      </w:r>
      <w:r w:rsidR="005F6677">
        <w:rPr>
          <w:rFonts w:eastAsia="Times New Roman"/>
        </w:rPr>
        <w:t xml:space="preserve">because of the nature of the backlog, </w:t>
      </w:r>
      <w:r w:rsidR="001075FB">
        <w:t>t</w:t>
      </w:r>
      <w:r w:rsidRPr="00CD28FB">
        <w:rPr>
          <w:rFonts w:eastAsia="Times New Roman"/>
        </w:rPr>
        <w:t>hat does not matter</w:t>
      </w:r>
      <w:r w:rsidR="00E57F37">
        <w:rPr>
          <w:rFonts w:eastAsia="Times New Roman"/>
        </w:rPr>
        <w:t>. The</w:t>
      </w:r>
      <w:r w:rsidRPr="00CD28FB">
        <w:rPr>
          <w:rFonts w:eastAsia="Times New Roman"/>
        </w:rPr>
        <w:t xml:space="preserve"> changing nature of the backlog is what matters.</w:t>
      </w:r>
      <w:r>
        <w:t xml:space="preserve"> </w:t>
      </w:r>
      <w:r w:rsidR="0024626C">
        <w:rPr>
          <w:rFonts w:eastAsia="Times New Roman"/>
        </w:rPr>
        <w:t>I</w:t>
      </w:r>
      <w:r w:rsidRPr="00CD28FB">
        <w:rPr>
          <w:rFonts w:eastAsia="Times New Roman"/>
        </w:rPr>
        <w:t>t is difficult to say</w:t>
      </w:r>
      <w:r w:rsidR="002B353B">
        <w:rPr>
          <w:rFonts w:eastAsia="Times New Roman"/>
        </w:rPr>
        <w:t>,</w:t>
      </w:r>
      <w:r w:rsidRPr="00CD28FB">
        <w:rPr>
          <w:rFonts w:eastAsia="Times New Roman"/>
        </w:rPr>
        <w:t xml:space="preserve"> because HMCTS</w:t>
      </w:r>
      <w:r w:rsidR="00C2677F">
        <w:rPr>
          <w:rFonts w:eastAsia="Times New Roman"/>
        </w:rPr>
        <w:t xml:space="preserve"> </w:t>
      </w:r>
      <w:r w:rsidRPr="00CD28FB">
        <w:rPr>
          <w:rFonts w:eastAsia="Times New Roman"/>
        </w:rPr>
        <w:t xml:space="preserve">did not </w:t>
      </w:r>
      <w:r w:rsidR="00C2677F">
        <w:rPr>
          <w:rFonts w:eastAsia="Times New Roman"/>
        </w:rPr>
        <w:t xml:space="preserve">really </w:t>
      </w:r>
      <w:r w:rsidRPr="00CD28FB">
        <w:rPr>
          <w:rFonts w:eastAsia="Times New Roman"/>
        </w:rPr>
        <w:t>gather data</w:t>
      </w:r>
      <w:r w:rsidR="00FA5877">
        <w:rPr>
          <w:rFonts w:eastAsia="Times New Roman"/>
        </w:rPr>
        <w:t xml:space="preserve">, </w:t>
      </w:r>
      <w:r w:rsidR="0024626C">
        <w:rPr>
          <w:rFonts w:eastAsia="Times New Roman"/>
        </w:rPr>
        <w:t>but pre</w:t>
      </w:r>
      <w:r w:rsidR="008B457E">
        <w:rPr>
          <w:rFonts w:eastAsia="Times New Roman"/>
        </w:rPr>
        <w:t>-</w:t>
      </w:r>
      <w:r w:rsidR="0024626C">
        <w:rPr>
          <w:rFonts w:eastAsia="Times New Roman"/>
        </w:rPr>
        <w:t xml:space="preserve">pandemic </w:t>
      </w:r>
      <w:r w:rsidRPr="00CD28FB">
        <w:rPr>
          <w:rFonts w:eastAsia="Times New Roman"/>
        </w:rPr>
        <w:t>I would guess that the trial mix was probably about a third of the number of the backlog.</w:t>
      </w:r>
      <w:r>
        <w:t xml:space="preserve"> </w:t>
      </w:r>
      <w:r w:rsidRPr="00CD28FB">
        <w:rPr>
          <w:rFonts w:eastAsia="Times New Roman"/>
        </w:rPr>
        <w:t>Now I suspect it is two thirds.</w:t>
      </w:r>
      <w:r>
        <w:t xml:space="preserve"> </w:t>
      </w:r>
      <w:r w:rsidRPr="00CD28FB">
        <w:rPr>
          <w:rFonts w:eastAsia="Times New Roman"/>
        </w:rPr>
        <w:t>That is not scientific.</w:t>
      </w:r>
      <w:r>
        <w:t xml:space="preserve"> </w:t>
      </w:r>
      <w:r w:rsidRPr="00CD28FB">
        <w:rPr>
          <w:rFonts w:eastAsia="Times New Roman"/>
        </w:rPr>
        <w:t>You would have to be careful and you would have to ask resident judges around the country to get it</w:t>
      </w:r>
      <w:r w:rsidR="00C2677F">
        <w:rPr>
          <w:rFonts w:eastAsia="Times New Roman"/>
        </w:rPr>
        <w:t>.</w:t>
      </w:r>
    </w:p>
    <w:p w:rsidR="001075FB" w:rsidP="00507416">
      <w:pPr>
        <w:pStyle w:val="Answer"/>
        <w:rPr>
          <w:rFonts w:eastAsia="Times New Roman"/>
        </w:rPr>
      </w:pPr>
      <w:r>
        <w:rPr>
          <w:rFonts w:eastAsia="Times New Roman"/>
        </w:rPr>
        <w:t>T</w:t>
      </w:r>
      <w:r w:rsidRPr="00CD28FB" w:rsidR="00CD28FB">
        <w:rPr>
          <w:rFonts w:eastAsia="Times New Roman"/>
        </w:rPr>
        <w:t>he numbers are actually much more serious than the raw numbers, and what you get from HMCTS</w:t>
      </w:r>
      <w:r w:rsidR="00DF06BF">
        <w:rPr>
          <w:rFonts w:eastAsia="Times New Roman"/>
        </w:rPr>
        <w:t xml:space="preserve">, </w:t>
      </w:r>
      <w:r w:rsidRPr="00CD28FB" w:rsidR="00CD28FB">
        <w:rPr>
          <w:rFonts w:eastAsia="Times New Roman"/>
        </w:rPr>
        <w:t xml:space="preserve">and you saw in the excellent BBC report </w:t>
      </w:r>
      <w:r>
        <w:rPr>
          <w:rFonts w:eastAsia="Times New Roman"/>
        </w:rPr>
        <w:t xml:space="preserve">earlier </w:t>
      </w:r>
      <w:r w:rsidRPr="00CD28FB" w:rsidR="00CD28FB">
        <w:rPr>
          <w:rFonts w:eastAsia="Times New Roman"/>
        </w:rPr>
        <w:t>this week dealing with a</w:t>
      </w:r>
      <w:r w:rsidR="00CD28FB">
        <w:t xml:space="preserve"> </w:t>
      </w:r>
      <w:r w:rsidRPr="00CD28FB" w:rsidR="00CD28FB">
        <w:rPr>
          <w:rFonts w:eastAsia="Times New Roman"/>
        </w:rPr>
        <w:t>young woman who had had a horrendous experience with delay</w:t>
      </w:r>
      <w:r w:rsidR="000F0C03">
        <w:rPr>
          <w:rFonts w:eastAsia="Times New Roman"/>
        </w:rPr>
        <w:t>—</w:t>
      </w:r>
      <w:r w:rsidRPr="00CD28FB" w:rsidR="00CD28FB">
        <w:rPr>
          <w:rFonts w:eastAsia="Times New Roman"/>
        </w:rPr>
        <w:t>the kinds</w:t>
      </w:r>
      <w:r>
        <w:rPr>
          <w:rFonts w:eastAsia="Times New Roman"/>
        </w:rPr>
        <w:t xml:space="preserve"> </w:t>
      </w:r>
      <w:r w:rsidRPr="00CD28FB" w:rsidR="00CD28FB">
        <w:rPr>
          <w:rFonts w:eastAsia="Times New Roman"/>
        </w:rPr>
        <w:t>of things we want to avoid</w:t>
      </w:r>
      <w:r w:rsidR="00D16E7C">
        <w:t>—</w:t>
      </w:r>
      <w:r w:rsidR="00DF06BF">
        <w:t xml:space="preserve">is </w:t>
      </w:r>
      <w:r w:rsidR="004E06C1">
        <w:t xml:space="preserve">that </w:t>
      </w:r>
      <w:r w:rsidR="00556417">
        <w:t>those timings</w:t>
      </w:r>
      <w:r w:rsidR="00DF06BF">
        <w:t xml:space="preserve"> </w:t>
      </w:r>
      <w:r w:rsidRPr="00CD28FB" w:rsidR="00CD28FB">
        <w:rPr>
          <w:rFonts w:eastAsia="Times New Roman"/>
        </w:rPr>
        <w:t>are based on average figures that include guilty pleas.</w:t>
      </w:r>
      <w:r w:rsidR="00CD28FB">
        <w:t xml:space="preserve"> </w:t>
      </w:r>
      <w:r w:rsidRPr="00CD28FB" w:rsidR="00CD28FB">
        <w:rPr>
          <w:rFonts w:eastAsia="Times New Roman"/>
        </w:rPr>
        <w:t xml:space="preserve">The position is actually worse when you come to trials. </w:t>
      </w:r>
    </w:p>
    <w:p w:rsidR="00C2677F" w:rsidP="00507416">
      <w:pPr>
        <w:pStyle w:val="Answer"/>
      </w:pPr>
      <w:r w:rsidRPr="00CD28FB">
        <w:rPr>
          <w:rFonts w:eastAsia="Times New Roman"/>
        </w:rPr>
        <w:t>If you get a new representation order on</w:t>
      </w:r>
      <w:r>
        <w:t xml:space="preserve"> </w:t>
      </w:r>
      <w:r w:rsidRPr="00CD28FB">
        <w:rPr>
          <w:rFonts w:eastAsia="Times New Roman"/>
        </w:rPr>
        <w:t>1 October this year</w:t>
      </w:r>
      <w:r w:rsidR="001075FB">
        <w:rPr>
          <w:rFonts w:eastAsia="Times New Roman"/>
        </w:rPr>
        <w:t>,</w:t>
      </w:r>
      <w:r w:rsidRPr="00CD28FB">
        <w:rPr>
          <w:rFonts w:eastAsia="Times New Roman"/>
        </w:rPr>
        <w:t xml:space="preserve"> and there is a trial that does not take place until 2024, the money does not come until then.</w:t>
      </w:r>
      <w:r>
        <w:t xml:space="preserve"> </w:t>
      </w:r>
      <w:r w:rsidRPr="00CD28FB">
        <w:rPr>
          <w:rFonts w:eastAsia="Times New Roman"/>
        </w:rPr>
        <w:t>That is why</w:t>
      </w:r>
      <w:r w:rsidR="00004F5D">
        <w:rPr>
          <w:rFonts w:eastAsia="Times New Roman"/>
        </w:rPr>
        <w:t>,</w:t>
      </w:r>
      <w:r w:rsidRPr="00CD28FB">
        <w:rPr>
          <w:rFonts w:eastAsia="Times New Roman"/>
        </w:rPr>
        <w:t xml:space="preserve"> with the lag</w:t>
      </w:r>
      <w:r w:rsidR="00004F5D">
        <w:rPr>
          <w:rFonts w:eastAsia="Times New Roman"/>
        </w:rPr>
        <w:t>,</w:t>
      </w:r>
      <w:r w:rsidRPr="00CD28FB">
        <w:rPr>
          <w:rFonts w:eastAsia="Times New Roman"/>
        </w:rPr>
        <w:t xml:space="preserve"> both professions have such a serious problem.</w:t>
      </w:r>
      <w:r>
        <w:t xml:space="preserve"> </w:t>
      </w:r>
      <w:r w:rsidRPr="00CD28FB">
        <w:rPr>
          <w:rFonts w:eastAsia="Times New Roman"/>
        </w:rPr>
        <w:t>If the Government want to deliver what they say they do</w:t>
      </w:r>
      <w:r w:rsidR="00A933F9">
        <w:rPr>
          <w:rFonts w:eastAsia="Times New Roman"/>
        </w:rPr>
        <w:t>—</w:t>
      </w:r>
      <w:r w:rsidRPr="00CD28FB">
        <w:rPr>
          <w:rFonts w:eastAsia="Times New Roman"/>
        </w:rPr>
        <w:t>I welcomed the</w:t>
      </w:r>
      <w:r>
        <w:rPr>
          <w:rFonts w:eastAsia="Times New Roman"/>
        </w:rPr>
        <w:t>ir</w:t>
      </w:r>
      <w:r w:rsidRPr="00CD28FB">
        <w:rPr>
          <w:rFonts w:eastAsia="Times New Roman"/>
        </w:rPr>
        <w:t xml:space="preserve"> warm words in Decembe</w:t>
      </w:r>
      <w:r w:rsidR="00DF06BF">
        <w:rPr>
          <w:rFonts w:eastAsia="Times New Roman"/>
        </w:rPr>
        <w:t>r,</w:t>
      </w:r>
      <w:r w:rsidRPr="00CD28FB">
        <w:rPr>
          <w:rFonts w:eastAsia="Times New Roman"/>
        </w:rPr>
        <w:t xml:space="preserve"> but they are warm words and the right things to say</w:t>
      </w:r>
      <w:r w:rsidR="00A933F9">
        <w:rPr>
          <w:rFonts w:eastAsia="Times New Roman"/>
        </w:rPr>
        <w:t>—</w:t>
      </w:r>
      <w:r w:rsidR="003D4D51">
        <w:rPr>
          <w:rFonts w:eastAsia="Times New Roman"/>
        </w:rPr>
        <w:t xml:space="preserve">and </w:t>
      </w:r>
      <w:r w:rsidR="00DF06BF">
        <w:rPr>
          <w:rFonts w:eastAsia="Times New Roman"/>
        </w:rPr>
        <w:t xml:space="preserve">if </w:t>
      </w:r>
      <w:r w:rsidRPr="00CD28FB">
        <w:rPr>
          <w:rFonts w:eastAsia="Times New Roman"/>
        </w:rPr>
        <w:t>they want to put action behind those warm words</w:t>
      </w:r>
      <w:r w:rsidR="009514B0">
        <w:rPr>
          <w:rFonts w:eastAsia="Times New Roman"/>
        </w:rPr>
        <w:t>,</w:t>
      </w:r>
      <w:r w:rsidRPr="00CD28FB">
        <w:rPr>
          <w:rFonts w:eastAsia="Times New Roman"/>
        </w:rPr>
        <w:t xml:space="preserve"> that means we have to find a mechanism for getting money in this year</w:t>
      </w:r>
      <w:r w:rsidR="00DF06BF">
        <w:rPr>
          <w:rFonts w:eastAsia="Times New Roman"/>
        </w:rPr>
        <w:t>,</w:t>
      </w:r>
      <w:r w:rsidRPr="00CD28FB">
        <w:rPr>
          <w:rFonts w:eastAsia="Times New Roman"/>
        </w:rPr>
        <w:t xml:space="preserve"> and not at th</w:t>
      </w:r>
      <w:r w:rsidR="002C412D">
        <w:rPr>
          <w:rFonts w:eastAsia="Times New Roman"/>
        </w:rPr>
        <w:t>e</w:t>
      </w:r>
      <w:r w:rsidRPr="00CD28FB">
        <w:rPr>
          <w:rFonts w:eastAsia="Times New Roman"/>
        </w:rPr>
        <w:t xml:space="preserve"> delayed rate.</w:t>
      </w:r>
      <w:r>
        <w:t xml:space="preserve"> </w:t>
      </w:r>
    </w:p>
    <w:p w:rsidR="00C2677F" w:rsidP="00507416">
      <w:pPr>
        <w:pStyle w:val="Answer"/>
      </w:pPr>
      <w:r w:rsidRPr="00CD28FB">
        <w:rPr>
          <w:rFonts w:eastAsia="Times New Roman"/>
        </w:rPr>
        <w:t>I think there may be possibilities</w:t>
      </w:r>
      <w:r w:rsidR="001075FB">
        <w:rPr>
          <w:rFonts w:eastAsia="Times New Roman"/>
        </w:rPr>
        <w:t>,</w:t>
      </w:r>
      <w:r w:rsidRPr="00CD28FB">
        <w:rPr>
          <w:rFonts w:eastAsia="Times New Roman"/>
        </w:rPr>
        <w:t xml:space="preserve"> and</w:t>
      </w:r>
      <w:r w:rsidR="001075FB">
        <w:rPr>
          <w:rFonts w:eastAsia="Times New Roman"/>
        </w:rPr>
        <w:t xml:space="preserve">, </w:t>
      </w:r>
      <w:r w:rsidRPr="00CD28FB">
        <w:rPr>
          <w:rFonts w:eastAsia="Times New Roman"/>
        </w:rPr>
        <w:t>in response to something you said to Ms Boyce, we are in discussion with relevant officials both in the M</w:t>
      </w:r>
      <w:r w:rsidR="00943BD1">
        <w:rPr>
          <w:rFonts w:eastAsia="Times New Roman"/>
        </w:rPr>
        <w:t>O</w:t>
      </w:r>
      <w:r w:rsidRPr="00CD28FB">
        <w:rPr>
          <w:rFonts w:eastAsia="Times New Roman"/>
        </w:rPr>
        <w:t>J and</w:t>
      </w:r>
      <w:r w:rsidR="009514B0">
        <w:rPr>
          <w:rFonts w:eastAsia="Times New Roman"/>
        </w:rPr>
        <w:t xml:space="preserve"> at</w:t>
      </w:r>
      <w:r w:rsidRPr="00CD28FB">
        <w:rPr>
          <w:rFonts w:eastAsia="Times New Roman"/>
        </w:rPr>
        <w:t xml:space="preserve"> the Legal </w:t>
      </w:r>
      <w:r>
        <w:rPr>
          <w:rFonts w:eastAsia="Times New Roman"/>
        </w:rPr>
        <w:t>A</w:t>
      </w:r>
      <w:r w:rsidRPr="00CD28FB">
        <w:rPr>
          <w:rFonts w:eastAsia="Times New Roman"/>
        </w:rPr>
        <w:t xml:space="preserve">id </w:t>
      </w:r>
      <w:r>
        <w:rPr>
          <w:rFonts w:eastAsia="Times New Roman"/>
        </w:rPr>
        <w:t>A</w:t>
      </w:r>
      <w:r w:rsidRPr="00CD28FB">
        <w:rPr>
          <w:rFonts w:eastAsia="Times New Roman"/>
        </w:rPr>
        <w:t>gency to try to find potential ways to accelerate the money.</w:t>
      </w:r>
      <w:r>
        <w:t xml:space="preserve"> </w:t>
      </w:r>
      <w:r w:rsidRPr="00CD28FB">
        <w:rPr>
          <w:rFonts w:eastAsia="Times New Roman"/>
        </w:rPr>
        <w:t>We speak to Ministers.</w:t>
      </w:r>
      <w:r>
        <w:t xml:space="preserve"> </w:t>
      </w:r>
      <w:r w:rsidRPr="00CD28FB">
        <w:rPr>
          <w:rFonts w:eastAsia="Times New Roman"/>
        </w:rPr>
        <w:t>There is nothing concealed from any Minister about this</w:t>
      </w:r>
      <w:r w:rsidR="001075FB">
        <w:rPr>
          <w:rFonts w:eastAsia="Times New Roman"/>
        </w:rPr>
        <w:t>,</w:t>
      </w:r>
      <w:r w:rsidRPr="00CD28FB">
        <w:rPr>
          <w:rFonts w:eastAsia="Times New Roman"/>
        </w:rPr>
        <w:t xml:space="preserve"> because we would like to find a way to enable the Government to do what they say they want to do.</w:t>
      </w:r>
      <w:r>
        <w:t xml:space="preserve"> </w:t>
      </w:r>
      <w:r w:rsidRPr="00CD28FB">
        <w:rPr>
          <w:rFonts w:eastAsia="Times New Roman"/>
        </w:rPr>
        <w:t>That is the point</w:t>
      </w:r>
      <w:r w:rsidR="00760CEE">
        <w:rPr>
          <w:rFonts w:eastAsia="Times New Roman"/>
        </w:rPr>
        <w:t>;</w:t>
      </w:r>
      <w:r w:rsidRPr="00CD28FB">
        <w:rPr>
          <w:rFonts w:eastAsia="Times New Roman"/>
        </w:rPr>
        <w:t xml:space="preserve"> at the moment</w:t>
      </w:r>
      <w:r w:rsidR="00760CEE">
        <w:rPr>
          <w:rFonts w:eastAsia="Times New Roman"/>
        </w:rPr>
        <w:t>,</w:t>
      </w:r>
      <w:r w:rsidRPr="00CD28FB">
        <w:rPr>
          <w:rFonts w:eastAsia="Times New Roman"/>
        </w:rPr>
        <w:t xml:space="preserve"> </w:t>
      </w:r>
      <w:r w:rsidR="00DF06BF">
        <w:rPr>
          <w:rFonts w:eastAsia="Times New Roman"/>
        </w:rPr>
        <w:t>they</w:t>
      </w:r>
      <w:r w:rsidRPr="00CD28FB">
        <w:rPr>
          <w:rFonts w:eastAsia="Times New Roman"/>
        </w:rPr>
        <w:t xml:space="preserve"> say</w:t>
      </w:r>
      <w:r w:rsidR="00DF06BF">
        <w:rPr>
          <w:rFonts w:eastAsia="Times New Roman"/>
        </w:rPr>
        <w:t xml:space="preserve"> they</w:t>
      </w:r>
      <w:r w:rsidRPr="00CD28FB">
        <w:rPr>
          <w:rFonts w:eastAsia="Times New Roman"/>
        </w:rPr>
        <w:t xml:space="preserve"> want to do something immediately</w:t>
      </w:r>
      <w:r w:rsidR="000C556F">
        <w:rPr>
          <w:rFonts w:eastAsia="Times New Roman"/>
        </w:rPr>
        <w:t>—</w:t>
      </w:r>
      <w:r w:rsidR="00DF06BF">
        <w:rPr>
          <w:rFonts w:eastAsia="Times New Roman"/>
        </w:rPr>
        <w:t>u</w:t>
      </w:r>
      <w:r w:rsidRPr="00CD28FB">
        <w:rPr>
          <w:rFonts w:eastAsia="Times New Roman"/>
        </w:rPr>
        <w:t>rgency</w:t>
      </w:r>
      <w:r w:rsidR="000C556F">
        <w:rPr>
          <w:rFonts w:eastAsia="Times New Roman"/>
        </w:rPr>
        <w:t>,</w:t>
      </w:r>
      <w:r w:rsidRPr="00CD28FB">
        <w:rPr>
          <w:rFonts w:eastAsia="Times New Roman"/>
        </w:rPr>
        <w:t xml:space="preserve"> it is a matter</w:t>
      </w:r>
      <w:r>
        <w:rPr>
          <w:rFonts w:eastAsia="Times New Roman"/>
        </w:rPr>
        <w:t xml:space="preserve"> o</w:t>
      </w:r>
      <w:r w:rsidRPr="00CD28FB">
        <w:rPr>
          <w:rFonts w:eastAsia="Times New Roman"/>
        </w:rPr>
        <w:t>f imperative importance</w:t>
      </w:r>
      <w:r w:rsidR="00DF06BF">
        <w:rPr>
          <w:rFonts w:eastAsia="Times New Roman"/>
        </w:rPr>
        <w:t>,</w:t>
      </w:r>
      <w:r w:rsidRPr="00CD28FB">
        <w:rPr>
          <w:rFonts w:eastAsia="Times New Roman"/>
        </w:rPr>
        <w:t xml:space="preserve"> and all the rest of it</w:t>
      </w:r>
      <w:r w:rsidR="000C556F">
        <w:rPr>
          <w:rFonts w:eastAsia="Times New Roman"/>
        </w:rPr>
        <w:t>—</w:t>
      </w:r>
      <w:r w:rsidRPr="00CD28FB">
        <w:rPr>
          <w:rFonts w:eastAsia="Times New Roman"/>
        </w:rPr>
        <w:t xml:space="preserve">but the truth is </w:t>
      </w:r>
      <w:r w:rsidR="00D90D47">
        <w:rPr>
          <w:rFonts w:eastAsia="Times New Roman"/>
        </w:rPr>
        <w:t xml:space="preserve">that </w:t>
      </w:r>
      <w:r w:rsidR="00E0121D">
        <w:rPr>
          <w:rFonts w:eastAsia="Times New Roman"/>
        </w:rPr>
        <w:t xml:space="preserve">the </w:t>
      </w:r>
      <w:r w:rsidRPr="00CD28FB">
        <w:rPr>
          <w:rFonts w:eastAsia="Times New Roman"/>
        </w:rPr>
        <w:t>money is not going to arrive for a long time.</w:t>
      </w:r>
      <w:r>
        <w:t xml:space="preserve"> </w:t>
      </w:r>
      <w:r w:rsidRPr="00CD28FB">
        <w:rPr>
          <w:rFonts w:eastAsia="Times New Roman"/>
        </w:rPr>
        <w:t>It is a difficult time</w:t>
      </w:r>
      <w:r w:rsidR="008B457E">
        <w:rPr>
          <w:rFonts w:eastAsia="Times New Roman"/>
        </w:rPr>
        <w:t>—</w:t>
      </w:r>
      <w:r w:rsidRPr="00CD28FB">
        <w:rPr>
          <w:rFonts w:eastAsia="Times New Roman"/>
        </w:rPr>
        <w:t xml:space="preserve"> don</w:t>
      </w:r>
      <w:r>
        <w:t>’</w:t>
      </w:r>
      <w:r w:rsidRPr="00CD28FB">
        <w:rPr>
          <w:rFonts w:eastAsia="Times New Roman"/>
        </w:rPr>
        <w:t>t get me wrong</w:t>
      </w:r>
      <w:r w:rsidR="008B457E">
        <w:rPr>
          <w:rFonts w:eastAsia="Times New Roman"/>
        </w:rPr>
        <w:t>—</w:t>
      </w:r>
      <w:r w:rsidRPr="00CD28FB">
        <w:rPr>
          <w:rFonts w:eastAsia="Times New Roman"/>
        </w:rPr>
        <w:t>but those are the qualifications to the broad welcome.</w:t>
      </w:r>
      <w:r>
        <w:t xml:space="preserve"> </w:t>
      </w:r>
    </w:p>
    <w:p w:rsidR="00C2677F" w:rsidP="00C2677F">
      <w:pPr>
        <w:pStyle w:val="Question"/>
        <w:rPr>
          <w:rFonts w:eastAsia="Times New Roman"/>
        </w:rPr>
      </w:pPr>
      <w:sdt>
        <w:sdtPr>
          <w:alias w:val="Member"/>
          <w:tag w:val="&lt;Member mnisId='1601' dodsId='34498'&gt;"/>
          <w:id w:val="241455815"/>
          <w:placeholder>
            <w:docPart w:val="DefaultPlaceholder_-1854013440"/>
          </w:placeholder>
          <w:richText/>
        </w:sdtPr>
        <w:sdtContent>
          <w:r w:rsidRPr="00C2677F">
            <w:rPr>
              <w:b/>
            </w:rPr>
            <w:t>Chair:</w:t>
          </w:r>
        </w:sdtContent>
      </w:sdt>
      <w:r w:rsidR="00DF06BF">
        <w:t xml:space="preserve"> </w:t>
      </w:r>
      <w:r w:rsidRPr="00CD28FB" w:rsidR="00CD28FB">
        <w:rPr>
          <w:rFonts w:eastAsia="Times New Roman"/>
        </w:rPr>
        <w:t xml:space="preserve">Their argument would be </w:t>
      </w:r>
      <w:r w:rsidR="00D90D47">
        <w:rPr>
          <w:rFonts w:eastAsia="Times New Roman"/>
        </w:rPr>
        <w:t xml:space="preserve">that </w:t>
      </w:r>
      <w:r w:rsidRPr="00CD28FB" w:rsidR="00CD28FB">
        <w:rPr>
          <w:rFonts w:eastAsia="Times New Roman"/>
        </w:rPr>
        <w:t>they have allocate</w:t>
      </w:r>
      <w:r>
        <w:rPr>
          <w:rFonts w:eastAsia="Times New Roman"/>
        </w:rPr>
        <w:t>d</w:t>
      </w:r>
      <w:r w:rsidRPr="00CD28FB" w:rsidR="00CD28FB">
        <w:rPr>
          <w:rFonts w:eastAsia="Times New Roman"/>
        </w:rPr>
        <w:t xml:space="preserve"> the money</w:t>
      </w:r>
      <w:r w:rsidR="001075FB">
        <w:rPr>
          <w:rFonts w:eastAsia="Times New Roman"/>
        </w:rPr>
        <w:t>,</w:t>
      </w:r>
      <w:r w:rsidRPr="00CD28FB" w:rsidR="00CD28FB">
        <w:rPr>
          <w:rFonts w:eastAsia="Times New Roman"/>
        </w:rPr>
        <w:t xml:space="preserve"> and because at the moment we are looking at future representation orders</w:t>
      </w:r>
      <w:r>
        <w:rPr>
          <w:rFonts w:eastAsia="Times New Roman"/>
        </w:rPr>
        <w:t xml:space="preserve">, </w:t>
      </w:r>
      <w:r w:rsidR="001075FB">
        <w:rPr>
          <w:rFonts w:eastAsia="Times New Roman"/>
        </w:rPr>
        <w:t>the issue is whether there is</w:t>
      </w:r>
      <w:r w:rsidRPr="00CD28FB" w:rsidR="00CD28FB">
        <w:rPr>
          <w:rFonts w:eastAsia="Times New Roman"/>
        </w:rPr>
        <w:t xml:space="preserve"> some way</w:t>
      </w:r>
      <w:r w:rsidR="001075FB">
        <w:rPr>
          <w:rFonts w:eastAsia="Times New Roman"/>
        </w:rPr>
        <w:t xml:space="preserve"> that</w:t>
      </w:r>
      <w:r w:rsidRPr="00CD28FB" w:rsidR="00CD28FB">
        <w:rPr>
          <w:rFonts w:eastAsia="Times New Roman"/>
        </w:rPr>
        <w:t xml:space="preserve"> cases where there are existing representati</w:t>
      </w:r>
      <w:r>
        <w:rPr>
          <w:rFonts w:eastAsia="Times New Roman"/>
        </w:rPr>
        <w:t>o</w:t>
      </w:r>
      <w:r w:rsidRPr="00CD28FB" w:rsidR="00CD28FB">
        <w:rPr>
          <w:rFonts w:eastAsia="Times New Roman"/>
        </w:rPr>
        <w:t>n orders for both solicitors and barristers could be addressed</w:t>
      </w:r>
      <w:r w:rsidR="00D90D47">
        <w:rPr>
          <w:rFonts w:eastAsia="Times New Roman"/>
        </w:rPr>
        <w:t>.</w:t>
      </w:r>
      <w:r w:rsidR="00CD28FB">
        <w:t xml:space="preserve"> </w:t>
      </w:r>
      <w:r w:rsidRPr="00CD28FB" w:rsidR="00CD28FB">
        <w:rPr>
          <w:rFonts w:eastAsia="Times New Roman"/>
        </w:rPr>
        <w:t xml:space="preserve">Might that be one of the areas? </w:t>
      </w:r>
    </w:p>
    <w:p w:rsidR="00C2677F" w:rsidP="00C2677F">
      <w:pPr>
        <w:pStyle w:val="Answer"/>
      </w:pPr>
      <w:sdt>
        <w:sdtPr>
          <w:rPr>
            <w:rFonts w:eastAsia="Times New Roman"/>
          </w:rPr>
          <w:alias w:val="Witness"/>
          <w:id w:val="72093554"/>
          <w:placeholder>
            <w:docPart w:val="DefaultPlaceholder_-1854013440"/>
          </w:placeholder>
          <w:richText/>
        </w:sdtPr>
        <w:sdtContent>
          <w:r w:rsidR="007E10F4">
            <w:rPr>
              <w:rFonts w:eastAsia="Times New Roman"/>
              <w:b/>
              <w:i/>
            </w:rPr>
            <w:t xml:space="preserve">Mark Fenhalls: </w:t>
          </w:r>
        </w:sdtContent>
      </w:sdt>
      <w:r w:rsidRPr="00CD28FB" w:rsidR="00CD28FB">
        <w:rPr>
          <w:rFonts w:eastAsia="Times New Roman"/>
        </w:rPr>
        <w:t>That is one of the areas we are continuing to try to explore.</w:t>
      </w:r>
      <w:r w:rsidR="00CD28FB">
        <w:t xml:space="preserve"> </w:t>
      </w:r>
      <w:r w:rsidRPr="00CD28FB" w:rsidR="00CD28FB">
        <w:rPr>
          <w:rFonts w:eastAsia="Times New Roman"/>
        </w:rPr>
        <w:t>It is not straightforward.</w:t>
      </w:r>
      <w:r w:rsidR="00CD28FB">
        <w:t xml:space="preserve"> </w:t>
      </w:r>
      <w:r w:rsidRPr="00CD28FB" w:rsidR="00CD28FB">
        <w:rPr>
          <w:rFonts w:eastAsia="Times New Roman"/>
        </w:rPr>
        <w:t>There are other areas we are trying to explore as well.</w:t>
      </w:r>
      <w:r w:rsidR="00CD28FB">
        <w:t xml:space="preserve"> </w:t>
      </w:r>
    </w:p>
    <w:p w:rsidR="006B44F5" w:rsidRPr="006B44F5" w:rsidP="00DF06BF">
      <w:pPr>
        <w:pStyle w:val="Remark"/>
      </w:pPr>
      <w:sdt>
        <w:sdtPr>
          <w:alias w:val="Member"/>
          <w:tag w:val="&lt;Member mnisId='1601' dodsId='34498'&gt;"/>
          <w:id w:val="1767497318"/>
          <w:placeholder>
            <w:docPart w:val="DefaultPlaceholder_-1854013440"/>
          </w:placeholder>
          <w:richText/>
        </w:sdtPr>
        <w:sdtContent>
          <w:r w:rsidRPr="00DF06BF" w:rsidR="00C2677F">
            <w:rPr>
              <w:b/>
            </w:rPr>
            <w:t>Chair:</w:t>
          </w:r>
        </w:sdtContent>
      </w:sdt>
      <w:r w:rsidR="00DF06BF">
        <w:t xml:space="preserve"> </w:t>
      </w:r>
      <w:r w:rsidRPr="00CD28FB" w:rsidR="00CD28FB">
        <w:t>I get the sense that both professions are still talking to Government.</w:t>
      </w:r>
      <w:r w:rsidR="00CD28FB">
        <w:t xml:space="preserve"> </w:t>
      </w:r>
      <w:r w:rsidR="00C2677F">
        <w:t>Although t</w:t>
      </w:r>
      <w:r w:rsidRPr="00CD28FB" w:rsidR="00CD28FB">
        <w:t>here is concern and disappointment</w:t>
      </w:r>
      <w:r w:rsidR="00DF06BF">
        <w:t>,</w:t>
      </w:r>
      <w:r w:rsidRPr="00CD28FB" w:rsidR="00CD28FB">
        <w:t xml:space="preserve"> we are not at breakdown of communication stage</w:t>
      </w:r>
      <w:r w:rsidR="00DF06BF">
        <w:t>,</w:t>
      </w:r>
      <w:r w:rsidRPr="00CD28FB" w:rsidR="00CD28FB">
        <w:t xml:space="preserve"> or anything of that kind, and there is a will to try to find wa</w:t>
      </w:r>
      <w:r>
        <w:t>ys</w:t>
      </w:r>
      <w:r w:rsidRPr="00CD28FB" w:rsidR="00CD28FB">
        <w:t xml:space="preserve"> through.</w:t>
      </w:r>
      <w:r w:rsidR="00CD28FB">
        <w:t xml:space="preserve"> </w:t>
      </w:r>
      <w:r w:rsidRPr="00CD28FB" w:rsidR="00CD28FB">
        <w:t>That is very helpful.</w:t>
      </w:r>
      <w:r w:rsidR="00CD28FB">
        <w:t xml:space="preserve"> </w:t>
      </w:r>
    </w:p>
    <w:p w:rsidR="006B44F5" w:rsidP="006B44F5">
      <w:pPr>
        <w:pStyle w:val="Question"/>
        <w:rPr>
          <w:rFonts w:eastAsia="Times New Roman"/>
        </w:rPr>
      </w:pPr>
      <w:sdt>
        <w:sdtPr>
          <w:alias w:val="Member"/>
          <w:tag w:val="&lt;Member mnisId='483' dodsId='25660'&gt;"/>
          <w:id w:val="-448475707"/>
          <w:placeholder>
            <w:docPart w:val="DefaultPlaceholder_-1854013440"/>
          </w:placeholder>
          <w:richText/>
        </w:sdtPr>
        <w:sdtContent>
          <w:r w:rsidRPr="006B44F5">
            <w:rPr>
              <w:b/>
            </w:rPr>
            <w:t>Maria Eagle:</w:t>
          </w:r>
        </w:sdtContent>
      </w:sdt>
      <w:r>
        <w:t xml:space="preserve"> </w:t>
      </w:r>
      <w:r w:rsidR="00BE2257">
        <w:rPr>
          <w:rFonts w:eastAsia="Times New Roman"/>
        </w:rPr>
        <w:t>L</w:t>
      </w:r>
      <w:r w:rsidRPr="00CD28FB" w:rsidR="00CD28FB">
        <w:rPr>
          <w:rFonts w:eastAsia="Times New Roman"/>
        </w:rPr>
        <w:t>istening to those opening exchanges</w:t>
      </w:r>
      <w:r w:rsidR="00FE56BB">
        <w:rPr>
          <w:rFonts w:eastAsia="Times New Roman"/>
        </w:rPr>
        <w:t>,</w:t>
      </w:r>
      <w:r w:rsidRPr="00CD28FB" w:rsidR="00CD28FB">
        <w:rPr>
          <w:rFonts w:eastAsia="Times New Roman"/>
        </w:rPr>
        <w:t xml:space="preserve"> </w:t>
      </w:r>
      <w:r w:rsidR="00DF06BF">
        <w:rPr>
          <w:rFonts w:eastAsia="Times New Roman"/>
        </w:rPr>
        <w:t>I can see</w:t>
      </w:r>
      <w:r w:rsidRPr="00CD28FB" w:rsidR="00CD28FB">
        <w:rPr>
          <w:rFonts w:eastAsia="Times New Roman"/>
        </w:rPr>
        <w:t xml:space="preserve"> </w:t>
      </w:r>
      <w:r w:rsidR="00BE2257">
        <w:rPr>
          <w:rFonts w:eastAsia="Times New Roman"/>
        </w:rPr>
        <w:t xml:space="preserve">that </w:t>
      </w:r>
      <w:r w:rsidRPr="00CD28FB" w:rsidR="00CD28FB">
        <w:rPr>
          <w:rFonts w:eastAsia="Times New Roman"/>
        </w:rPr>
        <w:t xml:space="preserve">both professions </w:t>
      </w:r>
      <w:r w:rsidR="00913804">
        <w:rPr>
          <w:rFonts w:eastAsia="Times New Roman"/>
        </w:rPr>
        <w:t xml:space="preserve">have </w:t>
      </w:r>
      <w:r w:rsidRPr="00CD28FB" w:rsidR="00CD28FB">
        <w:rPr>
          <w:rFonts w:eastAsia="Times New Roman"/>
        </w:rPr>
        <w:t>welcomed the original announcement and then gone</w:t>
      </w:r>
      <w:r>
        <w:rPr>
          <w:rFonts w:eastAsia="Times New Roman"/>
        </w:rPr>
        <w:t xml:space="preserve">, </w:t>
      </w:r>
      <w:r w:rsidR="00CD28FB">
        <w:t>“</w:t>
      </w:r>
      <w:r w:rsidR="007E6B29">
        <w:t>Hmm</w:t>
      </w:r>
      <w:r w:rsidR="000837C1">
        <w:t>, w</w:t>
      </w:r>
      <w:r>
        <w:rPr>
          <w:rFonts w:eastAsia="Times New Roman"/>
        </w:rPr>
        <w:t>e</w:t>
      </w:r>
      <w:r w:rsidR="00DF06BF">
        <w:rPr>
          <w:rFonts w:eastAsia="Times New Roman"/>
        </w:rPr>
        <w:t>’</w:t>
      </w:r>
      <w:r>
        <w:rPr>
          <w:rFonts w:eastAsia="Times New Roman"/>
        </w:rPr>
        <w:t>re</w:t>
      </w:r>
      <w:r w:rsidRPr="00CD28FB" w:rsidR="00CD28FB">
        <w:rPr>
          <w:rFonts w:eastAsia="Times New Roman"/>
        </w:rPr>
        <w:t xml:space="preserve"> not quite so sure about this,</w:t>
      </w:r>
      <w:r w:rsidR="00DF06BF">
        <w:rPr>
          <w:rFonts w:eastAsia="Times New Roman"/>
        </w:rPr>
        <w:t>”</w:t>
      </w:r>
      <w:r w:rsidRPr="00CD28FB" w:rsidR="00CD28FB">
        <w:rPr>
          <w:rFonts w:eastAsia="Times New Roman"/>
        </w:rPr>
        <w:t xml:space="preserve"> when they have had a closer look at the detail.</w:t>
      </w:r>
      <w:r w:rsidR="00CD28FB">
        <w:t xml:space="preserve"> </w:t>
      </w:r>
      <w:r w:rsidRPr="00CD28FB" w:rsidR="00CD28FB">
        <w:rPr>
          <w:rFonts w:eastAsia="Times New Roman"/>
        </w:rPr>
        <w:t>Would it be fair to say that you feel a little bit that you have been over</w:t>
      </w:r>
      <w:r w:rsidR="00FE56BB">
        <w:rPr>
          <w:rFonts w:eastAsia="Times New Roman"/>
        </w:rPr>
        <w:t>-</w:t>
      </w:r>
      <w:r w:rsidRPr="00CD28FB" w:rsidR="00CD28FB">
        <w:rPr>
          <w:rFonts w:eastAsia="Times New Roman"/>
        </w:rPr>
        <w:t>promised to and then you have had an under</w:t>
      </w:r>
      <w:r w:rsidR="00DF06BF">
        <w:rPr>
          <w:rFonts w:eastAsia="Times New Roman"/>
        </w:rPr>
        <w:t>-</w:t>
      </w:r>
      <w:r w:rsidRPr="00CD28FB" w:rsidR="00CD28FB">
        <w:rPr>
          <w:rFonts w:eastAsia="Times New Roman"/>
        </w:rPr>
        <w:t>delivery from Government?</w:t>
      </w:r>
      <w:r w:rsidR="00CD28FB">
        <w:t xml:space="preserve"> </w:t>
      </w:r>
      <w:r w:rsidRPr="00CD28FB" w:rsidR="00CD28FB">
        <w:rPr>
          <w:rFonts w:eastAsia="Times New Roman"/>
        </w:rPr>
        <w:t xml:space="preserve">Is that fair in respect of this? </w:t>
      </w:r>
    </w:p>
    <w:p w:rsidR="006B44F5" w:rsidP="006B44F5">
      <w:pPr>
        <w:pStyle w:val="Answer"/>
        <w:rPr>
          <w:rFonts w:eastAsia="Times New Roman"/>
        </w:rPr>
      </w:pPr>
      <w:sdt>
        <w:sdtPr>
          <w:rPr>
            <w:rFonts w:eastAsia="Times New Roman"/>
          </w:rPr>
          <w:alias w:val="Witness"/>
          <w:id w:val="853069879"/>
          <w:placeholder>
            <w:docPart w:val="DefaultPlaceholder_-1854013440"/>
          </w:placeholder>
          <w:richText/>
        </w:sdtPr>
        <w:sdtContent>
          <w:r w:rsidRPr="006B44F5">
            <w:rPr>
              <w:rFonts w:eastAsia="Times New Roman"/>
              <w:b/>
              <w:i/>
            </w:rPr>
            <w:t>Stephanie Boyce:</w:t>
          </w:r>
        </w:sdtContent>
      </w:sdt>
      <w:r>
        <w:rPr>
          <w:rFonts w:eastAsia="Times New Roman"/>
        </w:rPr>
        <w:t xml:space="preserve"> </w:t>
      </w:r>
      <w:r w:rsidRPr="00CD28FB" w:rsidR="00CD28FB">
        <w:rPr>
          <w:rFonts w:eastAsia="Times New Roman"/>
        </w:rPr>
        <w:t xml:space="preserve">First, I </w:t>
      </w:r>
      <w:r w:rsidR="00CD7032">
        <w:rPr>
          <w:rFonts w:eastAsia="Times New Roman"/>
        </w:rPr>
        <w:t xml:space="preserve">would </w:t>
      </w:r>
      <w:r w:rsidRPr="00CD28FB" w:rsidR="00CD28FB">
        <w:rPr>
          <w:rFonts w:eastAsia="Times New Roman"/>
        </w:rPr>
        <w:t xml:space="preserve">say in response to the </w:t>
      </w:r>
      <w:r>
        <w:rPr>
          <w:rFonts w:eastAsia="Times New Roman"/>
        </w:rPr>
        <w:t>C</w:t>
      </w:r>
      <w:r w:rsidRPr="00CD28FB" w:rsidR="00CD28FB">
        <w:rPr>
          <w:rFonts w:eastAsia="Times New Roman"/>
        </w:rPr>
        <w:t>hair</w:t>
      </w:r>
      <w:r w:rsidR="00FE56BB">
        <w:rPr>
          <w:rFonts w:eastAsia="Times New Roman"/>
        </w:rPr>
        <w:t xml:space="preserve"> that</w:t>
      </w:r>
      <w:r w:rsidRPr="00CD28FB" w:rsidR="00CD28FB">
        <w:rPr>
          <w:rFonts w:eastAsia="Times New Roman"/>
        </w:rPr>
        <w:t xml:space="preserve"> the Law Society remains committed to working with the Government to ensure </w:t>
      </w:r>
      <w:r w:rsidR="00FE56BB">
        <w:rPr>
          <w:rFonts w:eastAsia="Times New Roman"/>
        </w:rPr>
        <w:t xml:space="preserve">that </w:t>
      </w:r>
      <w:r w:rsidRPr="00CD28FB" w:rsidR="00CD28FB">
        <w:rPr>
          <w:rFonts w:eastAsia="Times New Roman"/>
        </w:rPr>
        <w:t>there is a viable solution</w:t>
      </w:r>
      <w:r>
        <w:rPr>
          <w:rFonts w:eastAsia="Times New Roman"/>
        </w:rPr>
        <w:t>,</w:t>
      </w:r>
      <w:r w:rsidRPr="00CD28FB" w:rsidR="00CD28FB">
        <w:rPr>
          <w:rFonts w:eastAsia="Times New Roman"/>
        </w:rPr>
        <w:t xml:space="preserve"> but we need to sustain the criminal justice legal aid system</w:t>
      </w:r>
      <w:r>
        <w:rPr>
          <w:rFonts w:eastAsia="Times New Roman"/>
        </w:rPr>
        <w:t>,</w:t>
      </w:r>
      <w:r w:rsidRPr="00CD28FB" w:rsidR="00CD28FB">
        <w:rPr>
          <w:rFonts w:eastAsia="Times New Roman"/>
        </w:rPr>
        <w:t xml:space="preserve"> and it was disappointing inasmuch as Sir Christopher recommended 15% as the bare minimum necessary to ensure the viability and </w:t>
      </w:r>
      <w:r>
        <w:rPr>
          <w:rFonts w:eastAsia="Times New Roman"/>
        </w:rPr>
        <w:t xml:space="preserve">the </w:t>
      </w:r>
      <w:r w:rsidRPr="00CD28FB" w:rsidR="00CD28FB">
        <w:rPr>
          <w:rFonts w:eastAsia="Times New Roman"/>
        </w:rPr>
        <w:t>sustainability of the criminal legal aid system</w:t>
      </w:r>
      <w:r>
        <w:rPr>
          <w:rFonts w:eastAsia="Times New Roman"/>
        </w:rPr>
        <w:t>,</w:t>
      </w:r>
      <w:r w:rsidRPr="00CD28FB" w:rsidR="00CD28FB">
        <w:rPr>
          <w:rFonts w:eastAsia="Times New Roman"/>
        </w:rPr>
        <w:t xml:space="preserve"> and of course we now know that not to be the case</w:t>
      </w:r>
      <w:r w:rsidR="00CD7032">
        <w:rPr>
          <w:rFonts w:eastAsia="Times New Roman"/>
        </w:rPr>
        <w:t>.</w:t>
      </w:r>
      <w:r w:rsidRPr="00CD28FB" w:rsidR="00CD28FB">
        <w:rPr>
          <w:rFonts w:eastAsia="Times New Roman"/>
        </w:rPr>
        <w:t xml:space="preserve"> </w:t>
      </w:r>
    </w:p>
    <w:p w:rsidR="006B44F5" w:rsidRPr="006B44F5" w:rsidP="006B44F5">
      <w:pPr>
        <w:pStyle w:val="Question"/>
        <w:rPr>
          <w:rFonts w:eastAsia="Times New Roman"/>
        </w:rPr>
      </w:pPr>
      <w:sdt>
        <w:sdtPr>
          <w:rPr>
            <w:rFonts w:eastAsia="Times New Roman"/>
          </w:rPr>
          <w:alias w:val="Member"/>
          <w:tag w:val="&lt;Member mnisId='483' dodsId='25660'&gt;"/>
          <w:id w:val="-919408508"/>
          <w:placeholder>
            <w:docPart w:val="DefaultPlaceholder_-1854013440"/>
          </w:placeholder>
          <w:richText/>
        </w:sdtPr>
        <w:sdtContent>
          <w:r w:rsidRPr="006B44F5">
            <w:rPr>
              <w:rFonts w:eastAsia="Times New Roman"/>
              <w:b/>
            </w:rPr>
            <w:t>Maria Eagle:</w:t>
          </w:r>
        </w:sdtContent>
      </w:sdt>
      <w:r>
        <w:rPr>
          <w:rFonts w:eastAsia="Times New Roman"/>
        </w:rPr>
        <w:t xml:space="preserve"> </w:t>
      </w:r>
      <w:r w:rsidRPr="00CD28FB" w:rsidR="00CD28FB">
        <w:rPr>
          <w:rFonts w:eastAsia="Times New Roman"/>
        </w:rPr>
        <w:t xml:space="preserve">Some </w:t>
      </w:r>
      <w:r w:rsidR="00FE56BB">
        <w:rPr>
          <w:rFonts w:eastAsia="Times New Roman"/>
        </w:rPr>
        <w:t xml:space="preserve">of them </w:t>
      </w:r>
      <w:r w:rsidRPr="00CD28FB" w:rsidR="00CD28FB">
        <w:rPr>
          <w:rFonts w:eastAsia="Times New Roman"/>
        </w:rPr>
        <w:t>accepted that recommendation and they said that was what they were doing.</w:t>
      </w:r>
      <w:r w:rsidR="00CD28FB">
        <w:t xml:space="preserve"> </w:t>
      </w:r>
      <w:r w:rsidRPr="00CD28FB" w:rsidR="00CD28FB">
        <w:rPr>
          <w:rFonts w:eastAsia="Times New Roman"/>
        </w:rPr>
        <w:t xml:space="preserve">Given </w:t>
      </w:r>
      <w:r w:rsidR="00FE56BB">
        <w:rPr>
          <w:rFonts w:eastAsia="Times New Roman"/>
        </w:rPr>
        <w:t xml:space="preserve">that </w:t>
      </w:r>
      <w:r w:rsidRPr="00CD28FB" w:rsidR="00CD28FB">
        <w:rPr>
          <w:rFonts w:eastAsia="Times New Roman"/>
        </w:rPr>
        <w:t xml:space="preserve">you have </w:t>
      </w:r>
      <w:r w:rsidR="00FE56BB">
        <w:rPr>
          <w:rFonts w:eastAsia="Times New Roman"/>
        </w:rPr>
        <w:t xml:space="preserve">then </w:t>
      </w:r>
      <w:r w:rsidRPr="00CD28FB" w:rsidR="00CD28FB">
        <w:rPr>
          <w:rFonts w:eastAsia="Times New Roman"/>
        </w:rPr>
        <w:t xml:space="preserve">had a look at </w:t>
      </w:r>
      <w:r>
        <w:rPr>
          <w:rFonts w:eastAsia="Times New Roman"/>
        </w:rPr>
        <w:t>t</w:t>
      </w:r>
      <w:r w:rsidRPr="00CD28FB" w:rsidR="00CD28FB">
        <w:rPr>
          <w:rFonts w:eastAsia="Times New Roman"/>
        </w:rPr>
        <w:t>he detail</w:t>
      </w:r>
      <w:r>
        <w:rPr>
          <w:rFonts w:eastAsia="Times New Roman"/>
        </w:rPr>
        <w:t>,</w:t>
      </w:r>
      <w:r w:rsidRPr="00CD28FB" w:rsidR="00CD28FB">
        <w:rPr>
          <w:rFonts w:eastAsia="Times New Roman"/>
        </w:rPr>
        <w:t xml:space="preserve"> and it appears to be 9% </w:t>
      </w:r>
      <w:r w:rsidR="00B80844">
        <w:rPr>
          <w:rFonts w:eastAsia="Times New Roman"/>
        </w:rPr>
        <w:t>by</w:t>
      </w:r>
      <w:r w:rsidRPr="00CD28FB" w:rsidR="00CD28FB">
        <w:rPr>
          <w:rFonts w:eastAsia="Times New Roman"/>
        </w:rPr>
        <w:t xml:space="preserve"> your calculations</w:t>
      </w:r>
      <w:r w:rsidR="00B80844">
        <w:rPr>
          <w:rFonts w:eastAsia="Times New Roman"/>
        </w:rPr>
        <w:t>,</w:t>
      </w:r>
      <w:r w:rsidRPr="00CD28FB" w:rsidR="00CD28FB">
        <w:rPr>
          <w:rFonts w:eastAsia="Times New Roman"/>
        </w:rPr>
        <w:t xml:space="preserve"> and </w:t>
      </w:r>
      <w:r w:rsidR="00B80844">
        <w:rPr>
          <w:rFonts w:eastAsia="Times New Roman"/>
        </w:rPr>
        <w:t xml:space="preserve">that </w:t>
      </w:r>
      <w:r w:rsidRPr="00CD28FB" w:rsidR="00CD28FB">
        <w:rPr>
          <w:rFonts w:eastAsia="Times New Roman"/>
        </w:rPr>
        <w:t xml:space="preserve">you have had further discussions with them and they have confirmed your understanding, do you feel </w:t>
      </w:r>
      <w:r w:rsidR="009B5349">
        <w:rPr>
          <w:rFonts w:eastAsia="Times New Roman"/>
        </w:rPr>
        <w:t>that</w:t>
      </w:r>
      <w:r w:rsidRPr="00CD28FB" w:rsidR="00CD28FB">
        <w:rPr>
          <w:rFonts w:eastAsia="Times New Roman"/>
        </w:rPr>
        <w:t xml:space="preserve"> they have not really told you the full facts? There is a big difference between 9% and 15%.</w:t>
      </w:r>
      <w:r w:rsidR="00CD28FB">
        <w:t xml:space="preserve"> </w:t>
      </w:r>
    </w:p>
    <w:p w:rsidR="00FE56BB" w:rsidP="006B44F5">
      <w:pPr>
        <w:pStyle w:val="Answer"/>
        <w:rPr>
          <w:rFonts w:eastAsia="Times New Roman"/>
        </w:rPr>
      </w:pPr>
      <w:sdt>
        <w:sdtPr>
          <w:alias w:val="Witness"/>
          <w:id w:val="-221289207"/>
          <w:placeholder>
            <w:docPart w:val="DefaultPlaceholder_-1854013440"/>
          </w:placeholder>
          <w:richText/>
        </w:sdtPr>
        <w:sdtContent>
          <w:r w:rsidRPr="006B44F5" w:rsidR="006B44F5">
            <w:rPr>
              <w:b/>
              <w:i/>
            </w:rPr>
            <w:t>Stephanie Boyce:</w:t>
          </w:r>
        </w:sdtContent>
      </w:sdt>
      <w:r w:rsidR="006B44F5">
        <w:t xml:space="preserve"> </w:t>
      </w:r>
      <w:r w:rsidRPr="00CD28FB" w:rsidR="00CD28FB">
        <w:rPr>
          <w:rFonts w:eastAsia="Times New Roman"/>
        </w:rPr>
        <w:t>Certainly there is a big difference</w:t>
      </w:r>
      <w:r w:rsidR="009B5349">
        <w:rPr>
          <w:rFonts w:eastAsia="Times New Roman"/>
        </w:rPr>
        <w:t>,</w:t>
      </w:r>
      <w:r w:rsidRPr="00CD28FB" w:rsidR="00CD28FB">
        <w:rPr>
          <w:rFonts w:eastAsia="Times New Roman"/>
        </w:rPr>
        <w:t xml:space="preserve"> and 15% was the absolute bare minimum necessary.</w:t>
      </w:r>
      <w:r w:rsidR="00CD28FB">
        <w:t xml:space="preserve"> </w:t>
      </w:r>
      <w:r w:rsidR="006B44F5">
        <w:rPr>
          <w:rFonts w:eastAsia="Times New Roman"/>
        </w:rPr>
        <w:t>O</w:t>
      </w:r>
      <w:r w:rsidRPr="00CD28FB" w:rsidR="00CD28FB">
        <w:rPr>
          <w:rFonts w:eastAsia="Times New Roman"/>
        </w:rPr>
        <w:t>f course</w:t>
      </w:r>
      <w:r>
        <w:rPr>
          <w:rFonts w:eastAsia="Times New Roman"/>
        </w:rPr>
        <w:t>,</w:t>
      </w:r>
      <w:r w:rsidRPr="00CD28FB" w:rsidR="00CD28FB">
        <w:rPr>
          <w:rFonts w:eastAsia="Times New Roman"/>
        </w:rPr>
        <w:t xml:space="preserve"> the figures that the Government are basing their </w:t>
      </w:r>
      <w:r>
        <w:rPr>
          <w:rFonts w:eastAsia="Times New Roman"/>
        </w:rPr>
        <w:t>proposal</w:t>
      </w:r>
      <w:r w:rsidRPr="00CD28FB" w:rsidR="00CD28FB">
        <w:rPr>
          <w:rFonts w:eastAsia="Times New Roman"/>
        </w:rPr>
        <w:t xml:space="preserve"> on</w:t>
      </w:r>
      <w:r w:rsidR="006B44F5">
        <w:rPr>
          <w:rFonts w:eastAsia="Times New Roman"/>
        </w:rPr>
        <w:t>,</w:t>
      </w:r>
      <w:r w:rsidRPr="00CD28FB" w:rsidR="00CD28FB">
        <w:rPr>
          <w:rFonts w:eastAsia="Times New Roman"/>
        </w:rPr>
        <w:t xml:space="preserve"> as the chair of the Bar said</w:t>
      </w:r>
      <w:r w:rsidR="006B44F5">
        <w:rPr>
          <w:rFonts w:eastAsia="Times New Roman"/>
        </w:rPr>
        <w:t xml:space="preserve">, are </w:t>
      </w:r>
      <w:r>
        <w:rPr>
          <w:rFonts w:eastAsia="Times New Roman"/>
        </w:rPr>
        <w:t>f</w:t>
      </w:r>
      <w:r w:rsidR="009B5349">
        <w:rPr>
          <w:rFonts w:eastAsia="Times New Roman"/>
        </w:rPr>
        <w:t>or</w:t>
      </w:r>
      <w:r>
        <w:rPr>
          <w:rFonts w:eastAsia="Times New Roman"/>
        </w:rPr>
        <w:t xml:space="preserve"> </w:t>
      </w:r>
      <w:r w:rsidRPr="00CD28FB" w:rsidR="00CD28FB">
        <w:rPr>
          <w:rFonts w:eastAsia="Times New Roman"/>
        </w:rPr>
        <w:t>2024</w:t>
      </w:r>
      <w:r w:rsidR="00CD28FB">
        <w:t>-</w:t>
      </w:r>
      <w:r w:rsidRPr="00CD28FB" w:rsidR="00CD28FB">
        <w:rPr>
          <w:rFonts w:eastAsia="Times New Roman"/>
        </w:rPr>
        <w:t>25.</w:t>
      </w:r>
      <w:r w:rsidR="00CD28FB">
        <w:t xml:space="preserve"> </w:t>
      </w:r>
      <w:r w:rsidRPr="00CD28FB" w:rsidR="00CD28FB">
        <w:rPr>
          <w:rFonts w:eastAsia="Times New Roman"/>
        </w:rPr>
        <w:t>That is a long way off from the urgent need for investment now.</w:t>
      </w:r>
      <w:r w:rsidR="00CD28FB">
        <w:t xml:space="preserve"> </w:t>
      </w:r>
      <w:r w:rsidRPr="00CD28FB" w:rsidR="00CD28FB">
        <w:rPr>
          <w:rFonts w:eastAsia="Times New Roman"/>
        </w:rPr>
        <w:t>This is on the back of continued years of under</w:t>
      </w:r>
      <w:r w:rsidR="004829B4">
        <w:rPr>
          <w:rFonts w:eastAsia="Times New Roman"/>
        </w:rPr>
        <w:t>-</w:t>
      </w:r>
      <w:r w:rsidRPr="00CD28FB" w:rsidR="00CD28FB">
        <w:rPr>
          <w:rFonts w:eastAsia="Times New Roman"/>
        </w:rPr>
        <w:t>investment</w:t>
      </w:r>
      <w:r w:rsidR="00F71362">
        <w:rPr>
          <w:rFonts w:eastAsia="Times New Roman"/>
        </w:rPr>
        <w:t>;</w:t>
      </w:r>
      <w:r w:rsidRPr="00CD28FB" w:rsidR="00CD28FB">
        <w:rPr>
          <w:rFonts w:eastAsia="Times New Roman"/>
        </w:rPr>
        <w:t xml:space="preserve"> practitioners have faced no significant increase in fees for 25 years.</w:t>
      </w:r>
      <w:r w:rsidR="00CD28FB">
        <w:t xml:space="preserve"> </w:t>
      </w:r>
      <w:r w:rsidRPr="00CD28FB" w:rsidR="00CD28FB">
        <w:rPr>
          <w:rFonts w:eastAsia="Times New Roman"/>
        </w:rPr>
        <w:t>I know of no other profession where individuals</w:t>
      </w:r>
      <w:r w:rsidR="00DF06BF">
        <w:rPr>
          <w:rFonts w:eastAsia="Times New Roman"/>
        </w:rPr>
        <w:t xml:space="preserve"> </w:t>
      </w:r>
      <w:r>
        <w:rPr>
          <w:rFonts w:eastAsia="Times New Roman"/>
        </w:rPr>
        <w:t xml:space="preserve">would work </w:t>
      </w:r>
      <w:r w:rsidRPr="00CD28FB" w:rsidR="00CD28FB">
        <w:rPr>
          <w:rFonts w:eastAsia="Times New Roman"/>
        </w:rPr>
        <w:t>with no significant increase for that amount of time.</w:t>
      </w:r>
      <w:r w:rsidR="00CD28FB">
        <w:t xml:space="preserve"> </w:t>
      </w:r>
    </w:p>
    <w:p w:rsidR="006B44F5" w:rsidP="006B44F5">
      <w:pPr>
        <w:pStyle w:val="Answer"/>
      </w:pPr>
      <w:r>
        <w:rPr>
          <w:rFonts w:eastAsia="Times New Roman"/>
        </w:rPr>
        <w:t>T</w:t>
      </w:r>
      <w:r w:rsidRPr="00CD28FB" w:rsidR="00CD28FB">
        <w:rPr>
          <w:rFonts w:eastAsia="Times New Roman"/>
        </w:rPr>
        <w:t>here are human stories behind this</w:t>
      </w:r>
      <w:r>
        <w:rPr>
          <w:rFonts w:eastAsia="Times New Roman"/>
        </w:rPr>
        <w:t xml:space="preserve">: </w:t>
      </w:r>
      <w:r w:rsidRPr="00CD28FB" w:rsidR="00CD28FB">
        <w:rPr>
          <w:rFonts w:eastAsia="Times New Roman"/>
        </w:rPr>
        <w:t>victims who are waiting for their day in court, defendants who</w:t>
      </w:r>
      <w:r>
        <w:rPr>
          <w:rFonts w:eastAsia="Times New Roman"/>
        </w:rPr>
        <w:t xml:space="preserve"> </w:t>
      </w:r>
      <w:r w:rsidRPr="00CD28FB" w:rsidR="00CD28FB">
        <w:rPr>
          <w:rFonts w:eastAsia="Times New Roman"/>
        </w:rPr>
        <w:t>remain</w:t>
      </w:r>
      <w:r>
        <w:rPr>
          <w:rFonts w:eastAsia="Times New Roman"/>
        </w:rPr>
        <w:t xml:space="preserve"> </w:t>
      </w:r>
      <w:r w:rsidRPr="00CD28FB" w:rsidR="00CD28FB">
        <w:rPr>
          <w:rFonts w:eastAsia="Times New Roman"/>
        </w:rPr>
        <w:t>on bail</w:t>
      </w:r>
      <w:r w:rsidR="00DF06BF">
        <w:rPr>
          <w:rFonts w:eastAsia="Times New Roman"/>
        </w:rPr>
        <w:t xml:space="preserve">, </w:t>
      </w:r>
      <w:r w:rsidRPr="00CD28FB" w:rsidR="00CD28FB">
        <w:rPr>
          <w:rFonts w:eastAsia="Times New Roman"/>
        </w:rPr>
        <w:t xml:space="preserve">potentially waiting to have their name cleared, </w:t>
      </w:r>
      <w:r w:rsidR="00F33AA7">
        <w:rPr>
          <w:rFonts w:eastAsia="Times New Roman"/>
        </w:rPr>
        <w:t xml:space="preserve">and </w:t>
      </w:r>
      <w:r w:rsidRPr="00CD28FB" w:rsidR="00CD28FB">
        <w:rPr>
          <w:rFonts w:eastAsia="Times New Roman"/>
        </w:rPr>
        <w:t>witnesses whose memories fade.</w:t>
      </w:r>
      <w:r w:rsidR="00CD28FB">
        <w:t xml:space="preserve"> </w:t>
      </w:r>
      <w:r w:rsidRPr="00CD28FB" w:rsidR="00CD28FB">
        <w:rPr>
          <w:rFonts w:eastAsia="Times New Roman"/>
        </w:rPr>
        <w:t xml:space="preserve">It goes back to </w:t>
      </w:r>
      <w:r w:rsidR="005955A8">
        <w:rPr>
          <w:rFonts w:eastAsia="Times New Roman"/>
        </w:rPr>
        <w:t>“J</w:t>
      </w:r>
      <w:r w:rsidRPr="00CD28FB" w:rsidR="00CD28FB">
        <w:rPr>
          <w:rFonts w:eastAsia="Times New Roman"/>
        </w:rPr>
        <w:t>ustice delayed is justice denied.</w:t>
      </w:r>
      <w:r w:rsidR="005955A8">
        <w:rPr>
          <w:rFonts w:eastAsia="Times New Roman"/>
        </w:rPr>
        <w:t>”</w:t>
      </w:r>
      <w:r w:rsidR="00CD28FB">
        <w:t xml:space="preserve"> </w:t>
      </w:r>
    </w:p>
    <w:p w:rsidR="00CD28FB" w:rsidRPr="00CD28FB" w:rsidP="006B44F5">
      <w:pPr>
        <w:pStyle w:val="Question"/>
        <w:rPr>
          <w:rFonts w:eastAsia="Times New Roman"/>
        </w:rPr>
      </w:pPr>
      <w:sdt>
        <w:sdtPr>
          <w:alias w:val="Member"/>
          <w:tag w:val="&lt;Member mnisId='483' dodsId='25660'&gt;"/>
          <w:id w:val="1029534412"/>
          <w:placeholder>
            <w:docPart w:val="DefaultPlaceholder_-1854013440"/>
          </w:placeholder>
          <w:richText/>
        </w:sdtPr>
        <w:sdtContent>
          <w:r w:rsidRPr="006B44F5" w:rsidR="006B44F5">
            <w:rPr>
              <w:b/>
            </w:rPr>
            <w:t>Maria Eagle:</w:t>
          </w:r>
        </w:sdtContent>
      </w:sdt>
      <w:r w:rsidR="006B44F5">
        <w:t xml:space="preserve"> </w:t>
      </w:r>
      <w:r w:rsidRPr="00CD28FB">
        <w:rPr>
          <w:rFonts w:eastAsia="Times New Roman"/>
        </w:rPr>
        <w:t>You are very carefully not answering my question</w:t>
      </w:r>
      <w:r w:rsidR="006B44F5">
        <w:rPr>
          <w:rFonts w:eastAsia="Times New Roman"/>
        </w:rPr>
        <w:t>,</w:t>
      </w:r>
      <w:r w:rsidRPr="00CD28FB">
        <w:rPr>
          <w:rFonts w:eastAsia="Times New Roman"/>
        </w:rPr>
        <w:t xml:space="preserve"> but that is understandable.</w:t>
      </w:r>
      <w:r>
        <w:t xml:space="preserve"> </w:t>
      </w:r>
      <w:r w:rsidRPr="00CD28FB">
        <w:rPr>
          <w:rFonts w:eastAsia="Times New Roman"/>
        </w:rPr>
        <w:t>Mr Fenhalls, do you believe that you have had over</w:t>
      </w:r>
      <w:r w:rsidR="00FE56BB">
        <w:rPr>
          <w:rFonts w:eastAsia="Times New Roman"/>
        </w:rPr>
        <w:t>-</w:t>
      </w:r>
      <w:r w:rsidRPr="00CD28FB">
        <w:rPr>
          <w:rFonts w:eastAsia="Times New Roman"/>
        </w:rPr>
        <w:t>promise and under</w:t>
      </w:r>
      <w:r w:rsidR="00DF06BF">
        <w:rPr>
          <w:rFonts w:eastAsia="Times New Roman"/>
        </w:rPr>
        <w:t>-</w:t>
      </w:r>
      <w:r w:rsidRPr="00CD28FB">
        <w:rPr>
          <w:rFonts w:eastAsia="Times New Roman"/>
        </w:rPr>
        <w:t>delivery from the Government</w:t>
      </w:r>
      <w:r w:rsidR="006B44F5">
        <w:rPr>
          <w:rFonts w:eastAsia="Times New Roman"/>
        </w:rPr>
        <w:t>?</w:t>
      </w:r>
      <w:r w:rsidRPr="00CD28FB">
        <w:rPr>
          <w:rFonts w:eastAsia="Times New Roman"/>
        </w:rPr>
        <w:t xml:space="preserve"> </w:t>
      </w:r>
    </w:p>
    <w:p w:rsidR="006B44F5" w:rsidP="006B44F5">
      <w:pPr>
        <w:pStyle w:val="Answer"/>
      </w:pPr>
      <w:sdt>
        <w:sdtPr>
          <w:alias w:val="Witness"/>
          <w:id w:val="-1436903573"/>
          <w:placeholder>
            <w:docPart w:val="DefaultPlaceholder_-1854013440"/>
          </w:placeholder>
          <w:richText/>
        </w:sdtPr>
        <w:sdtContent>
          <w:r w:rsidR="007E10F4">
            <w:rPr>
              <w:b/>
              <w:i/>
            </w:rPr>
            <w:t xml:space="preserve">Mark Fenhalls: </w:t>
          </w:r>
        </w:sdtContent>
      </w:sdt>
      <w:r>
        <w:t xml:space="preserve"> </w:t>
      </w:r>
      <w:r w:rsidRPr="00CD28FB" w:rsidR="00CD28FB">
        <w:rPr>
          <w:rFonts w:eastAsia="Times New Roman"/>
        </w:rPr>
        <w:t>I am going to try to answer your question</w:t>
      </w:r>
      <w:r>
        <w:rPr>
          <w:rFonts w:eastAsia="Times New Roman"/>
        </w:rPr>
        <w:t>,</w:t>
      </w:r>
      <w:r w:rsidRPr="00CD28FB" w:rsidR="00CD28FB">
        <w:rPr>
          <w:rFonts w:eastAsia="Times New Roman"/>
        </w:rPr>
        <w:t xml:space="preserve"> but not in the way I suspect you want because I am not here to make political points.</w:t>
      </w:r>
      <w:r w:rsidR="00CD28FB">
        <w:t xml:space="preserve"> </w:t>
      </w:r>
    </w:p>
    <w:p w:rsidR="00CD28FB" w:rsidRPr="00CD28FB" w:rsidP="006B44F5">
      <w:pPr>
        <w:pStyle w:val="Question"/>
        <w:rPr>
          <w:rFonts w:eastAsia="Times New Roman"/>
        </w:rPr>
      </w:pPr>
      <w:sdt>
        <w:sdtPr>
          <w:alias w:val="Member"/>
          <w:tag w:val="&lt;Member mnisId='483' dodsId='25660'&gt;"/>
          <w:id w:val="-124552046"/>
          <w:placeholder>
            <w:docPart w:val="DefaultPlaceholder_-1854013440"/>
          </w:placeholder>
          <w:richText/>
        </w:sdtPr>
        <w:sdtContent>
          <w:r w:rsidRPr="006B44F5" w:rsidR="006B44F5">
            <w:rPr>
              <w:b/>
            </w:rPr>
            <w:t>Maria Eagle:</w:t>
          </w:r>
        </w:sdtContent>
      </w:sdt>
      <w:r w:rsidR="006B44F5">
        <w:t xml:space="preserve"> </w:t>
      </w:r>
      <w:r w:rsidRPr="00CD28FB">
        <w:rPr>
          <w:rFonts w:eastAsia="Times New Roman"/>
        </w:rPr>
        <w:t xml:space="preserve">I just want you to answer the question however you wish. </w:t>
      </w:r>
    </w:p>
    <w:p w:rsidR="006B44F5" w:rsidP="006B44F5">
      <w:pPr>
        <w:pStyle w:val="Answer"/>
        <w:rPr>
          <w:rFonts w:eastAsia="Times New Roman"/>
        </w:rPr>
      </w:pPr>
      <w:sdt>
        <w:sdtPr>
          <w:alias w:val="Witness"/>
          <w:id w:val="-2075809129"/>
          <w:placeholder>
            <w:docPart w:val="DefaultPlaceholder_-1854013440"/>
          </w:placeholder>
          <w:richText/>
        </w:sdtPr>
        <w:sdtContent>
          <w:r w:rsidR="007E10F4">
            <w:rPr>
              <w:b/>
              <w:i/>
            </w:rPr>
            <w:t xml:space="preserve">Mark Fenhalls: </w:t>
          </w:r>
        </w:sdtContent>
      </w:sdt>
      <w:r w:rsidRPr="00CD28FB" w:rsidR="00CD28FB">
        <w:rPr>
          <w:rFonts w:eastAsia="Times New Roman"/>
        </w:rPr>
        <w:t>Thank you</w:t>
      </w:r>
      <w:r w:rsidR="00FE56BB">
        <w:rPr>
          <w:rFonts w:eastAsia="Times New Roman"/>
        </w:rPr>
        <w:t>.</w:t>
      </w:r>
      <w:r w:rsidRPr="00CD28FB" w:rsidR="00CD28FB">
        <w:rPr>
          <w:rFonts w:eastAsia="Times New Roman"/>
        </w:rPr>
        <w:t xml:space="preserve"> I</w:t>
      </w:r>
      <w:r>
        <w:rPr>
          <w:rFonts w:eastAsia="Times New Roman"/>
        </w:rPr>
        <w:t xml:space="preserve"> </w:t>
      </w:r>
      <w:r w:rsidRPr="00CD28FB" w:rsidR="00CD28FB">
        <w:rPr>
          <w:rFonts w:eastAsia="Times New Roman"/>
        </w:rPr>
        <w:t>remain</w:t>
      </w:r>
      <w:r>
        <w:rPr>
          <w:rFonts w:eastAsia="Times New Roman"/>
        </w:rPr>
        <w:t xml:space="preserve"> </w:t>
      </w:r>
      <w:r w:rsidRPr="00CD28FB" w:rsidR="00CD28FB">
        <w:rPr>
          <w:rFonts w:eastAsia="Times New Roman"/>
        </w:rPr>
        <w:t>pleased that the Government have indicated that it is 15% on every advocate</w:t>
      </w:r>
      <w:r w:rsidR="00CD28FB">
        <w:t>’</w:t>
      </w:r>
      <w:r w:rsidRPr="00CD28FB" w:rsidR="00CD28FB">
        <w:rPr>
          <w:rFonts w:eastAsia="Times New Roman"/>
        </w:rPr>
        <w:t>s fee at each stage.</w:t>
      </w:r>
      <w:r w:rsidR="00CD28FB">
        <w:t xml:space="preserve"> </w:t>
      </w:r>
      <w:r w:rsidRPr="00CD28FB" w:rsidR="00CD28FB">
        <w:rPr>
          <w:rFonts w:eastAsia="Times New Roman"/>
        </w:rPr>
        <w:t>I am deeply concerned that delay in implementation means that it w</w:t>
      </w:r>
      <w:r w:rsidR="00FE56BB">
        <w:rPr>
          <w:rFonts w:eastAsia="Times New Roman"/>
        </w:rPr>
        <w:t>on’t</w:t>
      </w:r>
      <w:r w:rsidRPr="00CD28FB" w:rsidR="00CD28FB">
        <w:rPr>
          <w:rFonts w:eastAsia="Times New Roman"/>
        </w:rPr>
        <w:t xml:space="preserve"> have the effect that we wan</w:t>
      </w:r>
      <w:r w:rsidR="00DF06BF">
        <w:rPr>
          <w:rFonts w:eastAsia="Times New Roman"/>
        </w:rPr>
        <w:t>t,</w:t>
      </w:r>
      <w:r w:rsidRPr="00CD28FB" w:rsidR="00CD28FB">
        <w:rPr>
          <w:rFonts w:eastAsia="Times New Roman"/>
        </w:rPr>
        <w:t xml:space="preserve"> and it will become more expensive to fix later. </w:t>
      </w:r>
    </w:p>
    <w:p w:rsidR="00CD28FB" w:rsidRPr="00CD28FB" w:rsidP="006B44F5">
      <w:pPr>
        <w:pStyle w:val="Question"/>
        <w:rPr>
          <w:rFonts w:eastAsia="Times New Roman"/>
        </w:rPr>
      </w:pPr>
      <w:sdt>
        <w:sdtPr>
          <w:rPr>
            <w:rFonts w:eastAsia="Times New Roman"/>
          </w:rPr>
          <w:alias w:val="Member"/>
          <w:tag w:val="&lt;Member mnisId='483' dodsId='25660'&gt;"/>
          <w:id w:val="-1534257906"/>
          <w:placeholder>
            <w:docPart w:val="DefaultPlaceholder_-1854013440"/>
          </w:placeholder>
          <w:richText/>
        </w:sdtPr>
        <w:sdtContent>
          <w:r w:rsidRPr="006B44F5" w:rsidR="006B44F5">
            <w:rPr>
              <w:rFonts w:eastAsia="Times New Roman"/>
              <w:b/>
            </w:rPr>
            <w:t>Maria Eagle:</w:t>
          </w:r>
        </w:sdtContent>
      </w:sdt>
      <w:r w:rsidR="006B44F5">
        <w:rPr>
          <w:rFonts w:eastAsia="Times New Roman"/>
        </w:rPr>
        <w:t xml:space="preserve"> T</w:t>
      </w:r>
      <w:r w:rsidRPr="00CD28FB">
        <w:rPr>
          <w:rFonts w:eastAsia="Times New Roman"/>
        </w:rPr>
        <w:t>hank you. What is your view of the Government</w:t>
      </w:r>
      <w:r>
        <w:t>’</w:t>
      </w:r>
      <w:r w:rsidRPr="00CD28FB">
        <w:rPr>
          <w:rFonts w:eastAsia="Times New Roman"/>
        </w:rPr>
        <w:t>s proposed changes to the structure of the criminal legal aid fee schemes as recommended by the independent review?</w:t>
      </w:r>
      <w:r>
        <w:t xml:space="preserve"> </w:t>
      </w:r>
      <w:r w:rsidRPr="00CD28FB">
        <w:rPr>
          <w:rFonts w:eastAsia="Times New Roman"/>
        </w:rPr>
        <w:t>Are you happ</w:t>
      </w:r>
      <w:r w:rsidR="001A58BB">
        <w:rPr>
          <w:rFonts w:eastAsia="Times New Roman"/>
        </w:rPr>
        <w:t>ier</w:t>
      </w:r>
      <w:r w:rsidRPr="00CD28FB">
        <w:rPr>
          <w:rFonts w:eastAsia="Times New Roman"/>
        </w:rPr>
        <w:t xml:space="preserve"> with those?</w:t>
      </w:r>
      <w:r>
        <w:t xml:space="preserve"> </w:t>
      </w:r>
    </w:p>
    <w:p w:rsidR="006B44F5" w:rsidP="006B44F5">
      <w:pPr>
        <w:pStyle w:val="Answer"/>
      </w:pPr>
      <w:sdt>
        <w:sdtPr>
          <w:alias w:val="Witness"/>
          <w:id w:val="-1646273335"/>
          <w:placeholder>
            <w:docPart w:val="DefaultPlaceholder_-1854013440"/>
          </w:placeholder>
          <w:richText/>
        </w:sdtPr>
        <w:sdtContent>
          <w:r w:rsidR="007E10F4">
            <w:rPr>
              <w:b/>
              <w:i/>
            </w:rPr>
            <w:t xml:space="preserve">Mark Fenhalls: </w:t>
          </w:r>
        </w:sdtContent>
      </w:sdt>
      <w:r w:rsidRPr="00CD28FB" w:rsidR="00CD28FB">
        <w:rPr>
          <w:rFonts w:eastAsia="Times New Roman"/>
        </w:rPr>
        <w:t>Broadly</w:t>
      </w:r>
      <w:r w:rsidR="00EE11DA">
        <w:rPr>
          <w:rFonts w:eastAsia="Times New Roman"/>
        </w:rPr>
        <w:t>,</w:t>
      </w:r>
      <w:r>
        <w:rPr>
          <w:rFonts w:eastAsia="Times New Roman"/>
        </w:rPr>
        <w:t xml:space="preserve"> w</w:t>
      </w:r>
      <w:r w:rsidRPr="00CD28FB" w:rsidR="00CD28FB">
        <w:rPr>
          <w:rFonts w:eastAsia="Times New Roman"/>
        </w:rPr>
        <w:t>e welcome the proposals</w:t>
      </w:r>
      <w:r w:rsidR="00A4116D">
        <w:rPr>
          <w:rFonts w:eastAsia="Times New Roman"/>
        </w:rPr>
        <w:t>,</w:t>
      </w:r>
      <w:r w:rsidRPr="00CD28FB" w:rsidR="00CD28FB">
        <w:rPr>
          <w:rFonts w:eastAsia="Times New Roman"/>
        </w:rPr>
        <w:t xml:space="preserve"> and there is lots of interest to discuss.</w:t>
      </w:r>
      <w:r w:rsidR="00CD28FB">
        <w:t xml:space="preserve"> </w:t>
      </w:r>
      <w:r w:rsidRPr="00CD28FB" w:rsidR="00CD28FB">
        <w:rPr>
          <w:rFonts w:eastAsia="Times New Roman"/>
        </w:rPr>
        <w:t xml:space="preserve">A lot of </w:t>
      </w:r>
      <w:r>
        <w:rPr>
          <w:rFonts w:eastAsia="Times New Roman"/>
        </w:rPr>
        <w:t>it is</w:t>
      </w:r>
      <w:r w:rsidRPr="00CD28FB" w:rsidR="00CD28FB">
        <w:rPr>
          <w:rFonts w:eastAsia="Times New Roman"/>
        </w:rPr>
        <w:t xml:space="preserve"> material based on representations that we made to Sir Christopher last year about how reforms should take place.</w:t>
      </w:r>
      <w:r w:rsidR="00CD28FB">
        <w:t xml:space="preserve"> </w:t>
      </w:r>
      <w:r>
        <w:rPr>
          <w:rFonts w:eastAsia="Times New Roman"/>
        </w:rPr>
        <w:t>I</w:t>
      </w:r>
      <w:r w:rsidRPr="00CD28FB" w:rsidR="00CD28FB">
        <w:rPr>
          <w:rFonts w:eastAsia="Times New Roman"/>
        </w:rPr>
        <w:t>t is worth stepping back and saying that</w:t>
      </w:r>
      <w:r w:rsidR="00950A7F">
        <w:rPr>
          <w:rFonts w:eastAsia="Times New Roman"/>
        </w:rPr>
        <w:t xml:space="preserve"> all accept that</w:t>
      </w:r>
      <w:r w:rsidRPr="00CD28FB" w:rsidR="00CD28FB">
        <w:rPr>
          <w:rFonts w:eastAsia="Times New Roman"/>
        </w:rPr>
        <w:t xml:space="preserve"> it is very important to fund the system at the right place</w:t>
      </w:r>
      <w:r w:rsidR="00950A7F">
        <w:rPr>
          <w:rFonts w:eastAsia="Times New Roman"/>
        </w:rPr>
        <w:t>,</w:t>
      </w:r>
      <w:r w:rsidRPr="00CD28FB" w:rsidR="00CD28FB">
        <w:rPr>
          <w:rFonts w:eastAsia="Times New Roman"/>
        </w:rPr>
        <w:t xml:space="preserve"> so that you get the involvement of lawyers</w:t>
      </w:r>
      <w:r>
        <w:rPr>
          <w:rFonts w:eastAsia="Times New Roman"/>
        </w:rPr>
        <w:t>,</w:t>
      </w:r>
      <w:r w:rsidRPr="00CD28FB" w:rsidR="00CD28FB">
        <w:rPr>
          <w:rFonts w:eastAsia="Times New Roman"/>
        </w:rPr>
        <w:t xml:space="preserve"> shorten the time that people are in the system</w:t>
      </w:r>
      <w:r w:rsidR="00FE56BB">
        <w:rPr>
          <w:rFonts w:eastAsia="Times New Roman"/>
        </w:rPr>
        <w:t>,</w:t>
      </w:r>
      <w:r w:rsidRPr="00CD28FB" w:rsidR="00CD28FB">
        <w:rPr>
          <w:rFonts w:eastAsia="Times New Roman"/>
        </w:rPr>
        <w:t xml:space="preserve"> and get resolution for victims and compla</w:t>
      </w:r>
      <w:r>
        <w:rPr>
          <w:rFonts w:eastAsia="Times New Roman"/>
        </w:rPr>
        <w:t>i</w:t>
      </w:r>
      <w:r w:rsidRPr="00CD28FB" w:rsidR="00CD28FB">
        <w:rPr>
          <w:rFonts w:eastAsia="Times New Roman"/>
        </w:rPr>
        <w:t>nants as quickly as you can.</w:t>
      </w:r>
      <w:r w:rsidR="00CD28FB">
        <w:t xml:space="preserve"> </w:t>
      </w:r>
    </w:p>
    <w:p w:rsidR="006B44F5" w:rsidP="006B44F5">
      <w:pPr>
        <w:pStyle w:val="Answer"/>
        <w:rPr>
          <w:rFonts w:eastAsia="Times New Roman"/>
        </w:rPr>
      </w:pPr>
      <w:r w:rsidRPr="00CD28FB">
        <w:rPr>
          <w:rFonts w:eastAsia="Times New Roman"/>
        </w:rPr>
        <w:t>There is some very interesting work going on in relation to pilot schemes around duty solicitors</w:t>
      </w:r>
      <w:r>
        <w:rPr>
          <w:rFonts w:eastAsia="Times New Roman"/>
        </w:rPr>
        <w:t xml:space="preserve">, </w:t>
      </w:r>
      <w:r w:rsidRPr="00CD28FB">
        <w:rPr>
          <w:rFonts w:eastAsia="Times New Roman"/>
        </w:rPr>
        <w:t>which</w:t>
      </w:r>
      <w:r>
        <w:rPr>
          <w:rFonts w:eastAsia="Times New Roman"/>
        </w:rPr>
        <w:t xml:space="preserve"> are,</w:t>
      </w:r>
      <w:r w:rsidRPr="00CD28FB">
        <w:rPr>
          <w:rFonts w:eastAsia="Times New Roman"/>
        </w:rPr>
        <w:t xml:space="preserve"> I understand from anecdote</w:t>
      </w:r>
      <w:r>
        <w:rPr>
          <w:rFonts w:eastAsia="Times New Roman"/>
        </w:rPr>
        <w:t>,</w:t>
      </w:r>
      <w:r w:rsidRPr="00CD28FB">
        <w:rPr>
          <w:rFonts w:eastAsia="Times New Roman"/>
        </w:rPr>
        <w:t xml:space="preserve"> bearing fruit, and I am sure the Committee will want to look into </w:t>
      </w:r>
      <w:r w:rsidR="004D4ACB">
        <w:rPr>
          <w:rFonts w:eastAsia="Times New Roman"/>
        </w:rPr>
        <w:t>that</w:t>
      </w:r>
      <w:r w:rsidR="008B387F">
        <w:rPr>
          <w:rFonts w:eastAsia="Times New Roman"/>
        </w:rPr>
        <w:t xml:space="preserve"> in</w:t>
      </w:r>
      <w:r w:rsidRPr="00CD28FB">
        <w:rPr>
          <w:rFonts w:eastAsia="Times New Roman"/>
        </w:rPr>
        <w:t xml:space="preserve"> due course.</w:t>
      </w:r>
      <w:r>
        <w:t xml:space="preserve"> </w:t>
      </w:r>
      <w:r w:rsidRPr="00CD28FB">
        <w:rPr>
          <w:rFonts w:eastAsia="Times New Roman"/>
        </w:rPr>
        <w:t>It show</w:t>
      </w:r>
      <w:r w:rsidR="004D4ACB">
        <w:rPr>
          <w:rFonts w:eastAsia="Times New Roman"/>
        </w:rPr>
        <w:t>s</w:t>
      </w:r>
      <w:r w:rsidRPr="00CD28FB">
        <w:rPr>
          <w:rFonts w:eastAsia="Times New Roman"/>
        </w:rPr>
        <w:t xml:space="preserve"> </w:t>
      </w:r>
      <w:r>
        <w:rPr>
          <w:rFonts w:eastAsia="Times New Roman"/>
        </w:rPr>
        <w:t xml:space="preserve">that </w:t>
      </w:r>
      <w:r w:rsidRPr="00CD28FB">
        <w:rPr>
          <w:rFonts w:eastAsia="Times New Roman"/>
        </w:rPr>
        <w:t>having solicitors present in police stations more often and more commonly lead</w:t>
      </w:r>
      <w:r w:rsidR="004D4ACB">
        <w:rPr>
          <w:rFonts w:eastAsia="Times New Roman"/>
        </w:rPr>
        <w:t>s</w:t>
      </w:r>
      <w:r w:rsidRPr="00CD28FB">
        <w:rPr>
          <w:rFonts w:eastAsia="Times New Roman"/>
        </w:rPr>
        <w:t xml:space="preserve"> to reduced time spen</w:t>
      </w:r>
      <w:r w:rsidR="008B387F">
        <w:rPr>
          <w:rFonts w:eastAsia="Times New Roman"/>
        </w:rPr>
        <w:t>t</w:t>
      </w:r>
      <w:r w:rsidR="007E10AE">
        <w:rPr>
          <w:rFonts w:eastAsia="Times New Roman"/>
        </w:rPr>
        <w:t xml:space="preserve"> by people</w:t>
      </w:r>
      <w:r w:rsidRPr="00CD28FB">
        <w:rPr>
          <w:rFonts w:eastAsia="Times New Roman"/>
        </w:rPr>
        <w:t xml:space="preserve"> in custody and out</w:t>
      </w:r>
      <w:r w:rsidR="0057079B">
        <w:rPr>
          <w:rFonts w:eastAsia="Times New Roman"/>
        </w:rPr>
        <w:t xml:space="preserve"> </w:t>
      </w:r>
      <w:r w:rsidRPr="00CD28FB">
        <w:rPr>
          <w:rFonts w:eastAsia="Times New Roman"/>
        </w:rPr>
        <w:t>of</w:t>
      </w:r>
      <w:r w:rsidR="0057079B">
        <w:t xml:space="preserve"> </w:t>
      </w:r>
      <w:r w:rsidRPr="00CD28FB">
        <w:rPr>
          <w:rFonts w:eastAsia="Times New Roman"/>
        </w:rPr>
        <w:t>court disposals</w:t>
      </w:r>
      <w:r w:rsidR="008B387F">
        <w:rPr>
          <w:rFonts w:eastAsia="Times New Roman"/>
        </w:rPr>
        <w:t>,</w:t>
      </w:r>
      <w:r w:rsidRPr="00CD28FB">
        <w:rPr>
          <w:rFonts w:eastAsia="Times New Roman"/>
        </w:rPr>
        <w:t xml:space="preserve"> which </w:t>
      </w:r>
      <w:r w:rsidR="008B387F">
        <w:rPr>
          <w:rFonts w:eastAsia="Times New Roman"/>
        </w:rPr>
        <w:t xml:space="preserve">avoids </w:t>
      </w:r>
      <w:r w:rsidRPr="00CD28FB">
        <w:rPr>
          <w:rFonts w:eastAsia="Times New Roman"/>
        </w:rPr>
        <w:t xml:space="preserve">significant later expense. </w:t>
      </w:r>
    </w:p>
    <w:p w:rsidR="007E10AE" w:rsidP="006B44F5">
      <w:pPr>
        <w:pStyle w:val="Answer"/>
        <w:rPr>
          <w:rFonts w:eastAsia="Times New Roman"/>
        </w:rPr>
      </w:pPr>
      <w:r w:rsidRPr="00CD28FB">
        <w:rPr>
          <w:rFonts w:eastAsia="Times New Roman"/>
        </w:rPr>
        <w:t xml:space="preserve">It is confirming with evidence what we </w:t>
      </w:r>
      <w:r w:rsidR="008B387F">
        <w:rPr>
          <w:rFonts w:eastAsia="Times New Roman"/>
        </w:rPr>
        <w:t>have all</w:t>
      </w:r>
      <w:r w:rsidRPr="00CD28FB">
        <w:rPr>
          <w:rFonts w:eastAsia="Times New Roman"/>
        </w:rPr>
        <w:t xml:space="preserve"> know</w:t>
      </w:r>
      <w:r w:rsidR="008B387F">
        <w:rPr>
          <w:rFonts w:eastAsia="Times New Roman"/>
        </w:rPr>
        <w:t>n</w:t>
      </w:r>
      <w:r>
        <w:t xml:space="preserve"> </w:t>
      </w:r>
      <w:r w:rsidRPr="00CD28FB">
        <w:rPr>
          <w:rFonts w:eastAsia="Times New Roman"/>
        </w:rPr>
        <w:t xml:space="preserve">anecdotally over the last 20 or 30 years of experience that, actually, if you have a system that </w:t>
      </w:r>
      <w:r>
        <w:rPr>
          <w:rFonts w:eastAsia="Times New Roman"/>
        </w:rPr>
        <w:t xml:space="preserve">is </w:t>
      </w:r>
      <w:r w:rsidRPr="00CD28FB">
        <w:rPr>
          <w:rFonts w:eastAsia="Times New Roman"/>
        </w:rPr>
        <w:t xml:space="preserve">backloaded and everybody gets paid for the end, </w:t>
      </w:r>
      <w:r w:rsidR="0034257E">
        <w:rPr>
          <w:rFonts w:eastAsia="Times New Roman"/>
        </w:rPr>
        <w:t>i</w:t>
      </w:r>
      <w:r w:rsidRPr="00CD28FB">
        <w:rPr>
          <w:rFonts w:eastAsia="Times New Roman"/>
        </w:rPr>
        <w:t xml:space="preserve">t creates structural bars to early engagement, particularly if you are in a world where the solicitors in their responses to Sir Christopher Bellamy said </w:t>
      </w:r>
      <w:r w:rsidR="0034257E">
        <w:rPr>
          <w:rFonts w:eastAsia="Times New Roman"/>
        </w:rPr>
        <w:t xml:space="preserve">that </w:t>
      </w:r>
      <w:r w:rsidRPr="00CD28FB">
        <w:rPr>
          <w:rFonts w:eastAsia="Times New Roman"/>
        </w:rPr>
        <w:t>those cases cross</w:t>
      </w:r>
      <w:r w:rsidR="00D16E7C">
        <w:rPr>
          <w:rFonts w:eastAsia="Times New Roman"/>
        </w:rPr>
        <w:t>-</w:t>
      </w:r>
      <w:r w:rsidRPr="00CD28FB">
        <w:rPr>
          <w:rFonts w:eastAsia="Times New Roman"/>
        </w:rPr>
        <w:t>subsidise</w:t>
      </w:r>
      <w:r>
        <w:t xml:space="preserve"> </w:t>
      </w:r>
      <w:r w:rsidRPr="00CD28FB">
        <w:rPr>
          <w:rFonts w:eastAsia="Times New Roman"/>
        </w:rPr>
        <w:t xml:space="preserve">the work at the police station or </w:t>
      </w:r>
      <w:r w:rsidR="00700672">
        <w:rPr>
          <w:rFonts w:eastAsia="Times New Roman"/>
        </w:rPr>
        <w:t xml:space="preserve">in </w:t>
      </w:r>
      <w:r w:rsidRPr="00CD28FB">
        <w:rPr>
          <w:rFonts w:eastAsia="Times New Roman"/>
        </w:rPr>
        <w:t xml:space="preserve">the magistrates court. </w:t>
      </w:r>
    </w:p>
    <w:p w:rsidR="00D16E7C" w:rsidP="006B44F5">
      <w:pPr>
        <w:pStyle w:val="Answer"/>
        <w:rPr>
          <w:rFonts w:eastAsia="Times New Roman"/>
        </w:rPr>
      </w:pPr>
      <w:r w:rsidRPr="00CD28FB">
        <w:rPr>
          <w:rFonts w:eastAsia="Times New Roman"/>
        </w:rPr>
        <w:t>From the beginning of last year I was saying to Sir Christopher Bellamy</w:t>
      </w:r>
      <w:r w:rsidR="008B387F">
        <w:rPr>
          <w:rFonts w:eastAsia="Times New Roman"/>
        </w:rPr>
        <w:t>,</w:t>
      </w:r>
      <w:r w:rsidRPr="00CD28FB">
        <w:rPr>
          <w:rFonts w:eastAsia="Times New Roman"/>
        </w:rPr>
        <w:t xml:space="preserve"> alongside colleagues</w:t>
      </w:r>
      <w:r w:rsidR="008B387F">
        <w:rPr>
          <w:rFonts w:eastAsia="Times New Roman"/>
        </w:rPr>
        <w:t xml:space="preserve">, </w:t>
      </w:r>
      <w:r w:rsidR="00700672">
        <w:rPr>
          <w:rFonts w:eastAsia="Times New Roman"/>
        </w:rPr>
        <w:t>“P</w:t>
      </w:r>
      <w:r w:rsidRPr="00CD28FB">
        <w:rPr>
          <w:rFonts w:eastAsia="Times New Roman"/>
        </w:rPr>
        <w:t>ay solicitors properly for police station work and in the magistrates court</w:t>
      </w:r>
      <w:r w:rsidR="007E10AE">
        <w:rPr>
          <w:rFonts w:eastAsia="Times New Roman"/>
        </w:rPr>
        <w:t>,</w:t>
      </w:r>
      <w:r w:rsidRPr="00CD28FB">
        <w:rPr>
          <w:rFonts w:eastAsia="Times New Roman"/>
        </w:rPr>
        <w:t xml:space="preserve"> because that will unlock the reforms you need</w:t>
      </w:r>
      <w:r w:rsidR="007E10AE">
        <w:rPr>
          <w:rFonts w:eastAsia="Times New Roman"/>
        </w:rPr>
        <w:t>,</w:t>
      </w:r>
      <w:r w:rsidRPr="00CD28FB">
        <w:rPr>
          <w:rFonts w:eastAsia="Times New Roman"/>
        </w:rPr>
        <w:t xml:space="preserve"> which will </w:t>
      </w:r>
      <w:r>
        <w:rPr>
          <w:rFonts w:eastAsia="Times New Roman"/>
        </w:rPr>
        <w:t xml:space="preserve">in the </w:t>
      </w:r>
      <w:r w:rsidRPr="00CD28FB">
        <w:rPr>
          <w:rFonts w:eastAsia="Times New Roman"/>
        </w:rPr>
        <w:t xml:space="preserve">long term solve the Crown </w:t>
      </w:r>
      <w:r w:rsidR="008B387F">
        <w:rPr>
          <w:rFonts w:eastAsia="Times New Roman"/>
        </w:rPr>
        <w:t>c</w:t>
      </w:r>
      <w:r w:rsidRPr="00CD28FB">
        <w:rPr>
          <w:rFonts w:eastAsia="Times New Roman"/>
        </w:rPr>
        <w:t>ourt capacity crisis.</w:t>
      </w:r>
      <w:r w:rsidR="00700672">
        <w:rPr>
          <w:rFonts w:eastAsia="Times New Roman"/>
        </w:rPr>
        <w:t>”</w:t>
      </w:r>
      <w:r>
        <w:t xml:space="preserve"> </w:t>
      </w:r>
      <w:r w:rsidRPr="00CD28FB">
        <w:rPr>
          <w:rFonts w:eastAsia="Times New Roman"/>
        </w:rPr>
        <w:t xml:space="preserve">That </w:t>
      </w:r>
      <w:r>
        <w:rPr>
          <w:rFonts w:eastAsia="Times New Roman"/>
        </w:rPr>
        <w:t>reform i</w:t>
      </w:r>
      <w:r w:rsidRPr="00CD28FB">
        <w:rPr>
          <w:rFonts w:eastAsia="Times New Roman"/>
        </w:rPr>
        <w:t>s more complex</w:t>
      </w:r>
      <w:r>
        <w:rPr>
          <w:rFonts w:eastAsia="Times New Roman"/>
        </w:rPr>
        <w:t xml:space="preserve">. </w:t>
      </w:r>
      <w:r w:rsidR="007D08CF">
        <w:rPr>
          <w:rFonts w:eastAsia="Times New Roman"/>
        </w:rPr>
        <w:t>W</w:t>
      </w:r>
      <w:r w:rsidRPr="00CD28FB">
        <w:rPr>
          <w:rFonts w:eastAsia="Times New Roman"/>
        </w:rPr>
        <w:t xml:space="preserve">e have been saying to Government since early January </w:t>
      </w:r>
      <w:r w:rsidR="00184C45">
        <w:rPr>
          <w:rFonts w:eastAsia="Times New Roman"/>
        </w:rPr>
        <w:t>that they</w:t>
      </w:r>
      <w:r w:rsidRPr="00CD28FB">
        <w:rPr>
          <w:rFonts w:eastAsia="Times New Roman"/>
        </w:rPr>
        <w:t xml:space="preserve"> cannot wait and do </w:t>
      </w:r>
      <w:r w:rsidR="00184C45">
        <w:rPr>
          <w:rFonts w:eastAsia="Times New Roman"/>
        </w:rPr>
        <w:t xml:space="preserve">all of </w:t>
      </w:r>
      <w:r w:rsidRPr="00CD28FB">
        <w:rPr>
          <w:rFonts w:eastAsia="Times New Roman"/>
        </w:rPr>
        <w:t xml:space="preserve">this in some big bang. What I am grateful for in the response from the Government is </w:t>
      </w:r>
      <w:r w:rsidR="00184C45">
        <w:rPr>
          <w:rFonts w:eastAsia="Times New Roman"/>
        </w:rPr>
        <w:t xml:space="preserve">that </w:t>
      </w:r>
      <w:r w:rsidRPr="00CD28FB">
        <w:rPr>
          <w:rFonts w:eastAsia="Times New Roman"/>
        </w:rPr>
        <w:t xml:space="preserve">they have accepted our urging to, in effect, unbundle the strands of reform; </w:t>
      </w:r>
      <w:r w:rsidR="00027DAD">
        <w:rPr>
          <w:rFonts w:eastAsia="Times New Roman"/>
        </w:rPr>
        <w:t xml:space="preserve">and </w:t>
      </w:r>
      <w:r w:rsidRPr="00CD28FB">
        <w:rPr>
          <w:rFonts w:eastAsia="Times New Roman"/>
        </w:rPr>
        <w:t>to do what can be done as quickly as possible</w:t>
      </w:r>
      <w:r w:rsidR="00027DAD">
        <w:rPr>
          <w:rFonts w:eastAsia="Times New Roman"/>
        </w:rPr>
        <w:t>—</w:t>
      </w:r>
      <w:r w:rsidRPr="00CD28FB">
        <w:rPr>
          <w:rFonts w:eastAsia="Times New Roman"/>
        </w:rPr>
        <w:t>I have an argument about what quickly means, which you have heard me expand on already</w:t>
      </w:r>
      <w:r w:rsidR="00027DAD">
        <w:rPr>
          <w:rFonts w:eastAsia="Times New Roman"/>
        </w:rPr>
        <w:t>—and</w:t>
      </w:r>
      <w:r w:rsidRPr="00CD28FB">
        <w:rPr>
          <w:rFonts w:eastAsia="Times New Roman"/>
        </w:rPr>
        <w:t xml:space="preserve"> do stage 1 now so that stage 2 can be built on it. </w:t>
      </w:r>
    </w:p>
    <w:p w:rsidR="00D16E7C" w:rsidP="006B44F5">
      <w:pPr>
        <w:pStyle w:val="Answer"/>
      </w:pPr>
      <w:r w:rsidRPr="00CD28FB">
        <w:rPr>
          <w:rFonts w:eastAsia="Times New Roman"/>
        </w:rPr>
        <w:t>In answer to what you were saying about solicitors and the money they need to survive</w:t>
      </w:r>
      <w:r>
        <w:rPr>
          <w:rFonts w:eastAsia="Times New Roman"/>
        </w:rPr>
        <w:t>,</w:t>
      </w:r>
      <w:r w:rsidRPr="00CD28FB">
        <w:rPr>
          <w:rFonts w:eastAsia="Times New Roman"/>
        </w:rPr>
        <w:t xml:space="preserve"> for my part</w:t>
      </w:r>
      <w:r w:rsidR="007E10AE">
        <w:rPr>
          <w:rFonts w:eastAsia="Times New Roman"/>
        </w:rPr>
        <w:t>,</w:t>
      </w:r>
      <w:r w:rsidRPr="00CD28FB">
        <w:rPr>
          <w:rFonts w:eastAsia="Times New Roman"/>
        </w:rPr>
        <w:t xml:space="preserve"> I would not have been fiddling around with LGFS if I w</w:t>
      </w:r>
      <w:r w:rsidR="007E10AE">
        <w:rPr>
          <w:rFonts w:eastAsia="Times New Roman"/>
        </w:rPr>
        <w:t>ere</w:t>
      </w:r>
      <w:r w:rsidRPr="00CD28FB">
        <w:rPr>
          <w:rFonts w:eastAsia="Times New Roman"/>
        </w:rPr>
        <w:t xml:space="preserve"> </w:t>
      </w:r>
      <w:r>
        <w:rPr>
          <w:rFonts w:eastAsia="Times New Roman"/>
        </w:rPr>
        <w:t>the</w:t>
      </w:r>
      <w:r w:rsidRPr="00CD28FB">
        <w:rPr>
          <w:rFonts w:eastAsia="Times New Roman"/>
        </w:rPr>
        <w:t xml:space="preserve"> Government. I would have been putting more money into</w:t>
      </w:r>
      <w:r>
        <w:t xml:space="preserve"> </w:t>
      </w:r>
      <w:r w:rsidRPr="00CD28FB">
        <w:rPr>
          <w:rFonts w:eastAsia="Times New Roman"/>
        </w:rPr>
        <w:t>police station work, well above 15%</w:t>
      </w:r>
      <w:r>
        <w:rPr>
          <w:rFonts w:eastAsia="Times New Roman"/>
        </w:rPr>
        <w:t>,</w:t>
      </w:r>
      <w:r w:rsidRPr="00CD28FB">
        <w:rPr>
          <w:rFonts w:eastAsia="Times New Roman"/>
        </w:rPr>
        <w:t xml:space="preserve"> in order to give them the money they need, and doing that urgently</w:t>
      </w:r>
      <w:r w:rsidR="007E10AE">
        <w:rPr>
          <w:rFonts w:eastAsia="Times New Roman"/>
        </w:rPr>
        <w:t>,</w:t>
      </w:r>
      <w:r w:rsidRPr="00CD28FB">
        <w:rPr>
          <w:rFonts w:eastAsia="Times New Roman"/>
        </w:rPr>
        <w:t xml:space="preserve"> so that overall they got</w:t>
      </w:r>
      <w:r w:rsidR="008B387F">
        <w:rPr>
          <w:rFonts w:eastAsia="Times New Roman"/>
        </w:rPr>
        <w:t xml:space="preserve"> </w:t>
      </w:r>
      <w:r w:rsidRPr="00CD28FB">
        <w:rPr>
          <w:rFonts w:eastAsia="Times New Roman"/>
        </w:rPr>
        <w:t>the 15%</w:t>
      </w:r>
      <w:r w:rsidR="007E10AE">
        <w:rPr>
          <w:rFonts w:eastAsia="Times New Roman"/>
        </w:rPr>
        <w:t>,</w:t>
      </w:r>
      <w:r w:rsidRPr="00CD28FB">
        <w:rPr>
          <w:rFonts w:eastAsia="Times New Roman"/>
        </w:rPr>
        <w:t xml:space="preserve"> but doing it to unlock</w:t>
      </w:r>
      <w:r>
        <w:rPr>
          <w:rFonts w:eastAsia="Times New Roman"/>
        </w:rPr>
        <w:t xml:space="preserve"> reform</w:t>
      </w:r>
      <w:r w:rsidRPr="00CD28FB">
        <w:rPr>
          <w:rFonts w:eastAsia="Times New Roman"/>
        </w:rPr>
        <w:t>.</w:t>
      </w:r>
      <w:r>
        <w:t xml:space="preserve"> </w:t>
      </w:r>
      <w:r w:rsidR="007E10AE">
        <w:rPr>
          <w:rFonts w:eastAsia="Times New Roman"/>
        </w:rPr>
        <w:t xml:space="preserve">It is </w:t>
      </w:r>
      <w:r w:rsidRPr="00CD28FB">
        <w:rPr>
          <w:rFonts w:eastAsia="Times New Roman"/>
        </w:rPr>
        <w:t xml:space="preserve">equivalent in health </w:t>
      </w:r>
      <w:r w:rsidR="008B387F">
        <w:rPr>
          <w:rFonts w:eastAsia="Times New Roman"/>
        </w:rPr>
        <w:t>where</w:t>
      </w:r>
      <w:r w:rsidR="00DD201B">
        <w:rPr>
          <w:rFonts w:eastAsia="Times New Roman"/>
        </w:rPr>
        <w:t>,</w:t>
      </w:r>
      <w:r w:rsidR="008B387F">
        <w:rPr>
          <w:rFonts w:eastAsia="Times New Roman"/>
        </w:rPr>
        <w:t xml:space="preserve"> </w:t>
      </w:r>
      <w:r w:rsidRPr="00CD28FB">
        <w:rPr>
          <w:rFonts w:eastAsia="Times New Roman"/>
        </w:rPr>
        <w:t>if you fund your GPs enough</w:t>
      </w:r>
      <w:r w:rsidR="00DD201B">
        <w:rPr>
          <w:rFonts w:eastAsia="Times New Roman"/>
        </w:rPr>
        <w:t>,</w:t>
      </w:r>
      <w:r w:rsidRPr="00CD28FB">
        <w:rPr>
          <w:rFonts w:eastAsia="Times New Roman"/>
        </w:rPr>
        <w:t xml:space="preserve"> peopl</w:t>
      </w:r>
      <w:r w:rsidR="007E10AE">
        <w:rPr>
          <w:rFonts w:eastAsia="Times New Roman"/>
        </w:rPr>
        <w:t>e</w:t>
      </w:r>
      <w:r w:rsidRPr="00CD28FB">
        <w:rPr>
          <w:rFonts w:eastAsia="Times New Roman"/>
        </w:rPr>
        <w:t xml:space="preserve"> don</w:t>
      </w:r>
      <w:r>
        <w:t>’</w:t>
      </w:r>
      <w:r w:rsidRPr="00CD28FB">
        <w:rPr>
          <w:rFonts w:eastAsia="Times New Roman"/>
        </w:rPr>
        <w:t>t need to go to A&amp;E.</w:t>
      </w:r>
      <w:r>
        <w:t xml:space="preserve"> </w:t>
      </w:r>
      <w:r w:rsidRPr="00CD28FB">
        <w:rPr>
          <w:rFonts w:eastAsia="Times New Roman"/>
        </w:rPr>
        <w:t>It is a rough parallel but it is not a bad parallel.</w:t>
      </w:r>
      <w:r>
        <w:t xml:space="preserve"> </w:t>
      </w:r>
      <w:r w:rsidRPr="00CD28FB">
        <w:rPr>
          <w:rFonts w:eastAsia="Times New Roman"/>
        </w:rPr>
        <w:t xml:space="preserve">This is all about us desperately trying to get </w:t>
      </w:r>
      <w:r w:rsidR="00601E30">
        <w:rPr>
          <w:rFonts w:eastAsia="Times New Roman"/>
        </w:rPr>
        <w:t xml:space="preserve">it </w:t>
      </w:r>
      <w:r w:rsidRPr="00CD28FB">
        <w:rPr>
          <w:rFonts w:eastAsia="Times New Roman"/>
        </w:rPr>
        <w:t>right for the country</w:t>
      </w:r>
      <w:r>
        <w:t>’</w:t>
      </w:r>
      <w:r w:rsidRPr="00CD28FB">
        <w:rPr>
          <w:rFonts w:eastAsia="Times New Roman"/>
        </w:rPr>
        <w:t xml:space="preserve">s sake </w:t>
      </w:r>
      <w:r w:rsidR="00601E30">
        <w:rPr>
          <w:rFonts w:eastAsia="Times New Roman"/>
        </w:rPr>
        <w:t xml:space="preserve">and </w:t>
      </w:r>
      <w:r w:rsidR="008650F9">
        <w:rPr>
          <w:rFonts w:eastAsia="Times New Roman"/>
        </w:rPr>
        <w:t xml:space="preserve">to </w:t>
      </w:r>
      <w:r w:rsidR="00601E30">
        <w:rPr>
          <w:rFonts w:eastAsia="Times New Roman"/>
        </w:rPr>
        <w:t>find the</w:t>
      </w:r>
      <w:r w:rsidRPr="00CD28FB">
        <w:rPr>
          <w:rFonts w:eastAsia="Times New Roman"/>
        </w:rPr>
        <w:t xml:space="preserve"> right way to fix capacity over the long </w:t>
      </w:r>
      <w:r w:rsidRPr="00CD28FB">
        <w:rPr>
          <w:rFonts w:eastAsia="Times New Roman"/>
        </w:rPr>
        <w:t>term.</w:t>
      </w:r>
      <w:r>
        <w:t xml:space="preserve"> </w:t>
      </w:r>
      <w:r w:rsidRPr="00CD28FB">
        <w:rPr>
          <w:rFonts w:eastAsia="Times New Roman"/>
        </w:rPr>
        <w:t xml:space="preserve">I would have put more money into police station schemes </w:t>
      </w:r>
      <w:r>
        <w:rPr>
          <w:rFonts w:eastAsia="Times New Roman"/>
        </w:rPr>
        <w:t>for</w:t>
      </w:r>
      <w:r w:rsidRPr="00CD28FB">
        <w:rPr>
          <w:rFonts w:eastAsia="Times New Roman"/>
        </w:rPr>
        <w:t xml:space="preserve"> solicitors to permit the</w:t>
      </w:r>
      <w:r>
        <w:rPr>
          <w:rFonts w:eastAsia="Times New Roman"/>
        </w:rPr>
        <w:t xml:space="preserve"> </w:t>
      </w:r>
      <w:r w:rsidRPr="00CD28FB">
        <w:rPr>
          <w:rFonts w:eastAsia="Times New Roman"/>
        </w:rPr>
        <w:t>reform</w:t>
      </w:r>
      <w:r>
        <w:rPr>
          <w:rFonts w:eastAsia="Times New Roman"/>
        </w:rPr>
        <w:t xml:space="preserve"> of LGFS</w:t>
      </w:r>
      <w:r w:rsidRPr="00CD28FB">
        <w:rPr>
          <w:rFonts w:eastAsia="Times New Roman"/>
        </w:rPr>
        <w:t xml:space="preserve"> to take place over the next year or so</w:t>
      </w:r>
      <w:r>
        <w:rPr>
          <w:rFonts w:eastAsia="Times New Roman"/>
        </w:rPr>
        <w:t>,</w:t>
      </w:r>
      <w:r w:rsidRPr="00CD28FB">
        <w:rPr>
          <w:rFonts w:eastAsia="Times New Roman"/>
        </w:rPr>
        <w:t xml:space="preserve"> because it is a complicated process.</w:t>
      </w:r>
      <w:r>
        <w:t xml:space="preserve"> </w:t>
      </w:r>
    </w:p>
    <w:p w:rsidR="00D16E7C" w:rsidRPr="00D16E7C" w:rsidP="00D16E7C">
      <w:pPr>
        <w:pStyle w:val="Question"/>
        <w:rPr>
          <w:rFonts w:eastAsia="Times New Roman"/>
        </w:rPr>
      </w:pPr>
      <w:sdt>
        <w:sdtPr>
          <w:alias w:val="Member"/>
          <w:tag w:val="&lt;Member mnisId='483' dodsId='25660'&gt;"/>
          <w:id w:val="1129981933"/>
          <w:placeholder>
            <w:docPart w:val="DefaultPlaceholder_-1854013440"/>
          </w:placeholder>
          <w:richText/>
        </w:sdtPr>
        <w:sdtContent>
          <w:r w:rsidRPr="00D16E7C">
            <w:rPr>
              <w:b/>
            </w:rPr>
            <w:t>Maria Eagle:</w:t>
          </w:r>
        </w:sdtContent>
      </w:sdt>
      <w:r>
        <w:t xml:space="preserve"> </w:t>
      </w:r>
      <w:r w:rsidR="00373583">
        <w:t xml:space="preserve">Absolutely. </w:t>
      </w:r>
      <w:r w:rsidRPr="00CD28FB" w:rsidR="00CD28FB">
        <w:rPr>
          <w:rFonts w:eastAsia="Times New Roman"/>
        </w:rPr>
        <w:t xml:space="preserve">Ms Boyce, </w:t>
      </w:r>
      <w:r w:rsidR="00FA340F">
        <w:rPr>
          <w:rFonts w:eastAsia="Times New Roman"/>
        </w:rPr>
        <w:t>we have</w:t>
      </w:r>
      <w:r w:rsidRPr="00CD28FB" w:rsidR="00CD28FB">
        <w:rPr>
          <w:rFonts w:eastAsia="Times New Roman"/>
        </w:rPr>
        <w:t xml:space="preserve"> heard what you said about the overall amount</w:t>
      </w:r>
      <w:r w:rsidR="00601E30">
        <w:rPr>
          <w:rFonts w:eastAsia="Times New Roman"/>
        </w:rPr>
        <w:t>,</w:t>
      </w:r>
      <w:r w:rsidRPr="00CD28FB" w:rsidR="00CD28FB">
        <w:rPr>
          <w:rFonts w:eastAsia="Times New Roman"/>
        </w:rPr>
        <w:t xml:space="preserve"> but are you confident that the changes proposed by the Government are in fact going to ensure that criminal legal aid practitioners will be adequately paid for the work that they are actually doing?</w:t>
      </w:r>
      <w:r w:rsidR="00CD28FB">
        <w:t xml:space="preserve"> </w:t>
      </w:r>
    </w:p>
    <w:p w:rsidR="00CD28FB" w:rsidRPr="00CD28FB" w:rsidP="00D16E7C">
      <w:pPr>
        <w:pStyle w:val="Answer"/>
        <w:rPr>
          <w:rFonts w:eastAsia="Times New Roman"/>
        </w:rPr>
      </w:pPr>
      <w:sdt>
        <w:sdtPr>
          <w:alias w:val="Witness"/>
          <w:id w:val="-2080975340"/>
          <w:placeholder>
            <w:docPart w:val="DefaultPlaceholder_-1854013440"/>
          </w:placeholder>
          <w:richText/>
        </w:sdtPr>
        <w:sdtContent>
          <w:r w:rsidRPr="00D16E7C" w:rsidR="00D16E7C">
            <w:rPr>
              <w:b/>
              <w:i/>
            </w:rPr>
            <w:t>Stephanie Boyce:</w:t>
          </w:r>
        </w:sdtContent>
      </w:sdt>
      <w:r w:rsidR="00D16E7C">
        <w:t xml:space="preserve"> </w:t>
      </w:r>
      <w:r w:rsidRPr="00CD28FB">
        <w:rPr>
          <w:rFonts w:eastAsia="Times New Roman"/>
        </w:rPr>
        <w:t>Not until we meet the minimum 15%</w:t>
      </w:r>
      <w:r w:rsidR="00D16E7C">
        <w:rPr>
          <w:rFonts w:eastAsia="Times New Roman"/>
        </w:rPr>
        <w:t>.</w:t>
      </w:r>
      <w:r w:rsidRPr="00CD28FB">
        <w:rPr>
          <w:rFonts w:eastAsia="Times New Roman"/>
        </w:rPr>
        <w:t xml:space="preserve"> I keep coming back to this point</w:t>
      </w:r>
      <w:r w:rsidR="00B10BEB">
        <w:rPr>
          <w:rFonts w:eastAsia="Times New Roman"/>
        </w:rPr>
        <w:t>,</w:t>
      </w:r>
      <w:r w:rsidRPr="00CD28FB">
        <w:rPr>
          <w:rFonts w:eastAsia="Times New Roman"/>
        </w:rPr>
        <w:t xml:space="preserve"> but, again, Sir Christopher was clear</w:t>
      </w:r>
      <w:r w:rsidR="007E10AE">
        <w:rPr>
          <w:rFonts w:eastAsia="Times New Roman"/>
        </w:rPr>
        <w:t xml:space="preserve"> that</w:t>
      </w:r>
      <w:r w:rsidRPr="00CD28FB">
        <w:rPr>
          <w:rFonts w:eastAsia="Times New Roman"/>
        </w:rPr>
        <w:t xml:space="preserve"> the solicitor profession is in a parlous state.</w:t>
      </w:r>
      <w:r>
        <w:t xml:space="preserve"> </w:t>
      </w:r>
      <w:r w:rsidRPr="00CD28FB">
        <w:rPr>
          <w:rFonts w:eastAsia="Times New Roman"/>
        </w:rPr>
        <w:t>Members are leaving that area of practice in droves</w:t>
      </w:r>
      <w:r w:rsidR="00CB29E5">
        <w:rPr>
          <w:rFonts w:eastAsia="Times New Roman"/>
        </w:rPr>
        <w:t xml:space="preserve">; </w:t>
      </w:r>
      <w:r w:rsidRPr="00CD28FB">
        <w:rPr>
          <w:rFonts w:eastAsia="Times New Roman"/>
        </w:rPr>
        <w:t>4% of criminal practitioners are aged under 35.</w:t>
      </w:r>
      <w:r>
        <w:t xml:space="preserve"> </w:t>
      </w:r>
      <w:r w:rsidRPr="00CD28FB">
        <w:rPr>
          <w:rFonts w:eastAsia="Times New Roman"/>
        </w:rPr>
        <w:t>We are an ageing demographic</w:t>
      </w:r>
      <w:r w:rsidR="007E10AE">
        <w:rPr>
          <w:rFonts w:eastAsia="Times New Roman"/>
        </w:rPr>
        <w:t>,</w:t>
      </w:r>
      <w:r w:rsidRPr="00CD28FB">
        <w:rPr>
          <w:rFonts w:eastAsia="Times New Roman"/>
        </w:rPr>
        <w:t xml:space="preserve"> in</w:t>
      </w:r>
      <w:r w:rsidR="005A572E">
        <w:rPr>
          <w:rFonts w:eastAsia="Times New Roman"/>
        </w:rPr>
        <w:t xml:space="preserve"> </w:t>
      </w:r>
      <w:r w:rsidRPr="00CD28FB">
        <w:rPr>
          <w:rFonts w:eastAsia="Times New Roman"/>
        </w:rPr>
        <w:t>as</w:t>
      </w:r>
      <w:r w:rsidR="005A572E">
        <w:rPr>
          <w:rFonts w:eastAsia="Times New Roman"/>
        </w:rPr>
        <w:t xml:space="preserve"> </w:t>
      </w:r>
      <w:r w:rsidRPr="00CD28FB">
        <w:rPr>
          <w:rFonts w:eastAsia="Times New Roman"/>
        </w:rPr>
        <w:t>much as we can</w:t>
      </w:r>
      <w:r w:rsidR="00D16E7C">
        <w:t>not</w:t>
      </w:r>
      <w:r w:rsidRPr="00CD28FB">
        <w:rPr>
          <w:rFonts w:eastAsia="Times New Roman"/>
        </w:rPr>
        <w:t xml:space="preserve"> get younger members to come into this area of work</w:t>
      </w:r>
      <w:r w:rsidR="00D16E7C">
        <w:rPr>
          <w:rFonts w:eastAsia="Times New Roman"/>
        </w:rPr>
        <w:t>. N</w:t>
      </w:r>
      <w:r w:rsidRPr="00CD28FB">
        <w:rPr>
          <w:rFonts w:eastAsia="Times New Roman"/>
        </w:rPr>
        <w:t>otably</w:t>
      </w:r>
      <w:r w:rsidR="00D16E7C">
        <w:rPr>
          <w:rFonts w:eastAsia="Times New Roman"/>
        </w:rPr>
        <w:t>,</w:t>
      </w:r>
      <w:r w:rsidRPr="00CD28FB">
        <w:rPr>
          <w:rFonts w:eastAsia="Times New Roman"/>
        </w:rPr>
        <w:t xml:space="preserve"> that is because it does not pay.</w:t>
      </w:r>
      <w:r>
        <w:t xml:space="preserve"> </w:t>
      </w:r>
      <w:r w:rsidRPr="00CD28FB">
        <w:rPr>
          <w:rFonts w:eastAsia="Times New Roman"/>
        </w:rPr>
        <w:t>They cannot afford to pay their bills, start a family, get a mortgage</w:t>
      </w:r>
      <w:r w:rsidR="00D16E7C">
        <w:rPr>
          <w:rFonts w:eastAsia="Times New Roman"/>
        </w:rPr>
        <w:t>,</w:t>
      </w:r>
      <w:r w:rsidRPr="00CD28FB">
        <w:rPr>
          <w:rFonts w:eastAsia="Times New Roman"/>
        </w:rPr>
        <w:t xml:space="preserve"> all the things that feed into this.</w:t>
      </w:r>
      <w:r>
        <w:t xml:space="preserve"> </w:t>
      </w:r>
      <w:r w:rsidRPr="00CD28FB">
        <w:rPr>
          <w:rFonts w:eastAsia="Times New Roman"/>
        </w:rPr>
        <w:t>It is about the system overall.</w:t>
      </w:r>
      <w:r>
        <w:t xml:space="preserve"> </w:t>
      </w:r>
      <w:r w:rsidRPr="00CD28FB">
        <w:rPr>
          <w:rFonts w:eastAsia="Times New Roman"/>
        </w:rPr>
        <w:t>It is not, as I say, just about fees and paying solicitors.</w:t>
      </w:r>
      <w:r>
        <w:t xml:space="preserve"> </w:t>
      </w:r>
      <w:r w:rsidRPr="00CD28FB">
        <w:rPr>
          <w:rFonts w:eastAsia="Times New Roman"/>
        </w:rPr>
        <w:t>It is about the sustainability of the criminal legal aid system</w:t>
      </w:r>
      <w:r w:rsidR="009A086E">
        <w:rPr>
          <w:rFonts w:eastAsia="Times New Roman"/>
        </w:rPr>
        <w:t xml:space="preserve">: </w:t>
      </w:r>
      <w:r w:rsidRPr="00CD28FB">
        <w:rPr>
          <w:rFonts w:eastAsia="Times New Roman"/>
        </w:rPr>
        <w:t xml:space="preserve">15% is the bare minimum necessary. </w:t>
      </w:r>
    </w:p>
    <w:p w:rsidR="00D16E7C" w:rsidP="00D16E7C">
      <w:pPr>
        <w:pStyle w:val="Answer"/>
      </w:pPr>
      <w:sdt>
        <w:sdtPr>
          <w:alias w:val="Witness"/>
          <w:id w:val="-1387029985"/>
          <w:placeholder>
            <w:docPart w:val="DefaultPlaceholder_-1854013440"/>
          </w:placeholder>
          <w:richText/>
        </w:sdtPr>
        <w:sdtContent>
          <w:r w:rsidR="007E10F4">
            <w:rPr>
              <w:b/>
              <w:i/>
            </w:rPr>
            <w:t xml:space="preserve">Mark Fenhalls: </w:t>
          </w:r>
        </w:sdtContent>
      </w:sdt>
      <w:r w:rsidRPr="00CD28FB" w:rsidR="00CD28FB">
        <w:rPr>
          <w:rFonts w:eastAsia="Times New Roman"/>
        </w:rPr>
        <w:t>Might I add something after what Ms Boyce said</w:t>
      </w:r>
      <w:r w:rsidR="007E10AE">
        <w:rPr>
          <w:rFonts w:eastAsia="Times New Roman"/>
        </w:rPr>
        <w:t>,</w:t>
      </w:r>
      <w:r w:rsidRPr="00CD28FB" w:rsidR="00CD28FB">
        <w:rPr>
          <w:rFonts w:eastAsia="Times New Roman"/>
        </w:rPr>
        <w:t xml:space="preserve"> in response to what Ms Eagle said?</w:t>
      </w:r>
      <w:r w:rsidR="00CD28FB">
        <w:t xml:space="preserve"> </w:t>
      </w:r>
      <w:r w:rsidRPr="00CD28FB" w:rsidR="00CD28FB">
        <w:rPr>
          <w:rFonts w:eastAsia="Times New Roman"/>
        </w:rPr>
        <w:t>We have the same problem with ageing.</w:t>
      </w:r>
      <w:r w:rsidR="00CD28FB">
        <w:t xml:space="preserve"> </w:t>
      </w:r>
      <w:r w:rsidRPr="00CD28FB" w:rsidR="00CD28FB">
        <w:rPr>
          <w:rFonts w:eastAsia="Times New Roman"/>
        </w:rPr>
        <w:t>When I began, the average barrister was probably 30</w:t>
      </w:r>
      <w:r w:rsidR="007E10AE">
        <w:rPr>
          <w:rFonts w:eastAsia="Times New Roman"/>
        </w:rPr>
        <w:t>-</w:t>
      </w:r>
      <w:r w:rsidRPr="00CD28FB" w:rsidR="00CD28FB">
        <w:rPr>
          <w:rFonts w:eastAsia="Times New Roman"/>
        </w:rPr>
        <w:t>something.</w:t>
      </w:r>
      <w:r w:rsidR="00CD28FB">
        <w:t xml:space="preserve"> </w:t>
      </w:r>
      <w:r w:rsidRPr="00CD28FB" w:rsidR="00CD28FB">
        <w:rPr>
          <w:rFonts w:eastAsia="Times New Roman"/>
        </w:rPr>
        <w:t>They are now just under 50.</w:t>
      </w:r>
      <w:r w:rsidR="00CD28FB">
        <w:t xml:space="preserve"> </w:t>
      </w:r>
      <w:r w:rsidRPr="00CD28FB" w:rsidR="00CD28FB">
        <w:rPr>
          <w:rFonts w:eastAsia="Times New Roman"/>
        </w:rPr>
        <w:t>I know the country is ageing to</w:t>
      </w:r>
      <w:r>
        <w:rPr>
          <w:rFonts w:eastAsia="Times New Roman"/>
        </w:rPr>
        <w:t>o</w:t>
      </w:r>
      <w:r w:rsidRPr="00CD28FB" w:rsidR="00CD28FB">
        <w:rPr>
          <w:rFonts w:eastAsia="Times New Roman"/>
        </w:rPr>
        <w:t xml:space="preserve"> and we are all getting greyer hair.</w:t>
      </w:r>
      <w:r w:rsidR="00CD28FB">
        <w:t xml:space="preserve"> </w:t>
      </w:r>
    </w:p>
    <w:p w:rsidR="00D16E7C" w:rsidRPr="00D16E7C" w:rsidP="00D96E45">
      <w:pPr>
        <w:pStyle w:val="Question"/>
      </w:pPr>
      <w:sdt>
        <w:sdtPr>
          <w:alias w:val="Member"/>
          <w:tag w:val="&lt;Member mnisId='483' dodsId='25660'&gt;"/>
          <w:id w:val="-1875456365"/>
          <w:placeholder>
            <w:docPart w:val="DefaultPlaceholder_-1854013440"/>
          </w:placeholder>
          <w:richText/>
        </w:sdtPr>
        <w:sdtContent>
          <w:r w:rsidRPr="00D96E45">
            <w:rPr>
              <w:b/>
            </w:rPr>
            <w:t>Maria Eagle:</w:t>
          </w:r>
        </w:sdtContent>
      </w:sdt>
      <w:r>
        <w:t xml:space="preserve"> </w:t>
      </w:r>
      <w:r w:rsidRPr="00CD28FB" w:rsidR="00CD28FB">
        <w:t xml:space="preserve">I was going to say that seems quite young </w:t>
      </w:r>
      <w:r w:rsidR="009A086E">
        <w:t>to</w:t>
      </w:r>
      <w:r w:rsidRPr="00CD28FB" w:rsidR="00CD28FB">
        <w:t xml:space="preserve"> me.</w:t>
      </w:r>
      <w:r w:rsidR="00CD28FB">
        <w:t xml:space="preserve"> </w:t>
      </w:r>
    </w:p>
    <w:p w:rsidR="00D16E7C" w:rsidP="00D16E7C">
      <w:pPr>
        <w:pStyle w:val="Answer"/>
      </w:pPr>
      <w:sdt>
        <w:sdtPr>
          <w:alias w:val="Witness"/>
          <w:id w:val="-335765791"/>
          <w:placeholder>
            <w:docPart w:val="DefaultPlaceholder_-1854013440"/>
          </w:placeholder>
          <w:richText/>
        </w:sdtPr>
        <w:sdtContent>
          <w:r w:rsidR="007E10F4">
            <w:rPr>
              <w:b/>
              <w:i/>
            </w:rPr>
            <w:t xml:space="preserve">Mark Fenhalls: </w:t>
          </w:r>
        </w:sdtContent>
      </w:sdt>
      <w:r w:rsidRPr="00CD28FB" w:rsidR="00CD28FB">
        <w:rPr>
          <w:rFonts w:eastAsia="Times New Roman"/>
        </w:rPr>
        <w:t>Not for the average age.</w:t>
      </w:r>
      <w:r w:rsidR="00CD28FB">
        <w:t xml:space="preserve"> </w:t>
      </w:r>
      <w:r w:rsidRPr="00CD28FB" w:rsidR="00CD28FB">
        <w:rPr>
          <w:rFonts w:eastAsia="Times New Roman"/>
        </w:rPr>
        <w:t xml:space="preserve">There is a </w:t>
      </w:r>
      <w:r>
        <w:rPr>
          <w:rFonts w:eastAsia="Times New Roman"/>
        </w:rPr>
        <w:t xml:space="preserve">real </w:t>
      </w:r>
      <w:r w:rsidRPr="00CD28FB" w:rsidR="00CD28FB">
        <w:rPr>
          <w:rFonts w:eastAsia="Times New Roman"/>
        </w:rPr>
        <w:t>demographic timebomb as people hang on but are leaving.</w:t>
      </w:r>
      <w:r w:rsidR="00CD28FB">
        <w:t xml:space="preserve"> </w:t>
      </w:r>
      <w:r w:rsidRPr="00CD28FB" w:rsidR="00CD28FB">
        <w:rPr>
          <w:rFonts w:eastAsia="Times New Roman"/>
        </w:rPr>
        <w:t>We do not have the same problems a</w:t>
      </w:r>
      <w:r>
        <w:rPr>
          <w:rFonts w:eastAsia="Times New Roman"/>
        </w:rPr>
        <w:t>t</w:t>
      </w:r>
      <w:r w:rsidRPr="00CD28FB" w:rsidR="00CD28FB">
        <w:rPr>
          <w:rFonts w:eastAsia="Times New Roman"/>
        </w:rPr>
        <w:t>tracting people at the very beginning</w:t>
      </w:r>
      <w:r w:rsidR="007E10AE">
        <w:rPr>
          <w:rFonts w:eastAsia="Times New Roman"/>
        </w:rPr>
        <w:t>,</w:t>
      </w:r>
      <w:r w:rsidRPr="00CD28FB" w:rsidR="00CD28FB">
        <w:rPr>
          <w:rFonts w:eastAsia="Times New Roman"/>
        </w:rPr>
        <w:t xml:space="preserve"> because it is very alluring still for people to go into</w:t>
      </w:r>
      <w:r>
        <w:rPr>
          <w:rFonts w:eastAsia="Times New Roman"/>
        </w:rPr>
        <w:t>,</w:t>
      </w:r>
      <w:r w:rsidRPr="00CD28FB" w:rsidR="00CD28FB">
        <w:rPr>
          <w:rFonts w:eastAsia="Times New Roman"/>
        </w:rPr>
        <w:t xml:space="preserve"> but we lose people very quickly afterwards</w:t>
      </w:r>
      <w:r w:rsidR="007E10AE">
        <w:rPr>
          <w:rFonts w:eastAsia="Times New Roman"/>
        </w:rPr>
        <w:t>,</w:t>
      </w:r>
      <w:r w:rsidRPr="00CD28FB" w:rsidR="00CD28FB">
        <w:rPr>
          <w:rFonts w:eastAsia="Times New Roman"/>
        </w:rPr>
        <w:t xml:space="preserve"> as soon as they discover they are in a single market.</w:t>
      </w:r>
      <w:r w:rsidR="00CD28FB">
        <w:t xml:space="preserve"> </w:t>
      </w:r>
      <w:r w:rsidRPr="00CD28FB" w:rsidR="00CD28FB">
        <w:rPr>
          <w:rFonts w:eastAsia="Times New Roman"/>
        </w:rPr>
        <w:t xml:space="preserve">Quite often in a lot of the public debate people say, </w:t>
      </w:r>
      <w:r w:rsidR="00CD28FB">
        <w:t>“</w:t>
      </w:r>
      <w:r w:rsidRPr="00CD28FB" w:rsidR="00CD28FB">
        <w:rPr>
          <w:rFonts w:eastAsia="Times New Roman"/>
        </w:rPr>
        <w:t>Oh well, barristers get this; another profession gets that</w:t>
      </w:r>
      <w:r w:rsidR="007E10AE">
        <w:t>,”</w:t>
      </w:r>
      <w:r w:rsidRPr="00CD28FB" w:rsidR="00CD28FB">
        <w:rPr>
          <w:rFonts w:eastAsia="Times New Roman"/>
        </w:rPr>
        <w:t xml:space="preserve"> but that misunderstands the position</w:t>
      </w:r>
      <w:r>
        <w:rPr>
          <w:rFonts w:eastAsia="Times New Roman"/>
        </w:rPr>
        <w:t>,</w:t>
      </w:r>
      <w:r w:rsidRPr="00CD28FB" w:rsidR="00CD28FB">
        <w:rPr>
          <w:rFonts w:eastAsia="Times New Roman"/>
        </w:rPr>
        <w:t xml:space="preserve"> because if a barrister is doing this kind of work</w:t>
      </w:r>
      <w:r w:rsidR="00601E30">
        <w:rPr>
          <w:rFonts w:eastAsia="Times New Roman"/>
        </w:rPr>
        <w:t>,</w:t>
      </w:r>
      <w:r w:rsidRPr="00CD28FB" w:rsidR="00CD28FB">
        <w:rPr>
          <w:rFonts w:eastAsia="Times New Roman"/>
        </w:rPr>
        <w:t xml:space="preserve"> but suddenly discovers </w:t>
      </w:r>
      <w:r w:rsidR="00B10BEB">
        <w:rPr>
          <w:rFonts w:eastAsia="Times New Roman"/>
        </w:rPr>
        <w:t>they</w:t>
      </w:r>
      <w:r w:rsidRPr="00CD28FB" w:rsidR="00CD28FB">
        <w:rPr>
          <w:rFonts w:eastAsia="Times New Roman"/>
        </w:rPr>
        <w:t xml:space="preserve"> can earn more doing that kind of work, as a rational actor </w:t>
      </w:r>
      <w:r w:rsidR="00B10BEB">
        <w:rPr>
          <w:rFonts w:eastAsia="Times New Roman"/>
        </w:rPr>
        <w:t>they</w:t>
      </w:r>
      <w:r w:rsidRPr="00CD28FB" w:rsidR="00CD28FB">
        <w:rPr>
          <w:rFonts w:eastAsia="Times New Roman"/>
        </w:rPr>
        <w:t xml:space="preserve"> will move into that kind of work</w:t>
      </w:r>
      <w:r>
        <w:rPr>
          <w:rFonts w:eastAsia="Times New Roman"/>
        </w:rPr>
        <w:t>,</w:t>
      </w:r>
      <w:r w:rsidRPr="00CD28FB" w:rsidR="00CD28FB">
        <w:rPr>
          <w:rFonts w:eastAsia="Times New Roman"/>
        </w:rPr>
        <w:t xml:space="preserve"> and that is the problem we have at the moment.</w:t>
      </w:r>
    </w:p>
    <w:p w:rsidR="00AB2072" w:rsidP="00D16E7C">
      <w:pPr>
        <w:pStyle w:val="Answer"/>
      </w:pPr>
      <w:r>
        <w:t>There is o</w:t>
      </w:r>
      <w:r w:rsidRPr="00CD28FB" w:rsidR="00CD28FB">
        <w:rPr>
          <w:rFonts w:eastAsia="Times New Roman"/>
        </w:rPr>
        <w:t>ne thing I should have mentioned before about general satisfaction around the response</w:t>
      </w:r>
      <w:r>
        <w:rPr>
          <w:rFonts w:eastAsia="Times New Roman"/>
        </w:rPr>
        <w:t xml:space="preserve">. </w:t>
      </w:r>
      <w:r w:rsidRPr="00CD28FB" w:rsidR="00CD28FB">
        <w:rPr>
          <w:rFonts w:eastAsia="Times New Roman"/>
        </w:rPr>
        <w:t>Sir Christopher</w:t>
      </w:r>
      <w:r w:rsidR="00CD28FB">
        <w:t>’</w:t>
      </w:r>
      <w:r w:rsidRPr="00CD28FB" w:rsidR="00CD28FB">
        <w:rPr>
          <w:rFonts w:eastAsia="Times New Roman"/>
        </w:rPr>
        <w:t>s report was thoughtful and evidence</w:t>
      </w:r>
      <w:r w:rsidR="00841A7B">
        <w:rPr>
          <w:rFonts w:eastAsia="Times New Roman"/>
        </w:rPr>
        <w:t>-</w:t>
      </w:r>
      <w:r w:rsidRPr="00CD28FB" w:rsidR="00CD28FB">
        <w:rPr>
          <w:rFonts w:eastAsia="Times New Roman"/>
        </w:rPr>
        <w:t>based.</w:t>
      </w:r>
      <w:r w:rsidR="00CD28FB">
        <w:t xml:space="preserve"> </w:t>
      </w:r>
      <w:r w:rsidRPr="00CD28FB" w:rsidR="00CD28FB">
        <w:rPr>
          <w:rFonts w:eastAsia="Times New Roman"/>
        </w:rPr>
        <w:t>It w</w:t>
      </w:r>
      <w:r w:rsidR="00D16E7C">
        <w:rPr>
          <w:rFonts w:eastAsia="Times New Roman"/>
        </w:rPr>
        <w:t>a</w:t>
      </w:r>
      <w:r w:rsidRPr="00CD28FB" w:rsidR="00CD28FB">
        <w:rPr>
          <w:rFonts w:eastAsia="Times New Roman"/>
        </w:rPr>
        <w:t>s based on a dataset that was agreed by all the stakeholders</w:t>
      </w:r>
      <w:r w:rsidR="00D16E7C">
        <w:t>—</w:t>
      </w:r>
      <w:r w:rsidR="00AF6BAB">
        <w:t xml:space="preserve">the </w:t>
      </w:r>
      <w:r w:rsidRPr="00CD28FB" w:rsidR="00CD28FB">
        <w:rPr>
          <w:rFonts w:eastAsia="Times New Roman"/>
        </w:rPr>
        <w:t>Law Society, Bar Council, LAA, Ministry of Justice</w:t>
      </w:r>
      <w:r w:rsidR="00D16E7C">
        <w:t>—</w:t>
      </w:r>
      <w:r w:rsidRPr="00CD28FB" w:rsidR="00CD28FB">
        <w:rPr>
          <w:rFonts w:eastAsia="Times New Roman"/>
        </w:rPr>
        <w:t>and it gave reliable data about movements within the professions and what was happening.</w:t>
      </w:r>
      <w:r w:rsidR="00CD28FB">
        <w:t xml:space="preserve"> </w:t>
      </w:r>
      <w:r w:rsidRPr="00CD28FB" w:rsidR="00CD28FB">
        <w:rPr>
          <w:rFonts w:eastAsia="Times New Roman"/>
        </w:rPr>
        <w:t>The ugly phrase</w:t>
      </w:r>
      <w:r w:rsidR="00CD28FB">
        <w:t xml:space="preserve"> </w:t>
      </w:r>
      <w:r w:rsidR="00713958">
        <w:rPr>
          <w:rFonts w:eastAsia="Times New Roman"/>
        </w:rPr>
        <w:t>that</w:t>
      </w:r>
      <w:r w:rsidRPr="00CD28FB" w:rsidR="00CD28FB">
        <w:rPr>
          <w:rFonts w:eastAsia="Times New Roman"/>
        </w:rPr>
        <w:t xml:space="preserve"> appear</w:t>
      </w:r>
      <w:r w:rsidR="00AF6BAB">
        <w:rPr>
          <w:rFonts w:eastAsia="Times New Roman"/>
        </w:rPr>
        <w:t>s</w:t>
      </w:r>
      <w:r w:rsidR="00713958">
        <w:rPr>
          <w:rFonts w:eastAsia="Times New Roman"/>
        </w:rPr>
        <w:t xml:space="preserve"> </w:t>
      </w:r>
      <w:r w:rsidRPr="00CD28FB" w:rsidR="00CD28FB">
        <w:rPr>
          <w:rFonts w:eastAsia="Times New Roman"/>
        </w:rPr>
        <w:t>in the Government</w:t>
      </w:r>
      <w:r w:rsidR="00CD28FB">
        <w:t>’</w:t>
      </w:r>
      <w:r w:rsidRPr="00CD28FB" w:rsidR="00CD28FB">
        <w:rPr>
          <w:rFonts w:eastAsia="Times New Roman"/>
        </w:rPr>
        <w:t xml:space="preserve">s response </w:t>
      </w:r>
      <w:r w:rsidR="00AF6BAB">
        <w:rPr>
          <w:rFonts w:eastAsia="Times New Roman"/>
        </w:rPr>
        <w:t>is the</w:t>
      </w:r>
      <w:r w:rsidRPr="00CD28FB" w:rsidR="00CD28FB">
        <w:rPr>
          <w:rFonts w:eastAsia="Times New Roman"/>
        </w:rPr>
        <w:t xml:space="preserve"> so</w:t>
      </w:r>
      <w:r w:rsidR="00AF6BAB">
        <w:rPr>
          <w:rFonts w:eastAsia="Times New Roman"/>
        </w:rPr>
        <w:t>-</w:t>
      </w:r>
      <w:r w:rsidRPr="00CD28FB" w:rsidR="00CD28FB">
        <w:rPr>
          <w:rFonts w:eastAsia="Times New Roman"/>
        </w:rPr>
        <w:t>called cost neutrality for certain changes.</w:t>
      </w:r>
      <w:r w:rsidR="00CD28FB">
        <w:t xml:space="preserve"> </w:t>
      </w:r>
      <w:r w:rsidRPr="00CD28FB" w:rsidR="00CD28FB">
        <w:rPr>
          <w:rFonts w:eastAsia="Times New Roman"/>
        </w:rPr>
        <w:t xml:space="preserve">That will not work because </w:t>
      </w:r>
      <w:r w:rsidR="00AF6BAB">
        <w:rPr>
          <w:rFonts w:eastAsia="Times New Roman"/>
        </w:rPr>
        <w:t xml:space="preserve">it is only </w:t>
      </w:r>
      <w:r w:rsidRPr="00CD28FB" w:rsidR="00CD28FB">
        <w:rPr>
          <w:rFonts w:eastAsia="Times New Roman"/>
        </w:rPr>
        <w:t>rearranging the chairs on the deck of the Titanic.</w:t>
      </w:r>
    </w:p>
    <w:p w:rsidR="007D416B" w:rsidP="00D16E7C">
      <w:pPr>
        <w:pStyle w:val="Answer"/>
      </w:pPr>
      <w:r>
        <w:rPr>
          <w:rFonts w:eastAsia="Times New Roman"/>
        </w:rPr>
        <w:t>Let</w:t>
      </w:r>
      <w:r w:rsidR="00AB2072">
        <w:rPr>
          <w:rFonts w:eastAsia="Times New Roman"/>
        </w:rPr>
        <w:t>’</w:t>
      </w:r>
      <w:r>
        <w:rPr>
          <w:rFonts w:eastAsia="Times New Roman"/>
        </w:rPr>
        <w:t xml:space="preserve">s </w:t>
      </w:r>
      <w:r w:rsidRPr="00CD28FB" w:rsidR="00CD28FB">
        <w:rPr>
          <w:rFonts w:eastAsia="Times New Roman"/>
        </w:rPr>
        <w:t>imagine</w:t>
      </w:r>
      <w:r w:rsidR="00AB2072">
        <w:rPr>
          <w:rFonts w:eastAsia="Times New Roman"/>
        </w:rPr>
        <w:t xml:space="preserve"> that</w:t>
      </w:r>
      <w:r w:rsidRPr="00CD28FB" w:rsidR="00CD28FB">
        <w:rPr>
          <w:rFonts w:eastAsia="Times New Roman"/>
        </w:rPr>
        <w:t xml:space="preserve"> the</w:t>
      </w:r>
      <w:r>
        <w:rPr>
          <w:rFonts w:eastAsia="Times New Roman"/>
        </w:rPr>
        <w:t xml:space="preserve"> Government</w:t>
      </w:r>
      <w:r w:rsidRPr="00CD28FB" w:rsidR="00CD28FB">
        <w:rPr>
          <w:rFonts w:eastAsia="Times New Roman"/>
        </w:rPr>
        <w:t xml:space="preserve"> deliver everything they have put in their response this year, </w:t>
      </w:r>
      <w:r w:rsidR="00D16E7C">
        <w:rPr>
          <w:rFonts w:eastAsia="Times New Roman"/>
        </w:rPr>
        <w:t xml:space="preserve">and </w:t>
      </w:r>
      <w:r w:rsidRPr="00CD28FB" w:rsidR="00CD28FB">
        <w:rPr>
          <w:rFonts w:eastAsia="Times New Roman"/>
        </w:rPr>
        <w:t>we get it in and it begins to work</w:t>
      </w:r>
      <w:r>
        <w:rPr>
          <w:rFonts w:eastAsia="Times New Roman"/>
        </w:rPr>
        <w:t>. If</w:t>
      </w:r>
      <w:r w:rsidRPr="00CD28FB" w:rsidR="00CD28FB">
        <w:rPr>
          <w:rFonts w:eastAsia="Times New Roman"/>
        </w:rPr>
        <w:t xml:space="preserve"> in a year</w:t>
      </w:r>
      <w:r w:rsidR="00CD28FB">
        <w:t>’</w:t>
      </w:r>
      <w:r w:rsidRPr="00CD28FB" w:rsidR="00CD28FB">
        <w:rPr>
          <w:rFonts w:eastAsia="Times New Roman"/>
        </w:rPr>
        <w:t xml:space="preserve">s time the evidence shows that </w:t>
      </w:r>
      <w:r w:rsidR="00EA638B">
        <w:rPr>
          <w:rFonts w:eastAsia="Times New Roman"/>
        </w:rPr>
        <w:t>it has</w:t>
      </w:r>
      <w:r w:rsidRPr="00CD28FB" w:rsidR="00CD28FB">
        <w:rPr>
          <w:rFonts w:eastAsia="Times New Roman"/>
        </w:rPr>
        <w:t xml:space="preserve"> not done enough</w:t>
      </w:r>
      <w:r w:rsidR="003D0561">
        <w:rPr>
          <w:rFonts w:eastAsia="Times New Roman"/>
        </w:rPr>
        <w:t xml:space="preserve"> and</w:t>
      </w:r>
      <w:r w:rsidRPr="00CD28FB" w:rsidR="00CD28FB">
        <w:rPr>
          <w:rFonts w:eastAsia="Times New Roman"/>
        </w:rPr>
        <w:t xml:space="preserve"> more need</w:t>
      </w:r>
      <w:r>
        <w:rPr>
          <w:rFonts w:eastAsia="Times New Roman"/>
        </w:rPr>
        <w:t>s</w:t>
      </w:r>
      <w:r w:rsidRPr="00CD28FB" w:rsidR="00CD28FB">
        <w:rPr>
          <w:rFonts w:eastAsia="Times New Roman"/>
        </w:rPr>
        <w:t xml:space="preserve"> to be done</w:t>
      </w:r>
      <w:r>
        <w:rPr>
          <w:rFonts w:eastAsia="Times New Roman"/>
        </w:rPr>
        <w:t>,</w:t>
      </w:r>
      <w:r w:rsidRPr="00CD28FB" w:rsidR="00CD28FB">
        <w:rPr>
          <w:rFonts w:eastAsia="Times New Roman"/>
        </w:rPr>
        <w:t xml:space="preserve"> waving around phrases like </w:t>
      </w:r>
      <w:r>
        <w:rPr>
          <w:rFonts w:eastAsia="Times New Roman"/>
        </w:rPr>
        <w:t>“</w:t>
      </w:r>
      <w:r w:rsidRPr="00CD28FB" w:rsidR="00CD28FB">
        <w:rPr>
          <w:rFonts w:eastAsia="Times New Roman"/>
        </w:rPr>
        <w:t>c</w:t>
      </w:r>
      <w:r w:rsidR="00EA638B">
        <w:rPr>
          <w:rFonts w:eastAsia="Times New Roman"/>
        </w:rPr>
        <w:t>ost</w:t>
      </w:r>
      <w:r w:rsidRPr="00CD28FB" w:rsidR="00CD28FB">
        <w:rPr>
          <w:rFonts w:eastAsia="Times New Roman"/>
        </w:rPr>
        <w:t xml:space="preserve"> neutrality</w:t>
      </w:r>
      <w:r w:rsidR="00EA638B">
        <w:rPr>
          <w:rFonts w:eastAsia="Times New Roman"/>
        </w:rPr>
        <w:t xml:space="preserve"> </w:t>
      </w:r>
      <w:r w:rsidRPr="00CD28FB" w:rsidR="00CD28FB">
        <w:rPr>
          <w:rFonts w:eastAsia="Times New Roman"/>
        </w:rPr>
        <w:t>for future</w:t>
      </w:r>
      <w:r w:rsidR="009F03B9">
        <w:rPr>
          <w:rFonts w:eastAsia="Times New Roman"/>
        </w:rPr>
        <w:t xml:space="preserve"> change”</w:t>
      </w:r>
      <w:r w:rsidRPr="00CD28FB" w:rsidR="00CD28FB">
        <w:rPr>
          <w:rFonts w:eastAsia="Times New Roman"/>
        </w:rPr>
        <w:t xml:space="preserve"> will </w:t>
      </w:r>
      <w:r w:rsidRPr="00CD28FB" w:rsidR="00CD28FB">
        <w:rPr>
          <w:rFonts w:eastAsia="Times New Roman"/>
        </w:rPr>
        <w:t>help nobody. That kind of caveat and detail does not alter the importance of the overall packages and suggestions, but it need</w:t>
      </w:r>
      <w:r w:rsidR="00D64F82">
        <w:rPr>
          <w:rFonts w:eastAsia="Times New Roman"/>
        </w:rPr>
        <w:t>s</w:t>
      </w:r>
      <w:r w:rsidRPr="00CD28FB" w:rsidR="00CD28FB">
        <w:rPr>
          <w:rFonts w:eastAsia="Times New Roman"/>
        </w:rPr>
        <w:t xml:space="preserve"> to be carefully thought about.</w:t>
      </w:r>
      <w:r w:rsidR="00CD28FB">
        <w:t xml:space="preserve"> </w:t>
      </w:r>
    </w:p>
    <w:p w:rsidR="007D416B" w:rsidP="007D416B">
      <w:pPr>
        <w:pStyle w:val="Remark"/>
      </w:pPr>
      <w:sdt>
        <w:sdtPr>
          <w:alias w:val="Member"/>
          <w:tag w:val="&lt;Member mnisId='1601' dodsId='34498'&gt;"/>
          <w:id w:val="-1504203759"/>
          <w:placeholder>
            <w:docPart w:val="DefaultPlaceholder_-1854013440"/>
          </w:placeholder>
          <w:richText/>
        </w:sdtPr>
        <w:sdtContent>
          <w:r w:rsidRPr="007D416B">
            <w:rPr>
              <w:b/>
            </w:rPr>
            <w:t>Chair:</w:t>
          </w:r>
        </w:sdtContent>
      </w:sdt>
      <w:r>
        <w:t xml:space="preserve"> </w:t>
      </w:r>
      <w:r w:rsidR="00D64F82">
        <w:t xml:space="preserve">Thank you. </w:t>
      </w:r>
      <w:r w:rsidRPr="00CD28FB" w:rsidR="00CD28FB">
        <w:t>Mr Butler, do you want to come in on th</w:t>
      </w:r>
      <w:r w:rsidR="00D64F82">
        <w:t>at</w:t>
      </w:r>
      <w:r w:rsidRPr="00CD28FB" w:rsidR="00CD28FB">
        <w:t xml:space="preserve"> point?</w:t>
      </w:r>
      <w:r w:rsidR="00CD28FB">
        <w:t xml:space="preserve"> </w:t>
      </w:r>
    </w:p>
    <w:p w:rsidR="007D416B" w:rsidRPr="007D416B" w:rsidP="007D416B">
      <w:pPr>
        <w:pStyle w:val="Question"/>
        <w:rPr>
          <w:rFonts w:eastAsia="Times New Roman"/>
        </w:rPr>
      </w:pPr>
      <w:sdt>
        <w:sdtPr>
          <w:alias w:val="Member"/>
          <w:tag w:val="&lt;Member mnisId='4745' dodsId=''&gt;"/>
          <w:id w:val="-232697901"/>
          <w:placeholder>
            <w:docPart w:val="DefaultPlaceholder_-1854013440"/>
          </w:placeholder>
          <w:richText/>
        </w:sdtPr>
        <w:sdtContent>
          <w:r w:rsidRPr="007D416B">
            <w:rPr>
              <w:b/>
            </w:rPr>
            <w:t>Rob Butler:</w:t>
          </w:r>
        </w:sdtContent>
      </w:sdt>
      <w:r>
        <w:t xml:space="preserve"> </w:t>
      </w:r>
      <w:r w:rsidRPr="00CD28FB" w:rsidR="00CD28FB">
        <w:rPr>
          <w:rFonts w:eastAsia="Times New Roman"/>
        </w:rPr>
        <w:t xml:space="preserve">Just a quick bit of checking </w:t>
      </w:r>
      <w:r w:rsidR="00EA638B">
        <w:rPr>
          <w:rFonts w:eastAsia="Times New Roman"/>
        </w:rPr>
        <w:t xml:space="preserve">of </w:t>
      </w:r>
      <w:r w:rsidRPr="00CD28FB" w:rsidR="00CD28FB">
        <w:rPr>
          <w:rFonts w:eastAsia="Times New Roman"/>
        </w:rPr>
        <w:t>the numbers</w:t>
      </w:r>
      <w:r w:rsidR="00AF6BAB">
        <w:rPr>
          <w:rFonts w:eastAsia="Times New Roman"/>
        </w:rPr>
        <w:t>,</w:t>
      </w:r>
      <w:r w:rsidRPr="00CD28FB" w:rsidR="00CD28FB">
        <w:rPr>
          <w:rFonts w:eastAsia="Times New Roman"/>
        </w:rPr>
        <w:t xml:space="preserve"> if I may.</w:t>
      </w:r>
      <w:r w:rsidR="00CD28FB">
        <w:t xml:space="preserve"> </w:t>
      </w:r>
      <w:r w:rsidRPr="00CD28FB" w:rsidR="00CD28FB">
        <w:rPr>
          <w:rFonts w:eastAsia="Times New Roman"/>
        </w:rPr>
        <w:t xml:space="preserve">The review by Sir Christopher </w:t>
      </w:r>
      <w:r>
        <w:rPr>
          <w:rFonts w:eastAsia="Times New Roman"/>
        </w:rPr>
        <w:t>B</w:t>
      </w:r>
      <w:r w:rsidRPr="00CD28FB" w:rsidR="00CD28FB">
        <w:rPr>
          <w:rFonts w:eastAsia="Times New Roman"/>
        </w:rPr>
        <w:t xml:space="preserve">ellamy recommended additional funding of £135 </w:t>
      </w:r>
      <w:r>
        <w:rPr>
          <w:rFonts w:eastAsia="Times New Roman"/>
        </w:rPr>
        <w:t>m</w:t>
      </w:r>
      <w:r w:rsidRPr="00CD28FB" w:rsidR="00CD28FB">
        <w:rPr>
          <w:rFonts w:eastAsia="Times New Roman"/>
        </w:rPr>
        <w:t>illion.</w:t>
      </w:r>
      <w:r w:rsidR="00CD28FB">
        <w:t xml:space="preserve"> </w:t>
      </w:r>
      <w:r w:rsidRPr="00CD28FB" w:rsidR="00CD28FB">
        <w:rPr>
          <w:rFonts w:eastAsia="Times New Roman"/>
        </w:rPr>
        <w:t xml:space="preserve">The Government state very clearly </w:t>
      </w:r>
      <w:r w:rsidR="005D02FD">
        <w:rPr>
          <w:rFonts w:eastAsia="Times New Roman"/>
        </w:rPr>
        <w:t>that their</w:t>
      </w:r>
      <w:r w:rsidRPr="00CD28FB" w:rsidR="00CD28FB">
        <w:rPr>
          <w:rFonts w:eastAsia="Times New Roman"/>
        </w:rPr>
        <w:t xml:space="preserve"> commitment</w:t>
      </w:r>
      <w:r w:rsidR="00FA00BC">
        <w:rPr>
          <w:rFonts w:eastAsia="Times New Roman"/>
        </w:rPr>
        <w:t>s</w:t>
      </w:r>
      <w:r w:rsidRPr="00CD28FB" w:rsidR="00CD28FB">
        <w:rPr>
          <w:rFonts w:eastAsia="Times New Roman"/>
        </w:rPr>
        <w:t xml:space="preserve"> amount</w:t>
      </w:r>
      <w:r w:rsidR="00EA638B">
        <w:rPr>
          <w:rFonts w:eastAsia="Times New Roman"/>
        </w:rPr>
        <w:t xml:space="preserve"> </w:t>
      </w:r>
      <w:r w:rsidRPr="00CD28FB" w:rsidR="00CD28FB">
        <w:rPr>
          <w:rFonts w:eastAsia="Times New Roman"/>
        </w:rPr>
        <w:t>to £135 million.</w:t>
      </w:r>
      <w:r w:rsidR="00CD28FB">
        <w:t xml:space="preserve"> </w:t>
      </w:r>
      <w:r w:rsidRPr="00CD28FB" w:rsidR="00CD28FB">
        <w:rPr>
          <w:rFonts w:eastAsia="Times New Roman"/>
        </w:rPr>
        <w:t>Ms Boyce has very clearly expla</w:t>
      </w:r>
      <w:r>
        <w:rPr>
          <w:rFonts w:eastAsia="Times New Roman"/>
        </w:rPr>
        <w:t>i</w:t>
      </w:r>
      <w:r w:rsidRPr="00CD28FB" w:rsidR="00CD28FB">
        <w:rPr>
          <w:rFonts w:eastAsia="Times New Roman"/>
        </w:rPr>
        <w:t>ned though</w:t>
      </w:r>
      <w:r w:rsidR="00D65B05">
        <w:rPr>
          <w:rFonts w:eastAsia="Times New Roman"/>
        </w:rPr>
        <w:t xml:space="preserve"> that</w:t>
      </w:r>
      <w:r w:rsidRPr="00CD28FB" w:rsidR="00CD28FB">
        <w:rPr>
          <w:rFonts w:eastAsia="Times New Roman"/>
        </w:rPr>
        <w:t xml:space="preserve"> the 15% sought for solicitors in fact turned out to be 9%</w:t>
      </w:r>
      <w:r w:rsidR="00AF6BAB">
        <w:rPr>
          <w:rFonts w:eastAsia="Times New Roman"/>
        </w:rPr>
        <w:t>.</w:t>
      </w:r>
      <w:r>
        <w:rPr>
          <w:rFonts w:eastAsia="Times New Roman"/>
        </w:rPr>
        <w:t xml:space="preserve"> </w:t>
      </w:r>
      <w:r w:rsidRPr="00CD28FB" w:rsidR="00CD28FB">
        <w:rPr>
          <w:rFonts w:eastAsia="Times New Roman"/>
        </w:rPr>
        <w:t xml:space="preserve">I want to </w:t>
      </w:r>
      <w:r w:rsidR="00FA00BC">
        <w:rPr>
          <w:rFonts w:eastAsia="Times New Roman"/>
        </w:rPr>
        <w:t xml:space="preserve">make </w:t>
      </w:r>
      <w:r w:rsidRPr="00CD28FB" w:rsidR="00CD28FB">
        <w:rPr>
          <w:rFonts w:eastAsia="Times New Roman"/>
        </w:rPr>
        <w:t>sure</w:t>
      </w:r>
      <w:r w:rsidR="00FA00BC">
        <w:rPr>
          <w:rFonts w:eastAsia="Times New Roman"/>
        </w:rPr>
        <w:t xml:space="preserve"> that</w:t>
      </w:r>
      <w:r w:rsidRPr="00CD28FB" w:rsidR="00CD28FB">
        <w:rPr>
          <w:rFonts w:eastAsia="Times New Roman"/>
        </w:rPr>
        <w:t xml:space="preserve"> we are clear about where the gap is </w:t>
      </w:r>
      <w:r w:rsidR="00FE60E2">
        <w:rPr>
          <w:rFonts w:eastAsia="Times New Roman"/>
        </w:rPr>
        <w:t>that</w:t>
      </w:r>
      <w:r>
        <w:rPr>
          <w:rFonts w:eastAsia="Times New Roman"/>
        </w:rPr>
        <w:t xml:space="preserve"> </w:t>
      </w:r>
      <w:r w:rsidRPr="00CD28FB" w:rsidR="00CD28FB">
        <w:rPr>
          <w:rFonts w:eastAsia="Times New Roman"/>
        </w:rPr>
        <w:t>means we still have £135 million</w:t>
      </w:r>
      <w:r w:rsidR="00EA638B">
        <w:rPr>
          <w:rFonts w:eastAsia="Times New Roman"/>
        </w:rPr>
        <w:t>,</w:t>
      </w:r>
      <w:r w:rsidRPr="00CD28FB" w:rsidR="00CD28FB">
        <w:rPr>
          <w:rFonts w:eastAsia="Times New Roman"/>
        </w:rPr>
        <w:t xml:space="preserve"> but solicitors do not have </w:t>
      </w:r>
      <w:r>
        <w:rPr>
          <w:rFonts w:eastAsia="Times New Roman"/>
        </w:rPr>
        <w:t xml:space="preserve">the </w:t>
      </w:r>
      <w:r w:rsidRPr="00CD28FB" w:rsidR="00CD28FB">
        <w:rPr>
          <w:rFonts w:eastAsia="Times New Roman"/>
        </w:rPr>
        <w:t>15</w:t>
      </w:r>
      <w:r w:rsidR="00FE60E2">
        <w:rPr>
          <w:rFonts w:eastAsia="Times New Roman"/>
        </w:rPr>
        <w:t>%</w:t>
      </w:r>
      <w:r w:rsidR="00AF6BAB">
        <w:rPr>
          <w:rFonts w:eastAsia="Times New Roman"/>
        </w:rPr>
        <w:t xml:space="preserve"> </w:t>
      </w:r>
      <w:r>
        <w:rPr>
          <w:rFonts w:eastAsia="Times New Roman"/>
        </w:rPr>
        <w:t xml:space="preserve">and </w:t>
      </w:r>
      <w:r w:rsidRPr="00CD28FB" w:rsidR="00CD28FB">
        <w:rPr>
          <w:rFonts w:eastAsia="Times New Roman"/>
        </w:rPr>
        <w:t>instead</w:t>
      </w:r>
      <w:r w:rsidR="00AF6BAB">
        <w:rPr>
          <w:rFonts w:eastAsia="Times New Roman"/>
        </w:rPr>
        <w:t xml:space="preserve"> </w:t>
      </w:r>
      <w:r w:rsidRPr="00CD28FB" w:rsidR="00CD28FB">
        <w:rPr>
          <w:rFonts w:eastAsia="Times New Roman"/>
        </w:rPr>
        <w:t>have 9%.</w:t>
      </w:r>
      <w:r w:rsidR="00CD28FB">
        <w:t xml:space="preserve"> </w:t>
      </w:r>
      <w:r w:rsidRPr="00CD28FB" w:rsidR="00CD28FB">
        <w:rPr>
          <w:rFonts w:eastAsia="Times New Roman"/>
        </w:rPr>
        <w:t>In simple layman</w:t>
      </w:r>
      <w:r w:rsidR="00CD28FB">
        <w:t>’</w:t>
      </w:r>
      <w:r w:rsidRPr="00CD28FB" w:rsidR="00CD28FB">
        <w:rPr>
          <w:rFonts w:eastAsia="Times New Roman"/>
        </w:rPr>
        <w:t>s terms</w:t>
      </w:r>
      <w:r w:rsidR="00EA638B">
        <w:rPr>
          <w:rFonts w:eastAsia="Times New Roman"/>
        </w:rPr>
        <w:t>,</w:t>
      </w:r>
      <w:r w:rsidRPr="00CD28FB" w:rsidR="00CD28FB">
        <w:rPr>
          <w:rFonts w:eastAsia="Times New Roman"/>
        </w:rPr>
        <w:t xml:space="preserve"> could you set that out for us?</w:t>
      </w:r>
      <w:r w:rsidR="00CD28FB">
        <w:t xml:space="preserve"> </w:t>
      </w:r>
    </w:p>
    <w:p w:rsidR="007D416B" w:rsidP="007D416B">
      <w:pPr>
        <w:pStyle w:val="Answer"/>
      </w:pPr>
      <w:sdt>
        <w:sdtPr>
          <w:alias w:val="Witness"/>
          <w:id w:val="-2096469221"/>
          <w:placeholder>
            <w:docPart w:val="DefaultPlaceholder_-1854013440"/>
          </w:placeholder>
          <w:richText/>
        </w:sdtPr>
        <w:sdtContent>
          <w:r w:rsidRPr="007D416B">
            <w:rPr>
              <w:b/>
              <w:i/>
            </w:rPr>
            <w:t>Stephanie Boyce:</w:t>
          </w:r>
        </w:sdtContent>
      </w:sdt>
      <w:r>
        <w:t xml:space="preserve"> </w:t>
      </w:r>
      <w:r w:rsidR="00CE2E8B">
        <w:rPr>
          <w:rFonts w:eastAsia="Times New Roman"/>
        </w:rPr>
        <w:t xml:space="preserve">It is similar in this case to the </w:t>
      </w:r>
      <w:r w:rsidRPr="00CD28FB" w:rsidR="00CD28FB">
        <w:rPr>
          <w:rFonts w:eastAsia="Times New Roman"/>
        </w:rPr>
        <w:t>graduated</w:t>
      </w:r>
      <w:r w:rsidR="00AF6BAB">
        <w:rPr>
          <w:rFonts w:eastAsia="Times New Roman"/>
        </w:rPr>
        <w:t xml:space="preserve"> fee</w:t>
      </w:r>
      <w:r w:rsidRPr="00CD28FB" w:rsidR="00CD28FB">
        <w:rPr>
          <w:rFonts w:eastAsia="Times New Roman"/>
        </w:rPr>
        <w:t xml:space="preserve"> scheme</w:t>
      </w:r>
      <w:r w:rsidR="00CE2E8B">
        <w:rPr>
          <w:rFonts w:eastAsia="Times New Roman"/>
        </w:rPr>
        <w:t>,</w:t>
      </w:r>
      <w:r w:rsidRPr="00CD28FB" w:rsidR="00CD28FB">
        <w:rPr>
          <w:rFonts w:eastAsia="Times New Roman"/>
        </w:rPr>
        <w:t xml:space="preserve"> rather than the 15% in the advocates</w:t>
      </w:r>
      <w:r w:rsidR="008D5275">
        <w:rPr>
          <w:rFonts w:eastAsia="Times New Roman"/>
        </w:rPr>
        <w:t>’</w:t>
      </w:r>
      <w:r w:rsidRPr="00CD28FB" w:rsidR="00CD28FB">
        <w:rPr>
          <w:rFonts w:eastAsia="Times New Roman"/>
        </w:rPr>
        <w:t xml:space="preserve"> graduated fee scheme</w:t>
      </w:r>
      <w:r>
        <w:rPr>
          <w:rFonts w:eastAsia="Times New Roman"/>
        </w:rPr>
        <w:t>,</w:t>
      </w:r>
      <w:r w:rsidRPr="00CD28FB" w:rsidR="00CD28FB">
        <w:rPr>
          <w:rFonts w:eastAsia="Times New Roman"/>
        </w:rPr>
        <w:t xml:space="preserve"> which some solicitors who </w:t>
      </w:r>
      <w:r>
        <w:rPr>
          <w:rFonts w:eastAsia="Times New Roman"/>
        </w:rPr>
        <w:t>hold</w:t>
      </w:r>
      <w:r w:rsidRPr="00CD28FB" w:rsidR="00CD28FB">
        <w:rPr>
          <w:rFonts w:eastAsia="Times New Roman"/>
        </w:rPr>
        <w:t xml:space="preserve"> high rights of audience will fall into</w:t>
      </w:r>
      <w:r w:rsidR="00BE52A9">
        <w:rPr>
          <w:rFonts w:eastAsia="Times New Roman"/>
        </w:rPr>
        <w:t>. F</w:t>
      </w:r>
      <w:r w:rsidRPr="00CD28FB" w:rsidR="00CD28FB">
        <w:rPr>
          <w:rFonts w:eastAsia="Times New Roman"/>
        </w:rPr>
        <w:t>or the majority</w:t>
      </w:r>
      <w:r w:rsidR="00CE2E8B">
        <w:rPr>
          <w:rFonts w:eastAsia="Times New Roman"/>
        </w:rPr>
        <w:t>,</w:t>
      </w:r>
      <w:r w:rsidRPr="00CD28FB" w:rsidR="00CD28FB">
        <w:rPr>
          <w:rFonts w:eastAsia="Times New Roman"/>
        </w:rPr>
        <w:t xml:space="preserve"> solicitors doing criminal defence work </w:t>
      </w:r>
      <w:r w:rsidR="004B229B">
        <w:rPr>
          <w:rFonts w:eastAsia="Times New Roman"/>
        </w:rPr>
        <w:t>are</w:t>
      </w:r>
      <w:r w:rsidRPr="00CD28FB" w:rsidR="00CD28FB">
        <w:rPr>
          <w:rFonts w:eastAsia="Times New Roman"/>
        </w:rPr>
        <w:t xml:space="preserve"> found within the litigators</w:t>
      </w:r>
      <w:r w:rsidR="00C65D3F">
        <w:rPr>
          <w:rFonts w:eastAsia="Times New Roman"/>
        </w:rPr>
        <w:t>’</w:t>
      </w:r>
      <w:r w:rsidRPr="00CD28FB" w:rsidR="00CD28FB">
        <w:rPr>
          <w:rFonts w:eastAsia="Times New Roman"/>
        </w:rPr>
        <w:t xml:space="preserve"> graduated fee scheme for Crown </w:t>
      </w:r>
      <w:r w:rsidR="00AF6BAB">
        <w:rPr>
          <w:rFonts w:eastAsia="Times New Roman"/>
        </w:rPr>
        <w:t>c</w:t>
      </w:r>
      <w:r w:rsidRPr="00CD28FB" w:rsidR="00CD28FB">
        <w:rPr>
          <w:rFonts w:eastAsia="Times New Roman"/>
        </w:rPr>
        <w:t>ourt work.</w:t>
      </w:r>
      <w:r w:rsidR="00CD28FB">
        <w:t xml:space="preserve"> </w:t>
      </w:r>
      <w:r w:rsidR="00CE2E8B">
        <w:rPr>
          <w:rFonts w:eastAsia="Times New Roman"/>
        </w:rPr>
        <w:t>F</w:t>
      </w:r>
      <w:r>
        <w:rPr>
          <w:rFonts w:eastAsia="Times New Roman"/>
        </w:rPr>
        <w:t>rom</w:t>
      </w:r>
      <w:r w:rsidRPr="00CD28FB" w:rsidR="00CD28FB">
        <w:rPr>
          <w:rFonts w:eastAsia="Times New Roman"/>
        </w:rPr>
        <w:t xml:space="preserve"> the assessment</w:t>
      </w:r>
      <w:r w:rsidR="00CE2E8B">
        <w:rPr>
          <w:rFonts w:eastAsia="Times New Roman"/>
        </w:rPr>
        <w:t>, that</w:t>
      </w:r>
      <w:r w:rsidRPr="00CD28FB" w:rsidR="00CD28FB">
        <w:rPr>
          <w:rFonts w:eastAsia="Times New Roman"/>
        </w:rPr>
        <w:t xml:space="preserve"> equates to 4%</w:t>
      </w:r>
      <w:r w:rsidR="00CE2E8B">
        <w:rPr>
          <w:rFonts w:eastAsia="Times New Roman"/>
        </w:rPr>
        <w:t>,</w:t>
      </w:r>
      <w:r w:rsidRPr="00CD28FB" w:rsidR="00CD28FB">
        <w:rPr>
          <w:rFonts w:eastAsia="Times New Roman"/>
        </w:rPr>
        <w:t xml:space="preserve"> which then brings the overall figure down to 9%</w:t>
      </w:r>
      <w:r w:rsidR="00CE2E8B">
        <w:rPr>
          <w:rFonts w:eastAsia="Times New Roman"/>
        </w:rPr>
        <w:t>,</w:t>
      </w:r>
      <w:r w:rsidRPr="00CD28FB" w:rsidR="00CD28FB">
        <w:rPr>
          <w:rFonts w:eastAsia="Times New Roman"/>
        </w:rPr>
        <w:t xml:space="preserve"> rather than the minimum 15%.</w:t>
      </w:r>
      <w:r w:rsidR="00CD28FB">
        <w:t xml:space="preserve"> </w:t>
      </w:r>
    </w:p>
    <w:p w:rsidR="00CD28FB" w:rsidRPr="00CD28FB" w:rsidP="007D416B">
      <w:pPr>
        <w:pStyle w:val="Question"/>
        <w:rPr>
          <w:rFonts w:eastAsia="Times New Roman"/>
        </w:rPr>
      </w:pPr>
      <w:sdt>
        <w:sdtPr>
          <w:alias w:val="Member"/>
          <w:tag w:val="&lt;Member mnisId='4745' dodsId=''&gt;"/>
          <w:id w:val="-61637261"/>
          <w:placeholder>
            <w:docPart w:val="DefaultPlaceholder_-1854013440"/>
          </w:placeholder>
          <w:richText/>
        </w:sdtPr>
        <w:sdtContent>
          <w:r w:rsidRPr="007D416B" w:rsidR="007D416B">
            <w:rPr>
              <w:b/>
            </w:rPr>
            <w:t>Rob Butler:</w:t>
          </w:r>
        </w:sdtContent>
      </w:sdt>
      <w:r w:rsidR="007D416B">
        <w:t xml:space="preserve"> </w:t>
      </w:r>
      <w:r w:rsidRPr="00CD28FB">
        <w:rPr>
          <w:rFonts w:eastAsia="Times New Roman"/>
        </w:rPr>
        <w:t>I get that bit, but on the basis that £135 million is still being spent by the Government, where is the money going that is not therefore going into solicitors</w:t>
      </w:r>
      <w:r w:rsidR="00CE2E8B">
        <w:rPr>
          <w:rFonts w:eastAsia="Times New Roman"/>
        </w:rPr>
        <w:t>’</w:t>
      </w:r>
      <w:r w:rsidRPr="00CD28FB">
        <w:rPr>
          <w:rFonts w:eastAsia="Times New Roman"/>
        </w:rPr>
        <w:t xml:space="preserve"> increases?</w:t>
      </w:r>
    </w:p>
    <w:p w:rsidR="008F24BE" w:rsidP="007D416B">
      <w:pPr>
        <w:pStyle w:val="Answer"/>
        <w:rPr>
          <w:rFonts w:eastAsia="Times New Roman"/>
        </w:rPr>
      </w:pPr>
      <w:sdt>
        <w:sdtPr>
          <w:alias w:val="Witness"/>
          <w:id w:val="-1724900291"/>
          <w:placeholder>
            <w:docPart w:val="DefaultPlaceholder_-1854013440"/>
          </w:placeholder>
          <w:richText/>
        </w:sdtPr>
        <w:sdtContent>
          <w:r w:rsidR="007E10F4">
            <w:rPr>
              <w:b/>
              <w:i/>
            </w:rPr>
            <w:t xml:space="preserve">Mark Fenhalls: </w:t>
          </w:r>
        </w:sdtContent>
      </w:sdt>
      <w:r w:rsidR="007D416B">
        <w:t xml:space="preserve"> </w:t>
      </w:r>
      <w:r w:rsidRPr="00CD28FB" w:rsidR="00CD28FB">
        <w:rPr>
          <w:rFonts w:eastAsia="Times New Roman"/>
        </w:rPr>
        <w:t>Mr Butler, might I</w:t>
      </w:r>
      <w:r w:rsidR="00CE2E8B">
        <w:rPr>
          <w:rFonts w:eastAsia="Times New Roman"/>
        </w:rPr>
        <w:t xml:space="preserve"> </w:t>
      </w:r>
      <w:r w:rsidRPr="00CD28FB" w:rsidR="00CD28FB">
        <w:rPr>
          <w:rFonts w:eastAsia="Times New Roman"/>
        </w:rPr>
        <w:t>intervene?</w:t>
      </w:r>
      <w:r w:rsidR="00CD28FB">
        <w:t xml:space="preserve"> </w:t>
      </w:r>
      <w:r w:rsidRPr="00CD28FB" w:rsidR="00CD28FB">
        <w:rPr>
          <w:rFonts w:eastAsia="Times New Roman"/>
        </w:rPr>
        <w:t>Th</w:t>
      </w:r>
      <w:r w:rsidR="00D30876">
        <w:rPr>
          <w:rFonts w:eastAsia="Times New Roman"/>
        </w:rPr>
        <w:t>e</w:t>
      </w:r>
      <w:r w:rsidRPr="00CD28FB" w:rsidR="00CD28FB">
        <w:rPr>
          <w:rFonts w:eastAsia="Times New Roman"/>
        </w:rPr>
        <w:t xml:space="preserve"> figure in the impact assessment is based on a 2019 baseline, with a relatively low level of cases.</w:t>
      </w:r>
      <w:r w:rsidR="00CD28FB">
        <w:t xml:space="preserve"> </w:t>
      </w:r>
      <w:r w:rsidRPr="00CD28FB" w:rsidR="00CD28FB">
        <w:rPr>
          <w:rFonts w:eastAsia="Times New Roman"/>
        </w:rPr>
        <w:t xml:space="preserve">It </w:t>
      </w:r>
      <w:r w:rsidR="00F619DF">
        <w:rPr>
          <w:rFonts w:eastAsia="Times New Roman"/>
        </w:rPr>
        <w:t>would</w:t>
      </w:r>
      <w:r w:rsidRPr="00CD28FB" w:rsidR="00CD28FB">
        <w:rPr>
          <w:rFonts w:eastAsia="Times New Roman"/>
        </w:rPr>
        <w:t xml:space="preserve"> not actually matter what that figure is in terms of the rate of remuneration for individual cases</w:t>
      </w:r>
      <w:r w:rsidR="007616DF">
        <w:rPr>
          <w:rFonts w:eastAsia="Times New Roman"/>
        </w:rPr>
        <w:t>, if</w:t>
      </w:r>
      <w:r w:rsidRPr="00CD28FB" w:rsidR="00CD28FB">
        <w:rPr>
          <w:rFonts w:eastAsia="Times New Roman"/>
        </w:rPr>
        <w:t xml:space="preserve"> the number of cases stayed exactly the same</w:t>
      </w:r>
      <w:r w:rsidR="007616DF">
        <w:rPr>
          <w:rFonts w:eastAsia="Times New Roman"/>
        </w:rPr>
        <w:t>. T</w:t>
      </w:r>
      <w:r w:rsidRPr="00CD28FB" w:rsidR="00CD28FB">
        <w:rPr>
          <w:rFonts w:eastAsia="Times New Roman"/>
        </w:rPr>
        <w:t>he Government have tried to do a calculation saying</w:t>
      </w:r>
      <w:r w:rsidR="00CE2E8B">
        <w:rPr>
          <w:rFonts w:eastAsia="Times New Roman"/>
        </w:rPr>
        <w:t>, “W</w:t>
      </w:r>
      <w:r w:rsidRPr="00CD28FB" w:rsidR="00CD28FB">
        <w:rPr>
          <w:rFonts w:eastAsia="Times New Roman"/>
        </w:rPr>
        <w:t>e have put in about £135 million</w:t>
      </w:r>
      <w:r w:rsidR="007616DF">
        <w:rPr>
          <w:rFonts w:eastAsia="Times New Roman"/>
        </w:rPr>
        <w:t>,</w:t>
      </w:r>
      <w:r w:rsidR="00903EF9">
        <w:rPr>
          <w:rFonts w:eastAsia="Times New Roman"/>
        </w:rPr>
        <w:t xml:space="preserve"> </w:t>
      </w:r>
      <w:r w:rsidR="00571909">
        <w:rPr>
          <w:rFonts w:eastAsia="Times New Roman"/>
        </w:rPr>
        <w:t xml:space="preserve">if </w:t>
      </w:r>
      <w:r w:rsidRPr="00CD28FB" w:rsidR="00CD28FB">
        <w:rPr>
          <w:rFonts w:eastAsia="Times New Roman"/>
        </w:rPr>
        <w:t>the case mix stays the same over time and the same number of cases go through the court.</w:t>
      </w:r>
      <w:r w:rsidR="00903EF9">
        <w:rPr>
          <w:rFonts w:eastAsia="Times New Roman"/>
        </w:rPr>
        <w:t>”</w:t>
      </w:r>
      <w:r w:rsidRPr="00CD28FB" w:rsidR="00CD28FB">
        <w:rPr>
          <w:rFonts w:eastAsia="Times New Roman"/>
        </w:rPr>
        <w:t xml:space="preserve"> </w:t>
      </w:r>
    </w:p>
    <w:p w:rsidR="008F24BE" w:rsidP="007D416B">
      <w:pPr>
        <w:pStyle w:val="Answer"/>
      </w:pPr>
      <w:r w:rsidRPr="00CD28FB">
        <w:rPr>
          <w:rFonts w:eastAsia="Times New Roman"/>
        </w:rPr>
        <w:t>If you start at the end</w:t>
      </w:r>
      <w:r w:rsidR="00571909">
        <w:rPr>
          <w:rFonts w:eastAsia="Times New Roman"/>
        </w:rPr>
        <w:t xml:space="preserve">, </w:t>
      </w:r>
      <w:r w:rsidRPr="00CD28FB">
        <w:rPr>
          <w:rFonts w:eastAsia="Times New Roman"/>
        </w:rPr>
        <w:t>saying</w:t>
      </w:r>
      <w:r w:rsidR="00CE2E8B">
        <w:rPr>
          <w:rFonts w:eastAsia="Times New Roman"/>
        </w:rPr>
        <w:t>, “H</w:t>
      </w:r>
      <w:r w:rsidRPr="00CD28FB">
        <w:rPr>
          <w:rFonts w:eastAsia="Times New Roman"/>
        </w:rPr>
        <w:t>ow do you divide up £135 million</w:t>
      </w:r>
      <w:r w:rsidR="00CE2E8B">
        <w:rPr>
          <w:rFonts w:eastAsia="Times New Roman"/>
        </w:rPr>
        <w:t>?”</w:t>
      </w:r>
      <w:r w:rsidR="00B10BEB">
        <w:rPr>
          <w:rFonts w:eastAsia="Times New Roman"/>
        </w:rPr>
        <w:t>,</w:t>
      </w:r>
      <w:r w:rsidRPr="00CD28FB">
        <w:rPr>
          <w:rFonts w:eastAsia="Times New Roman"/>
        </w:rPr>
        <w:t xml:space="preserve"> it is, if I may say so, looking through the wrong end of the telescope</w:t>
      </w:r>
      <w:r>
        <w:rPr>
          <w:rFonts w:eastAsia="Times New Roman"/>
        </w:rPr>
        <w:t>,</w:t>
      </w:r>
      <w:r w:rsidRPr="00CD28FB">
        <w:rPr>
          <w:rFonts w:eastAsia="Times New Roman"/>
        </w:rPr>
        <w:t xml:space="preserve"> because the case mix could change entirely. They could halve the number of cases going through the court</w:t>
      </w:r>
      <w:r w:rsidR="00CE2E8B">
        <w:rPr>
          <w:rFonts w:eastAsia="Times New Roman"/>
        </w:rPr>
        <w:t>,</w:t>
      </w:r>
      <w:r w:rsidRPr="00CD28FB">
        <w:rPr>
          <w:rFonts w:eastAsia="Times New Roman"/>
        </w:rPr>
        <w:t xml:space="preserve"> in which case the impact might be £63 million.</w:t>
      </w:r>
      <w:r>
        <w:t xml:space="preserve"> </w:t>
      </w:r>
      <w:r w:rsidRPr="00CD28FB">
        <w:rPr>
          <w:rFonts w:eastAsia="Times New Roman"/>
        </w:rPr>
        <w:t>They could double the cases going through</w:t>
      </w:r>
      <w:r>
        <w:rPr>
          <w:rFonts w:eastAsia="Times New Roman"/>
        </w:rPr>
        <w:t>,</w:t>
      </w:r>
      <w:r w:rsidRPr="00CD28FB">
        <w:rPr>
          <w:rFonts w:eastAsia="Times New Roman"/>
        </w:rPr>
        <w:t xml:space="preserve"> in which case it could become an awful lot more expensive.</w:t>
      </w:r>
      <w:r>
        <w:t xml:space="preserve"> </w:t>
      </w:r>
      <w:r w:rsidRPr="00CD28FB">
        <w:rPr>
          <w:rFonts w:eastAsia="Times New Roman"/>
        </w:rPr>
        <w:t xml:space="preserve">It is just an attempt by the Government to cost for </w:t>
      </w:r>
      <w:r>
        <w:rPr>
          <w:rFonts w:eastAsia="Times New Roman"/>
        </w:rPr>
        <w:t xml:space="preserve">the </w:t>
      </w:r>
      <w:r w:rsidRPr="00CD28FB">
        <w:rPr>
          <w:rFonts w:eastAsia="Times New Roman"/>
        </w:rPr>
        <w:t>Treasury</w:t>
      </w:r>
      <w:r>
        <w:t>’</w:t>
      </w:r>
      <w:r w:rsidRPr="00CD28FB">
        <w:rPr>
          <w:rFonts w:eastAsia="Times New Roman"/>
        </w:rPr>
        <w:t>s benefit what might be going on if the number of cases stay</w:t>
      </w:r>
      <w:r w:rsidR="00CE2E8B">
        <w:rPr>
          <w:rFonts w:eastAsia="Times New Roman"/>
        </w:rPr>
        <w:t>ed</w:t>
      </w:r>
      <w:r w:rsidRPr="00CD28FB">
        <w:rPr>
          <w:rFonts w:eastAsia="Times New Roman"/>
        </w:rPr>
        <w:t xml:space="preserve"> the same.</w:t>
      </w:r>
      <w:r>
        <w:t xml:space="preserve"> </w:t>
      </w:r>
      <w:r w:rsidRPr="00CD28FB">
        <w:rPr>
          <w:rFonts w:eastAsia="Times New Roman"/>
        </w:rPr>
        <w:t>Does that make sense?</w:t>
      </w:r>
      <w:r>
        <w:t xml:space="preserve"> </w:t>
      </w:r>
    </w:p>
    <w:p w:rsidR="008F24BE" w:rsidRPr="008F24BE" w:rsidP="00AF6BAB">
      <w:pPr>
        <w:pStyle w:val="Remark"/>
      </w:pPr>
      <w:sdt>
        <w:sdtPr>
          <w:alias w:val="Member"/>
          <w:tag w:val="&lt;Member mnisId='1601' dodsId='34498'&gt;"/>
          <w:id w:val="-290140513"/>
          <w:placeholder>
            <w:docPart w:val="DefaultPlaceholder_-1854013440"/>
          </w:placeholder>
          <w:richText/>
        </w:sdtPr>
        <w:sdtContent>
          <w:r w:rsidRPr="00AF6BAB">
            <w:rPr>
              <w:b/>
            </w:rPr>
            <w:t>Chair:</w:t>
          </w:r>
        </w:sdtContent>
      </w:sdt>
      <w:r>
        <w:t xml:space="preserve"> </w:t>
      </w:r>
      <w:r w:rsidRPr="00CD28FB" w:rsidR="00CD28FB">
        <w:t>Dr Mull</w:t>
      </w:r>
      <w:r>
        <w:t>a</w:t>
      </w:r>
      <w:r w:rsidRPr="00CD28FB" w:rsidR="00CD28FB">
        <w:t>n want</w:t>
      </w:r>
      <w:r w:rsidR="00571909">
        <w:t>s</w:t>
      </w:r>
      <w:r w:rsidRPr="00CD28FB" w:rsidR="00CD28FB">
        <w:t xml:space="preserve"> to come in on that.</w:t>
      </w:r>
      <w:r w:rsidR="00CD28FB">
        <w:t xml:space="preserve"> </w:t>
      </w:r>
    </w:p>
    <w:p w:rsidR="008F24BE" w:rsidRPr="008F24BE" w:rsidP="008F24BE">
      <w:pPr>
        <w:pStyle w:val="Question"/>
        <w:rPr>
          <w:rFonts w:eastAsia="Times New Roman"/>
        </w:rPr>
      </w:pPr>
      <w:sdt>
        <w:sdtPr>
          <w:alias w:val="Member"/>
          <w:tag w:val="&lt;Member mnisId='4860' dodsId=''&gt;"/>
          <w:id w:val="539324350"/>
          <w:placeholder>
            <w:docPart w:val="DefaultPlaceholder_-1854013440"/>
          </w:placeholder>
          <w:richText/>
        </w:sdtPr>
        <w:sdtContent>
          <w:r w:rsidRPr="008F24BE">
            <w:rPr>
              <w:b/>
            </w:rPr>
            <w:t>Dr Mullan:</w:t>
          </w:r>
        </w:sdtContent>
      </w:sdt>
      <w:r>
        <w:t xml:space="preserve"> </w:t>
      </w:r>
      <w:r w:rsidRPr="00CD28FB" w:rsidR="00CD28FB">
        <w:rPr>
          <w:rFonts w:eastAsia="Times New Roman"/>
        </w:rPr>
        <w:t>Is that 4% you mentioned the only area and</w:t>
      </w:r>
      <w:r w:rsidR="00AF6BAB">
        <w:rPr>
          <w:rFonts w:eastAsia="Times New Roman"/>
        </w:rPr>
        <w:t xml:space="preserve"> is</w:t>
      </w:r>
      <w:r w:rsidRPr="00CD28FB" w:rsidR="00CD28FB">
        <w:rPr>
          <w:rFonts w:eastAsia="Times New Roman"/>
        </w:rPr>
        <w:t xml:space="preserve"> everything else the percentage you expected or </w:t>
      </w:r>
      <w:r w:rsidR="00B10BEB">
        <w:rPr>
          <w:rFonts w:eastAsia="Times New Roman"/>
        </w:rPr>
        <w:t xml:space="preserve">you </w:t>
      </w:r>
      <w:r w:rsidRPr="00CD28FB" w:rsidR="00CD28FB">
        <w:rPr>
          <w:rFonts w:eastAsia="Times New Roman"/>
        </w:rPr>
        <w:t>would accept as reasonable</w:t>
      </w:r>
      <w:r w:rsidR="00AF6BAB">
        <w:rPr>
          <w:rFonts w:eastAsia="Times New Roman"/>
        </w:rPr>
        <w:t xml:space="preserve">? Is it </w:t>
      </w:r>
      <w:r w:rsidRPr="00CD28FB" w:rsidR="00CD28FB">
        <w:rPr>
          <w:rFonts w:eastAsia="Times New Roman"/>
        </w:rPr>
        <w:t>just that one scheme?</w:t>
      </w:r>
      <w:r w:rsidR="00CD28FB">
        <w:t xml:space="preserve"> </w:t>
      </w:r>
      <w:r w:rsidR="00E4578F">
        <w:t>Is that correct?</w:t>
      </w:r>
    </w:p>
    <w:p w:rsidR="008F24BE" w:rsidP="008F24BE">
      <w:pPr>
        <w:pStyle w:val="Answer"/>
      </w:pPr>
      <w:sdt>
        <w:sdtPr>
          <w:alias w:val="Witness"/>
          <w:id w:val="-714819113"/>
          <w:placeholder>
            <w:docPart w:val="DefaultPlaceholder_-1854013440"/>
          </w:placeholder>
          <w:richText/>
        </w:sdtPr>
        <w:sdtContent>
          <w:r w:rsidRPr="008F24BE">
            <w:rPr>
              <w:b/>
              <w:i/>
            </w:rPr>
            <w:t>Stephanie Boyce:</w:t>
          </w:r>
        </w:sdtContent>
      </w:sdt>
      <w:r>
        <w:t xml:space="preserve"> </w:t>
      </w:r>
      <w:r w:rsidRPr="00CD28FB" w:rsidR="00CD28FB">
        <w:rPr>
          <w:rFonts w:eastAsia="Times New Roman"/>
        </w:rPr>
        <w:t>Yes.</w:t>
      </w:r>
      <w:r w:rsidR="00CD28FB">
        <w:t xml:space="preserve"> </w:t>
      </w:r>
    </w:p>
    <w:p w:rsidR="008F24BE" w:rsidRPr="008F24BE" w:rsidP="008F24BE">
      <w:pPr>
        <w:pStyle w:val="Question"/>
        <w:rPr>
          <w:rFonts w:eastAsia="Times New Roman"/>
        </w:rPr>
      </w:pPr>
      <w:sdt>
        <w:sdtPr>
          <w:alias w:val="Member"/>
          <w:tag w:val="&lt;Member mnisId='4860' dodsId=''&gt;"/>
          <w:id w:val="-2123291184"/>
          <w:placeholder>
            <w:docPart w:val="DefaultPlaceholder_-1854013440"/>
          </w:placeholder>
          <w:richText/>
        </w:sdtPr>
        <w:sdtContent>
          <w:r w:rsidRPr="008F24BE">
            <w:rPr>
              <w:b/>
            </w:rPr>
            <w:t>Dr Mullan:</w:t>
          </w:r>
        </w:sdtContent>
      </w:sdt>
      <w:r>
        <w:t xml:space="preserve"> </w:t>
      </w:r>
      <w:r w:rsidRPr="00CD28FB" w:rsidR="00CD28FB">
        <w:rPr>
          <w:rFonts w:eastAsia="Times New Roman"/>
        </w:rPr>
        <w:t>What would the cost be</w:t>
      </w:r>
      <w:r w:rsidR="00AF6BAB">
        <w:rPr>
          <w:rFonts w:eastAsia="Times New Roman"/>
        </w:rPr>
        <w:t xml:space="preserve">, </w:t>
      </w:r>
      <w:r w:rsidRPr="00CD28FB" w:rsidR="00CD28FB">
        <w:rPr>
          <w:rFonts w:eastAsia="Times New Roman"/>
        </w:rPr>
        <w:t>accepting you can</w:t>
      </w:r>
      <w:r w:rsidR="00CD28FB">
        <w:t>’</w:t>
      </w:r>
      <w:r w:rsidRPr="00CD28FB" w:rsidR="00CD28FB">
        <w:rPr>
          <w:rFonts w:eastAsia="Times New Roman"/>
        </w:rPr>
        <w:t xml:space="preserve">t say for sure because </w:t>
      </w:r>
      <w:r w:rsidR="000157AD">
        <w:rPr>
          <w:rFonts w:eastAsia="Times New Roman"/>
        </w:rPr>
        <w:t xml:space="preserve">of </w:t>
      </w:r>
      <w:r w:rsidRPr="00CD28FB" w:rsidR="00CD28FB">
        <w:rPr>
          <w:rFonts w:eastAsia="Times New Roman"/>
        </w:rPr>
        <w:t>case</w:t>
      </w:r>
      <w:r w:rsidR="000157AD">
        <w:rPr>
          <w:rFonts w:eastAsia="Times New Roman"/>
        </w:rPr>
        <w:t xml:space="preserve"> </w:t>
      </w:r>
      <w:r w:rsidRPr="00CD28FB" w:rsidR="00CD28FB">
        <w:rPr>
          <w:rFonts w:eastAsia="Times New Roman"/>
        </w:rPr>
        <w:t>variation</w:t>
      </w:r>
      <w:r w:rsidR="00BE0B3F">
        <w:rPr>
          <w:rFonts w:eastAsia="Times New Roman"/>
        </w:rPr>
        <w:t>,</w:t>
      </w:r>
      <w:r w:rsidRPr="00CD28FB" w:rsidR="00CD28FB">
        <w:rPr>
          <w:rFonts w:eastAsia="Times New Roman"/>
        </w:rPr>
        <w:t xml:space="preserve"> to get to the 15% as well</w:t>
      </w:r>
      <w:r w:rsidR="002D0572">
        <w:rPr>
          <w:rFonts w:eastAsia="Times New Roman"/>
        </w:rPr>
        <w:t>? D</w:t>
      </w:r>
      <w:r w:rsidRPr="00CD28FB" w:rsidR="00CD28FB">
        <w:rPr>
          <w:rFonts w:eastAsia="Times New Roman"/>
        </w:rPr>
        <w:t>o you know?</w:t>
      </w:r>
      <w:r w:rsidR="00CD28FB">
        <w:t xml:space="preserve"> </w:t>
      </w:r>
    </w:p>
    <w:p w:rsidR="008F24BE" w:rsidP="008F24BE">
      <w:pPr>
        <w:pStyle w:val="Answer"/>
        <w:rPr>
          <w:rFonts w:eastAsia="Times New Roman"/>
        </w:rPr>
      </w:pPr>
      <w:sdt>
        <w:sdtPr>
          <w:alias w:val="Witness"/>
          <w:id w:val="1953127315"/>
          <w:placeholder>
            <w:docPart w:val="DefaultPlaceholder_-1854013440"/>
          </w:placeholder>
          <w:richText/>
        </w:sdtPr>
        <w:sdtContent>
          <w:r w:rsidRPr="008F24BE">
            <w:rPr>
              <w:b/>
              <w:i/>
            </w:rPr>
            <w:t>Stephanie Boyce:</w:t>
          </w:r>
        </w:sdtContent>
      </w:sdt>
      <w:r>
        <w:t xml:space="preserve"> </w:t>
      </w:r>
      <w:r w:rsidRPr="00CD28FB" w:rsidR="00CD28FB">
        <w:rPr>
          <w:rFonts w:eastAsia="Times New Roman"/>
        </w:rPr>
        <w:t>Overall</w:t>
      </w:r>
      <w:r w:rsidR="00BE0B3F">
        <w:rPr>
          <w:rFonts w:eastAsia="Times New Roman"/>
        </w:rPr>
        <w:t>,</w:t>
      </w:r>
      <w:r w:rsidRPr="00CD28FB" w:rsidR="00CD28FB">
        <w:rPr>
          <w:rFonts w:eastAsia="Times New Roman"/>
        </w:rPr>
        <w:t xml:space="preserve"> it is 40% of what we recommended, which I think is about £30 million.</w:t>
      </w:r>
      <w:r w:rsidR="00CD28FB">
        <w:t xml:space="preserve"> </w:t>
      </w:r>
      <w:r w:rsidRPr="00CD28FB" w:rsidR="00CD28FB">
        <w:rPr>
          <w:rFonts w:eastAsia="Times New Roman"/>
        </w:rPr>
        <w:t xml:space="preserve">It is a good job I was </w:t>
      </w:r>
      <w:r w:rsidR="00DD5D4E">
        <w:rPr>
          <w:rFonts w:eastAsia="Times New Roman"/>
        </w:rPr>
        <w:t xml:space="preserve">just </w:t>
      </w:r>
      <w:r w:rsidRPr="00CD28FB" w:rsidR="00CD28FB">
        <w:rPr>
          <w:rFonts w:eastAsia="Times New Roman"/>
        </w:rPr>
        <w:t xml:space="preserve">handed </w:t>
      </w:r>
      <w:r w:rsidR="00DD5D4E">
        <w:rPr>
          <w:rFonts w:eastAsia="Times New Roman"/>
        </w:rPr>
        <w:t>a</w:t>
      </w:r>
      <w:r w:rsidRPr="00CD28FB" w:rsidR="00CD28FB">
        <w:rPr>
          <w:rFonts w:eastAsia="Times New Roman"/>
        </w:rPr>
        <w:t xml:space="preserve"> note</w:t>
      </w:r>
      <w:r w:rsidR="00656D50">
        <w:rPr>
          <w:rFonts w:eastAsia="Times New Roman"/>
        </w:rPr>
        <w:t xml:space="preserve"> about that</w:t>
      </w:r>
      <w:r w:rsidRPr="00CD28FB" w:rsidR="00CD28FB">
        <w:rPr>
          <w:rFonts w:eastAsia="Times New Roman"/>
        </w:rPr>
        <w:t xml:space="preserve"> because I was going to say </w:t>
      </w:r>
      <w:r w:rsidR="00DD5D4E">
        <w:rPr>
          <w:rFonts w:eastAsia="Times New Roman"/>
        </w:rPr>
        <w:t xml:space="preserve">that </w:t>
      </w:r>
      <w:r w:rsidRPr="00CD28FB" w:rsidR="00CD28FB">
        <w:rPr>
          <w:rFonts w:eastAsia="Times New Roman"/>
        </w:rPr>
        <w:t xml:space="preserve">it was slightly higher. </w:t>
      </w:r>
    </w:p>
    <w:p w:rsidR="008F24BE" w:rsidRPr="008F24BE" w:rsidP="008F24BE">
      <w:pPr>
        <w:pStyle w:val="Question"/>
        <w:rPr>
          <w:rFonts w:eastAsia="Times New Roman"/>
        </w:rPr>
      </w:pPr>
      <w:sdt>
        <w:sdtPr>
          <w:rPr>
            <w:rFonts w:eastAsia="Times New Roman"/>
          </w:rPr>
          <w:alias w:val="Member"/>
          <w:tag w:val="&lt;Member mnisId='4860' dodsId=''&gt;"/>
          <w:id w:val="-2076033684"/>
          <w:placeholder>
            <w:docPart w:val="DefaultPlaceholder_-1854013440"/>
          </w:placeholder>
          <w:richText/>
        </w:sdtPr>
        <w:sdtContent>
          <w:r w:rsidRPr="008F24BE">
            <w:rPr>
              <w:rFonts w:eastAsia="Times New Roman"/>
              <w:b/>
            </w:rPr>
            <w:t>Dr Mullan:</w:t>
          </w:r>
        </w:sdtContent>
      </w:sdt>
      <w:r>
        <w:rPr>
          <w:rFonts w:eastAsia="Times New Roman"/>
        </w:rPr>
        <w:t xml:space="preserve"> </w:t>
      </w:r>
      <w:r w:rsidR="00DD5D4E">
        <w:rPr>
          <w:rFonts w:eastAsia="Times New Roman"/>
        </w:rPr>
        <w:t>It is a</w:t>
      </w:r>
      <w:r w:rsidRPr="00CD28FB" w:rsidR="00CD28FB">
        <w:rPr>
          <w:rFonts w:eastAsia="Times New Roman"/>
        </w:rPr>
        <w:t xml:space="preserve">bout an additional </w:t>
      </w:r>
      <w:r w:rsidR="00BE0B3F">
        <w:rPr>
          <w:rFonts w:eastAsia="Times New Roman"/>
        </w:rPr>
        <w:t>£</w:t>
      </w:r>
      <w:r w:rsidRPr="00CD28FB" w:rsidR="00CD28FB">
        <w:rPr>
          <w:rFonts w:eastAsia="Times New Roman"/>
        </w:rPr>
        <w:t>30 million</w:t>
      </w:r>
      <w:r w:rsidR="00DD5D4E">
        <w:rPr>
          <w:rFonts w:eastAsia="Times New Roman"/>
        </w:rPr>
        <w:t>. I</w:t>
      </w:r>
      <w:r w:rsidRPr="00CD28FB" w:rsidR="00CD28FB">
        <w:rPr>
          <w:rFonts w:eastAsia="Times New Roman"/>
        </w:rPr>
        <w:t>s that per year</w:t>
      </w:r>
      <w:r w:rsidR="000157AD">
        <w:rPr>
          <w:rFonts w:eastAsia="Times New Roman"/>
        </w:rPr>
        <w:t xml:space="preserve">, </w:t>
      </w:r>
      <w:r w:rsidRPr="00CD28FB" w:rsidR="00CD28FB">
        <w:rPr>
          <w:rFonts w:eastAsia="Times New Roman"/>
        </w:rPr>
        <w:t>every year we are talking about</w:t>
      </w:r>
      <w:r w:rsidR="000157AD">
        <w:rPr>
          <w:rFonts w:eastAsia="Times New Roman"/>
        </w:rPr>
        <w:t>,</w:t>
      </w:r>
      <w:r w:rsidRPr="00CD28FB" w:rsidR="00CD28FB">
        <w:rPr>
          <w:rFonts w:eastAsia="Times New Roman"/>
        </w:rPr>
        <w:t xml:space="preserve"> or is </w:t>
      </w:r>
      <w:r w:rsidR="00DD5D4E">
        <w:rPr>
          <w:rFonts w:eastAsia="Times New Roman"/>
        </w:rPr>
        <w:t>it</w:t>
      </w:r>
      <w:r>
        <w:rPr>
          <w:rFonts w:eastAsia="Times New Roman"/>
        </w:rPr>
        <w:t xml:space="preserve"> the</w:t>
      </w:r>
      <w:r w:rsidRPr="00CD28FB" w:rsidR="00CD28FB">
        <w:rPr>
          <w:rFonts w:eastAsia="Times New Roman"/>
        </w:rPr>
        <w:t xml:space="preserve"> total </w:t>
      </w:r>
      <w:r w:rsidR="00BE0B3F">
        <w:rPr>
          <w:rFonts w:eastAsia="Times New Roman"/>
        </w:rPr>
        <w:t>f</w:t>
      </w:r>
      <w:r w:rsidRPr="00CD28FB" w:rsidR="00CD28FB">
        <w:rPr>
          <w:rFonts w:eastAsia="Times New Roman"/>
        </w:rPr>
        <w:t>igure?</w:t>
      </w:r>
      <w:r w:rsidR="00CD28FB">
        <w:t xml:space="preserve"> </w:t>
      </w:r>
    </w:p>
    <w:p w:rsidR="008F24BE" w:rsidP="008F24BE">
      <w:pPr>
        <w:pStyle w:val="Answer"/>
      </w:pPr>
      <w:sdt>
        <w:sdtPr>
          <w:alias w:val="Witness"/>
          <w:id w:val="-1982686902"/>
          <w:placeholder>
            <w:docPart w:val="DefaultPlaceholder_-1854013440"/>
          </w:placeholder>
          <w:richText/>
        </w:sdtPr>
        <w:sdtContent>
          <w:r w:rsidR="007E10F4">
            <w:rPr>
              <w:b/>
              <w:i/>
            </w:rPr>
            <w:t xml:space="preserve">Mark Fenhalls: </w:t>
          </w:r>
        </w:sdtContent>
      </w:sdt>
      <w:r w:rsidRPr="00CD28FB" w:rsidR="00CD28FB">
        <w:rPr>
          <w:rFonts w:eastAsia="Times New Roman"/>
        </w:rPr>
        <w:t>Sir Christopher was talking about steady</w:t>
      </w:r>
      <w:r w:rsidR="00CD28FB">
        <w:t>-</w:t>
      </w:r>
      <w:r w:rsidRPr="00CD28FB" w:rsidR="00CD28FB">
        <w:rPr>
          <w:rFonts w:eastAsia="Times New Roman"/>
        </w:rPr>
        <w:t>state funding.</w:t>
      </w:r>
      <w:r w:rsidR="00CD28FB">
        <w:t xml:space="preserve"> </w:t>
      </w:r>
      <w:r w:rsidRPr="00CD28FB" w:rsidR="00CD28FB">
        <w:rPr>
          <w:rFonts w:eastAsia="Times New Roman"/>
        </w:rPr>
        <w:t>It is basically saying</w:t>
      </w:r>
      <w:r w:rsidR="000157AD">
        <w:rPr>
          <w:rFonts w:eastAsia="Times New Roman"/>
        </w:rPr>
        <w:t>,</w:t>
      </w:r>
      <w:r w:rsidRPr="00CD28FB" w:rsidR="00CD28FB">
        <w:rPr>
          <w:rFonts w:eastAsia="Times New Roman"/>
        </w:rPr>
        <w:t xml:space="preserve"> broadly</w:t>
      </w:r>
      <w:r w:rsidR="000157AD">
        <w:rPr>
          <w:rFonts w:eastAsia="Times New Roman"/>
        </w:rPr>
        <w:t>,</w:t>
      </w:r>
      <w:r w:rsidRPr="00CD28FB" w:rsidR="00CD28FB">
        <w:rPr>
          <w:rFonts w:eastAsia="Times New Roman"/>
        </w:rPr>
        <w:t xml:space="preserve"> </w:t>
      </w:r>
      <w:r w:rsidR="00DD5D4E">
        <w:rPr>
          <w:rFonts w:eastAsia="Times New Roman"/>
        </w:rPr>
        <w:t xml:space="preserve">that </w:t>
      </w:r>
      <w:r w:rsidRPr="00CD28FB" w:rsidR="00CD28FB">
        <w:rPr>
          <w:rFonts w:eastAsia="Times New Roman"/>
        </w:rPr>
        <w:t>we think about 15% more should go into e</w:t>
      </w:r>
      <w:r>
        <w:rPr>
          <w:rFonts w:eastAsia="Times New Roman"/>
        </w:rPr>
        <w:t xml:space="preserve">ach </w:t>
      </w:r>
      <w:r w:rsidRPr="00CD28FB" w:rsidR="00CD28FB">
        <w:rPr>
          <w:rFonts w:eastAsia="Times New Roman"/>
        </w:rPr>
        <w:t>part of the profession at each stage in order to make it survive.</w:t>
      </w:r>
      <w:r w:rsidR="00CD28FB">
        <w:t xml:space="preserve"> </w:t>
      </w:r>
      <w:r w:rsidRPr="00CD28FB" w:rsidR="00CD28FB">
        <w:rPr>
          <w:rFonts w:eastAsia="Times New Roman"/>
        </w:rPr>
        <w:t>If I c</w:t>
      </w:r>
      <w:r>
        <w:rPr>
          <w:rFonts w:eastAsia="Times New Roman"/>
        </w:rPr>
        <w:t>an</w:t>
      </w:r>
      <w:r w:rsidRPr="00CD28FB" w:rsidR="00CD28FB">
        <w:rPr>
          <w:rFonts w:eastAsia="Times New Roman"/>
        </w:rPr>
        <w:t xml:space="preserve"> take you back to your excellent court capacity report</w:t>
      </w:r>
      <w:r w:rsidR="00BE0B3F">
        <w:rPr>
          <w:rFonts w:eastAsia="Times New Roman"/>
        </w:rPr>
        <w:t xml:space="preserve">, </w:t>
      </w:r>
      <w:r w:rsidRPr="00CD28FB" w:rsidR="00CD28FB">
        <w:rPr>
          <w:rFonts w:eastAsia="Times New Roman"/>
        </w:rPr>
        <w:t>unless we do th</w:t>
      </w:r>
      <w:r w:rsidR="00D265B1">
        <w:rPr>
          <w:rFonts w:eastAsia="Times New Roman"/>
        </w:rPr>
        <w:t>at</w:t>
      </w:r>
      <w:r w:rsidRPr="00CD28FB" w:rsidR="00CD28FB">
        <w:rPr>
          <w:rFonts w:eastAsia="Times New Roman"/>
        </w:rPr>
        <w:t>, we will not have the human capacity to help service the system</w:t>
      </w:r>
      <w:r w:rsidR="00BE0B3F">
        <w:rPr>
          <w:rFonts w:eastAsia="Times New Roman"/>
        </w:rPr>
        <w:t>.</w:t>
      </w:r>
      <w:r w:rsidR="00CD28FB">
        <w:t xml:space="preserve"> </w:t>
      </w:r>
    </w:p>
    <w:p w:rsidR="00E75553" w:rsidP="008F24BE">
      <w:pPr>
        <w:pStyle w:val="Answer"/>
        <w:rPr>
          <w:rFonts w:eastAsia="Times New Roman"/>
        </w:rPr>
      </w:pPr>
      <w:sdt>
        <w:sdtPr>
          <w:alias w:val="Witness"/>
          <w:id w:val="-1121455425"/>
          <w:placeholder>
            <w:docPart w:val="DefaultPlaceholder_-1854013440"/>
          </w:placeholder>
          <w:richText/>
        </w:sdtPr>
        <w:sdtContent>
          <w:r w:rsidRPr="008F24BE" w:rsidR="008F24BE">
            <w:rPr>
              <w:b/>
              <w:i/>
            </w:rPr>
            <w:t>Stephanie Boyce:</w:t>
          </w:r>
        </w:sdtContent>
      </w:sdt>
      <w:r w:rsidR="008F24BE">
        <w:t xml:space="preserve"> </w:t>
      </w:r>
      <w:r w:rsidR="00EE0E60">
        <w:rPr>
          <w:rFonts w:eastAsia="Times New Roman"/>
        </w:rPr>
        <w:t>B</w:t>
      </w:r>
      <w:r w:rsidRPr="00CD28FB" w:rsidR="00CD28FB">
        <w:rPr>
          <w:rFonts w:eastAsia="Times New Roman"/>
        </w:rPr>
        <w:t>ased on what I was mentioning earlier about payments</w:t>
      </w:r>
      <w:r w:rsidR="000157AD">
        <w:rPr>
          <w:rFonts w:eastAsia="Times New Roman"/>
        </w:rPr>
        <w:t>,</w:t>
      </w:r>
      <w:r w:rsidRPr="00CD28FB" w:rsidR="00CD28FB">
        <w:rPr>
          <w:rFonts w:eastAsia="Times New Roman"/>
        </w:rPr>
        <w:t xml:space="preserve"> that is £11 million for experts within the current figure </w:t>
      </w:r>
      <w:r w:rsidR="008F24BE">
        <w:rPr>
          <w:rFonts w:eastAsia="Times New Roman"/>
        </w:rPr>
        <w:t>and</w:t>
      </w:r>
      <w:r w:rsidRPr="00CD28FB" w:rsidR="00CD28FB">
        <w:rPr>
          <w:rFonts w:eastAsia="Times New Roman"/>
        </w:rPr>
        <w:t xml:space="preserve"> </w:t>
      </w:r>
      <w:r w:rsidR="008F24BE">
        <w:rPr>
          <w:rFonts w:eastAsia="Times New Roman"/>
        </w:rPr>
        <w:t>£</w:t>
      </w:r>
      <w:r w:rsidRPr="00CD28FB" w:rsidR="00CD28FB">
        <w:rPr>
          <w:rFonts w:eastAsia="Times New Roman"/>
        </w:rPr>
        <w:t>3.2 million for the public defender scheme and another £2.5 million for training grants.</w:t>
      </w:r>
      <w:r w:rsidR="00CD28FB">
        <w:t xml:space="preserve"> </w:t>
      </w:r>
      <w:r w:rsidRPr="00CD28FB" w:rsidR="00CD28FB">
        <w:rPr>
          <w:rFonts w:eastAsia="Times New Roman"/>
        </w:rPr>
        <w:t xml:space="preserve">We are saying that </w:t>
      </w:r>
      <w:r w:rsidR="00EE0E60">
        <w:rPr>
          <w:rFonts w:eastAsia="Times New Roman"/>
        </w:rPr>
        <w:t xml:space="preserve">that </w:t>
      </w:r>
      <w:r w:rsidRPr="00CD28FB" w:rsidR="00CD28FB">
        <w:rPr>
          <w:rFonts w:eastAsia="Times New Roman"/>
        </w:rPr>
        <w:t>could be repurposed to get solicitors to the bare minimum necessary.</w:t>
      </w:r>
    </w:p>
    <w:p w:rsidR="00E75553" w:rsidRPr="00E75553" w:rsidP="000157AD">
      <w:pPr>
        <w:pStyle w:val="Remark"/>
      </w:pPr>
      <w:sdt>
        <w:sdtPr>
          <w:alias w:val="Member"/>
          <w:tag w:val="&lt;Member mnisId='4860' dodsId=''&gt;"/>
          <w:id w:val="-2099470875"/>
          <w:placeholder>
            <w:docPart w:val="DefaultPlaceholder_-1854013440"/>
          </w:placeholder>
          <w:richText/>
        </w:sdtPr>
        <w:sdtContent>
          <w:r w:rsidRPr="000157AD">
            <w:rPr>
              <w:b/>
            </w:rPr>
            <w:t>Dr Mullan:</w:t>
          </w:r>
        </w:sdtContent>
      </w:sdt>
      <w:r>
        <w:t xml:space="preserve"> T</w:t>
      </w:r>
      <w:r w:rsidRPr="00CD28FB" w:rsidR="00CD28FB">
        <w:t>he experts might be unhappy with that.</w:t>
      </w:r>
      <w:r w:rsidR="00CD28FB">
        <w:t xml:space="preserve"> </w:t>
      </w:r>
    </w:p>
    <w:p w:rsidR="00E75553" w:rsidP="00E75553">
      <w:pPr>
        <w:pStyle w:val="Answer"/>
        <w:rPr>
          <w:rFonts w:eastAsia="Times New Roman"/>
        </w:rPr>
      </w:pPr>
      <w:sdt>
        <w:sdtPr>
          <w:alias w:val="Witness"/>
          <w:id w:val="116958212"/>
          <w:placeholder>
            <w:docPart w:val="DefaultPlaceholder_-1854013440"/>
          </w:placeholder>
          <w:richText/>
        </w:sdtPr>
        <w:sdtContent>
          <w:r w:rsidRPr="00E75553">
            <w:rPr>
              <w:b/>
              <w:i/>
            </w:rPr>
            <w:t>Stephanie Boyce:</w:t>
          </w:r>
        </w:sdtContent>
      </w:sdt>
      <w:r>
        <w:t xml:space="preserve"> </w:t>
      </w:r>
      <w:r w:rsidR="00BE0B3F">
        <w:rPr>
          <w:rFonts w:eastAsia="Times New Roman"/>
        </w:rPr>
        <w:t>W</w:t>
      </w:r>
      <w:r w:rsidRPr="00CD28FB" w:rsidR="00CD28FB">
        <w:rPr>
          <w:rFonts w:eastAsia="Times New Roman"/>
        </w:rPr>
        <w:t xml:space="preserve">e are not saying </w:t>
      </w:r>
      <w:r w:rsidR="00BE0B3F">
        <w:rPr>
          <w:rFonts w:eastAsia="Times New Roman"/>
        </w:rPr>
        <w:t xml:space="preserve">repurpose </w:t>
      </w:r>
      <w:r w:rsidRPr="00CD28FB" w:rsidR="00CD28FB">
        <w:rPr>
          <w:rFonts w:eastAsia="Times New Roman"/>
        </w:rPr>
        <w:t>all of it, but look at the whole of it to get us to where we need to get to. It</w:t>
      </w:r>
      <w:r w:rsidR="00CD28FB">
        <w:t xml:space="preserve"> </w:t>
      </w:r>
      <w:r w:rsidRPr="00CD28FB" w:rsidR="00CD28FB">
        <w:rPr>
          <w:rFonts w:eastAsia="Times New Roman"/>
        </w:rPr>
        <w:t>g</w:t>
      </w:r>
      <w:r>
        <w:rPr>
          <w:rFonts w:eastAsia="Times New Roman"/>
        </w:rPr>
        <w:t>oe</w:t>
      </w:r>
      <w:r w:rsidRPr="00CD28FB" w:rsidR="00CD28FB">
        <w:rPr>
          <w:rFonts w:eastAsia="Times New Roman"/>
        </w:rPr>
        <w:t>s back to the point</w:t>
      </w:r>
      <w:r w:rsidR="00DA2B6B">
        <w:rPr>
          <w:rFonts w:eastAsia="Times New Roman"/>
        </w:rPr>
        <w:t xml:space="preserve"> that</w:t>
      </w:r>
      <w:r w:rsidR="00CD28FB">
        <w:t xml:space="preserve"> </w:t>
      </w:r>
      <w:r>
        <w:rPr>
          <w:rFonts w:eastAsia="Times New Roman"/>
        </w:rPr>
        <w:t>y</w:t>
      </w:r>
      <w:r w:rsidRPr="00CD28FB" w:rsidR="00CD28FB">
        <w:rPr>
          <w:rFonts w:eastAsia="Times New Roman"/>
        </w:rPr>
        <w:t xml:space="preserve">ou are not going to have experts if people </w:t>
      </w:r>
      <w:r w:rsidR="00461F4D">
        <w:rPr>
          <w:rFonts w:eastAsia="Times New Roman"/>
        </w:rPr>
        <w:t xml:space="preserve">are not </w:t>
      </w:r>
      <w:r w:rsidRPr="00CD28FB" w:rsidR="00CD28FB">
        <w:rPr>
          <w:rFonts w:eastAsia="Times New Roman"/>
        </w:rPr>
        <w:t>able to be represented in the first place.</w:t>
      </w:r>
      <w:r w:rsidR="00CD28FB">
        <w:t xml:space="preserve"> </w:t>
      </w:r>
      <w:r w:rsidRPr="00CD28FB" w:rsidR="00CD28FB">
        <w:rPr>
          <w:rFonts w:eastAsia="Times New Roman"/>
        </w:rPr>
        <w:t>Sir Christopher did an extensive job</w:t>
      </w:r>
      <w:r>
        <w:rPr>
          <w:rFonts w:eastAsia="Times New Roman"/>
        </w:rPr>
        <w:t>,</w:t>
      </w:r>
      <w:r w:rsidRPr="00CD28FB" w:rsidR="00CD28FB">
        <w:rPr>
          <w:rFonts w:eastAsia="Times New Roman"/>
        </w:rPr>
        <w:t xml:space="preserve"> going around the country</w:t>
      </w:r>
      <w:r>
        <w:rPr>
          <w:rFonts w:eastAsia="Times New Roman"/>
        </w:rPr>
        <w:t>,</w:t>
      </w:r>
      <w:r w:rsidRPr="00CD28FB" w:rsidR="00CD28FB">
        <w:rPr>
          <w:rFonts w:eastAsia="Times New Roman"/>
        </w:rPr>
        <w:t xml:space="preserve"> up and down England and Wales</w:t>
      </w:r>
      <w:r>
        <w:rPr>
          <w:rFonts w:eastAsia="Times New Roman"/>
        </w:rPr>
        <w:t>,</w:t>
      </w:r>
      <w:r w:rsidRPr="00CD28FB" w:rsidR="00CD28FB">
        <w:rPr>
          <w:rFonts w:eastAsia="Times New Roman"/>
        </w:rPr>
        <w:t xml:space="preserve"> interviewing, researching and so forth.</w:t>
      </w:r>
      <w:r w:rsidR="00CD28FB">
        <w:t xml:space="preserve"> </w:t>
      </w:r>
      <w:r w:rsidRPr="00CD28FB" w:rsidR="00CD28FB">
        <w:rPr>
          <w:rFonts w:eastAsia="Times New Roman"/>
        </w:rPr>
        <w:t>The Government committed to having th</w:t>
      </w:r>
      <w:r w:rsidR="003724E5">
        <w:rPr>
          <w:rFonts w:eastAsia="Times New Roman"/>
        </w:rPr>
        <w:t>e</w:t>
      </w:r>
      <w:r w:rsidRPr="00CD28FB" w:rsidR="00CD28FB">
        <w:rPr>
          <w:rFonts w:eastAsia="Times New Roman"/>
        </w:rPr>
        <w:t xml:space="preserve"> independent review.</w:t>
      </w:r>
      <w:r w:rsidR="00CD28FB">
        <w:t xml:space="preserve"> </w:t>
      </w:r>
      <w:r w:rsidRPr="00CD28FB" w:rsidR="00CD28FB">
        <w:rPr>
          <w:rFonts w:eastAsia="Times New Roman"/>
        </w:rPr>
        <w:t>Sir Christopher was clear</w:t>
      </w:r>
      <w:r w:rsidR="00201D29">
        <w:rPr>
          <w:rFonts w:eastAsia="Times New Roman"/>
        </w:rPr>
        <w:t xml:space="preserve">: </w:t>
      </w:r>
      <w:r w:rsidRPr="00CD28FB" w:rsidR="00CD28FB">
        <w:rPr>
          <w:rFonts w:eastAsia="Times New Roman"/>
        </w:rPr>
        <w:t xml:space="preserve">15% </w:t>
      </w:r>
      <w:r w:rsidR="00BE0B3F">
        <w:rPr>
          <w:rFonts w:eastAsia="Times New Roman"/>
        </w:rPr>
        <w:t xml:space="preserve">is the </w:t>
      </w:r>
      <w:r w:rsidRPr="00CD28FB" w:rsidR="00CD28FB">
        <w:rPr>
          <w:rFonts w:eastAsia="Times New Roman"/>
        </w:rPr>
        <w:t>minimum necessary</w:t>
      </w:r>
      <w:r>
        <w:rPr>
          <w:rFonts w:eastAsia="Times New Roman"/>
        </w:rPr>
        <w:t>.</w:t>
      </w:r>
    </w:p>
    <w:p w:rsidR="00CD28FB" w:rsidRPr="00CD28FB" w:rsidP="00E75553">
      <w:pPr>
        <w:pStyle w:val="Question"/>
        <w:rPr>
          <w:rFonts w:eastAsia="Times New Roman"/>
        </w:rPr>
      </w:pPr>
      <w:sdt>
        <w:sdtPr>
          <w:rPr>
            <w:rFonts w:eastAsia="Times New Roman"/>
          </w:rPr>
          <w:alias w:val="Member"/>
          <w:tag w:val="&lt;Member mnisId='4860' dodsId=''&gt;"/>
          <w:id w:val="-332222265"/>
          <w:placeholder>
            <w:docPart w:val="DefaultPlaceholder_-1854013440"/>
          </w:placeholder>
          <w:richText/>
        </w:sdtPr>
        <w:sdtContent>
          <w:r w:rsidRPr="00E75553" w:rsidR="00E75553">
            <w:rPr>
              <w:rFonts w:eastAsia="Times New Roman"/>
              <w:b/>
            </w:rPr>
            <w:t>Dr Mullan:</w:t>
          </w:r>
        </w:sdtContent>
      </w:sdt>
      <w:r w:rsidR="00E75553">
        <w:rPr>
          <w:rFonts w:eastAsia="Times New Roman"/>
        </w:rPr>
        <w:t xml:space="preserve"> </w:t>
      </w:r>
      <w:r w:rsidRPr="00CD28FB">
        <w:rPr>
          <w:rFonts w:eastAsia="Times New Roman"/>
        </w:rPr>
        <w:t>Before we move on, the Chair asked you at the start about taxpayer</w:t>
      </w:r>
      <w:r w:rsidR="00BE0B3F">
        <w:t>s’</w:t>
      </w:r>
      <w:r w:rsidRPr="00CD28FB">
        <w:rPr>
          <w:rFonts w:eastAsia="Times New Roman"/>
        </w:rPr>
        <w:t xml:space="preserve"> money and reasonableness</w:t>
      </w:r>
      <w:r w:rsidR="00BE0B3F">
        <w:rPr>
          <w:rFonts w:eastAsia="Times New Roman"/>
        </w:rPr>
        <w:t>,</w:t>
      </w:r>
      <w:r w:rsidRPr="00CD28FB">
        <w:rPr>
          <w:rFonts w:eastAsia="Times New Roman"/>
        </w:rPr>
        <w:t xml:space="preserve"> and you will understand why the Government ha</w:t>
      </w:r>
      <w:r w:rsidR="00BE0B3F">
        <w:rPr>
          <w:rFonts w:eastAsia="Times New Roman"/>
        </w:rPr>
        <w:t>ve</w:t>
      </w:r>
      <w:r w:rsidRPr="00CD28FB">
        <w:rPr>
          <w:rFonts w:eastAsia="Times New Roman"/>
        </w:rPr>
        <w:t xml:space="preserve"> a view about spending money with</w:t>
      </w:r>
      <w:r w:rsidR="00E75553">
        <w:rPr>
          <w:rFonts w:eastAsia="Times New Roman"/>
        </w:rPr>
        <w:t xml:space="preserve"> an outcome </w:t>
      </w:r>
      <w:r w:rsidR="00CF5575">
        <w:rPr>
          <w:rFonts w:eastAsia="Times New Roman"/>
        </w:rPr>
        <w:t>that is</w:t>
      </w:r>
      <w:r w:rsidR="00E75553">
        <w:rPr>
          <w:rFonts w:eastAsia="Times New Roman"/>
        </w:rPr>
        <w:t xml:space="preserve"> the</w:t>
      </w:r>
      <w:r w:rsidRPr="00CD28FB">
        <w:rPr>
          <w:rFonts w:eastAsia="Times New Roman"/>
        </w:rPr>
        <w:t xml:space="preserve"> court</w:t>
      </w:r>
      <w:r>
        <w:t>’</w:t>
      </w:r>
      <w:r w:rsidRPr="00CD28FB">
        <w:rPr>
          <w:rFonts w:eastAsia="Times New Roman"/>
        </w:rPr>
        <w:t>s function.</w:t>
      </w:r>
      <w:r>
        <w:t xml:space="preserve"> </w:t>
      </w:r>
      <w:r w:rsidRPr="00CD28FB">
        <w:rPr>
          <w:rFonts w:eastAsia="Times New Roman"/>
        </w:rPr>
        <w:t>In the longer term</w:t>
      </w:r>
      <w:r w:rsidR="00BE0B3F">
        <w:rPr>
          <w:rFonts w:eastAsia="Times New Roman"/>
        </w:rPr>
        <w:t>,</w:t>
      </w:r>
      <w:r w:rsidRPr="00CD28FB">
        <w:rPr>
          <w:rFonts w:eastAsia="Times New Roman"/>
        </w:rPr>
        <w:t xml:space="preserve"> do you have any concerns about the taxpayer being on the hook to compete with what may prove to be very</w:t>
      </w:r>
      <w:r w:rsidR="00E75553">
        <w:rPr>
          <w:rFonts w:eastAsia="Times New Roman"/>
        </w:rPr>
        <w:t>, very</w:t>
      </w:r>
      <w:r w:rsidRPr="00CD28FB">
        <w:rPr>
          <w:rFonts w:eastAsia="Times New Roman"/>
        </w:rPr>
        <w:t xml:space="preserve"> lucrative other elements of the legal profession that people could be going into instead</w:t>
      </w:r>
      <w:r w:rsidR="00E75553">
        <w:rPr>
          <w:rFonts w:eastAsia="Times New Roman"/>
        </w:rPr>
        <w:t>?</w:t>
      </w:r>
      <w:r w:rsidRPr="00CD28FB">
        <w:rPr>
          <w:rFonts w:eastAsia="Times New Roman"/>
        </w:rPr>
        <w:t xml:space="preserve"> If you are a doctor or </w:t>
      </w:r>
      <w:r w:rsidR="00CF5575">
        <w:rPr>
          <w:rFonts w:eastAsia="Times New Roman"/>
        </w:rPr>
        <w:t xml:space="preserve">a </w:t>
      </w:r>
      <w:r w:rsidRPr="00CD28FB">
        <w:rPr>
          <w:rFonts w:eastAsia="Times New Roman"/>
        </w:rPr>
        <w:t xml:space="preserve">policeman or </w:t>
      </w:r>
      <w:r w:rsidR="00CF5575">
        <w:rPr>
          <w:rFonts w:eastAsia="Times New Roman"/>
        </w:rPr>
        <w:t xml:space="preserve">in </w:t>
      </w:r>
      <w:r w:rsidRPr="00CD28FB">
        <w:rPr>
          <w:rFonts w:eastAsia="Times New Roman"/>
        </w:rPr>
        <w:t>some other professions, the ability to jump ship</w:t>
      </w:r>
      <w:r w:rsidR="00E75553">
        <w:rPr>
          <w:rFonts w:eastAsia="Times New Roman"/>
        </w:rPr>
        <w:t>,</w:t>
      </w:r>
      <w:r w:rsidRPr="00CD28FB">
        <w:rPr>
          <w:rFonts w:eastAsia="Times New Roman"/>
        </w:rPr>
        <w:t xml:space="preserve"> so to speak</w:t>
      </w:r>
      <w:r w:rsidR="00E75553">
        <w:rPr>
          <w:rFonts w:eastAsia="Times New Roman"/>
        </w:rPr>
        <w:t>,</w:t>
      </w:r>
      <w:r w:rsidRPr="00CD28FB">
        <w:rPr>
          <w:rFonts w:eastAsia="Times New Roman"/>
        </w:rPr>
        <w:t xml:space="preserve"> is not as great as it is for people in the legal profession.</w:t>
      </w:r>
      <w:r>
        <w:t xml:space="preserve"> </w:t>
      </w:r>
      <w:r w:rsidRPr="00CD28FB">
        <w:rPr>
          <w:rFonts w:eastAsia="Times New Roman"/>
        </w:rPr>
        <w:t>Should the taxpayer be competing with developers and corporations for solicitors</w:t>
      </w:r>
      <w:r>
        <w:t>’</w:t>
      </w:r>
      <w:r w:rsidRPr="00CD28FB">
        <w:rPr>
          <w:rFonts w:eastAsia="Times New Roman"/>
        </w:rPr>
        <w:t xml:space="preserve"> time in that way, and is </w:t>
      </w:r>
      <w:r w:rsidR="007F7C1E">
        <w:rPr>
          <w:rFonts w:eastAsia="Times New Roman"/>
        </w:rPr>
        <w:t>i</w:t>
      </w:r>
      <w:r w:rsidRPr="00CD28FB">
        <w:rPr>
          <w:rFonts w:eastAsia="Times New Roman"/>
        </w:rPr>
        <w:t>t realistic?</w:t>
      </w:r>
      <w:r>
        <w:t xml:space="preserve"> </w:t>
      </w:r>
    </w:p>
    <w:p w:rsidR="007960E3" w:rsidP="00E75553">
      <w:pPr>
        <w:pStyle w:val="Answer"/>
        <w:rPr>
          <w:rFonts w:eastAsia="Times New Roman"/>
        </w:rPr>
      </w:pPr>
      <w:sdt>
        <w:sdtPr>
          <w:alias w:val="Witness"/>
          <w:id w:val="222411544"/>
          <w:placeholder>
            <w:docPart w:val="DefaultPlaceholder_-1854013440"/>
          </w:placeholder>
          <w:richText/>
        </w:sdtPr>
        <w:sdtContent>
          <w:r w:rsidR="007E10F4">
            <w:rPr>
              <w:b/>
              <w:i/>
            </w:rPr>
            <w:t xml:space="preserve">Mark Fenhalls: </w:t>
          </w:r>
        </w:sdtContent>
      </w:sdt>
      <w:r w:rsidRPr="00CD28FB" w:rsidR="00CD28FB">
        <w:rPr>
          <w:rFonts w:eastAsia="Times New Roman"/>
        </w:rPr>
        <w:t>I am not a doctor and</w:t>
      </w:r>
      <w:r w:rsidR="00E75553">
        <w:rPr>
          <w:rFonts w:eastAsia="Times New Roman"/>
        </w:rPr>
        <w:t xml:space="preserve">, </w:t>
      </w:r>
      <w:r w:rsidRPr="00CD28FB" w:rsidR="00CD28FB">
        <w:rPr>
          <w:rFonts w:eastAsia="Times New Roman"/>
        </w:rPr>
        <w:t>forgive me</w:t>
      </w:r>
      <w:r w:rsidR="00E75553">
        <w:rPr>
          <w:rFonts w:eastAsia="Times New Roman"/>
        </w:rPr>
        <w:t>,</w:t>
      </w:r>
      <w:r w:rsidRPr="00CD28FB" w:rsidR="00CD28FB">
        <w:rPr>
          <w:rFonts w:eastAsia="Times New Roman"/>
        </w:rPr>
        <w:t xml:space="preserve"> you are</w:t>
      </w:r>
      <w:r w:rsidR="00E75553">
        <w:rPr>
          <w:rFonts w:eastAsia="Times New Roman"/>
        </w:rPr>
        <w:t>,</w:t>
      </w:r>
      <w:r w:rsidRPr="00CD28FB" w:rsidR="00CD28FB">
        <w:rPr>
          <w:rFonts w:eastAsia="Times New Roman"/>
        </w:rPr>
        <w:t xml:space="preserve"> so I would not presume to speak about that profession save by broad anecdote, but you will know that many doctors serve in </w:t>
      </w:r>
      <w:r w:rsidR="000157AD">
        <w:rPr>
          <w:rFonts w:eastAsia="Times New Roman"/>
        </w:rPr>
        <w:t xml:space="preserve">the </w:t>
      </w:r>
      <w:r w:rsidRPr="00CD28FB" w:rsidR="00CD28FB">
        <w:rPr>
          <w:rFonts w:eastAsia="Times New Roman"/>
        </w:rPr>
        <w:t>NHS out of an extraordinary sense of publi</w:t>
      </w:r>
      <w:r w:rsidR="00BE0B3F">
        <w:rPr>
          <w:rFonts w:eastAsia="Times New Roman"/>
        </w:rPr>
        <w:t>c</w:t>
      </w:r>
      <w:r w:rsidRPr="00CD28FB" w:rsidR="00CD28FB">
        <w:rPr>
          <w:rFonts w:eastAsia="Times New Roman"/>
        </w:rPr>
        <w:t xml:space="preserve"> duty</w:t>
      </w:r>
      <w:r w:rsidR="00E75553">
        <w:rPr>
          <w:rFonts w:eastAsia="Times New Roman"/>
        </w:rPr>
        <w:t>.</w:t>
      </w:r>
      <w:r w:rsidRPr="00CD28FB" w:rsidR="00CD28FB">
        <w:rPr>
          <w:rFonts w:eastAsia="Times New Roman"/>
        </w:rPr>
        <w:t xml:space="preserve"> I am not trying to equate the two professions</w:t>
      </w:r>
      <w:r w:rsidR="000157AD">
        <w:rPr>
          <w:rFonts w:eastAsia="Times New Roman"/>
        </w:rPr>
        <w:t>,</w:t>
      </w:r>
      <w:r w:rsidRPr="00CD28FB" w:rsidR="00CD28FB">
        <w:rPr>
          <w:rFonts w:eastAsia="Times New Roman"/>
        </w:rPr>
        <w:t xml:space="preserve"> but there is a similar sense around why people do publicly funded family and criminal work</w:t>
      </w:r>
      <w:r w:rsidR="00E75553">
        <w:rPr>
          <w:rFonts w:eastAsia="Times New Roman"/>
        </w:rPr>
        <w:t>. A</w:t>
      </w:r>
      <w:r w:rsidRPr="00CD28FB" w:rsidR="00CD28FB">
        <w:rPr>
          <w:rFonts w:eastAsia="Times New Roman"/>
        </w:rPr>
        <w:t>t the same time</w:t>
      </w:r>
      <w:r w:rsidR="00E75553">
        <w:rPr>
          <w:rFonts w:eastAsia="Times New Roman"/>
        </w:rPr>
        <w:t>,</w:t>
      </w:r>
      <w:r w:rsidRPr="00CD28FB" w:rsidR="00CD28FB">
        <w:rPr>
          <w:rFonts w:eastAsia="Times New Roman"/>
        </w:rPr>
        <w:t xml:space="preserve"> people have to be able to make a living </w:t>
      </w:r>
      <w:r w:rsidR="00E523FB">
        <w:rPr>
          <w:rFonts w:eastAsia="Times New Roman"/>
        </w:rPr>
        <w:t>from</w:t>
      </w:r>
      <w:r w:rsidRPr="00CD28FB" w:rsidR="00CD28FB">
        <w:rPr>
          <w:rFonts w:eastAsia="Times New Roman"/>
        </w:rPr>
        <w:t xml:space="preserve"> it and</w:t>
      </w:r>
      <w:r w:rsidR="001078E1">
        <w:rPr>
          <w:rFonts w:eastAsia="Times New Roman"/>
        </w:rPr>
        <w:t>,</w:t>
      </w:r>
      <w:r w:rsidRPr="00CD28FB" w:rsidR="00CD28FB">
        <w:rPr>
          <w:rFonts w:eastAsia="Times New Roman"/>
        </w:rPr>
        <w:t xml:space="preserve"> if the enticements elsewhere are so great</w:t>
      </w:r>
      <w:r w:rsidR="001078E1">
        <w:rPr>
          <w:rFonts w:eastAsia="Times New Roman"/>
        </w:rPr>
        <w:t>,</w:t>
      </w:r>
      <w:r w:rsidRPr="00CD28FB" w:rsidR="00CD28FB">
        <w:rPr>
          <w:rFonts w:eastAsia="Times New Roman"/>
        </w:rPr>
        <w:t xml:space="preserve"> they are going to want a little bit of that</w:t>
      </w:r>
      <w:r w:rsidR="00E75553">
        <w:rPr>
          <w:rFonts w:eastAsia="Times New Roman"/>
        </w:rPr>
        <w:t>.</w:t>
      </w:r>
    </w:p>
    <w:p w:rsidR="00E75553" w:rsidP="00E75553">
      <w:pPr>
        <w:pStyle w:val="Answer"/>
      </w:pPr>
      <w:r>
        <w:rPr>
          <w:rFonts w:eastAsia="Times New Roman"/>
        </w:rPr>
        <w:t>T</w:t>
      </w:r>
      <w:r w:rsidRPr="00CD28FB" w:rsidR="00CD28FB">
        <w:rPr>
          <w:rFonts w:eastAsia="Times New Roman"/>
        </w:rPr>
        <w:t>here are perhaps broad parallels with a doctor who does two days a week of private work to cross</w:t>
      </w:r>
      <w:r w:rsidR="00BE0B3F">
        <w:rPr>
          <w:rFonts w:eastAsia="Times New Roman"/>
        </w:rPr>
        <w:t>-</w:t>
      </w:r>
      <w:r w:rsidRPr="00CD28FB" w:rsidR="00CD28FB">
        <w:rPr>
          <w:rFonts w:eastAsia="Times New Roman"/>
        </w:rPr>
        <w:t xml:space="preserve">subsidise what they can do in their NHS practice </w:t>
      </w:r>
      <w:r>
        <w:rPr>
          <w:rFonts w:eastAsia="Times New Roman"/>
        </w:rPr>
        <w:t xml:space="preserve">for </w:t>
      </w:r>
      <w:r w:rsidRPr="00CD28FB" w:rsidR="00CD28FB">
        <w:rPr>
          <w:rFonts w:eastAsia="Times New Roman"/>
        </w:rPr>
        <w:t>three days a week.</w:t>
      </w:r>
      <w:r w:rsidR="00CD28FB">
        <w:t xml:space="preserve"> </w:t>
      </w:r>
      <w:r w:rsidRPr="00CD28FB" w:rsidR="00CD28FB">
        <w:rPr>
          <w:rFonts w:eastAsia="Times New Roman"/>
        </w:rPr>
        <w:t>There are</w:t>
      </w:r>
      <w:r w:rsidR="00CD28FB">
        <w:t xml:space="preserve"> </w:t>
      </w:r>
      <w:r w:rsidRPr="00CD28FB" w:rsidR="00CD28FB">
        <w:rPr>
          <w:rFonts w:eastAsia="Times New Roman"/>
        </w:rPr>
        <w:t>parallels perhaps to be thought through with dentistry in terms of the balance to be struck.</w:t>
      </w:r>
      <w:r w:rsidR="00CD28FB">
        <w:t xml:space="preserve"> </w:t>
      </w:r>
      <w:r w:rsidRPr="00CD28FB" w:rsidR="00CD28FB">
        <w:rPr>
          <w:rFonts w:eastAsia="Times New Roman"/>
        </w:rPr>
        <w:t>No, I am not worried</w:t>
      </w:r>
      <w:r>
        <w:rPr>
          <w:rFonts w:eastAsia="Times New Roman"/>
        </w:rPr>
        <w:t>,</w:t>
      </w:r>
      <w:r w:rsidRPr="00CD28FB" w:rsidR="00CD28FB">
        <w:rPr>
          <w:rFonts w:eastAsia="Times New Roman"/>
        </w:rPr>
        <w:t xml:space="preserve"> </w:t>
      </w:r>
      <w:r w:rsidR="002F602C">
        <w:rPr>
          <w:rFonts w:eastAsia="Times New Roman"/>
        </w:rPr>
        <w:t xml:space="preserve">because </w:t>
      </w:r>
      <w:r w:rsidRPr="00CD28FB" w:rsidR="00CD28FB">
        <w:rPr>
          <w:rFonts w:eastAsia="Times New Roman"/>
        </w:rPr>
        <w:t>if we can get the rates of remuneration right</w:t>
      </w:r>
      <w:r w:rsidR="000157AD">
        <w:rPr>
          <w:rFonts w:eastAsia="Times New Roman"/>
        </w:rPr>
        <w:t>,</w:t>
      </w:r>
      <w:r w:rsidRPr="00CD28FB" w:rsidR="00CD28FB">
        <w:rPr>
          <w:rFonts w:eastAsia="Times New Roman"/>
        </w:rPr>
        <w:t xml:space="preserve"> quickly enough</w:t>
      </w:r>
      <w:r w:rsidR="007E526E">
        <w:rPr>
          <w:rFonts w:eastAsia="Times New Roman"/>
        </w:rPr>
        <w:t>,</w:t>
      </w:r>
      <w:r w:rsidRPr="00CD28FB" w:rsidR="00CD28FB">
        <w:rPr>
          <w:rFonts w:eastAsia="Times New Roman"/>
        </w:rPr>
        <w:t xml:space="preserve"> in criminal funding</w:t>
      </w:r>
      <w:r>
        <w:rPr>
          <w:rFonts w:eastAsia="Times New Roman"/>
        </w:rPr>
        <w:t>,</w:t>
      </w:r>
      <w:r w:rsidRPr="00CD28FB" w:rsidR="00CD28FB">
        <w:rPr>
          <w:rFonts w:eastAsia="Times New Roman"/>
        </w:rPr>
        <w:t xml:space="preserve"> the sense of duty and service that pe</w:t>
      </w:r>
      <w:r>
        <w:rPr>
          <w:rFonts w:eastAsia="Times New Roman"/>
        </w:rPr>
        <w:t>o</w:t>
      </w:r>
      <w:r w:rsidRPr="00CD28FB" w:rsidR="00CD28FB">
        <w:rPr>
          <w:rFonts w:eastAsia="Times New Roman"/>
        </w:rPr>
        <w:t>ple have</w:t>
      </w:r>
      <w:r w:rsidR="000157AD">
        <w:rPr>
          <w:rFonts w:eastAsia="Times New Roman"/>
        </w:rPr>
        <w:t xml:space="preserve">, </w:t>
      </w:r>
      <w:r w:rsidRPr="00CD28FB" w:rsidR="00CD28FB">
        <w:rPr>
          <w:rFonts w:eastAsia="Times New Roman"/>
        </w:rPr>
        <w:t>and the reason why people want to do</w:t>
      </w:r>
      <w:r w:rsidR="000157AD">
        <w:rPr>
          <w:rFonts w:eastAsia="Times New Roman"/>
        </w:rPr>
        <w:t xml:space="preserve"> it,</w:t>
      </w:r>
      <w:r w:rsidRPr="00CD28FB" w:rsidR="00CD28FB">
        <w:rPr>
          <w:rFonts w:eastAsia="Times New Roman"/>
        </w:rPr>
        <w:t xml:space="preserve"> is a pretty powerful thing.</w:t>
      </w:r>
      <w:r w:rsidR="00CD28FB">
        <w:t xml:space="preserve"> </w:t>
      </w:r>
    </w:p>
    <w:p w:rsidR="00BE0B3F" w:rsidRPr="00BE0B3F" w:rsidP="00E75553">
      <w:pPr>
        <w:pStyle w:val="Question"/>
        <w:rPr>
          <w:rFonts w:eastAsia="Times New Roman"/>
        </w:rPr>
      </w:pPr>
      <w:sdt>
        <w:sdtPr>
          <w:alias w:val="Member"/>
          <w:tag w:val="&lt;Member mnisId='1601' dodsId='34498'&gt;"/>
          <w:id w:val="588350347"/>
          <w:placeholder>
            <w:docPart w:val="DefaultPlaceholder_-1854013440"/>
          </w:placeholder>
          <w:richText/>
        </w:sdtPr>
        <w:sdtContent>
          <w:r w:rsidRPr="00E75553" w:rsidR="00E75553">
            <w:rPr>
              <w:b/>
            </w:rPr>
            <w:t>Chair:</w:t>
          </w:r>
        </w:sdtContent>
      </w:sdt>
      <w:r w:rsidR="00E75553">
        <w:t xml:space="preserve"> </w:t>
      </w:r>
      <w:r w:rsidRPr="00CD28FB" w:rsidR="00CD28FB">
        <w:rPr>
          <w:rFonts w:eastAsia="Times New Roman"/>
        </w:rPr>
        <w:t>That is helpful.</w:t>
      </w:r>
      <w:r w:rsidR="00CD28FB">
        <w:t xml:space="preserve"> </w:t>
      </w:r>
      <w:r w:rsidRPr="00CD28FB" w:rsidR="00CD28FB">
        <w:rPr>
          <w:rFonts w:eastAsia="Times New Roman"/>
        </w:rPr>
        <w:t>The final thing I was going to ask around</w:t>
      </w:r>
      <w:r w:rsidR="00E75553">
        <w:rPr>
          <w:rFonts w:eastAsia="Times New Roman"/>
        </w:rPr>
        <w:t xml:space="preserve"> </w:t>
      </w:r>
      <w:r w:rsidRPr="00CD28FB" w:rsidR="00CD28FB">
        <w:rPr>
          <w:rFonts w:eastAsia="Times New Roman"/>
        </w:rPr>
        <w:t>figures was this</w:t>
      </w:r>
      <w:r>
        <w:rPr>
          <w:rFonts w:eastAsia="Times New Roman"/>
        </w:rPr>
        <w:t>.</w:t>
      </w:r>
      <w:r w:rsidRPr="00CD28FB" w:rsidR="00CD28FB">
        <w:rPr>
          <w:rFonts w:eastAsia="Times New Roman"/>
        </w:rPr>
        <w:t xml:space="preserve"> </w:t>
      </w:r>
      <w:r w:rsidR="00E75553">
        <w:rPr>
          <w:rFonts w:eastAsia="Times New Roman"/>
        </w:rPr>
        <w:t xml:space="preserve">Sir Christopher says </w:t>
      </w:r>
      <w:r w:rsidRPr="00CD28FB" w:rsidR="00CD28FB">
        <w:rPr>
          <w:rFonts w:eastAsia="Times New Roman"/>
        </w:rPr>
        <w:t xml:space="preserve">£135 </w:t>
      </w:r>
      <w:r w:rsidR="00884B68">
        <w:rPr>
          <w:rFonts w:eastAsia="Times New Roman"/>
        </w:rPr>
        <w:t>m</w:t>
      </w:r>
      <w:r w:rsidRPr="00CD28FB" w:rsidR="00CD28FB">
        <w:rPr>
          <w:rFonts w:eastAsia="Times New Roman"/>
        </w:rPr>
        <w:t>illion st</w:t>
      </w:r>
      <w:r w:rsidR="00E75553">
        <w:rPr>
          <w:rFonts w:eastAsia="Times New Roman"/>
        </w:rPr>
        <w:t xml:space="preserve">eady </w:t>
      </w:r>
      <w:r w:rsidRPr="00CD28FB" w:rsidR="00CD28FB">
        <w:rPr>
          <w:rFonts w:eastAsia="Times New Roman"/>
        </w:rPr>
        <w:t>state is the minimum necessary.</w:t>
      </w:r>
      <w:r w:rsidR="00CD28FB">
        <w:t xml:space="preserve"> </w:t>
      </w:r>
      <w:r w:rsidRPr="00CD28FB" w:rsidR="00CD28FB">
        <w:rPr>
          <w:rFonts w:eastAsia="Times New Roman"/>
        </w:rPr>
        <w:t xml:space="preserve">The Government in their response </w:t>
      </w:r>
      <w:r w:rsidR="000157AD">
        <w:rPr>
          <w:rFonts w:eastAsia="Times New Roman"/>
        </w:rPr>
        <w:t xml:space="preserve">talk </w:t>
      </w:r>
      <w:r w:rsidRPr="00CD28FB" w:rsidR="00CD28FB">
        <w:rPr>
          <w:rFonts w:eastAsia="Times New Roman"/>
        </w:rPr>
        <w:t>of steady</w:t>
      </w:r>
      <w:r w:rsidR="00CD28FB">
        <w:t>-</w:t>
      </w:r>
      <w:r w:rsidRPr="00CD28FB" w:rsidR="00CD28FB">
        <w:rPr>
          <w:rFonts w:eastAsia="Times New Roman"/>
        </w:rPr>
        <w:t xml:space="preserve">state comparisons </w:t>
      </w:r>
      <w:r w:rsidR="000157AD">
        <w:rPr>
          <w:rFonts w:eastAsia="Times New Roman"/>
        </w:rPr>
        <w:t>of</w:t>
      </w:r>
      <w:r w:rsidR="00E75553">
        <w:rPr>
          <w:rFonts w:eastAsia="Times New Roman"/>
        </w:rPr>
        <w:t xml:space="preserve"> </w:t>
      </w:r>
      <w:r w:rsidRPr="00CD28FB" w:rsidR="00CD28FB">
        <w:rPr>
          <w:rFonts w:eastAsia="Times New Roman"/>
        </w:rPr>
        <w:t>£115 million</w:t>
      </w:r>
      <w:r>
        <w:rPr>
          <w:rFonts w:eastAsia="Times New Roman"/>
        </w:rPr>
        <w:t>,</w:t>
      </w:r>
      <w:r w:rsidRPr="00CD28FB" w:rsidR="00CD28FB">
        <w:rPr>
          <w:rFonts w:eastAsia="Times New Roman"/>
        </w:rPr>
        <w:t xml:space="preserve"> which include</w:t>
      </w:r>
      <w:r w:rsidR="00E75553">
        <w:rPr>
          <w:rFonts w:eastAsia="Times New Roman"/>
        </w:rPr>
        <w:t>s</w:t>
      </w:r>
      <w:r w:rsidRPr="00CD28FB" w:rsidR="00CD28FB">
        <w:rPr>
          <w:rFonts w:eastAsia="Times New Roman"/>
        </w:rPr>
        <w:t xml:space="preserve"> fees</w:t>
      </w:r>
      <w:r w:rsidR="00E75553">
        <w:rPr>
          <w:rFonts w:eastAsia="Times New Roman"/>
        </w:rPr>
        <w:t>,</w:t>
      </w:r>
      <w:r w:rsidRPr="00CD28FB" w:rsidR="00CD28FB">
        <w:rPr>
          <w:rFonts w:eastAsia="Times New Roman"/>
        </w:rPr>
        <w:t xml:space="preserve"> and then £20 million for longer</w:t>
      </w:r>
      <w:r w:rsidR="00CD28FB">
        <w:t>-</w:t>
      </w:r>
      <w:r w:rsidRPr="00CD28FB" w:rsidR="00CD28FB">
        <w:rPr>
          <w:rFonts w:eastAsia="Times New Roman"/>
        </w:rPr>
        <w:t>term reform.</w:t>
      </w:r>
      <w:r w:rsidR="00CD28FB">
        <w:t xml:space="preserve"> </w:t>
      </w:r>
      <w:r w:rsidRPr="00CD28FB" w:rsidR="00CD28FB">
        <w:rPr>
          <w:rFonts w:eastAsia="Times New Roman"/>
        </w:rPr>
        <w:t xml:space="preserve">That is part </w:t>
      </w:r>
      <w:r>
        <w:rPr>
          <w:rFonts w:eastAsia="Times New Roman"/>
        </w:rPr>
        <w:t xml:space="preserve">of what </w:t>
      </w:r>
      <w:r w:rsidRPr="00CD28FB" w:rsidR="00CD28FB">
        <w:rPr>
          <w:rFonts w:eastAsia="Times New Roman"/>
        </w:rPr>
        <w:t>you are suggesting could be repurposed</w:t>
      </w:r>
      <w:r w:rsidR="00E75553">
        <w:rPr>
          <w:rFonts w:eastAsia="Times New Roman"/>
        </w:rPr>
        <w:t>,</w:t>
      </w:r>
      <w:r w:rsidRPr="00CD28FB" w:rsidR="00CD28FB">
        <w:rPr>
          <w:rFonts w:eastAsia="Times New Roman"/>
        </w:rPr>
        <w:t xml:space="preserve"> Ms Boyce</w:t>
      </w:r>
      <w:r w:rsidR="00884B68">
        <w:rPr>
          <w:rFonts w:eastAsia="Times New Roman"/>
        </w:rPr>
        <w:t>. I</w:t>
      </w:r>
      <w:r w:rsidRPr="00CD28FB" w:rsidR="00CD28FB">
        <w:rPr>
          <w:rFonts w:eastAsia="Times New Roman"/>
        </w:rPr>
        <w:t>s that right?</w:t>
      </w:r>
      <w:r w:rsidR="00CD28FB">
        <w:t xml:space="preserve"> </w:t>
      </w:r>
    </w:p>
    <w:p w:rsidR="00E75553" w:rsidRPr="00E75553" w:rsidP="00BE0B3F">
      <w:pPr>
        <w:pStyle w:val="Answer"/>
        <w:rPr>
          <w:rFonts w:eastAsia="Times New Roman"/>
        </w:rPr>
      </w:pPr>
      <w:sdt>
        <w:sdtPr>
          <w:alias w:val="Witness"/>
          <w:id w:val="-1303001729"/>
          <w:placeholder>
            <w:docPart w:val="DefaultPlaceholder_-1854013440"/>
          </w:placeholder>
          <w:richText/>
        </w:sdtPr>
        <w:sdtContent>
          <w:r w:rsidRPr="00BE0B3F" w:rsidR="00BE0B3F">
            <w:rPr>
              <w:b/>
              <w:i/>
            </w:rPr>
            <w:t>Stephanie Boyce:</w:t>
          </w:r>
        </w:sdtContent>
      </w:sdt>
      <w:r w:rsidR="00BE0B3F">
        <w:t xml:space="preserve"> </w:t>
      </w:r>
      <w:r w:rsidRPr="00CD28FB" w:rsidR="00CD28FB">
        <w:rPr>
          <w:rFonts w:eastAsia="Times New Roman"/>
        </w:rPr>
        <w:t>We are not against reform</w:t>
      </w:r>
      <w:r w:rsidR="00BE0B3F">
        <w:rPr>
          <w:rFonts w:eastAsia="Times New Roman"/>
        </w:rPr>
        <w:t>, a</w:t>
      </w:r>
      <w:r w:rsidRPr="00CD28FB" w:rsidR="00CD28FB">
        <w:rPr>
          <w:rFonts w:eastAsia="Times New Roman"/>
        </w:rPr>
        <w:t xml:space="preserve">bsolutely, but the whole point is </w:t>
      </w:r>
      <w:r w:rsidR="0021641B">
        <w:rPr>
          <w:rFonts w:eastAsia="Times New Roman"/>
        </w:rPr>
        <w:t>that</w:t>
      </w:r>
      <w:r w:rsidR="00FA7011">
        <w:rPr>
          <w:rFonts w:eastAsia="Times New Roman"/>
        </w:rPr>
        <w:t xml:space="preserve"> it </w:t>
      </w:r>
      <w:r w:rsidRPr="00CD28FB" w:rsidR="00CD28FB">
        <w:rPr>
          <w:rFonts w:eastAsia="Times New Roman"/>
        </w:rPr>
        <w:t xml:space="preserve">is </w:t>
      </w:r>
      <w:r w:rsidR="00ED5CBC">
        <w:rPr>
          <w:rFonts w:eastAsia="Times New Roman"/>
        </w:rPr>
        <w:t xml:space="preserve">based on </w:t>
      </w:r>
      <w:r>
        <w:rPr>
          <w:rFonts w:eastAsia="Times New Roman"/>
        </w:rPr>
        <w:t>£</w:t>
      </w:r>
      <w:r w:rsidRPr="00CD28FB" w:rsidR="00CD28FB">
        <w:rPr>
          <w:rFonts w:eastAsia="Times New Roman"/>
        </w:rPr>
        <w:t>115 million</w:t>
      </w:r>
      <w:r w:rsidR="000157AD">
        <w:rPr>
          <w:rFonts w:eastAsia="Times New Roman"/>
        </w:rPr>
        <w:t>,</w:t>
      </w:r>
      <w:r w:rsidRPr="00CD28FB" w:rsidR="00CD28FB">
        <w:rPr>
          <w:rFonts w:eastAsia="Times New Roman"/>
        </w:rPr>
        <w:t xml:space="preserve"> and that is the difficulty</w:t>
      </w:r>
      <w:r w:rsidR="000157AD">
        <w:rPr>
          <w:rFonts w:eastAsia="Times New Roman"/>
        </w:rPr>
        <w:t>,</w:t>
      </w:r>
      <w:r w:rsidRPr="00CD28FB" w:rsidR="00CD28FB">
        <w:rPr>
          <w:rFonts w:eastAsia="Times New Roman"/>
        </w:rPr>
        <w:t xml:space="preserve"> for all the reasons that the chair of the Bar has already explained.</w:t>
      </w:r>
      <w:r w:rsidR="00CD28FB">
        <w:t xml:space="preserve"> </w:t>
      </w:r>
    </w:p>
    <w:p w:rsidR="00E75553" w:rsidRPr="00E75553" w:rsidP="00E75553">
      <w:pPr>
        <w:pStyle w:val="Question"/>
        <w:rPr>
          <w:rFonts w:eastAsia="Times New Roman"/>
        </w:rPr>
      </w:pPr>
      <w:sdt>
        <w:sdtPr>
          <w:alias w:val="Member"/>
          <w:tag w:val="&lt;Member mnisId='1601' dodsId='34498'&gt;"/>
          <w:id w:val="-1331367829"/>
          <w:placeholder>
            <w:docPart w:val="DefaultPlaceholder_-1854013440"/>
          </w:placeholder>
          <w:richText/>
        </w:sdtPr>
        <w:sdtContent>
          <w:r w:rsidRPr="00E75553">
            <w:rPr>
              <w:b/>
            </w:rPr>
            <w:t>Chair:</w:t>
          </w:r>
        </w:sdtContent>
      </w:sdt>
      <w:r>
        <w:t xml:space="preserve"> </w:t>
      </w:r>
      <w:r w:rsidRPr="00CD28FB" w:rsidR="00CD28FB">
        <w:rPr>
          <w:rFonts w:eastAsia="Times New Roman"/>
        </w:rPr>
        <w:t xml:space="preserve">Were you expecting the £20 million reform to be within or without the </w:t>
      </w:r>
      <w:r>
        <w:rPr>
          <w:rFonts w:eastAsia="Times New Roman"/>
        </w:rPr>
        <w:t>£</w:t>
      </w:r>
      <w:r w:rsidRPr="00CD28FB" w:rsidR="00CD28FB">
        <w:rPr>
          <w:rFonts w:eastAsia="Times New Roman"/>
        </w:rPr>
        <w:t xml:space="preserve">135 million recommendation that Sir Christopher came </w:t>
      </w:r>
      <w:r>
        <w:rPr>
          <w:rFonts w:eastAsia="Times New Roman"/>
        </w:rPr>
        <w:t>up</w:t>
      </w:r>
      <w:r w:rsidRPr="00CD28FB" w:rsidR="00CD28FB">
        <w:rPr>
          <w:rFonts w:eastAsia="Times New Roman"/>
        </w:rPr>
        <w:t xml:space="preserve"> with?</w:t>
      </w:r>
      <w:r w:rsidR="00CD28FB">
        <w:t xml:space="preserve"> </w:t>
      </w:r>
    </w:p>
    <w:p w:rsidR="00E75553" w:rsidP="00E75553">
      <w:pPr>
        <w:pStyle w:val="Answer"/>
      </w:pPr>
      <w:sdt>
        <w:sdtPr>
          <w:alias w:val="Witness"/>
          <w:id w:val="15582326"/>
          <w:placeholder>
            <w:docPart w:val="DefaultPlaceholder_-1854013440"/>
          </w:placeholder>
          <w:richText/>
        </w:sdtPr>
        <w:sdtContent>
          <w:r w:rsidR="007E10F4">
            <w:rPr>
              <w:b/>
              <w:i/>
            </w:rPr>
            <w:t xml:space="preserve">Mark Fenhalls: </w:t>
          </w:r>
        </w:sdtContent>
      </w:sdt>
      <w:r w:rsidRPr="00CD28FB" w:rsidR="00CD28FB">
        <w:rPr>
          <w:rFonts w:eastAsia="Times New Roman"/>
        </w:rPr>
        <w:t>Speaking for myself</w:t>
      </w:r>
      <w:r w:rsidR="00BE0B3F">
        <w:rPr>
          <w:rFonts w:eastAsia="Times New Roman"/>
        </w:rPr>
        <w:t>,</w:t>
      </w:r>
      <w:r w:rsidRPr="00CD28FB" w:rsidR="00CD28FB">
        <w:rPr>
          <w:rFonts w:eastAsia="Times New Roman"/>
        </w:rPr>
        <w:t xml:space="preserve"> I was</w:t>
      </w:r>
      <w:r>
        <w:rPr>
          <w:rFonts w:eastAsia="Times New Roman"/>
        </w:rPr>
        <w:t xml:space="preserve"> not</w:t>
      </w:r>
      <w:r w:rsidRPr="00CD28FB" w:rsidR="00CD28FB">
        <w:rPr>
          <w:rFonts w:eastAsia="Times New Roman"/>
        </w:rPr>
        <w:t xml:space="preserve"> expect</w:t>
      </w:r>
      <w:r w:rsidR="00BE0B3F">
        <w:rPr>
          <w:rFonts w:eastAsia="Times New Roman"/>
        </w:rPr>
        <w:t>ing</w:t>
      </w:r>
      <w:r w:rsidRPr="00CD28FB" w:rsidR="00CD28FB">
        <w:rPr>
          <w:rFonts w:eastAsia="Times New Roman"/>
        </w:rPr>
        <w:t xml:space="preserve"> anything and that is why I remain grateful that the Gover</w:t>
      </w:r>
      <w:r>
        <w:rPr>
          <w:rFonts w:eastAsia="Times New Roman"/>
        </w:rPr>
        <w:t>n</w:t>
      </w:r>
      <w:r w:rsidRPr="00CD28FB" w:rsidR="00CD28FB">
        <w:rPr>
          <w:rFonts w:eastAsia="Times New Roman"/>
        </w:rPr>
        <w:t>ment are working towards the right outcome</w:t>
      </w:r>
      <w:r w:rsidR="00051320">
        <w:rPr>
          <w:rFonts w:eastAsia="Times New Roman"/>
        </w:rPr>
        <w:t>. T</w:t>
      </w:r>
      <w:r w:rsidRPr="00CD28FB" w:rsidR="00CD28FB">
        <w:rPr>
          <w:rFonts w:eastAsia="Times New Roman"/>
        </w:rPr>
        <w:t>hey are just not doing it quickly enough.</w:t>
      </w:r>
      <w:r w:rsidR="00CD28FB">
        <w:t xml:space="preserve"> </w:t>
      </w:r>
    </w:p>
    <w:p w:rsidR="00CD28FB" w:rsidRPr="00CD28FB" w:rsidP="00E75553">
      <w:pPr>
        <w:pStyle w:val="Remark"/>
      </w:pPr>
      <w:sdt>
        <w:sdtPr>
          <w:alias w:val="Member"/>
          <w:tag w:val="&lt;Member mnisId='1601' dodsId='34498'&gt;"/>
          <w:id w:val="126130917"/>
          <w:placeholder>
            <w:docPart w:val="DefaultPlaceholder_-1854013440"/>
          </w:placeholder>
          <w:richText/>
        </w:sdtPr>
        <w:sdtContent>
          <w:r w:rsidRPr="00E75553" w:rsidR="00E75553">
            <w:rPr>
              <w:b/>
            </w:rPr>
            <w:t>Chair:</w:t>
          </w:r>
        </w:sdtContent>
      </w:sdt>
      <w:r w:rsidR="00E75553">
        <w:t xml:space="preserve"> T</w:t>
      </w:r>
      <w:r w:rsidRPr="00CD28FB">
        <w:t xml:space="preserve">hat is very clear. </w:t>
      </w:r>
    </w:p>
    <w:p w:rsidR="00CD28FB" w:rsidRPr="00CD28FB" w:rsidP="00E75553">
      <w:pPr>
        <w:pStyle w:val="Answer"/>
        <w:rPr>
          <w:rFonts w:eastAsia="Times New Roman"/>
        </w:rPr>
      </w:pPr>
      <w:sdt>
        <w:sdtPr>
          <w:alias w:val="Witness"/>
          <w:id w:val="-708098364"/>
          <w:placeholder>
            <w:docPart w:val="DefaultPlaceholder_-1854013440"/>
          </w:placeholder>
          <w:richText/>
        </w:sdtPr>
        <w:sdtContent>
          <w:r w:rsidR="007E10F4">
            <w:rPr>
              <w:b/>
              <w:i/>
            </w:rPr>
            <w:t xml:space="preserve">Mark Fenhalls: </w:t>
          </w:r>
        </w:sdtContent>
      </w:sdt>
      <w:r w:rsidR="00E75553">
        <w:t xml:space="preserve"> </w:t>
      </w:r>
      <w:r w:rsidRPr="00CD28FB">
        <w:rPr>
          <w:rFonts w:eastAsia="Times New Roman"/>
        </w:rPr>
        <w:t>The point in response to something Mr Butler said earlier</w:t>
      </w:r>
      <w:r w:rsidR="000157AD">
        <w:rPr>
          <w:rFonts w:eastAsia="Times New Roman"/>
        </w:rPr>
        <w:t>,</w:t>
      </w:r>
      <w:r w:rsidRPr="00CD28FB">
        <w:rPr>
          <w:rFonts w:eastAsia="Times New Roman"/>
        </w:rPr>
        <w:t xml:space="preserve"> which is worth reinforcing</w:t>
      </w:r>
      <w:r w:rsidR="00EA07BB">
        <w:rPr>
          <w:rFonts w:eastAsia="Times New Roman"/>
        </w:rPr>
        <w:t>,</w:t>
      </w:r>
      <w:r w:rsidRPr="00CD28FB">
        <w:rPr>
          <w:rFonts w:eastAsia="Times New Roman"/>
        </w:rPr>
        <w:t xml:space="preserve"> is </w:t>
      </w:r>
      <w:r w:rsidR="005F48A2">
        <w:rPr>
          <w:rFonts w:eastAsia="Times New Roman"/>
        </w:rPr>
        <w:t xml:space="preserve">that </w:t>
      </w:r>
      <w:r w:rsidRPr="00CD28FB">
        <w:rPr>
          <w:rFonts w:eastAsia="Times New Roman"/>
        </w:rPr>
        <w:t>the kind of representation we are urging</w:t>
      </w:r>
      <w:r w:rsidR="005F48A2">
        <w:rPr>
          <w:rFonts w:eastAsia="Times New Roman"/>
        </w:rPr>
        <w:t>,</w:t>
      </w:r>
      <w:r w:rsidRPr="00CD28FB">
        <w:rPr>
          <w:rFonts w:eastAsia="Times New Roman"/>
        </w:rPr>
        <w:t xml:space="preserve"> about </w:t>
      </w:r>
      <w:r w:rsidR="00EA07BB">
        <w:rPr>
          <w:rFonts w:eastAsia="Times New Roman"/>
        </w:rPr>
        <w:t xml:space="preserve">a </w:t>
      </w:r>
      <w:r w:rsidRPr="00CD28FB">
        <w:rPr>
          <w:rFonts w:eastAsia="Times New Roman"/>
        </w:rPr>
        <w:t>sustainable solicitors profession within the police station</w:t>
      </w:r>
      <w:r w:rsidR="005F48A2">
        <w:rPr>
          <w:rFonts w:eastAsia="Times New Roman"/>
        </w:rPr>
        <w:t>,</w:t>
      </w:r>
      <w:r w:rsidRPr="00CD28FB">
        <w:rPr>
          <w:rFonts w:eastAsia="Times New Roman"/>
        </w:rPr>
        <w:t xml:space="preserve"> is something the police and the Crown Prosecution Service desperately want too</w:t>
      </w:r>
      <w:r w:rsidR="00051320">
        <w:rPr>
          <w:rFonts w:eastAsia="Times New Roman"/>
        </w:rPr>
        <w:t>. They</w:t>
      </w:r>
      <w:r w:rsidRPr="00CD28FB">
        <w:rPr>
          <w:rFonts w:eastAsia="Times New Roman"/>
        </w:rPr>
        <w:t xml:space="preserve"> find that</w:t>
      </w:r>
      <w:r w:rsidR="001078E1">
        <w:rPr>
          <w:rFonts w:eastAsia="Times New Roman"/>
        </w:rPr>
        <w:t>,</w:t>
      </w:r>
      <w:r w:rsidRPr="00CD28FB">
        <w:rPr>
          <w:rFonts w:eastAsia="Times New Roman"/>
        </w:rPr>
        <w:t xml:space="preserve"> when you have experienced solicitors in the police station</w:t>
      </w:r>
      <w:r w:rsidR="00051320">
        <w:rPr>
          <w:rFonts w:eastAsia="Times New Roman"/>
        </w:rPr>
        <w:t>,</w:t>
      </w:r>
      <w:r w:rsidRPr="00CD28FB">
        <w:rPr>
          <w:rFonts w:eastAsia="Times New Roman"/>
        </w:rPr>
        <w:t xml:space="preserve"> it narrows issues</w:t>
      </w:r>
      <w:r w:rsidR="00E75553">
        <w:rPr>
          <w:rFonts w:eastAsia="Times New Roman"/>
        </w:rPr>
        <w:t xml:space="preserve">, it </w:t>
      </w:r>
      <w:r w:rsidRPr="00CD28FB">
        <w:rPr>
          <w:rFonts w:eastAsia="Times New Roman"/>
        </w:rPr>
        <w:t>deals with out</w:t>
      </w:r>
      <w:r w:rsidR="0057079B">
        <w:t xml:space="preserve"> </w:t>
      </w:r>
      <w:r w:rsidRPr="00CD28FB">
        <w:rPr>
          <w:rFonts w:eastAsia="Times New Roman"/>
        </w:rPr>
        <w:t>of</w:t>
      </w:r>
      <w:r w:rsidR="0057079B">
        <w:t xml:space="preserve"> </w:t>
      </w:r>
      <w:r w:rsidRPr="00CD28FB">
        <w:rPr>
          <w:rFonts w:eastAsia="Times New Roman"/>
        </w:rPr>
        <w:t>court disposal, it gets work do</w:t>
      </w:r>
      <w:r w:rsidR="00E75553">
        <w:rPr>
          <w:rFonts w:eastAsia="Times New Roman"/>
        </w:rPr>
        <w:t>ne</w:t>
      </w:r>
      <w:r w:rsidR="00051320">
        <w:rPr>
          <w:rFonts w:eastAsia="Times New Roman"/>
        </w:rPr>
        <w:t>,</w:t>
      </w:r>
      <w:r w:rsidRPr="00CD28FB">
        <w:rPr>
          <w:rFonts w:eastAsia="Times New Roman"/>
        </w:rPr>
        <w:t xml:space="preserve"> and</w:t>
      </w:r>
      <w:r w:rsidR="00E75553">
        <w:rPr>
          <w:rFonts w:eastAsia="Times New Roman"/>
        </w:rPr>
        <w:t xml:space="preserve"> it</w:t>
      </w:r>
      <w:r w:rsidRPr="00CD28FB">
        <w:rPr>
          <w:rFonts w:eastAsia="Times New Roman"/>
        </w:rPr>
        <w:t xml:space="preserve"> means the drain on the system much later is less.</w:t>
      </w:r>
      <w:r>
        <w:t xml:space="preserve"> </w:t>
      </w:r>
      <w:r w:rsidRPr="00CD28FB">
        <w:rPr>
          <w:rFonts w:eastAsia="Times New Roman"/>
        </w:rPr>
        <w:t>That is why</w:t>
      </w:r>
      <w:r w:rsidR="00E75553">
        <w:rPr>
          <w:rFonts w:eastAsia="Times New Roman"/>
        </w:rPr>
        <w:t>,</w:t>
      </w:r>
      <w:r w:rsidRPr="00CD28FB">
        <w:rPr>
          <w:rFonts w:eastAsia="Times New Roman"/>
        </w:rPr>
        <w:t xml:space="preserve"> if I may say so</w:t>
      </w:r>
      <w:r w:rsidR="00E75553">
        <w:rPr>
          <w:rFonts w:eastAsia="Times New Roman"/>
        </w:rPr>
        <w:t>,</w:t>
      </w:r>
      <w:r w:rsidRPr="00CD28FB">
        <w:rPr>
          <w:rFonts w:eastAsia="Times New Roman"/>
        </w:rPr>
        <w:t xml:space="preserve"> it is wrong to worry about</w:t>
      </w:r>
      <w:r w:rsidR="009D569B">
        <w:rPr>
          <w:rFonts w:eastAsia="Times New Roman"/>
        </w:rPr>
        <w:t xml:space="preserve"> this. T</w:t>
      </w:r>
      <w:r w:rsidRPr="00CD28FB">
        <w:rPr>
          <w:rFonts w:eastAsia="Times New Roman"/>
        </w:rPr>
        <w:t xml:space="preserve">he state is asking for this expenditure because it is something </w:t>
      </w:r>
      <w:r w:rsidR="00E75553">
        <w:rPr>
          <w:rFonts w:eastAsia="Times New Roman"/>
        </w:rPr>
        <w:t>we</w:t>
      </w:r>
      <w:r w:rsidRPr="00CD28FB">
        <w:rPr>
          <w:rFonts w:eastAsia="Times New Roman"/>
        </w:rPr>
        <w:t xml:space="preserve"> are doing for the public</w:t>
      </w:r>
      <w:r w:rsidR="00FD11FB">
        <w:rPr>
          <w:rFonts w:eastAsia="Times New Roman"/>
        </w:rPr>
        <w:t xml:space="preserve">, </w:t>
      </w:r>
      <w:r w:rsidRPr="00CD28FB">
        <w:rPr>
          <w:rFonts w:eastAsia="Times New Roman"/>
        </w:rPr>
        <w:t>and in the wider public interest.</w:t>
      </w:r>
      <w:r>
        <w:t xml:space="preserve"> </w:t>
      </w:r>
      <w:r w:rsidRPr="00CD28FB">
        <w:rPr>
          <w:rFonts w:eastAsia="Times New Roman"/>
        </w:rPr>
        <w:t>I know it may not feel like it, but this is not me sitting here doing special interest pleading.</w:t>
      </w:r>
      <w:r>
        <w:t xml:space="preserve"> </w:t>
      </w:r>
    </w:p>
    <w:p w:rsidR="00E75553" w:rsidRPr="00E75553" w:rsidP="009D569B">
      <w:pPr>
        <w:pStyle w:val="Remark"/>
      </w:pPr>
      <w:sdt>
        <w:sdtPr>
          <w:alias w:val="Member"/>
          <w:tag w:val="&lt;Member mnisId='1601' dodsId='34498'&gt;"/>
          <w:id w:val="1195887057"/>
          <w:placeholder>
            <w:docPart w:val="DefaultPlaceholder_-1854013440"/>
          </w:placeholder>
          <w:richText/>
        </w:sdtPr>
        <w:sdtContent>
          <w:r w:rsidRPr="009D569B">
            <w:rPr>
              <w:b/>
            </w:rPr>
            <w:t>Chair:</w:t>
          </w:r>
        </w:sdtContent>
      </w:sdt>
      <w:r>
        <w:t xml:space="preserve"> </w:t>
      </w:r>
      <w:r w:rsidRPr="00CD28FB" w:rsidR="00CD28FB">
        <w:t>I understand that and the point is well made.</w:t>
      </w:r>
      <w:r w:rsidR="00CD28FB">
        <w:t xml:space="preserve"> </w:t>
      </w:r>
    </w:p>
    <w:p w:rsidR="00CD28FB" w:rsidRPr="00CD28FB" w:rsidP="00E75553">
      <w:pPr>
        <w:pStyle w:val="Question"/>
        <w:rPr>
          <w:rFonts w:eastAsia="Times New Roman"/>
        </w:rPr>
      </w:pPr>
      <w:sdt>
        <w:sdtPr>
          <w:alias w:val="Member"/>
          <w:tag w:val="&lt;Member mnisId='4469' dodsId='122103'&gt;"/>
          <w:id w:val="1028603862"/>
          <w:placeholder>
            <w:docPart w:val="DefaultPlaceholder_-1854013440"/>
          </w:placeholder>
          <w:richText/>
        </w:sdtPr>
        <w:sdtContent>
          <w:r w:rsidRPr="00E75553" w:rsidR="00E75553">
            <w:rPr>
              <w:b/>
            </w:rPr>
            <w:t>Angela Crawley:</w:t>
          </w:r>
        </w:sdtContent>
      </w:sdt>
      <w:r w:rsidR="00E75553">
        <w:t xml:space="preserve"> </w:t>
      </w:r>
      <w:r w:rsidR="00EE03F7">
        <w:rPr>
          <w:rFonts w:eastAsia="Times New Roman"/>
        </w:rPr>
        <w:t>I</w:t>
      </w:r>
      <w:r w:rsidR="009D569B">
        <w:rPr>
          <w:rFonts w:eastAsia="Times New Roman"/>
        </w:rPr>
        <w:t xml:space="preserve">t is fair to say </w:t>
      </w:r>
      <w:r w:rsidR="00EE03F7">
        <w:rPr>
          <w:rFonts w:eastAsia="Times New Roman"/>
        </w:rPr>
        <w:t xml:space="preserve">that </w:t>
      </w:r>
      <w:r w:rsidR="009D569B">
        <w:rPr>
          <w:rFonts w:eastAsia="Times New Roman"/>
        </w:rPr>
        <w:t>w</w:t>
      </w:r>
      <w:r w:rsidRPr="00CD28FB">
        <w:rPr>
          <w:rFonts w:eastAsia="Times New Roman"/>
        </w:rPr>
        <w:t xml:space="preserve">e have covered quite extensively the effect of the situation </w:t>
      </w:r>
      <w:r w:rsidR="009D569B">
        <w:rPr>
          <w:rFonts w:eastAsia="Times New Roman"/>
        </w:rPr>
        <w:t>with</w:t>
      </w:r>
      <w:r w:rsidRPr="00CD28FB">
        <w:rPr>
          <w:rFonts w:eastAsia="Times New Roman"/>
        </w:rPr>
        <w:t xml:space="preserve"> criminal legal aid on the backlog and delays </w:t>
      </w:r>
      <w:r w:rsidR="00567D97">
        <w:rPr>
          <w:rFonts w:eastAsia="Times New Roman"/>
        </w:rPr>
        <w:t>i</w:t>
      </w:r>
      <w:r w:rsidRPr="00CD28FB">
        <w:rPr>
          <w:rFonts w:eastAsia="Times New Roman"/>
        </w:rPr>
        <w:t xml:space="preserve">n the Crown </w:t>
      </w:r>
      <w:r w:rsidR="009D569B">
        <w:rPr>
          <w:rFonts w:eastAsia="Times New Roman"/>
        </w:rPr>
        <w:t>c</w:t>
      </w:r>
      <w:r w:rsidRPr="00CD28FB">
        <w:rPr>
          <w:rFonts w:eastAsia="Times New Roman"/>
        </w:rPr>
        <w:t>ourt</w:t>
      </w:r>
      <w:r w:rsidR="009D569B">
        <w:rPr>
          <w:rFonts w:eastAsia="Times New Roman"/>
        </w:rPr>
        <w:t>,</w:t>
      </w:r>
      <w:r w:rsidRPr="00CD28FB">
        <w:rPr>
          <w:rFonts w:eastAsia="Times New Roman"/>
        </w:rPr>
        <w:t xml:space="preserve"> but is there anything else you would like to add</w:t>
      </w:r>
      <w:r w:rsidR="009D569B">
        <w:rPr>
          <w:rFonts w:eastAsia="Times New Roman"/>
        </w:rPr>
        <w:t>,</w:t>
      </w:r>
      <w:r w:rsidRPr="00CD28FB">
        <w:rPr>
          <w:rFonts w:eastAsia="Times New Roman"/>
        </w:rPr>
        <w:t xml:space="preserve"> or for the Committee to hear at this point?</w:t>
      </w:r>
      <w:r>
        <w:t xml:space="preserve"> </w:t>
      </w:r>
    </w:p>
    <w:p w:rsidR="001E1C71" w:rsidP="00E75553">
      <w:pPr>
        <w:pStyle w:val="Answer"/>
        <w:rPr>
          <w:rFonts w:eastAsia="Times New Roman"/>
        </w:rPr>
      </w:pPr>
      <w:sdt>
        <w:sdtPr>
          <w:alias w:val="Witness"/>
          <w:id w:val="1362475513"/>
          <w:placeholder>
            <w:docPart w:val="DefaultPlaceholder_-1854013440"/>
          </w:placeholder>
          <w:richText/>
        </w:sdtPr>
        <w:sdtContent>
          <w:r w:rsidR="007E10F4">
            <w:rPr>
              <w:b/>
              <w:i/>
            </w:rPr>
            <w:t xml:space="preserve">Mark Fenhalls: </w:t>
          </w:r>
        </w:sdtContent>
      </w:sdt>
      <w:r w:rsidRPr="00CD28FB" w:rsidR="00CD28FB">
        <w:rPr>
          <w:rFonts w:eastAsia="Times New Roman"/>
        </w:rPr>
        <w:t>For my part</w:t>
      </w:r>
      <w:r w:rsidR="009D569B">
        <w:rPr>
          <w:rFonts w:eastAsia="Times New Roman"/>
        </w:rPr>
        <w:t>,</w:t>
      </w:r>
      <w:r w:rsidRPr="00CD28FB" w:rsidR="00CD28FB">
        <w:rPr>
          <w:rFonts w:eastAsia="Times New Roman"/>
        </w:rPr>
        <w:t xml:space="preserve"> I would just like to say that our figures suggest that the reduced incomes through the pandemic seem</w:t>
      </w:r>
      <w:r w:rsidR="00E75553">
        <w:rPr>
          <w:rFonts w:eastAsia="Times New Roman"/>
        </w:rPr>
        <w:t>ed</w:t>
      </w:r>
      <w:r w:rsidRPr="00CD28FB" w:rsidR="00CD28FB">
        <w:rPr>
          <w:rFonts w:eastAsia="Times New Roman"/>
        </w:rPr>
        <w:t xml:space="preserve"> to fall most heavily on women</w:t>
      </w:r>
      <w:r w:rsidR="00FD11FB">
        <w:rPr>
          <w:rFonts w:eastAsia="Times New Roman"/>
        </w:rPr>
        <w:t>,</w:t>
      </w:r>
      <w:r w:rsidRPr="00CD28FB" w:rsidR="00CD28FB">
        <w:rPr>
          <w:rFonts w:eastAsia="Times New Roman"/>
        </w:rPr>
        <w:t xml:space="preserve"> and </w:t>
      </w:r>
      <w:r>
        <w:rPr>
          <w:rFonts w:eastAsia="Times New Roman"/>
        </w:rPr>
        <w:t>particularly,</w:t>
      </w:r>
      <w:r w:rsidRPr="00CD28FB" w:rsidR="00CD28FB">
        <w:rPr>
          <w:rFonts w:eastAsia="Times New Roman"/>
        </w:rPr>
        <w:t xml:space="preserve"> as far as our experience of the Bar is concerned, black and ethnic minority women.</w:t>
      </w:r>
      <w:r w:rsidR="00CD28FB">
        <w:t xml:space="preserve"> </w:t>
      </w:r>
      <w:r w:rsidRPr="00CD28FB" w:rsidR="00CD28FB">
        <w:rPr>
          <w:rFonts w:eastAsia="Times New Roman"/>
        </w:rPr>
        <w:t>We published a very interesting race review last year</w:t>
      </w:r>
      <w:r w:rsidR="009D569B">
        <w:rPr>
          <w:rFonts w:eastAsia="Times New Roman"/>
        </w:rPr>
        <w:t>, which</w:t>
      </w:r>
      <w:r w:rsidRPr="00CD28FB" w:rsidR="00CD28FB">
        <w:rPr>
          <w:rFonts w:eastAsia="Times New Roman"/>
        </w:rPr>
        <w:t xml:space="preserve"> looked </w:t>
      </w:r>
      <w:r w:rsidR="009D569B">
        <w:rPr>
          <w:rFonts w:eastAsia="Times New Roman"/>
        </w:rPr>
        <w:t>at</w:t>
      </w:r>
      <w:r w:rsidRPr="00CD28FB" w:rsidR="00CD28FB">
        <w:rPr>
          <w:rFonts w:eastAsia="Times New Roman"/>
        </w:rPr>
        <w:t xml:space="preserve"> </w:t>
      </w:r>
      <w:r w:rsidR="00EA07BB">
        <w:rPr>
          <w:rFonts w:eastAsia="Times New Roman"/>
        </w:rPr>
        <w:t xml:space="preserve">the </w:t>
      </w:r>
      <w:r w:rsidRPr="00CD28FB" w:rsidR="00CD28FB">
        <w:rPr>
          <w:rFonts w:eastAsia="Times New Roman"/>
        </w:rPr>
        <w:t>distribution of work and all kinds of fairness issues.</w:t>
      </w:r>
      <w:r w:rsidR="00CD28FB">
        <w:t xml:space="preserve"> </w:t>
      </w:r>
      <w:r w:rsidRPr="00CD28FB" w:rsidR="00CD28FB">
        <w:rPr>
          <w:rFonts w:eastAsia="Times New Roman"/>
        </w:rPr>
        <w:t xml:space="preserve">We cannot tell you why that is, and we are looking at it as quickly as we can, but we are very anxious to </w:t>
      </w:r>
      <w:r w:rsidR="00BF0FC4">
        <w:rPr>
          <w:rFonts w:eastAsia="Times New Roman"/>
        </w:rPr>
        <w:t xml:space="preserve">make </w:t>
      </w:r>
      <w:r w:rsidRPr="00CD28FB" w:rsidR="00CD28FB">
        <w:rPr>
          <w:rFonts w:eastAsia="Times New Roman"/>
        </w:rPr>
        <w:t>sure that</w:t>
      </w:r>
      <w:r w:rsidR="001078E1">
        <w:rPr>
          <w:rFonts w:eastAsia="Times New Roman"/>
        </w:rPr>
        <w:t>,</w:t>
      </w:r>
      <w:r w:rsidRPr="00CD28FB" w:rsidR="00CD28FB">
        <w:rPr>
          <w:rFonts w:eastAsia="Times New Roman"/>
        </w:rPr>
        <w:t xml:space="preserve"> wherever public money is spent</w:t>
      </w:r>
      <w:r w:rsidR="001078E1">
        <w:rPr>
          <w:rFonts w:eastAsia="Times New Roman"/>
        </w:rPr>
        <w:t>,</w:t>
      </w:r>
      <w:r>
        <w:rPr>
          <w:rFonts w:eastAsia="Times New Roman"/>
        </w:rPr>
        <w:t xml:space="preserve"> </w:t>
      </w:r>
      <w:r w:rsidRPr="00CD28FB" w:rsidR="00CD28FB">
        <w:rPr>
          <w:rFonts w:eastAsia="Times New Roman"/>
        </w:rPr>
        <w:t>it is spent fairly and appropriately</w:t>
      </w:r>
      <w:r>
        <w:rPr>
          <w:rFonts w:eastAsia="Times New Roman"/>
        </w:rPr>
        <w:t>,</w:t>
      </w:r>
      <w:r w:rsidRPr="00CD28FB" w:rsidR="00CD28FB">
        <w:rPr>
          <w:rFonts w:eastAsia="Times New Roman"/>
        </w:rPr>
        <w:t xml:space="preserve"> </w:t>
      </w:r>
      <w:r w:rsidRPr="00CD28FB" w:rsidR="00CD28FB">
        <w:rPr>
          <w:rFonts w:eastAsia="Times New Roman"/>
        </w:rPr>
        <w:t>as it should be.</w:t>
      </w:r>
      <w:r w:rsidR="00CD28FB">
        <w:t xml:space="preserve"> </w:t>
      </w:r>
      <w:r w:rsidRPr="00CD28FB" w:rsidR="00CD28FB">
        <w:rPr>
          <w:rFonts w:eastAsia="Times New Roman"/>
        </w:rPr>
        <w:t>We have to bear th</w:t>
      </w:r>
      <w:r w:rsidR="00BF0FC4">
        <w:rPr>
          <w:rFonts w:eastAsia="Times New Roman"/>
        </w:rPr>
        <w:t>at</w:t>
      </w:r>
      <w:r w:rsidRPr="00CD28FB" w:rsidR="00CD28FB">
        <w:rPr>
          <w:rFonts w:eastAsia="Times New Roman"/>
        </w:rPr>
        <w:t xml:space="preserve"> in mind as we </w:t>
      </w:r>
      <w:r w:rsidR="00BF0FC4">
        <w:rPr>
          <w:rFonts w:eastAsia="Times New Roman"/>
        </w:rPr>
        <w:t>look</w:t>
      </w:r>
      <w:r w:rsidRPr="00CD28FB" w:rsidR="00CD28FB">
        <w:rPr>
          <w:rFonts w:eastAsia="Times New Roman"/>
        </w:rPr>
        <w:t xml:space="preserve"> forward.</w:t>
      </w:r>
      <w:r w:rsidR="00CD28FB">
        <w:t xml:space="preserve"> </w:t>
      </w:r>
      <w:r w:rsidRPr="00CD28FB" w:rsidR="00CD28FB">
        <w:rPr>
          <w:rFonts w:eastAsia="Times New Roman"/>
        </w:rPr>
        <w:t>That is the first thing.</w:t>
      </w:r>
    </w:p>
    <w:p w:rsidR="00C930BD" w:rsidP="00E75553">
      <w:pPr>
        <w:pStyle w:val="Answer"/>
        <w:rPr>
          <w:rFonts w:eastAsia="Times New Roman"/>
        </w:rPr>
      </w:pPr>
      <w:r>
        <w:t>T</w:t>
      </w:r>
      <w:r w:rsidRPr="00CD28FB" w:rsidR="00CD28FB">
        <w:rPr>
          <w:rFonts w:eastAsia="Times New Roman"/>
        </w:rPr>
        <w:t xml:space="preserve">he other thing </w:t>
      </w:r>
      <w:r w:rsidR="00B04268">
        <w:rPr>
          <w:rFonts w:eastAsia="Times New Roman"/>
        </w:rPr>
        <w:t>is about something called</w:t>
      </w:r>
      <w:r w:rsidR="009D569B">
        <w:rPr>
          <w:rFonts w:eastAsia="Times New Roman"/>
        </w:rPr>
        <w:t xml:space="preserve"> </w:t>
      </w:r>
      <w:r w:rsidRPr="00CD28FB" w:rsidR="00CD28FB">
        <w:rPr>
          <w:rFonts w:eastAsia="Times New Roman"/>
        </w:rPr>
        <w:t>section 28.</w:t>
      </w:r>
      <w:r w:rsidR="00CD28FB">
        <w:t xml:space="preserve"> </w:t>
      </w:r>
      <w:r w:rsidRPr="00CD28FB" w:rsidR="00CD28FB">
        <w:rPr>
          <w:rFonts w:eastAsia="Times New Roman"/>
        </w:rPr>
        <w:t xml:space="preserve">Many </w:t>
      </w:r>
      <w:r>
        <w:rPr>
          <w:rFonts w:eastAsia="Times New Roman"/>
        </w:rPr>
        <w:t>C</w:t>
      </w:r>
      <w:r w:rsidRPr="00CD28FB" w:rsidR="00CD28FB">
        <w:rPr>
          <w:rFonts w:eastAsia="Times New Roman"/>
        </w:rPr>
        <w:t xml:space="preserve">ommittees will not be familiar with </w:t>
      </w:r>
      <w:r w:rsidR="00B04268">
        <w:rPr>
          <w:rFonts w:eastAsia="Times New Roman"/>
        </w:rPr>
        <w:t>it</w:t>
      </w:r>
      <w:r w:rsidRPr="00CD28FB" w:rsidR="00CD28FB">
        <w:rPr>
          <w:rFonts w:eastAsia="Times New Roman"/>
        </w:rPr>
        <w:t>, but this Committee is.</w:t>
      </w:r>
      <w:r w:rsidR="00CD28FB">
        <w:t xml:space="preserve"> </w:t>
      </w:r>
      <w:r w:rsidRPr="00CD28FB" w:rsidR="00CD28FB">
        <w:rPr>
          <w:rFonts w:eastAsia="Times New Roman"/>
        </w:rPr>
        <w:t>It is an example of how the Government want to achieve something.</w:t>
      </w:r>
      <w:r w:rsidR="00CD28FB">
        <w:t xml:space="preserve"> </w:t>
      </w:r>
      <w:r w:rsidR="00EA07BB">
        <w:rPr>
          <w:rFonts w:eastAsia="Times New Roman"/>
        </w:rPr>
        <w:t>L</w:t>
      </w:r>
      <w:r w:rsidRPr="00CD28FB" w:rsidR="00CD28FB">
        <w:rPr>
          <w:rFonts w:eastAsia="Times New Roman"/>
        </w:rPr>
        <w:t>et</w:t>
      </w:r>
      <w:r w:rsidR="00C30BFB">
        <w:rPr>
          <w:rFonts w:eastAsia="Times New Roman"/>
        </w:rPr>
        <w:t>’</w:t>
      </w:r>
      <w:r w:rsidRPr="00CD28FB" w:rsidR="00CD28FB">
        <w:rPr>
          <w:rFonts w:eastAsia="Times New Roman"/>
        </w:rPr>
        <w:t>s assume that is what they want to achieve.</w:t>
      </w:r>
      <w:r w:rsidR="00CD28FB">
        <w:t xml:space="preserve"> </w:t>
      </w:r>
      <w:r w:rsidRPr="00CD28FB" w:rsidR="00CD28FB">
        <w:rPr>
          <w:rFonts w:eastAsia="Times New Roman"/>
        </w:rPr>
        <w:t xml:space="preserve">If they want </w:t>
      </w:r>
      <w:r>
        <w:rPr>
          <w:rFonts w:eastAsia="Times New Roman"/>
        </w:rPr>
        <w:t>a</w:t>
      </w:r>
      <w:r w:rsidRPr="00CD28FB" w:rsidR="00CD28FB">
        <w:rPr>
          <w:rFonts w:eastAsia="Times New Roman"/>
        </w:rPr>
        <w:t xml:space="preserve"> new service</w:t>
      </w:r>
      <w:r>
        <w:rPr>
          <w:rFonts w:eastAsia="Times New Roman"/>
        </w:rPr>
        <w:t>,</w:t>
      </w:r>
      <w:r w:rsidRPr="00CD28FB" w:rsidR="00CD28FB">
        <w:rPr>
          <w:rFonts w:eastAsia="Times New Roman"/>
        </w:rPr>
        <w:t xml:space="preserve"> they have to pay for it</w:t>
      </w:r>
      <w:r>
        <w:rPr>
          <w:rFonts w:eastAsia="Times New Roman"/>
        </w:rPr>
        <w:t>.</w:t>
      </w:r>
      <w:r w:rsidRPr="00CD28FB" w:rsidR="00CD28FB">
        <w:rPr>
          <w:rFonts w:eastAsia="Times New Roman"/>
        </w:rPr>
        <w:t xml:space="preserve"> I would have wanted some more concrete proposals and</w:t>
      </w:r>
      <w:r w:rsidR="009D569B">
        <w:rPr>
          <w:rFonts w:eastAsia="Times New Roman"/>
        </w:rPr>
        <w:t>,</w:t>
      </w:r>
      <w:r w:rsidRPr="00CD28FB" w:rsidR="00CD28FB">
        <w:rPr>
          <w:rFonts w:eastAsia="Times New Roman"/>
        </w:rPr>
        <w:t xml:space="preserve"> in fact</w:t>
      </w:r>
      <w:r w:rsidR="009D569B">
        <w:rPr>
          <w:rFonts w:eastAsia="Times New Roman"/>
        </w:rPr>
        <w:t>,</w:t>
      </w:r>
      <w:r w:rsidRPr="00CD28FB" w:rsidR="00CD28FB">
        <w:rPr>
          <w:rFonts w:eastAsia="Times New Roman"/>
        </w:rPr>
        <w:t xml:space="preserve"> we submitted </w:t>
      </w:r>
      <w:r>
        <w:rPr>
          <w:rFonts w:eastAsia="Times New Roman"/>
        </w:rPr>
        <w:t xml:space="preserve">some </w:t>
      </w:r>
      <w:r w:rsidRPr="00CD28FB" w:rsidR="00CD28FB">
        <w:rPr>
          <w:rFonts w:eastAsia="Times New Roman"/>
        </w:rPr>
        <w:t>back in February</w:t>
      </w:r>
      <w:r w:rsidR="00EA07BB">
        <w:rPr>
          <w:rFonts w:eastAsia="Times New Roman"/>
        </w:rPr>
        <w:t>,</w:t>
      </w:r>
      <w:r w:rsidRPr="00CD28FB" w:rsidR="00CD28FB">
        <w:rPr>
          <w:rFonts w:eastAsia="Times New Roman"/>
        </w:rPr>
        <w:t xml:space="preserve"> around </w:t>
      </w:r>
      <w:r>
        <w:rPr>
          <w:rFonts w:eastAsia="Times New Roman"/>
        </w:rPr>
        <w:t xml:space="preserve">the </w:t>
      </w:r>
      <w:r w:rsidRPr="00CD28FB" w:rsidR="00CD28FB">
        <w:rPr>
          <w:rFonts w:eastAsia="Times New Roman"/>
        </w:rPr>
        <w:t>funding of section 28 in order to achieve a Government aim</w:t>
      </w:r>
      <w:r>
        <w:rPr>
          <w:rFonts w:eastAsia="Times New Roman"/>
        </w:rPr>
        <w:t>. T</w:t>
      </w:r>
      <w:r w:rsidRPr="00CD28FB" w:rsidR="00CD28FB">
        <w:rPr>
          <w:rFonts w:eastAsia="Times New Roman"/>
        </w:rPr>
        <w:t>hat may come.</w:t>
      </w:r>
      <w:r w:rsidR="00CD28FB">
        <w:t xml:space="preserve"> </w:t>
      </w:r>
      <w:r w:rsidRPr="00CD28FB" w:rsidR="00CD28FB">
        <w:rPr>
          <w:rFonts w:eastAsia="Times New Roman"/>
        </w:rPr>
        <w:t>I am not saying it will not come</w:t>
      </w:r>
      <w:r w:rsidR="009D569B">
        <w:rPr>
          <w:rFonts w:eastAsia="Times New Roman"/>
        </w:rPr>
        <w:t>,</w:t>
      </w:r>
      <w:r w:rsidRPr="00CD28FB" w:rsidR="00CD28FB">
        <w:rPr>
          <w:rFonts w:eastAsia="Times New Roman"/>
        </w:rPr>
        <w:t xml:space="preserve"> but it is a prec</w:t>
      </w:r>
      <w:r>
        <w:rPr>
          <w:rFonts w:eastAsia="Times New Roman"/>
        </w:rPr>
        <w:t>is</w:t>
      </w:r>
      <w:r w:rsidRPr="00CD28FB" w:rsidR="00CD28FB">
        <w:rPr>
          <w:rFonts w:eastAsia="Times New Roman"/>
        </w:rPr>
        <w:t>e example of how we identify a problem</w:t>
      </w:r>
      <w:r w:rsidR="009D569B">
        <w:rPr>
          <w:rFonts w:eastAsia="Times New Roman"/>
        </w:rPr>
        <w:t>.</w:t>
      </w:r>
    </w:p>
    <w:p w:rsidR="00CD28FB" w:rsidRPr="00CD28FB" w:rsidP="00E75553">
      <w:pPr>
        <w:pStyle w:val="Answer"/>
        <w:rPr>
          <w:rFonts w:eastAsia="Times New Roman"/>
        </w:rPr>
      </w:pPr>
      <w:r>
        <w:rPr>
          <w:rFonts w:eastAsia="Times New Roman"/>
        </w:rPr>
        <w:t>W</w:t>
      </w:r>
      <w:r w:rsidRPr="00CD28FB">
        <w:rPr>
          <w:rFonts w:eastAsia="Times New Roman"/>
        </w:rPr>
        <w:t>e sent them a paper. We said</w:t>
      </w:r>
      <w:r w:rsidR="001E1C71">
        <w:rPr>
          <w:rFonts w:eastAsia="Times New Roman"/>
        </w:rPr>
        <w:t xml:space="preserve"> that w</w:t>
      </w:r>
      <w:r w:rsidRPr="00CD28FB">
        <w:rPr>
          <w:rFonts w:eastAsia="Times New Roman"/>
        </w:rPr>
        <w:t>e think you should do this</w:t>
      </w:r>
      <w:r w:rsidR="00C8631D">
        <w:rPr>
          <w:rFonts w:eastAsia="Times New Roman"/>
        </w:rPr>
        <w:t>; it</w:t>
      </w:r>
      <w:r w:rsidRPr="00CD28FB">
        <w:rPr>
          <w:rFonts w:eastAsia="Times New Roman"/>
        </w:rPr>
        <w:t xml:space="preserve"> would be a way to address the problem</w:t>
      </w:r>
      <w:r>
        <w:rPr>
          <w:rFonts w:eastAsia="Times New Roman"/>
        </w:rPr>
        <w:t>,</w:t>
      </w:r>
      <w:r w:rsidRPr="00CD28FB">
        <w:rPr>
          <w:rFonts w:eastAsia="Times New Roman"/>
        </w:rPr>
        <w:t xml:space="preserve"> so that you get the complainants in sexual offences cases giving their evidence in advance</w:t>
      </w:r>
      <w:r w:rsidR="001F6BC5">
        <w:rPr>
          <w:rFonts w:eastAsia="Times New Roman"/>
        </w:rPr>
        <w:t xml:space="preserve"> and</w:t>
      </w:r>
      <w:r w:rsidRPr="00CD28FB">
        <w:rPr>
          <w:rFonts w:eastAsia="Times New Roman"/>
        </w:rPr>
        <w:t xml:space="preserve"> having their cross</w:t>
      </w:r>
      <w:r>
        <w:t>-</w:t>
      </w:r>
      <w:r w:rsidRPr="00CD28FB">
        <w:rPr>
          <w:rFonts w:eastAsia="Times New Roman"/>
        </w:rPr>
        <w:t>examination done in advance, and some people will find</w:t>
      </w:r>
      <w:r w:rsidR="00C930BD">
        <w:rPr>
          <w:rFonts w:eastAsia="Times New Roman"/>
        </w:rPr>
        <w:t xml:space="preserve"> that</w:t>
      </w:r>
      <w:r w:rsidRPr="00CD28FB">
        <w:rPr>
          <w:rFonts w:eastAsia="Times New Roman"/>
        </w:rPr>
        <w:t xml:space="preserve"> their experience of the criminal justice system is better as a consequence.</w:t>
      </w:r>
      <w:r>
        <w:t xml:space="preserve"> </w:t>
      </w:r>
      <w:r w:rsidRPr="00CD28FB">
        <w:rPr>
          <w:rFonts w:eastAsia="Times New Roman"/>
        </w:rPr>
        <w:t>There are plenty of potential problems with the system</w:t>
      </w:r>
      <w:r>
        <w:rPr>
          <w:rFonts w:eastAsia="Times New Roman"/>
        </w:rPr>
        <w:t>,</w:t>
      </w:r>
      <w:r w:rsidRPr="00CD28FB">
        <w:rPr>
          <w:rFonts w:eastAsia="Times New Roman"/>
        </w:rPr>
        <w:t xml:space="preserve"> but that is perhaps a subject for another </w:t>
      </w:r>
      <w:r w:rsidR="001E1C71">
        <w:rPr>
          <w:rFonts w:eastAsia="Times New Roman"/>
        </w:rPr>
        <w:t>discussion</w:t>
      </w:r>
      <w:r w:rsidRPr="00CD28FB">
        <w:rPr>
          <w:rFonts w:eastAsia="Times New Roman"/>
        </w:rPr>
        <w:t>.</w:t>
      </w:r>
    </w:p>
    <w:p w:rsidR="001E1C71" w:rsidRPr="001E1C71" w:rsidP="001E1C71">
      <w:pPr>
        <w:pStyle w:val="Question"/>
        <w:rPr>
          <w:rFonts w:eastAsia="Times New Roman"/>
        </w:rPr>
      </w:pPr>
      <w:sdt>
        <w:sdtPr>
          <w:alias w:val="Member"/>
          <w:tag w:val="&lt;Member mnisId='4469' dodsId='122103'&gt;"/>
          <w:id w:val="740135376"/>
          <w:placeholder>
            <w:docPart w:val="DefaultPlaceholder_-1854013440"/>
          </w:placeholder>
          <w:richText/>
        </w:sdtPr>
        <w:sdtContent>
          <w:r w:rsidRPr="001E1C71">
            <w:rPr>
              <w:b/>
            </w:rPr>
            <w:t>Angela Crawley:</w:t>
          </w:r>
        </w:sdtContent>
      </w:sdt>
      <w:r>
        <w:t xml:space="preserve"> </w:t>
      </w:r>
      <w:r>
        <w:rPr>
          <w:rFonts w:eastAsia="Times New Roman"/>
        </w:rPr>
        <w:t xml:space="preserve">Thank you. </w:t>
      </w:r>
      <w:r w:rsidRPr="00CD28FB" w:rsidR="00CD28FB">
        <w:rPr>
          <w:rFonts w:eastAsia="Times New Roman"/>
        </w:rPr>
        <w:t>Ms Boyce, do you have anything to add?</w:t>
      </w:r>
      <w:r w:rsidR="00CD28FB">
        <w:t xml:space="preserve"> </w:t>
      </w:r>
    </w:p>
    <w:p w:rsidR="001E1C71" w:rsidP="001E1C71">
      <w:pPr>
        <w:pStyle w:val="Answer"/>
      </w:pPr>
      <w:sdt>
        <w:sdtPr>
          <w:alias w:val="Witness"/>
          <w:id w:val="-255140446"/>
          <w:placeholder>
            <w:docPart w:val="DefaultPlaceholder_-1854013440"/>
          </w:placeholder>
          <w:richText/>
        </w:sdtPr>
        <w:sdtContent>
          <w:r w:rsidRPr="001E1C71">
            <w:rPr>
              <w:b/>
              <w:i/>
            </w:rPr>
            <w:t>Stephanie Boyce:</w:t>
          </w:r>
        </w:sdtContent>
      </w:sdt>
      <w:r>
        <w:t xml:space="preserve"> </w:t>
      </w:r>
      <w:r w:rsidR="00CF4A4D">
        <w:rPr>
          <w:rFonts w:eastAsia="Times New Roman"/>
        </w:rPr>
        <w:t>C</w:t>
      </w:r>
      <w:r w:rsidRPr="00CD28FB" w:rsidR="00CD28FB">
        <w:rPr>
          <w:rFonts w:eastAsia="Times New Roman"/>
        </w:rPr>
        <w:t>riminal duty solicitors offer a vital public service. Any individual detained by the police</w:t>
      </w:r>
      <w:r w:rsidR="008E1E3E">
        <w:rPr>
          <w:rFonts w:eastAsia="Times New Roman"/>
        </w:rPr>
        <w:t>,</w:t>
      </w:r>
      <w:r w:rsidRPr="00CD28FB" w:rsidR="00CD28FB">
        <w:rPr>
          <w:rFonts w:eastAsia="Times New Roman"/>
        </w:rPr>
        <w:t xml:space="preserve"> regardless of their background</w:t>
      </w:r>
      <w:r w:rsidR="008E1E3E">
        <w:rPr>
          <w:rFonts w:eastAsia="Times New Roman"/>
        </w:rPr>
        <w:t>,</w:t>
      </w:r>
      <w:r w:rsidRPr="00CD28FB" w:rsidR="00CD28FB">
        <w:rPr>
          <w:rFonts w:eastAsia="Times New Roman"/>
        </w:rPr>
        <w:t xml:space="preserve"> has a right to a solicitor and free legal advice.</w:t>
      </w:r>
      <w:r w:rsidR="00CD28FB">
        <w:t xml:space="preserve"> </w:t>
      </w:r>
      <w:r w:rsidRPr="00CD28FB" w:rsidR="00CD28FB">
        <w:rPr>
          <w:rFonts w:eastAsia="Times New Roman"/>
        </w:rPr>
        <w:t>This is the case at any time of the day or night.</w:t>
      </w:r>
      <w:r w:rsidR="00CD28FB">
        <w:t xml:space="preserve"> </w:t>
      </w:r>
      <w:r w:rsidR="008E1E3E">
        <w:rPr>
          <w:rFonts w:eastAsia="Times New Roman"/>
        </w:rPr>
        <w:t>T</w:t>
      </w:r>
      <w:r w:rsidRPr="00CD28FB" w:rsidR="00CD28FB">
        <w:rPr>
          <w:rFonts w:eastAsia="Times New Roman"/>
        </w:rPr>
        <w:t>here are not enough duty solicitors</w:t>
      </w:r>
      <w:r w:rsidR="008E1E3E">
        <w:rPr>
          <w:rFonts w:eastAsia="Times New Roman"/>
        </w:rPr>
        <w:t>. W</w:t>
      </w:r>
      <w:r w:rsidRPr="00CD28FB" w:rsidR="00CD28FB">
        <w:rPr>
          <w:rFonts w:eastAsia="Times New Roman"/>
        </w:rPr>
        <w:t>e have seen instances where in some parts of the country there are fewer than seven duty solicitors</w:t>
      </w:r>
      <w:r>
        <w:rPr>
          <w:rFonts w:eastAsia="Times New Roman"/>
        </w:rPr>
        <w:t>;</w:t>
      </w:r>
      <w:r w:rsidRPr="00CD28FB" w:rsidR="00CD28FB">
        <w:rPr>
          <w:rFonts w:eastAsia="Times New Roman"/>
        </w:rPr>
        <w:t xml:space="preserve"> that is </w:t>
      </w:r>
      <w:r w:rsidR="00786219">
        <w:rPr>
          <w:rFonts w:eastAsia="Times New Roman"/>
        </w:rPr>
        <w:t>less</w:t>
      </w:r>
      <w:r w:rsidRPr="00CD28FB" w:rsidR="00CD28FB">
        <w:rPr>
          <w:rFonts w:eastAsia="Times New Roman"/>
        </w:rPr>
        <w:t xml:space="preserve"> than </w:t>
      </w:r>
      <w:r w:rsidR="00FA43D0">
        <w:rPr>
          <w:rFonts w:eastAsia="Times New Roman"/>
        </w:rPr>
        <w:t xml:space="preserve">the </w:t>
      </w:r>
      <w:r w:rsidRPr="00CD28FB" w:rsidR="00CD28FB">
        <w:rPr>
          <w:rFonts w:eastAsia="Times New Roman"/>
        </w:rPr>
        <w:t>days of the week.</w:t>
      </w:r>
      <w:r w:rsidR="00CD28FB">
        <w:t xml:space="preserve"> </w:t>
      </w:r>
      <w:r w:rsidRPr="00CD28FB" w:rsidR="00CD28FB">
        <w:rPr>
          <w:rFonts w:eastAsia="Times New Roman"/>
        </w:rPr>
        <w:t>I have already spoken about 4% aged under 35</w:t>
      </w:r>
      <w:r>
        <w:rPr>
          <w:rFonts w:eastAsia="Times New Roman"/>
        </w:rPr>
        <w:t xml:space="preserve">; </w:t>
      </w:r>
      <w:r w:rsidRPr="00CD28FB" w:rsidR="00CD28FB">
        <w:rPr>
          <w:rFonts w:eastAsia="Times New Roman"/>
        </w:rPr>
        <w:t>a quarter</w:t>
      </w:r>
      <w:r w:rsidR="00786219">
        <w:rPr>
          <w:rFonts w:eastAsia="Times New Roman"/>
        </w:rPr>
        <w:t xml:space="preserve"> are</w:t>
      </w:r>
      <w:r w:rsidRPr="00CD28FB" w:rsidR="00CD28FB">
        <w:rPr>
          <w:rFonts w:eastAsia="Times New Roman"/>
        </w:rPr>
        <w:t xml:space="preserve"> aged 50 or over.</w:t>
      </w:r>
      <w:r w:rsidR="00CD28FB">
        <w:t xml:space="preserve"> </w:t>
      </w:r>
      <w:r w:rsidRPr="00CD28FB" w:rsidR="00CD28FB">
        <w:rPr>
          <w:rFonts w:eastAsia="Times New Roman"/>
        </w:rPr>
        <w:t xml:space="preserve">The situation we are in is </w:t>
      </w:r>
      <w:r w:rsidR="00572280">
        <w:rPr>
          <w:rFonts w:eastAsia="Times New Roman"/>
        </w:rPr>
        <w:t>a</w:t>
      </w:r>
      <w:r w:rsidRPr="00CD28FB" w:rsidR="00CD28FB">
        <w:rPr>
          <w:rFonts w:eastAsia="Times New Roman"/>
        </w:rPr>
        <w:t xml:space="preserve"> crisis</w:t>
      </w:r>
      <w:r w:rsidR="008E1E3E">
        <w:rPr>
          <w:rFonts w:eastAsia="Times New Roman"/>
        </w:rPr>
        <w:t>,</w:t>
      </w:r>
      <w:r w:rsidRPr="00CD28FB" w:rsidR="00CD28FB">
        <w:rPr>
          <w:rFonts w:eastAsia="Times New Roman"/>
        </w:rPr>
        <w:t xml:space="preserve"> and if we wish to see the h</w:t>
      </w:r>
      <w:r>
        <w:rPr>
          <w:rFonts w:eastAsia="Times New Roman"/>
        </w:rPr>
        <w:t>a</w:t>
      </w:r>
      <w:r w:rsidRPr="00CD28FB" w:rsidR="00CD28FB">
        <w:rPr>
          <w:rFonts w:eastAsia="Times New Roman"/>
        </w:rPr>
        <w:t>lt of solicitors leaving this area of practice</w:t>
      </w:r>
      <w:r>
        <w:rPr>
          <w:rFonts w:eastAsia="Times New Roman"/>
        </w:rPr>
        <w:t>,</w:t>
      </w:r>
      <w:r w:rsidRPr="00CD28FB" w:rsidR="00CD28FB">
        <w:rPr>
          <w:rFonts w:eastAsia="Times New Roman"/>
        </w:rPr>
        <w:t xml:space="preserve"> </w:t>
      </w:r>
      <w:r w:rsidR="000A64E4">
        <w:rPr>
          <w:rFonts w:eastAsia="Times New Roman"/>
        </w:rPr>
        <w:t xml:space="preserve">and </w:t>
      </w:r>
      <w:r w:rsidRPr="00CD28FB" w:rsidR="00CD28FB">
        <w:rPr>
          <w:rFonts w:eastAsia="Times New Roman"/>
        </w:rPr>
        <w:t xml:space="preserve">to prevent this trend and the ongoing erosion of our criminal justice system, investment is needed, </w:t>
      </w:r>
      <w:r>
        <w:rPr>
          <w:rFonts w:eastAsia="Times New Roman"/>
        </w:rPr>
        <w:t xml:space="preserve">and </w:t>
      </w:r>
      <w:r w:rsidRPr="00CD28FB" w:rsidR="00CD28FB">
        <w:rPr>
          <w:rFonts w:eastAsia="Times New Roman"/>
        </w:rPr>
        <w:t>proper funding, proper remuneration</w:t>
      </w:r>
      <w:r w:rsidR="008C291E">
        <w:rPr>
          <w:rFonts w:eastAsia="Times New Roman"/>
        </w:rPr>
        <w:t>,</w:t>
      </w:r>
      <w:r w:rsidRPr="00CD28FB" w:rsidR="00CD28FB">
        <w:rPr>
          <w:rFonts w:eastAsia="Times New Roman"/>
        </w:rPr>
        <w:t xml:space="preserve"> is required.</w:t>
      </w:r>
      <w:r w:rsidR="00CD28FB">
        <w:t xml:space="preserve"> </w:t>
      </w:r>
    </w:p>
    <w:p w:rsidR="001E1C71" w:rsidRPr="001E1C71" w:rsidP="001E1C71">
      <w:pPr>
        <w:pStyle w:val="Question"/>
        <w:rPr>
          <w:rFonts w:eastAsia="Times New Roman"/>
        </w:rPr>
      </w:pPr>
      <w:sdt>
        <w:sdtPr>
          <w:alias w:val="Member"/>
          <w:tag w:val="&lt;Member mnisId='4469' dodsId='122103'&gt;"/>
          <w:id w:val="146947843"/>
          <w:placeholder>
            <w:docPart w:val="DefaultPlaceholder_-1854013440"/>
          </w:placeholder>
          <w:richText/>
        </w:sdtPr>
        <w:sdtContent>
          <w:r w:rsidRPr="001E1C71">
            <w:rPr>
              <w:b/>
            </w:rPr>
            <w:t>Angela Crawley:</w:t>
          </w:r>
        </w:sdtContent>
      </w:sdt>
      <w:r w:rsidRPr="00CD28FB" w:rsidR="00CD28FB">
        <w:rPr>
          <w:rFonts w:eastAsia="Times New Roman"/>
        </w:rPr>
        <w:t xml:space="preserve"> Turning specifically to points on diversity and equality of arms</w:t>
      </w:r>
      <w:r>
        <w:rPr>
          <w:rFonts w:eastAsia="Times New Roman"/>
        </w:rPr>
        <w:t>,</w:t>
      </w:r>
      <w:r w:rsidRPr="00CD28FB" w:rsidR="00CD28FB">
        <w:rPr>
          <w:rFonts w:eastAsia="Times New Roman"/>
        </w:rPr>
        <w:t xml:space="preserve"> recommendation 17 highlighted that, among other</w:t>
      </w:r>
      <w:r w:rsidR="00EA07BB">
        <w:rPr>
          <w:rFonts w:eastAsia="Times New Roman"/>
        </w:rPr>
        <w:t xml:space="preserve"> issue</w:t>
      </w:r>
      <w:r w:rsidRPr="00CD28FB" w:rsidR="00CD28FB">
        <w:rPr>
          <w:rFonts w:eastAsia="Times New Roman"/>
        </w:rPr>
        <w:t xml:space="preserve">s, there had been a fall between the different aspects of the profession in terms of salaries for the </w:t>
      </w:r>
      <w:r>
        <w:rPr>
          <w:rFonts w:eastAsia="Times New Roman"/>
        </w:rPr>
        <w:t xml:space="preserve">private </w:t>
      </w:r>
      <w:r w:rsidRPr="00CD28FB" w:rsidR="00CD28FB">
        <w:rPr>
          <w:rFonts w:eastAsia="Times New Roman"/>
        </w:rPr>
        <w:t>profession and the CPS.</w:t>
      </w:r>
      <w:r w:rsidR="00CD28FB">
        <w:t xml:space="preserve"> </w:t>
      </w:r>
      <w:r w:rsidRPr="00CD28FB" w:rsidR="00CD28FB">
        <w:rPr>
          <w:rFonts w:eastAsia="Times New Roman"/>
        </w:rPr>
        <w:t>Do you share Sir Christopher Bellamy</w:t>
      </w:r>
      <w:r w:rsidR="00CD28FB">
        <w:t>’</w:t>
      </w:r>
      <w:r w:rsidRPr="00CD28FB" w:rsidR="00CD28FB">
        <w:rPr>
          <w:rFonts w:eastAsia="Times New Roman"/>
        </w:rPr>
        <w:t>s concerns over equality of arms between prosecution and defence?</w:t>
      </w:r>
      <w:r w:rsidR="00CD28FB">
        <w:t xml:space="preserve"> </w:t>
      </w:r>
    </w:p>
    <w:p w:rsidR="00255517" w:rsidP="001E1C71">
      <w:pPr>
        <w:pStyle w:val="Answer"/>
      </w:pPr>
      <w:sdt>
        <w:sdtPr>
          <w:alias w:val="Witness"/>
          <w:id w:val="1778752861"/>
          <w:placeholder>
            <w:docPart w:val="DefaultPlaceholder_-1854013440"/>
          </w:placeholder>
          <w:richText/>
        </w:sdtPr>
        <w:sdtContent>
          <w:r w:rsidRPr="001E1C71" w:rsidR="001E1C71">
            <w:rPr>
              <w:b/>
              <w:i/>
            </w:rPr>
            <w:t>Stephanie Boyce:</w:t>
          </w:r>
        </w:sdtContent>
      </w:sdt>
      <w:r w:rsidR="001E1C71">
        <w:t xml:space="preserve"> </w:t>
      </w:r>
      <w:r w:rsidRPr="00CD28FB" w:rsidR="00CD28FB">
        <w:rPr>
          <w:rFonts w:eastAsia="Times New Roman"/>
        </w:rPr>
        <w:t xml:space="preserve">The Law Society has long been concerned about the equality of arms between the defence and </w:t>
      </w:r>
      <w:r>
        <w:rPr>
          <w:rFonts w:eastAsia="Times New Roman"/>
        </w:rPr>
        <w:t xml:space="preserve">the </w:t>
      </w:r>
      <w:r w:rsidRPr="00CD28FB" w:rsidR="00CD28FB">
        <w:rPr>
          <w:rFonts w:eastAsia="Times New Roman"/>
        </w:rPr>
        <w:t>prosecution.</w:t>
      </w:r>
      <w:r w:rsidR="00CD28FB">
        <w:t xml:space="preserve"> </w:t>
      </w:r>
      <w:r w:rsidRPr="00CD28FB" w:rsidR="00CD28FB">
        <w:rPr>
          <w:rFonts w:eastAsia="Times New Roman"/>
        </w:rPr>
        <w:t>The CPS can afford to pay higher salaries than legal aid firms</w:t>
      </w:r>
      <w:r w:rsidR="00EA07BB">
        <w:rPr>
          <w:rFonts w:eastAsia="Times New Roman"/>
        </w:rPr>
        <w:t>,</w:t>
      </w:r>
      <w:r w:rsidRPr="00CD28FB" w:rsidR="00CD28FB">
        <w:rPr>
          <w:rFonts w:eastAsia="Times New Roman"/>
        </w:rPr>
        <w:t xml:space="preserve"> and often recruit</w:t>
      </w:r>
      <w:r w:rsidR="001E1C71">
        <w:rPr>
          <w:rFonts w:eastAsia="Times New Roman"/>
        </w:rPr>
        <w:t>s</w:t>
      </w:r>
      <w:r w:rsidRPr="00CD28FB" w:rsidR="00CD28FB">
        <w:rPr>
          <w:rFonts w:eastAsia="Times New Roman"/>
        </w:rPr>
        <w:t xml:space="preserve"> staff from criminal defence firms, which creates a brain drain.</w:t>
      </w:r>
      <w:r w:rsidR="00CD28FB">
        <w:t xml:space="preserve"> </w:t>
      </w:r>
      <w:r w:rsidRPr="00CD28FB" w:rsidR="00CD28FB">
        <w:rPr>
          <w:rFonts w:eastAsia="Times New Roman"/>
        </w:rPr>
        <w:t>Th</w:t>
      </w:r>
      <w:r w:rsidR="00B97C7F">
        <w:rPr>
          <w:rFonts w:eastAsia="Times New Roman"/>
        </w:rPr>
        <w:t>at</w:t>
      </w:r>
      <w:r w:rsidRPr="00CD28FB" w:rsidR="00CD28FB">
        <w:rPr>
          <w:rFonts w:eastAsia="Times New Roman"/>
        </w:rPr>
        <w:t xml:space="preserve"> is worsening the recruitment crisis among criminal legal aid providers</w:t>
      </w:r>
      <w:r w:rsidR="00EA07BB">
        <w:rPr>
          <w:rFonts w:eastAsia="Times New Roman"/>
        </w:rPr>
        <w:t>,</w:t>
      </w:r>
      <w:r w:rsidRPr="00CD28FB" w:rsidR="00CD28FB">
        <w:rPr>
          <w:rFonts w:eastAsia="Times New Roman"/>
        </w:rPr>
        <w:t xml:space="preserve"> who cannot replace the staff they lose.</w:t>
      </w:r>
    </w:p>
    <w:p w:rsidR="00CD28FB" w:rsidRPr="00CD28FB" w:rsidP="001E1C71">
      <w:pPr>
        <w:pStyle w:val="Answer"/>
        <w:rPr>
          <w:rFonts w:eastAsia="Times New Roman"/>
        </w:rPr>
      </w:pPr>
      <w:r w:rsidRPr="00CD28FB">
        <w:rPr>
          <w:rFonts w:eastAsia="Times New Roman"/>
        </w:rPr>
        <w:t>If there is no equality of arms</w:t>
      </w:r>
      <w:r w:rsidR="001E1C71">
        <w:rPr>
          <w:rFonts w:eastAsia="Times New Roman"/>
        </w:rPr>
        <w:t>,</w:t>
      </w:r>
      <w:r w:rsidRPr="00CD28FB">
        <w:rPr>
          <w:rFonts w:eastAsia="Times New Roman"/>
        </w:rPr>
        <w:t xml:space="preserve"> there is </w:t>
      </w:r>
      <w:r w:rsidR="00B02E89">
        <w:rPr>
          <w:rFonts w:eastAsia="Times New Roman"/>
        </w:rPr>
        <w:t xml:space="preserve">a </w:t>
      </w:r>
      <w:r w:rsidRPr="00CD28FB">
        <w:rPr>
          <w:rFonts w:eastAsia="Times New Roman"/>
        </w:rPr>
        <w:t>risk of cases collapsing and miscarriages of justice.</w:t>
      </w:r>
      <w:r>
        <w:t xml:space="preserve"> </w:t>
      </w:r>
      <w:r w:rsidRPr="00CD28FB">
        <w:rPr>
          <w:rFonts w:eastAsia="Times New Roman"/>
        </w:rPr>
        <w:t xml:space="preserve">Low criminal legal aid rates mean </w:t>
      </w:r>
      <w:r w:rsidR="00EA07BB">
        <w:rPr>
          <w:rFonts w:eastAsia="Times New Roman"/>
        </w:rPr>
        <w:t xml:space="preserve">that </w:t>
      </w:r>
      <w:r w:rsidRPr="00CD28FB">
        <w:rPr>
          <w:rFonts w:eastAsia="Times New Roman"/>
        </w:rPr>
        <w:t>the work is often not worth</w:t>
      </w:r>
      <w:r w:rsidR="00EA07BB">
        <w:rPr>
          <w:rFonts w:eastAsia="Times New Roman"/>
        </w:rPr>
        <w:t xml:space="preserve"> </w:t>
      </w:r>
      <w:r w:rsidRPr="00CD28FB">
        <w:rPr>
          <w:rFonts w:eastAsia="Times New Roman"/>
        </w:rPr>
        <w:t>while and does not attract new entrants.</w:t>
      </w:r>
      <w:r>
        <w:t xml:space="preserve"> </w:t>
      </w:r>
      <w:r w:rsidRPr="00CD28FB">
        <w:rPr>
          <w:rFonts w:eastAsia="Times New Roman"/>
        </w:rPr>
        <w:t>C</w:t>
      </w:r>
      <w:r w:rsidR="008E1E3E">
        <w:rPr>
          <w:rFonts w:eastAsia="Times New Roman"/>
        </w:rPr>
        <w:t>LA</w:t>
      </w:r>
      <w:r w:rsidR="00691AB6">
        <w:rPr>
          <w:rFonts w:eastAsia="Times New Roman"/>
        </w:rPr>
        <w:t>I</w:t>
      </w:r>
      <w:r w:rsidR="008E1E3E">
        <w:rPr>
          <w:rFonts w:eastAsia="Times New Roman"/>
        </w:rPr>
        <w:t>R</w:t>
      </w:r>
      <w:r w:rsidRPr="00CD28FB">
        <w:rPr>
          <w:rFonts w:eastAsia="Times New Roman"/>
        </w:rPr>
        <w:t xml:space="preserve"> proposed training grants to help respond to th</w:t>
      </w:r>
      <w:r w:rsidR="008B376F">
        <w:rPr>
          <w:rFonts w:eastAsia="Times New Roman"/>
        </w:rPr>
        <w:t>e</w:t>
      </w:r>
      <w:r w:rsidRPr="00CD28FB">
        <w:rPr>
          <w:rFonts w:eastAsia="Times New Roman"/>
        </w:rPr>
        <w:t xml:space="preserve"> crisis</w:t>
      </w:r>
      <w:r w:rsidR="001E1C71">
        <w:rPr>
          <w:rFonts w:eastAsia="Times New Roman"/>
        </w:rPr>
        <w:t>,</w:t>
      </w:r>
      <w:r w:rsidRPr="00CD28FB">
        <w:rPr>
          <w:rFonts w:eastAsia="Times New Roman"/>
        </w:rPr>
        <w:t xml:space="preserve"> but if criminal legal aid rates themselves do not rise by </w:t>
      </w:r>
      <w:r w:rsidR="001E1C71">
        <w:rPr>
          <w:rFonts w:eastAsia="Times New Roman"/>
        </w:rPr>
        <w:t xml:space="preserve">the </w:t>
      </w:r>
      <w:r w:rsidR="000545D7">
        <w:rPr>
          <w:rFonts w:eastAsia="Times New Roman"/>
        </w:rPr>
        <w:t xml:space="preserve">15% </w:t>
      </w:r>
      <w:r w:rsidRPr="00CD28FB">
        <w:rPr>
          <w:rFonts w:eastAsia="Times New Roman"/>
        </w:rPr>
        <w:t>minimum</w:t>
      </w:r>
      <w:r w:rsidR="001E1C71">
        <w:rPr>
          <w:rFonts w:eastAsia="Times New Roman"/>
        </w:rPr>
        <w:t>,</w:t>
      </w:r>
      <w:r w:rsidRPr="00CD28FB">
        <w:rPr>
          <w:rFonts w:eastAsia="Times New Roman"/>
        </w:rPr>
        <w:t xml:space="preserve"> the CPS</w:t>
      </w:r>
      <w:r w:rsidR="001E1C71">
        <w:rPr>
          <w:rFonts w:eastAsia="Times New Roman"/>
        </w:rPr>
        <w:t xml:space="preserve"> </w:t>
      </w:r>
      <w:r w:rsidRPr="00CD28FB">
        <w:rPr>
          <w:rFonts w:eastAsia="Times New Roman"/>
        </w:rPr>
        <w:t xml:space="preserve">will continue to be </w:t>
      </w:r>
      <w:r w:rsidRPr="00CD28FB">
        <w:rPr>
          <w:rFonts w:eastAsia="Times New Roman"/>
        </w:rPr>
        <w:t>more attractive than defence work</w:t>
      </w:r>
      <w:r w:rsidR="008E1E3E">
        <w:rPr>
          <w:rFonts w:eastAsia="Times New Roman"/>
        </w:rPr>
        <w:t>,</w:t>
      </w:r>
      <w:r w:rsidR="001E1C71">
        <w:rPr>
          <w:rFonts w:eastAsia="Times New Roman"/>
        </w:rPr>
        <w:t xml:space="preserve"> and t</w:t>
      </w:r>
      <w:r w:rsidRPr="00CD28FB">
        <w:rPr>
          <w:rFonts w:eastAsia="Times New Roman"/>
        </w:rPr>
        <w:t>h</w:t>
      </w:r>
      <w:r w:rsidR="004201E9">
        <w:rPr>
          <w:rFonts w:eastAsia="Times New Roman"/>
        </w:rPr>
        <w:t>e</w:t>
      </w:r>
      <w:r w:rsidRPr="00CD28FB">
        <w:rPr>
          <w:rFonts w:eastAsia="Times New Roman"/>
        </w:rPr>
        <w:t xml:space="preserve"> inequality of arms will worsen</w:t>
      </w:r>
      <w:r w:rsidR="00EA07BB">
        <w:rPr>
          <w:rFonts w:eastAsia="Times New Roman"/>
        </w:rPr>
        <w:t>. A</w:t>
      </w:r>
      <w:r w:rsidR="001E1C71">
        <w:rPr>
          <w:rFonts w:eastAsia="Times New Roman"/>
        </w:rPr>
        <w:t xml:space="preserve">s I said before, </w:t>
      </w:r>
      <w:r w:rsidR="00EA07BB">
        <w:rPr>
          <w:rFonts w:eastAsia="Times New Roman"/>
        </w:rPr>
        <w:t xml:space="preserve">many people </w:t>
      </w:r>
      <w:r w:rsidR="001E1C71">
        <w:rPr>
          <w:rFonts w:eastAsia="Times New Roman"/>
        </w:rPr>
        <w:t>are</w:t>
      </w:r>
      <w:r w:rsidRPr="00CD28FB">
        <w:rPr>
          <w:rFonts w:eastAsia="Times New Roman"/>
        </w:rPr>
        <w:t xml:space="preserve"> not enter</w:t>
      </w:r>
      <w:r w:rsidR="001E1C71">
        <w:rPr>
          <w:rFonts w:eastAsia="Times New Roman"/>
        </w:rPr>
        <w:t>ing</w:t>
      </w:r>
      <w:r w:rsidRPr="00CD28FB">
        <w:rPr>
          <w:rFonts w:eastAsia="Times New Roman"/>
        </w:rPr>
        <w:t xml:space="preserve"> criminal legal aid work because it does not offer security.</w:t>
      </w:r>
      <w:r>
        <w:t xml:space="preserve"> </w:t>
      </w:r>
      <w:r w:rsidRPr="00CD28FB">
        <w:rPr>
          <w:rFonts w:eastAsia="Times New Roman"/>
        </w:rPr>
        <w:t>You cannot support a family and you cannot</w:t>
      </w:r>
      <w:r w:rsidR="00EA07BB">
        <w:rPr>
          <w:rFonts w:eastAsia="Times New Roman"/>
        </w:rPr>
        <w:t>,</w:t>
      </w:r>
      <w:r w:rsidRPr="00CD28FB">
        <w:rPr>
          <w:rFonts w:eastAsia="Times New Roman"/>
        </w:rPr>
        <w:t xml:space="preserve"> potentially</w:t>
      </w:r>
      <w:r w:rsidR="00EA07BB">
        <w:rPr>
          <w:rFonts w:eastAsia="Times New Roman"/>
        </w:rPr>
        <w:t>,</w:t>
      </w:r>
      <w:r w:rsidRPr="00CD28FB">
        <w:rPr>
          <w:rFonts w:eastAsia="Times New Roman"/>
        </w:rPr>
        <w:t xml:space="preserve"> get a mortgage based on these rates.</w:t>
      </w:r>
      <w:r>
        <w:t xml:space="preserve"> </w:t>
      </w:r>
    </w:p>
    <w:p w:rsidR="001E1C71" w:rsidRPr="001E1C71" w:rsidP="001E1C71">
      <w:pPr>
        <w:pStyle w:val="Question"/>
        <w:rPr>
          <w:rFonts w:eastAsia="Times New Roman"/>
        </w:rPr>
      </w:pPr>
      <w:sdt>
        <w:sdtPr>
          <w:alias w:val="Member"/>
          <w:tag w:val="&lt;Member mnisId='4469' dodsId='122103'&gt;"/>
          <w:id w:val="367266048"/>
          <w:placeholder>
            <w:docPart w:val="DefaultPlaceholder_-1854013440"/>
          </w:placeholder>
          <w:richText/>
        </w:sdtPr>
        <w:sdtContent>
          <w:r w:rsidRPr="001E1C71">
            <w:rPr>
              <w:b/>
            </w:rPr>
            <w:t>Angela Crawley:</w:t>
          </w:r>
        </w:sdtContent>
      </w:sdt>
      <w:r>
        <w:t xml:space="preserve"> </w:t>
      </w:r>
      <w:r w:rsidRPr="00CD28FB" w:rsidR="00CD28FB">
        <w:rPr>
          <w:rFonts w:eastAsia="Times New Roman"/>
        </w:rPr>
        <w:t xml:space="preserve">The final question from </w:t>
      </w:r>
      <w:r w:rsidR="008E1E3E">
        <w:rPr>
          <w:rFonts w:eastAsia="Times New Roman"/>
        </w:rPr>
        <w:t xml:space="preserve">me </w:t>
      </w:r>
      <w:r w:rsidRPr="00CD28FB" w:rsidR="00CD28FB">
        <w:rPr>
          <w:rFonts w:eastAsia="Times New Roman"/>
        </w:rPr>
        <w:t xml:space="preserve">is specifically on the reforms that are needed to make </w:t>
      </w:r>
      <w:r w:rsidR="00427E0B">
        <w:rPr>
          <w:rFonts w:eastAsia="Times New Roman"/>
        </w:rPr>
        <w:t xml:space="preserve">the </w:t>
      </w:r>
      <w:r w:rsidRPr="00CD28FB" w:rsidR="00CD28FB">
        <w:rPr>
          <w:rFonts w:eastAsia="Times New Roman"/>
        </w:rPr>
        <w:t>criminal legal aid</w:t>
      </w:r>
      <w:r w:rsidR="00427E0B">
        <w:rPr>
          <w:rFonts w:eastAsia="Times New Roman"/>
        </w:rPr>
        <w:t xml:space="preserve"> system</w:t>
      </w:r>
      <w:r w:rsidRPr="00CD28FB" w:rsidR="00CD28FB">
        <w:rPr>
          <w:rFonts w:eastAsia="Times New Roman"/>
        </w:rPr>
        <w:t xml:space="preserve"> more sustainable and more diverse.</w:t>
      </w:r>
      <w:r w:rsidR="00CD28FB">
        <w:t xml:space="preserve"> </w:t>
      </w:r>
      <w:r w:rsidRPr="00CD28FB" w:rsidR="00CD28FB">
        <w:rPr>
          <w:rFonts w:eastAsia="Times New Roman"/>
        </w:rPr>
        <w:t>Th</w:t>
      </w:r>
      <w:r>
        <w:rPr>
          <w:rFonts w:eastAsia="Times New Roman"/>
        </w:rPr>
        <w:t>at</w:t>
      </w:r>
      <w:r w:rsidRPr="00CD28FB" w:rsidR="00CD28FB">
        <w:rPr>
          <w:rFonts w:eastAsia="Times New Roman"/>
        </w:rPr>
        <w:t xml:space="preserve"> comes back to Mr Fenhall</w:t>
      </w:r>
      <w:r w:rsidR="008E1E3E">
        <w:t>s’s</w:t>
      </w:r>
      <w:r w:rsidRPr="00CD28FB" w:rsidR="00CD28FB">
        <w:rPr>
          <w:rFonts w:eastAsia="Times New Roman"/>
        </w:rPr>
        <w:t xml:space="preserve"> points regarding the diversity of the professi</w:t>
      </w:r>
      <w:r>
        <w:rPr>
          <w:rFonts w:eastAsia="Times New Roman"/>
        </w:rPr>
        <w:t>o</w:t>
      </w:r>
      <w:r w:rsidRPr="00CD28FB" w:rsidR="00CD28FB">
        <w:rPr>
          <w:rFonts w:eastAsia="Times New Roman"/>
        </w:rPr>
        <w:t>n.</w:t>
      </w:r>
      <w:r w:rsidR="00CD28FB">
        <w:t xml:space="preserve"> </w:t>
      </w:r>
      <w:r w:rsidRPr="00CD28FB" w:rsidR="00CD28FB">
        <w:rPr>
          <w:rFonts w:eastAsia="Times New Roman"/>
        </w:rPr>
        <w:t>Is there anything you would like to add?</w:t>
      </w:r>
      <w:r w:rsidR="00CD28FB">
        <w:t xml:space="preserve"> </w:t>
      </w:r>
    </w:p>
    <w:p w:rsidR="00427E0B" w:rsidP="001E1C71">
      <w:pPr>
        <w:pStyle w:val="Answer"/>
      </w:pPr>
      <w:sdt>
        <w:sdtPr>
          <w:alias w:val="Witness"/>
          <w:id w:val="2142070436"/>
          <w:placeholder>
            <w:docPart w:val="DefaultPlaceholder_-1854013440"/>
          </w:placeholder>
          <w:richText/>
        </w:sdtPr>
        <w:sdtContent>
          <w:r w:rsidRPr="001E1C71" w:rsidR="001E1C71">
            <w:rPr>
              <w:b/>
              <w:i/>
            </w:rPr>
            <w:t>Stephanie Boyce:</w:t>
          </w:r>
        </w:sdtContent>
      </w:sdt>
      <w:r w:rsidR="001E1C71">
        <w:t xml:space="preserve"> </w:t>
      </w:r>
      <w:r w:rsidRPr="00CD28FB" w:rsidR="00CD28FB">
        <w:rPr>
          <w:rFonts w:eastAsia="Times New Roman"/>
        </w:rPr>
        <w:t>Absolutely.</w:t>
      </w:r>
      <w:r w:rsidR="00CD28FB">
        <w:t xml:space="preserve"> </w:t>
      </w:r>
      <w:r w:rsidRPr="00CD28FB" w:rsidR="00CD28FB">
        <w:rPr>
          <w:rFonts w:eastAsia="Times New Roman"/>
        </w:rPr>
        <w:t xml:space="preserve">The fact that both </w:t>
      </w:r>
      <w:r w:rsidR="001E1C71">
        <w:rPr>
          <w:rFonts w:eastAsia="Times New Roman"/>
        </w:rPr>
        <w:t>CLA</w:t>
      </w:r>
      <w:r w:rsidR="00691AB6">
        <w:rPr>
          <w:rFonts w:eastAsia="Times New Roman"/>
        </w:rPr>
        <w:t>I</w:t>
      </w:r>
      <w:r w:rsidR="001E1C71">
        <w:rPr>
          <w:rFonts w:eastAsia="Times New Roman"/>
        </w:rPr>
        <w:t>R</w:t>
      </w:r>
      <w:r w:rsidRPr="00CD28FB" w:rsidR="00CD28FB">
        <w:rPr>
          <w:rFonts w:eastAsia="Times New Roman"/>
        </w:rPr>
        <w:t xml:space="preserve"> and the Government response recognise the issue of diversity is absolutely welcome</w:t>
      </w:r>
      <w:r w:rsidR="008E1E3E">
        <w:rPr>
          <w:rFonts w:eastAsia="Times New Roman"/>
        </w:rPr>
        <w:t>d</w:t>
      </w:r>
      <w:r w:rsidRPr="00CD28FB" w:rsidR="00CD28FB">
        <w:rPr>
          <w:rFonts w:eastAsia="Times New Roman"/>
        </w:rPr>
        <w:t xml:space="preserve">. As </w:t>
      </w:r>
      <w:r w:rsidR="007966C4">
        <w:rPr>
          <w:rFonts w:eastAsia="Times New Roman"/>
        </w:rPr>
        <w:t>p</w:t>
      </w:r>
      <w:r w:rsidRPr="00CD28FB" w:rsidR="00CD28FB">
        <w:rPr>
          <w:rFonts w:eastAsia="Times New Roman"/>
        </w:rPr>
        <w:t>resident of the Law Society</w:t>
      </w:r>
      <w:r w:rsidR="00EB3558">
        <w:rPr>
          <w:rFonts w:eastAsia="Times New Roman"/>
        </w:rPr>
        <w:t>,</w:t>
      </w:r>
      <w:r w:rsidRPr="00CD28FB" w:rsidR="00CD28FB">
        <w:rPr>
          <w:rFonts w:eastAsia="Times New Roman"/>
        </w:rPr>
        <w:t xml:space="preserve"> I have made it one of my priorities to focus on diversity and inclusion.</w:t>
      </w:r>
      <w:r w:rsidR="00CD28FB">
        <w:t xml:space="preserve"> </w:t>
      </w:r>
      <w:r w:rsidRPr="00CD28FB" w:rsidR="00CD28FB">
        <w:rPr>
          <w:rFonts w:eastAsia="Times New Roman"/>
        </w:rPr>
        <w:t>The Law Society has a number of initiat</w:t>
      </w:r>
      <w:r w:rsidR="008E1E3E">
        <w:rPr>
          <w:rFonts w:eastAsia="Times New Roman"/>
        </w:rPr>
        <w:t>ives</w:t>
      </w:r>
      <w:r w:rsidRPr="00CD28FB" w:rsidR="00CD28FB">
        <w:rPr>
          <w:rFonts w:eastAsia="Times New Roman"/>
        </w:rPr>
        <w:t xml:space="preserve"> </w:t>
      </w:r>
      <w:r w:rsidR="00C11DA5">
        <w:rPr>
          <w:rFonts w:eastAsia="Times New Roman"/>
        </w:rPr>
        <w:t>to</w:t>
      </w:r>
      <w:r w:rsidRPr="00CD28FB" w:rsidR="00CD28FB">
        <w:rPr>
          <w:rFonts w:eastAsia="Times New Roman"/>
        </w:rPr>
        <w:t xml:space="preserve"> support that</w:t>
      </w:r>
      <w:r w:rsidR="008E1E3E">
        <w:rPr>
          <w:rFonts w:eastAsia="Times New Roman"/>
        </w:rPr>
        <w:t>. There is</w:t>
      </w:r>
      <w:r w:rsidRPr="00CD28FB" w:rsidR="00CD28FB">
        <w:rPr>
          <w:rFonts w:eastAsia="Times New Roman"/>
        </w:rPr>
        <w:t xml:space="preserve"> our diver</w:t>
      </w:r>
      <w:r w:rsidR="00EB3558">
        <w:rPr>
          <w:rFonts w:eastAsia="Times New Roman"/>
        </w:rPr>
        <w:t>s</w:t>
      </w:r>
      <w:r w:rsidRPr="00CD28FB" w:rsidR="00CD28FB">
        <w:rPr>
          <w:rFonts w:eastAsia="Times New Roman"/>
        </w:rPr>
        <w:t>ity access scheme</w:t>
      </w:r>
      <w:r w:rsidR="008E1E3E">
        <w:rPr>
          <w:rFonts w:eastAsia="Times New Roman"/>
        </w:rPr>
        <w:t xml:space="preserve"> which</w:t>
      </w:r>
      <w:r w:rsidRPr="00CD28FB" w:rsidR="00CD28FB">
        <w:rPr>
          <w:rFonts w:eastAsia="Times New Roman"/>
        </w:rPr>
        <w:t xml:space="preserve"> provides </w:t>
      </w:r>
      <w:r w:rsidR="008E1E3E">
        <w:rPr>
          <w:rFonts w:eastAsia="Times New Roman"/>
        </w:rPr>
        <w:t xml:space="preserve">scholarships </w:t>
      </w:r>
      <w:r w:rsidRPr="00CD28FB" w:rsidR="00CD28FB">
        <w:rPr>
          <w:rFonts w:eastAsia="Times New Roman"/>
        </w:rPr>
        <w:t>to allow entrants from less</w:t>
      </w:r>
      <w:r w:rsidR="006D5BDD">
        <w:rPr>
          <w:rFonts w:eastAsia="Times New Roman"/>
        </w:rPr>
        <w:t xml:space="preserve"> </w:t>
      </w:r>
      <w:r w:rsidRPr="00CD28FB" w:rsidR="00CD28FB">
        <w:rPr>
          <w:rFonts w:eastAsia="Times New Roman"/>
        </w:rPr>
        <w:t>advantaged backgrounds to come into the profession</w:t>
      </w:r>
      <w:r w:rsidR="008E1E3E">
        <w:rPr>
          <w:rFonts w:eastAsia="Times New Roman"/>
        </w:rPr>
        <w:t xml:space="preserve">, and </w:t>
      </w:r>
      <w:r w:rsidRPr="00CD28FB" w:rsidR="00CD28FB">
        <w:rPr>
          <w:rFonts w:eastAsia="Times New Roman"/>
        </w:rPr>
        <w:t>our social mobility ambassadors</w:t>
      </w:r>
      <w:r w:rsidR="008E1E3E">
        <w:rPr>
          <w:rFonts w:eastAsia="Times New Roman"/>
        </w:rPr>
        <w:t>,</w:t>
      </w:r>
      <w:r w:rsidRPr="00CD28FB" w:rsidR="00CD28FB">
        <w:rPr>
          <w:rFonts w:eastAsia="Times New Roman"/>
        </w:rPr>
        <w:t xml:space="preserve"> who themselves go into schools and so forth</w:t>
      </w:r>
      <w:r w:rsidR="008E1E3E">
        <w:rPr>
          <w:rFonts w:eastAsia="Times New Roman"/>
        </w:rPr>
        <w:t>,</w:t>
      </w:r>
      <w:r w:rsidRPr="00CD28FB" w:rsidR="00CD28FB">
        <w:rPr>
          <w:rFonts w:eastAsia="Times New Roman"/>
        </w:rPr>
        <w:t xml:space="preserve"> and speak about routes into the law.</w:t>
      </w:r>
      <w:r w:rsidR="00CD28FB">
        <w:t xml:space="preserve"> </w:t>
      </w:r>
    </w:p>
    <w:p w:rsidR="00EB3558" w:rsidP="001E1C71">
      <w:pPr>
        <w:pStyle w:val="Answer"/>
      </w:pPr>
      <w:r w:rsidRPr="00CD28FB">
        <w:rPr>
          <w:rFonts w:eastAsia="Times New Roman"/>
        </w:rPr>
        <w:t>Some 52% of practising solicitors are female and around 17.5% are from a black</w:t>
      </w:r>
      <w:r w:rsidR="00427E0B">
        <w:rPr>
          <w:rFonts w:eastAsia="Times New Roman"/>
        </w:rPr>
        <w:t>,</w:t>
      </w:r>
      <w:r w:rsidRPr="00CD28FB">
        <w:rPr>
          <w:rFonts w:eastAsia="Times New Roman"/>
        </w:rPr>
        <w:t xml:space="preserve"> Asian </w:t>
      </w:r>
      <w:r w:rsidR="00427E0B">
        <w:rPr>
          <w:rFonts w:eastAsia="Times New Roman"/>
        </w:rPr>
        <w:t xml:space="preserve">and </w:t>
      </w:r>
      <w:r w:rsidRPr="00CD28FB">
        <w:rPr>
          <w:rFonts w:eastAsia="Times New Roman"/>
        </w:rPr>
        <w:t>minority ethnic background</w:t>
      </w:r>
      <w:r>
        <w:rPr>
          <w:rFonts w:eastAsia="Times New Roman"/>
        </w:rPr>
        <w:t>,</w:t>
      </w:r>
      <w:r w:rsidRPr="00CD28FB">
        <w:rPr>
          <w:rFonts w:eastAsia="Times New Roman"/>
        </w:rPr>
        <w:t xml:space="preserve"> which is</w:t>
      </w:r>
      <w:r w:rsidR="00427E0B">
        <w:rPr>
          <w:rFonts w:eastAsia="Times New Roman"/>
        </w:rPr>
        <w:t xml:space="preserve"> greater than in the wider population and</w:t>
      </w:r>
      <w:r w:rsidRPr="00CD28FB">
        <w:rPr>
          <w:rFonts w:eastAsia="Times New Roman"/>
        </w:rPr>
        <w:t xml:space="preserve"> reflective of the wider population.</w:t>
      </w:r>
      <w:r>
        <w:t xml:space="preserve"> </w:t>
      </w:r>
      <w:r w:rsidRPr="00CD28FB">
        <w:rPr>
          <w:rFonts w:eastAsia="Times New Roman"/>
        </w:rPr>
        <w:t>However, we are concerned about diversity in criminal legal aid</w:t>
      </w:r>
      <w:r>
        <w:rPr>
          <w:rFonts w:eastAsia="Times New Roman"/>
        </w:rPr>
        <w:t>,</w:t>
      </w:r>
      <w:r w:rsidRPr="00CD28FB">
        <w:rPr>
          <w:rFonts w:eastAsia="Times New Roman"/>
        </w:rPr>
        <w:t xml:space="preserve"> and Mr Fenhalls</w:t>
      </w:r>
      <w:r>
        <w:rPr>
          <w:rFonts w:eastAsia="Times New Roman"/>
        </w:rPr>
        <w:t xml:space="preserve"> has</w:t>
      </w:r>
      <w:r w:rsidRPr="00CD28FB">
        <w:rPr>
          <w:rFonts w:eastAsia="Times New Roman"/>
        </w:rPr>
        <w:t xml:space="preserve"> already mentioned that.</w:t>
      </w:r>
      <w:r>
        <w:t xml:space="preserve"> </w:t>
      </w:r>
      <w:r w:rsidRPr="00CD28FB">
        <w:rPr>
          <w:rFonts w:eastAsia="Times New Roman"/>
        </w:rPr>
        <w:t xml:space="preserve">Low pay rates mean </w:t>
      </w:r>
      <w:r w:rsidR="00CB76B2">
        <w:rPr>
          <w:rFonts w:eastAsia="Times New Roman"/>
        </w:rPr>
        <w:t xml:space="preserve">that </w:t>
      </w:r>
      <w:r w:rsidRPr="00CD28FB">
        <w:rPr>
          <w:rFonts w:eastAsia="Times New Roman"/>
        </w:rPr>
        <w:t>people cannot enter it as the work is so poorly paid.</w:t>
      </w:r>
      <w:r>
        <w:t xml:space="preserve"> </w:t>
      </w:r>
      <w:r w:rsidRPr="00CD28FB">
        <w:rPr>
          <w:rFonts w:eastAsia="Times New Roman"/>
        </w:rPr>
        <w:t xml:space="preserve">This is </w:t>
      </w:r>
      <w:r w:rsidR="00427E0B">
        <w:rPr>
          <w:rFonts w:eastAsia="Times New Roman"/>
        </w:rPr>
        <w:t xml:space="preserve">a </w:t>
      </w:r>
      <w:r w:rsidRPr="00CD28FB">
        <w:rPr>
          <w:rFonts w:eastAsia="Times New Roman"/>
        </w:rPr>
        <w:t>responsibility that we take seriously</w:t>
      </w:r>
      <w:r>
        <w:rPr>
          <w:rFonts w:eastAsia="Times New Roman"/>
        </w:rPr>
        <w:t>. T</w:t>
      </w:r>
      <w:r w:rsidRPr="00CD28FB">
        <w:rPr>
          <w:rFonts w:eastAsia="Times New Roman"/>
        </w:rPr>
        <w:t>he Government</w:t>
      </w:r>
      <w:r>
        <w:t>’</w:t>
      </w:r>
      <w:r w:rsidRPr="00CD28FB">
        <w:rPr>
          <w:rFonts w:eastAsia="Times New Roman"/>
        </w:rPr>
        <w:t>s response committed to working with the professions to improve diversity, and we look forward to engaging closely with the Government on th</w:t>
      </w:r>
      <w:r w:rsidR="009A01A7">
        <w:rPr>
          <w:rFonts w:eastAsia="Times New Roman"/>
        </w:rPr>
        <w:t>at</w:t>
      </w:r>
      <w:r w:rsidRPr="00CD28FB">
        <w:rPr>
          <w:rFonts w:eastAsia="Times New Roman"/>
        </w:rPr>
        <w:t>.</w:t>
      </w:r>
      <w:r>
        <w:t xml:space="preserve"> </w:t>
      </w:r>
      <w:r w:rsidRPr="00CD28FB">
        <w:rPr>
          <w:rFonts w:eastAsia="Times New Roman"/>
        </w:rPr>
        <w:t>Our justice system must be reflective and representative of our wider society if we are to retain the public</w:t>
      </w:r>
      <w:r>
        <w:t>’</w:t>
      </w:r>
      <w:r w:rsidRPr="00CD28FB">
        <w:rPr>
          <w:rFonts w:eastAsia="Times New Roman"/>
        </w:rPr>
        <w:t>s trust.</w:t>
      </w:r>
      <w:r>
        <w:t xml:space="preserve"> </w:t>
      </w:r>
    </w:p>
    <w:p w:rsidR="00CD28FB" w:rsidRPr="00CD28FB" w:rsidP="00EB3558">
      <w:pPr>
        <w:pStyle w:val="Question"/>
        <w:rPr>
          <w:rFonts w:eastAsia="Times New Roman"/>
        </w:rPr>
      </w:pPr>
      <w:sdt>
        <w:sdtPr>
          <w:alias w:val="Member"/>
          <w:tag w:val="&lt;Member mnisId='4826' dodsId=''&gt;"/>
          <w:id w:val="2050260115"/>
          <w:placeholder>
            <w:docPart w:val="DefaultPlaceholder_-1854013440"/>
          </w:placeholder>
          <w:richText/>
        </w:sdtPr>
        <w:sdtContent>
          <w:r w:rsidRPr="00EB3558" w:rsidR="00EB3558">
            <w:rPr>
              <w:b/>
            </w:rPr>
            <w:t>Laura Farris:</w:t>
          </w:r>
        </w:sdtContent>
      </w:sdt>
      <w:r w:rsidR="00EB3558">
        <w:t xml:space="preserve"> </w:t>
      </w:r>
      <w:r w:rsidRPr="00CD28FB">
        <w:rPr>
          <w:rFonts w:eastAsia="Times New Roman"/>
        </w:rPr>
        <w:t>One of the things that I asked Christopher Bellamy about when he appeared before the Committee was the data that showed the pay disparity</w:t>
      </w:r>
      <w:r w:rsidR="00D16E7C">
        <w:t>—</w:t>
      </w:r>
      <w:r w:rsidRPr="00CD28FB">
        <w:rPr>
          <w:rFonts w:eastAsia="Times New Roman"/>
        </w:rPr>
        <w:t>my question is probably focused on the Bar</w:t>
      </w:r>
      <w:r w:rsidR="00D16E7C">
        <w:t>—</w:t>
      </w:r>
      <w:r w:rsidRPr="00CD28FB">
        <w:rPr>
          <w:rFonts w:eastAsia="Times New Roman"/>
        </w:rPr>
        <w:t>between women and men</w:t>
      </w:r>
      <w:r w:rsidR="00673C44">
        <w:rPr>
          <w:rFonts w:eastAsia="Times New Roman"/>
        </w:rPr>
        <w:t>,</w:t>
      </w:r>
      <w:r w:rsidRPr="00CD28FB">
        <w:rPr>
          <w:rFonts w:eastAsia="Times New Roman"/>
        </w:rPr>
        <w:t xml:space="preserve"> and also people of different ethnicities. The data revealed that at every level of call </w:t>
      </w:r>
      <w:r w:rsidR="00EB3558">
        <w:rPr>
          <w:rFonts w:eastAsia="Times New Roman"/>
        </w:rPr>
        <w:t xml:space="preserve">women </w:t>
      </w:r>
      <w:r w:rsidRPr="00CD28FB">
        <w:rPr>
          <w:rFonts w:eastAsia="Times New Roman"/>
        </w:rPr>
        <w:t>receive on average 35% less than their male counterparts</w:t>
      </w:r>
      <w:r w:rsidR="00EC4CDC">
        <w:rPr>
          <w:rFonts w:eastAsia="Times New Roman"/>
        </w:rPr>
        <w:t>,</w:t>
      </w:r>
      <w:r w:rsidRPr="00CD28FB">
        <w:rPr>
          <w:rFonts w:eastAsia="Times New Roman"/>
        </w:rPr>
        <w:t xml:space="preserve"> and non</w:t>
      </w:r>
      <w:r>
        <w:t>-</w:t>
      </w:r>
      <w:r w:rsidRPr="00CD28FB">
        <w:rPr>
          <w:rFonts w:eastAsia="Times New Roman"/>
        </w:rPr>
        <w:t>white barristers</w:t>
      </w:r>
      <w:r w:rsidR="00427E0B">
        <w:rPr>
          <w:rFonts w:eastAsia="Times New Roman"/>
        </w:rPr>
        <w:t>,</w:t>
      </w:r>
      <w:r w:rsidRPr="00CD28FB">
        <w:rPr>
          <w:rFonts w:eastAsia="Times New Roman"/>
        </w:rPr>
        <w:t xml:space="preserve"> again at every level of call</w:t>
      </w:r>
      <w:r w:rsidR="00427E0B">
        <w:rPr>
          <w:rFonts w:eastAsia="Times New Roman"/>
        </w:rPr>
        <w:t>,</w:t>
      </w:r>
      <w:r w:rsidRPr="00CD28FB">
        <w:rPr>
          <w:rFonts w:eastAsia="Times New Roman"/>
        </w:rPr>
        <w:t xml:space="preserve"> receive 10% less on average than their male counterparts.</w:t>
      </w:r>
      <w:r>
        <w:t xml:space="preserve"> </w:t>
      </w:r>
      <w:r w:rsidRPr="00CD28FB">
        <w:rPr>
          <w:rFonts w:eastAsia="Times New Roman"/>
        </w:rPr>
        <w:t>It is a serious concern, is</w:t>
      </w:r>
      <w:r w:rsidR="00FF14F4">
        <w:rPr>
          <w:rFonts w:eastAsia="Times New Roman"/>
        </w:rPr>
        <w:t>n’t</w:t>
      </w:r>
      <w:r w:rsidRPr="00CD28FB">
        <w:rPr>
          <w:rFonts w:eastAsia="Times New Roman"/>
        </w:rPr>
        <w:t xml:space="preserve"> it, when public money is potentially being used to prop up unlawful pay </w:t>
      </w:r>
      <w:r w:rsidR="00673C44">
        <w:rPr>
          <w:rFonts w:eastAsia="Times New Roman"/>
        </w:rPr>
        <w:t>in</w:t>
      </w:r>
      <w:r w:rsidRPr="00CD28FB">
        <w:rPr>
          <w:rFonts w:eastAsia="Times New Roman"/>
        </w:rPr>
        <w:t xml:space="preserve">equalities? </w:t>
      </w:r>
    </w:p>
    <w:p w:rsidR="00EB3558" w:rsidP="00EB3558">
      <w:pPr>
        <w:pStyle w:val="Answer"/>
        <w:rPr>
          <w:rFonts w:eastAsia="Times New Roman"/>
        </w:rPr>
      </w:pPr>
      <w:sdt>
        <w:sdtPr>
          <w:alias w:val="Witness"/>
          <w:id w:val="1907948627"/>
          <w:placeholder>
            <w:docPart w:val="DefaultPlaceholder_-1854013440"/>
          </w:placeholder>
          <w:richText/>
        </w:sdtPr>
        <w:sdtContent>
          <w:r w:rsidR="007E10F4">
            <w:rPr>
              <w:b/>
              <w:i/>
            </w:rPr>
            <w:t xml:space="preserve">Mark Fenhalls: </w:t>
          </w:r>
        </w:sdtContent>
      </w:sdt>
      <w:r w:rsidRPr="00CD28FB" w:rsidR="00CD28FB">
        <w:rPr>
          <w:rFonts w:eastAsia="Times New Roman"/>
        </w:rPr>
        <w:t>Of course it is a serious matter.</w:t>
      </w:r>
      <w:r w:rsidR="00CD28FB">
        <w:t xml:space="preserve"> </w:t>
      </w:r>
      <w:r w:rsidRPr="00CD28FB" w:rsidR="00CD28FB">
        <w:rPr>
          <w:rFonts w:eastAsia="Times New Roman"/>
        </w:rPr>
        <w:t>I do not think it is unlawful</w:t>
      </w:r>
      <w:r w:rsidR="00427E0B">
        <w:rPr>
          <w:rFonts w:eastAsia="Times New Roman"/>
        </w:rPr>
        <w:t>,</w:t>
      </w:r>
      <w:r w:rsidRPr="00CD28FB" w:rsidR="00CD28FB">
        <w:rPr>
          <w:rFonts w:eastAsia="Times New Roman"/>
        </w:rPr>
        <w:t xml:space="preserve"> because we exist in a world where there is client choice</w:t>
      </w:r>
      <w:r>
        <w:rPr>
          <w:rFonts w:eastAsia="Times New Roman"/>
        </w:rPr>
        <w:t xml:space="preserve">. </w:t>
      </w:r>
    </w:p>
    <w:p w:rsidR="00EB3558" w:rsidRPr="00EB3558" w:rsidP="00EB3558">
      <w:pPr>
        <w:pStyle w:val="Question"/>
        <w:rPr>
          <w:rFonts w:eastAsia="Times New Roman"/>
        </w:rPr>
      </w:pPr>
      <w:sdt>
        <w:sdtPr>
          <w:rPr>
            <w:rFonts w:eastAsia="Times New Roman"/>
          </w:rPr>
          <w:alias w:val="Member"/>
          <w:tag w:val="&lt;Member mnisId='4826' dodsId=''&gt;"/>
          <w:id w:val="2079627680"/>
          <w:placeholder>
            <w:docPart w:val="DefaultPlaceholder_-1854013440"/>
          </w:placeholder>
          <w:richText/>
        </w:sdtPr>
        <w:sdtContent>
          <w:r w:rsidRPr="00EB3558">
            <w:rPr>
              <w:rFonts w:eastAsia="Times New Roman"/>
              <w:b/>
            </w:rPr>
            <w:t>Laura Farris:</w:t>
          </w:r>
        </w:sdtContent>
      </w:sdt>
      <w:r>
        <w:rPr>
          <w:rFonts w:eastAsia="Times New Roman"/>
        </w:rPr>
        <w:t xml:space="preserve"> </w:t>
      </w:r>
      <w:r w:rsidRPr="00CD28FB" w:rsidR="00CD28FB">
        <w:rPr>
          <w:rFonts w:eastAsia="Times New Roman"/>
        </w:rPr>
        <w:t>Could I stop you there?</w:t>
      </w:r>
      <w:r w:rsidR="00CD28FB">
        <w:t xml:space="preserve"> </w:t>
      </w:r>
      <w:r w:rsidRPr="00CD28FB" w:rsidR="00CD28FB">
        <w:rPr>
          <w:rFonts w:eastAsia="Times New Roman"/>
        </w:rPr>
        <w:t>How rigorous do you think the reporting procedures are between different chambers</w:t>
      </w:r>
      <w:r>
        <w:rPr>
          <w:rFonts w:eastAsia="Times New Roman"/>
        </w:rPr>
        <w:t>?</w:t>
      </w:r>
      <w:r w:rsidR="00CD28FB">
        <w:t xml:space="preserve"> </w:t>
      </w:r>
      <w:r w:rsidRPr="00CD28FB" w:rsidR="00CD28FB">
        <w:rPr>
          <w:rFonts w:eastAsia="Times New Roman"/>
        </w:rPr>
        <w:t>Is it still the case that each chamber</w:t>
      </w:r>
      <w:r>
        <w:rPr>
          <w:rFonts w:eastAsia="Times New Roman"/>
        </w:rPr>
        <w:t>s</w:t>
      </w:r>
      <w:r w:rsidRPr="00CD28FB" w:rsidR="00CD28FB">
        <w:rPr>
          <w:rFonts w:eastAsia="Times New Roman"/>
        </w:rPr>
        <w:t xml:space="preserve"> makes its own decision </w:t>
      </w:r>
      <w:r w:rsidR="00427E0B">
        <w:rPr>
          <w:rFonts w:eastAsia="Times New Roman"/>
        </w:rPr>
        <w:t xml:space="preserve">about </w:t>
      </w:r>
      <w:r w:rsidRPr="00CD28FB" w:rsidR="00CD28FB">
        <w:rPr>
          <w:rFonts w:eastAsia="Times New Roman"/>
        </w:rPr>
        <w:t>whether it reports on what each member of chambers is earning?</w:t>
      </w:r>
      <w:r w:rsidR="00CD28FB">
        <w:t xml:space="preserve"> </w:t>
      </w:r>
      <w:r w:rsidRPr="00CD28FB" w:rsidR="00CD28FB">
        <w:rPr>
          <w:rFonts w:eastAsia="Times New Roman"/>
        </w:rPr>
        <w:t>Does the Bar Council have any sort of ability to compel</w:t>
      </w:r>
      <w:r w:rsidR="00673C44">
        <w:rPr>
          <w:rFonts w:eastAsia="Times New Roman"/>
        </w:rPr>
        <w:t xml:space="preserve"> </w:t>
      </w:r>
      <w:r w:rsidR="00C110B5">
        <w:rPr>
          <w:rFonts w:eastAsia="Times New Roman"/>
        </w:rPr>
        <w:t>reporting</w:t>
      </w:r>
      <w:r w:rsidR="00673C44">
        <w:rPr>
          <w:rFonts w:eastAsia="Times New Roman"/>
        </w:rPr>
        <w:t xml:space="preserve"> of</w:t>
      </w:r>
      <w:r w:rsidRPr="00CD28FB" w:rsidR="00CD28FB">
        <w:rPr>
          <w:rFonts w:eastAsia="Times New Roman"/>
        </w:rPr>
        <w:t xml:space="preserve"> that data?</w:t>
      </w:r>
      <w:r w:rsidR="00CD28FB">
        <w:t xml:space="preserve"> </w:t>
      </w:r>
    </w:p>
    <w:p w:rsidR="00EB3558" w:rsidP="00EB3558">
      <w:pPr>
        <w:pStyle w:val="Answer"/>
        <w:rPr>
          <w:rFonts w:eastAsia="Times New Roman"/>
        </w:rPr>
      </w:pPr>
      <w:sdt>
        <w:sdtPr>
          <w:alias w:val="Witness"/>
          <w:id w:val="1491993072"/>
          <w:placeholder>
            <w:docPart w:val="DefaultPlaceholder_-1854013440"/>
          </w:placeholder>
          <w:richText/>
        </w:sdtPr>
        <w:sdtContent>
          <w:r w:rsidR="007E10F4">
            <w:rPr>
              <w:b/>
              <w:i/>
            </w:rPr>
            <w:t xml:space="preserve">Mark Fenhalls: </w:t>
          </w:r>
        </w:sdtContent>
      </w:sdt>
      <w:r w:rsidRPr="00CD28FB" w:rsidR="00CD28FB">
        <w:rPr>
          <w:rFonts w:eastAsia="Times New Roman"/>
        </w:rPr>
        <w:t>The</w:t>
      </w:r>
      <w:r>
        <w:rPr>
          <w:rFonts w:eastAsia="Times New Roman"/>
        </w:rPr>
        <w:t>re</w:t>
      </w:r>
      <w:r w:rsidRPr="00CD28FB" w:rsidR="00CD28FB">
        <w:rPr>
          <w:rFonts w:eastAsia="Times New Roman"/>
        </w:rPr>
        <w:t xml:space="preserve"> are different answers to your question.</w:t>
      </w:r>
      <w:r w:rsidR="00CD28FB">
        <w:t xml:space="preserve"> </w:t>
      </w:r>
      <w:r w:rsidRPr="00CD28FB" w:rsidR="00CD28FB">
        <w:rPr>
          <w:rFonts w:eastAsia="Times New Roman"/>
        </w:rPr>
        <w:t>Within a chambers what each person earns is usually confidential to that person, t</w:t>
      </w:r>
      <w:r>
        <w:rPr>
          <w:rFonts w:eastAsia="Times New Roman"/>
        </w:rPr>
        <w:t>he</w:t>
      </w:r>
      <w:r w:rsidRPr="00CD28FB" w:rsidR="00CD28FB">
        <w:rPr>
          <w:rFonts w:eastAsia="Times New Roman"/>
        </w:rPr>
        <w:t xml:space="preserve"> staff and the head of chambers</w:t>
      </w:r>
      <w:r>
        <w:rPr>
          <w:rFonts w:eastAsia="Times New Roman"/>
        </w:rPr>
        <w:t>.</w:t>
      </w:r>
    </w:p>
    <w:p w:rsidR="00EB3558" w:rsidRPr="00EB3558" w:rsidP="00EB3558">
      <w:pPr>
        <w:pStyle w:val="Question"/>
        <w:rPr>
          <w:rFonts w:eastAsia="Times New Roman"/>
        </w:rPr>
      </w:pPr>
      <w:sdt>
        <w:sdtPr>
          <w:rPr>
            <w:rFonts w:eastAsia="Times New Roman"/>
          </w:rPr>
          <w:alias w:val="Member"/>
          <w:tag w:val="&lt;Member mnisId='4826' dodsId=''&gt;"/>
          <w:id w:val="1411497938"/>
          <w:placeholder>
            <w:docPart w:val="DefaultPlaceholder_-1854013440"/>
          </w:placeholder>
          <w:richText/>
        </w:sdtPr>
        <w:sdtContent>
          <w:r w:rsidRPr="00EB3558">
            <w:rPr>
              <w:rFonts w:eastAsia="Times New Roman"/>
              <w:b/>
            </w:rPr>
            <w:t>Laura Farris:</w:t>
          </w:r>
        </w:sdtContent>
      </w:sdt>
      <w:r w:rsidR="00943BD1">
        <w:rPr>
          <w:rFonts w:eastAsia="Times New Roman"/>
        </w:rPr>
        <w:t xml:space="preserve"> </w:t>
      </w:r>
      <w:r w:rsidRPr="00CD28FB" w:rsidR="00CD28FB">
        <w:rPr>
          <w:rFonts w:eastAsia="Times New Roman"/>
        </w:rPr>
        <w:t>Not all chambers.</w:t>
      </w:r>
      <w:r w:rsidR="00CD28FB">
        <w:t xml:space="preserve"> </w:t>
      </w:r>
      <w:r w:rsidRPr="00CD28FB" w:rsidR="00CD28FB">
        <w:rPr>
          <w:rFonts w:eastAsia="Times New Roman"/>
        </w:rPr>
        <w:t>I can think of examples where they publish earnings on an annual basis. I have been in a</w:t>
      </w:r>
      <w:r w:rsidR="00CD28FB">
        <w:t xml:space="preserve"> </w:t>
      </w:r>
      <w:r w:rsidRPr="00CD28FB" w:rsidR="00CD28FB">
        <w:rPr>
          <w:rFonts w:eastAsia="Times New Roman"/>
        </w:rPr>
        <w:t xml:space="preserve">chambers </w:t>
      </w:r>
      <w:r w:rsidR="00673C44">
        <w:rPr>
          <w:rFonts w:eastAsia="Times New Roman"/>
        </w:rPr>
        <w:t>that</w:t>
      </w:r>
      <w:r w:rsidRPr="00CD28FB" w:rsidR="00CD28FB">
        <w:rPr>
          <w:rFonts w:eastAsia="Times New Roman"/>
        </w:rPr>
        <w:t xml:space="preserve"> published earnings.</w:t>
      </w:r>
      <w:r w:rsidR="00CD28FB">
        <w:t xml:space="preserve"> </w:t>
      </w:r>
    </w:p>
    <w:p w:rsidR="00EB3558" w:rsidP="00EB3558">
      <w:pPr>
        <w:pStyle w:val="Answer"/>
        <w:rPr>
          <w:rFonts w:eastAsia="Times New Roman"/>
        </w:rPr>
      </w:pPr>
      <w:sdt>
        <w:sdtPr>
          <w:alias w:val="Witness"/>
          <w:id w:val="1866706329"/>
          <w:placeholder>
            <w:docPart w:val="DefaultPlaceholder_-1854013440"/>
          </w:placeholder>
          <w:richText/>
        </w:sdtPr>
        <w:sdtContent>
          <w:r w:rsidR="007E10F4">
            <w:rPr>
              <w:b/>
              <w:i/>
            </w:rPr>
            <w:t xml:space="preserve">Mark Fenhalls: </w:t>
          </w:r>
        </w:sdtContent>
      </w:sdt>
      <w:r>
        <w:t xml:space="preserve"> </w:t>
      </w:r>
      <w:r w:rsidRPr="00CD28FB" w:rsidR="00CD28FB">
        <w:rPr>
          <w:rFonts w:eastAsia="Times New Roman"/>
        </w:rPr>
        <w:t>I have not.</w:t>
      </w:r>
      <w:r w:rsidR="00CD28FB">
        <w:t xml:space="preserve"> </w:t>
      </w:r>
      <w:r w:rsidRPr="00CD28FB" w:rsidR="00CD28FB">
        <w:rPr>
          <w:rFonts w:eastAsia="Times New Roman"/>
        </w:rPr>
        <w:t>That is not my experience and I will of course look at anything</w:t>
      </w:r>
      <w:r w:rsidR="00673C44">
        <w:rPr>
          <w:rFonts w:eastAsia="Times New Roman"/>
        </w:rPr>
        <w:t xml:space="preserve"> like that</w:t>
      </w:r>
      <w:r>
        <w:rPr>
          <w:rFonts w:eastAsia="Times New Roman"/>
        </w:rPr>
        <w:t>. No, t</w:t>
      </w:r>
      <w:r w:rsidRPr="00CD28FB" w:rsidR="00CD28FB">
        <w:rPr>
          <w:rFonts w:eastAsia="Times New Roman"/>
        </w:rPr>
        <w:t>he Bar Council does not have any power to compel that at all.</w:t>
      </w:r>
      <w:r w:rsidR="00CD28FB">
        <w:t xml:space="preserve"> </w:t>
      </w:r>
      <w:r w:rsidRPr="00CD28FB" w:rsidR="00CD28FB">
        <w:rPr>
          <w:rFonts w:eastAsia="Times New Roman"/>
        </w:rPr>
        <w:t>We can recommend good practice.</w:t>
      </w:r>
      <w:r w:rsidR="00CD28FB">
        <w:t xml:space="preserve"> </w:t>
      </w:r>
      <w:r w:rsidRPr="00CD28FB" w:rsidR="00CD28FB">
        <w:rPr>
          <w:rFonts w:eastAsia="Times New Roman"/>
        </w:rPr>
        <w:t>We can work with regulators</w:t>
      </w:r>
      <w:r w:rsidR="00427E0B">
        <w:rPr>
          <w:rFonts w:eastAsia="Times New Roman"/>
        </w:rPr>
        <w:t>,</w:t>
      </w:r>
      <w:r w:rsidRPr="00CD28FB" w:rsidR="00CD28FB">
        <w:rPr>
          <w:rFonts w:eastAsia="Times New Roman"/>
        </w:rPr>
        <w:t xml:space="preserve"> where their intervention may or may not be appropriate</w:t>
      </w:r>
      <w:r w:rsidR="00427E0B">
        <w:rPr>
          <w:rFonts w:eastAsia="Times New Roman"/>
        </w:rPr>
        <w:t>,</w:t>
      </w:r>
      <w:r w:rsidRPr="00CD28FB" w:rsidR="00CD28FB">
        <w:rPr>
          <w:rFonts w:eastAsia="Times New Roman"/>
        </w:rPr>
        <w:t xml:space="preserve"> to say what is right and what is wrong</w:t>
      </w:r>
      <w:r>
        <w:rPr>
          <w:rFonts w:eastAsia="Times New Roman"/>
        </w:rPr>
        <w:t>.</w:t>
      </w:r>
      <w:r w:rsidRPr="00CD28FB" w:rsidR="00CD28FB">
        <w:rPr>
          <w:rFonts w:eastAsia="Times New Roman"/>
        </w:rPr>
        <w:t xml:space="preserve"> I know</w:t>
      </w:r>
      <w:r>
        <w:rPr>
          <w:rFonts w:eastAsia="Times New Roman"/>
        </w:rPr>
        <w:t xml:space="preserve">, </w:t>
      </w:r>
      <w:r w:rsidRPr="00CD28FB" w:rsidR="00CD28FB">
        <w:rPr>
          <w:rFonts w:eastAsia="Times New Roman"/>
        </w:rPr>
        <w:t>for example</w:t>
      </w:r>
      <w:r w:rsidR="00673C44">
        <w:rPr>
          <w:rFonts w:eastAsia="Times New Roman"/>
        </w:rPr>
        <w:t>,</w:t>
      </w:r>
      <w:r w:rsidRPr="00CD28FB" w:rsidR="00CD28FB">
        <w:rPr>
          <w:rFonts w:eastAsia="Times New Roman"/>
        </w:rPr>
        <w:t xml:space="preserve"> </w:t>
      </w:r>
      <w:r w:rsidR="008F1709">
        <w:rPr>
          <w:rFonts w:eastAsia="Times New Roman"/>
        </w:rPr>
        <w:t>that in</w:t>
      </w:r>
      <w:r w:rsidRPr="00CD28FB" w:rsidR="00CD28FB">
        <w:rPr>
          <w:rFonts w:eastAsia="Times New Roman"/>
        </w:rPr>
        <w:t xml:space="preserve"> my own c</w:t>
      </w:r>
      <w:r>
        <w:rPr>
          <w:rFonts w:eastAsia="Times New Roman"/>
        </w:rPr>
        <w:t>hamb</w:t>
      </w:r>
      <w:r w:rsidRPr="00CD28FB" w:rsidR="00CD28FB">
        <w:rPr>
          <w:rFonts w:eastAsia="Times New Roman"/>
        </w:rPr>
        <w:t>ers we have a monitoring exercise going on</w:t>
      </w:r>
      <w:r w:rsidR="00427E0B">
        <w:rPr>
          <w:rFonts w:eastAsia="Times New Roman"/>
        </w:rPr>
        <w:t>,</w:t>
      </w:r>
      <w:r w:rsidRPr="00CD28FB" w:rsidR="00CD28FB">
        <w:rPr>
          <w:rFonts w:eastAsia="Times New Roman"/>
        </w:rPr>
        <w:t xml:space="preserve"> which involv</w:t>
      </w:r>
      <w:r w:rsidR="004E5121">
        <w:rPr>
          <w:rFonts w:eastAsia="Times New Roman"/>
        </w:rPr>
        <w:t>es</w:t>
      </w:r>
      <w:r w:rsidRPr="00CD28FB" w:rsidR="00CD28FB">
        <w:rPr>
          <w:rFonts w:eastAsia="Times New Roman"/>
        </w:rPr>
        <w:t xml:space="preserve"> chambers looking at allocation of work in an attempt to address these issues.</w:t>
      </w:r>
    </w:p>
    <w:p w:rsidR="00EB3558" w:rsidP="00EB3558">
      <w:pPr>
        <w:pStyle w:val="Question"/>
        <w:rPr>
          <w:rFonts w:eastAsia="Times New Roman"/>
        </w:rPr>
      </w:pPr>
      <w:sdt>
        <w:sdtPr>
          <w:rPr>
            <w:rFonts w:eastAsia="Times New Roman"/>
          </w:rPr>
          <w:alias w:val="Member"/>
          <w:tag w:val="&lt;Member mnisId='4826' dodsId=''&gt;"/>
          <w:id w:val="293340436"/>
          <w:placeholder>
            <w:docPart w:val="DefaultPlaceholder_-1854013440"/>
          </w:placeholder>
          <w:richText/>
        </w:sdtPr>
        <w:sdtContent>
          <w:r w:rsidRPr="00EB3558">
            <w:rPr>
              <w:rFonts w:eastAsia="Times New Roman"/>
              <w:b/>
            </w:rPr>
            <w:t>Laura Farris:</w:t>
          </w:r>
        </w:sdtContent>
      </w:sdt>
      <w:r w:rsidR="00943BD1">
        <w:rPr>
          <w:rFonts w:eastAsia="Times New Roman"/>
        </w:rPr>
        <w:t xml:space="preserve"> </w:t>
      </w:r>
      <w:r w:rsidRPr="00CD28FB" w:rsidR="00CD28FB">
        <w:rPr>
          <w:rFonts w:eastAsia="Times New Roman"/>
        </w:rPr>
        <w:t xml:space="preserve">It must be a serious issue. If it is the case </w:t>
      </w:r>
      <w:r w:rsidR="00427E0B">
        <w:rPr>
          <w:rFonts w:eastAsia="Times New Roman"/>
        </w:rPr>
        <w:t xml:space="preserve">that </w:t>
      </w:r>
      <w:r w:rsidRPr="00CD28FB" w:rsidR="00CD28FB">
        <w:rPr>
          <w:rFonts w:eastAsia="Times New Roman"/>
        </w:rPr>
        <w:t xml:space="preserve">a 35% pay discrepancy applies even at the most junior end, there </w:t>
      </w:r>
      <w:r>
        <w:rPr>
          <w:rFonts w:eastAsia="Times New Roman"/>
        </w:rPr>
        <w:t>must be</w:t>
      </w:r>
      <w:r w:rsidRPr="00CD28FB" w:rsidR="00CD28FB">
        <w:rPr>
          <w:rFonts w:eastAsia="Times New Roman"/>
        </w:rPr>
        <w:t xml:space="preserve"> a problem with the allocation of work, for example</w:t>
      </w:r>
      <w:r>
        <w:rPr>
          <w:rFonts w:eastAsia="Times New Roman"/>
        </w:rPr>
        <w:t>,</w:t>
      </w:r>
      <w:r w:rsidRPr="00CD28FB" w:rsidR="00CD28FB">
        <w:rPr>
          <w:rFonts w:eastAsia="Times New Roman"/>
        </w:rPr>
        <w:t xml:space="preserve"> where clerks are putting certain cases</w:t>
      </w:r>
      <w:r w:rsidR="00427E0B">
        <w:rPr>
          <w:rFonts w:eastAsia="Times New Roman"/>
        </w:rPr>
        <w:t>,</w:t>
      </w:r>
      <w:r w:rsidRPr="00CD28FB" w:rsidR="00CD28FB">
        <w:rPr>
          <w:rFonts w:eastAsia="Times New Roman"/>
        </w:rPr>
        <w:t xml:space="preserve"> or perhaps a certain type of case</w:t>
      </w:r>
      <w:r w:rsidR="00427E0B">
        <w:rPr>
          <w:rFonts w:eastAsia="Times New Roman"/>
        </w:rPr>
        <w:t>,</w:t>
      </w:r>
      <w:r w:rsidRPr="00CD28FB" w:rsidR="00CD28FB">
        <w:rPr>
          <w:rFonts w:eastAsia="Times New Roman"/>
        </w:rPr>
        <w:t xml:space="preserve"> into a male barrister</w:t>
      </w:r>
      <w:r w:rsidR="00CD28FB">
        <w:t>’</w:t>
      </w:r>
      <w:r w:rsidRPr="00CD28FB" w:rsidR="00CD28FB">
        <w:rPr>
          <w:rFonts w:eastAsia="Times New Roman"/>
        </w:rPr>
        <w:t>s diary</w:t>
      </w:r>
      <w:r w:rsidR="00427E0B">
        <w:rPr>
          <w:rFonts w:eastAsia="Times New Roman"/>
        </w:rPr>
        <w:t>,</w:t>
      </w:r>
      <w:r w:rsidRPr="00CD28FB" w:rsidR="00CD28FB">
        <w:rPr>
          <w:rFonts w:eastAsia="Times New Roman"/>
        </w:rPr>
        <w:t xml:space="preserve"> and putting another type of case into a female barrister</w:t>
      </w:r>
      <w:r w:rsidR="00CD28FB">
        <w:t>’</w:t>
      </w:r>
      <w:r w:rsidRPr="00CD28FB" w:rsidR="00CD28FB">
        <w:rPr>
          <w:rFonts w:eastAsia="Times New Roman"/>
        </w:rPr>
        <w:t>s diary, perhaps because</w:t>
      </w:r>
      <w:r>
        <w:rPr>
          <w:rFonts w:eastAsia="Times New Roman"/>
        </w:rPr>
        <w:t>,</w:t>
      </w:r>
      <w:r w:rsidRPr="00CD28FB" w:rsidR="00CD28FB">
        <w:rPr>
          <w:rFonts w:eastAsia="Times New Roman"/>
        </w:rPr>
        <w:t xml:space="preserve"> in their view</w:t>
      </w:r>
      <w:r>
        <w:rPr>
          <w:rFonts w:eastAsia="Times New Roman"/>
        </w:rPr>
        <w:t>,</w:t>
      </w:r>
      <w:r w:rsidRPr="00CD28FB" w:rsidR="00CD28FB">
        <w:rPr>
          <w:rFonts w:eastAsia="Times New Roman"/>
        </w:rPr>
        <w:t xml:space="preserve"> it is better for women to defend in a rape case and better for a man to do a fraud</w:t>
      </w:r>
      <w:r w:rsidR="00673C44">
        <w:rPr>
          <w:rFonts w:eastAsia="Times New Roman"/>
        </w:rPr>
        <w:t xml:space="preserve"> case</w:t>
      </w:r>
      <w:r w:rsidRPr="00CD28FB" w:rsidR="00CD28FB">
        <w:rPr>
          <w:rFonts w:eastAsia="Times New Roman"/>
        </w:rPr>
        <w:t>.</w:t>
      </w:r>
      <w:r w:rsidR="00CD28FB">
        <w:t xml:space="preserve"> </w:t>
      </w:r>
      <w:r w:rsidRPr="00CD28FB" w:rsidR="00CD28FB">
        <w:rPr>
          <w:rFonts w:eastAsia="Times New Roman"/>
        </w:rPr>
        <w:t>There has been a long</w:t>
      </w:r>
      <w:r w:rsidR="00B10BDB">
        <w:rPr>
          <w:rFonts w:eastAsia="Times New Roman"/>
        </w:rPr>
        <w:t>-</w:t>
      </w:r>
      <w:r w:rsidRPr="00CD28FB" w:rsidR="00CD28FB">
        <w:rPr>
          <w:rFonts w:eastAsia="Times New Roman"/>
        </w:rPr>
        <w:t>standing issue at the Bar in lots of areas of practice as to the fair allocation of work.</w:t>
      </w:r>
      <w:r w:rsidR="00CD28FB">
        <w:t xml:space="preserve"> </w:t>
      </w:r>
      <w:r w:rsidRPr="00CD28FB" w:rsidR="00CD28FB">
        <w:rPr>
          <w:rFonts w:eastAsia="Times New Roman"/>
        </w:rPr>
        <w:t xml:space="preserve">It is perhaps concerning when public money is </w:t>
      </w:r>
      <w:r w:rsidR="00427E0B">
        <w:rPr>
          <w:rFonts w:eastAsia="Times New Roman"/>
        </w:rPr>
        <w:t>involved</w:t>
      </w:r>
      <w:r w:rsidRPr="00CD28FB" w:rsidR="00CD28FB">
        <w:rPr>
          <w:rFonts w:eastAsia="Times New Roman"/>
        </w:rPr>
        <w:t xml:space="preserve"> that there is not a rigorous way of monitoring why this disparity exists, how allocation of work is decided and whether, in fact, this very significant increase in funding could be propping up something that is profoundly wrong. </w:t>
      </w:r>
    </w:p>
    <w:p w:rsidR="00EB3558" w:rsidP="00EB3558">
      <w:pPr>
        <w:pStyle w:val="Answer"/>
      </w:pPr>
      <w:sdt>
        <w:sdtPr>
          <w:rPr>
            <w:rFonts w:eastAsia="Times New Roman"/>
          </w:rPr>
          <w:alias w:val="Witness"/>
          <w:id w:val="1802725177"/>
          <w:placeholder>
            <w:docPart w:val="DefaultPlaceholder_-1854013440"/>
          </w:placeholder>
          <w:richText/>
        </w:sdtPr>
        <w:sdtContent>
          <w:r w:rsidR="007E10F4">
            <w:rPr>
              <w:rFonts w:eastAsia="Times New Roman"/>
              <w:b/>
              <w:i/>
            </w:rPr>
            <w:t xml:space="preserve">Mark Fenhalls: </w:t>
          </w:r>
        </w:sdtContent>
      </w:sdt>
      <w:r>
        <w:rPr>
          <w:rFonts w:eastAsia="Times New Roman"/>
        </w:rPr>
        <w:t xml:space="preserve"> </w:t>
      </w:r>
      <w:r w:rsidRPr="00CD28FB" w:rsidR="00CD28FB">
        <w:rPr>
          <w:rFonts w:eastAsia="Times New Roman"/>
        </w:rPr>
        <w:t>On the core issue about fair allocation of work</w:t>
      </w:r>
      <w:r w:rsidR="00673C44">
        <w:rPr>
          <w:rFonts w:eastAsia="Times New Roman"/>
        </w:rPr>
        <w:t>,</w:t>
      </w:r>
      <w:r w:rsidRPr="00CD28FB" w:rsidR="00CD28FB">
        <w:rPr>
          <w:rFonts w:eastAsia="Times New Roman"/>
        </w:rPr>
        <w:t xml:space="preserve"> I could not agree more</w:t>
      </w:r>
      <w:r>
        <w:rPr>
          <w:rFonts w:eastAsia="Times New Roman"/>
        </w:rPr>
        <w:t>,</w:t>
      </w:r>
      <w:r w:rsidRPr="00CD28FB" w:rsidR="00CD28FB">
        <w:rPr>
          <w:rFonts w:eastAsia="Times New Roman"/>
        </w:rPr>
        <w:t xml:space="preserve"> and we are looking at it very actively. If I may say so, I reject your language about this significant increase propping up something unlawful.</w:t>
      </w:r>
      <w:r w:rsidR="00CD28FB">
        <w:t xml:space="preserve"> </w:t>
      </w:r>
      <w:r w:rsidRPr="00CD28FB" w:rsidR="00CD28FB">
        <w:rPr>
          <w:rFonts w:eastAsia="Times New Roman"/>
        </w:rPr>
        <w:t>That is not language with which I would agree.</w:t>
      </w:r>
      <w:r w:rsidR="00CD28FB">
        <w:t xml:space="preserve"> </w:t>
      </w:r>
    </w:p>
    <w:p w:rsidR="001D6083" w:rsidRPr="001D6083" w:rsidP="00EB3558">
      <w:pPr>
        <w:pStyle w:val="Question"/>
        <w:rPr>
          <w:rFonts w:eastAsia="Times New Roman"/>
        </w:rPr>
      </w:pPr>
      <w:sdt>
        <w:sdtPr>
          <w:alias w:val="Member"/>
          <w:tag w:val="&lt;Member mnisId='4826' dodsId=''&gt;"/>
          <w:id w:val="-559396339"/>
          <w:placeholder>
            <w:docPart w:val="DefaultPlaceholder_-1854013440"/>
          </w:placeholder>
          <w:richText/>
        </w:sdtPr>
        <w:sdtContent>
          <w:r w:rsidRPr="00EB3558" w:rsidR="00EB3558">
            <w:rPr>
              <w:b/>
            </w:rPr>
            <w:t>Laura Farris:</w:t>
          </w:r>
        </w:sdtContent>
      </w:sdt>
      <w:r w:rsidR="00EB3558">
        <w:t xml:space="preserve"> </w:t>
      </w:r>
      <w:r w:rsidRPr="00CD28FB" w:rsidR="00CD28FB">
        <w:rPr>
          <w:rFonts w:eastAsia="Times New Roman"/>
        </w:rPr>
        <w:t>How can you know?</w:t>
      </w:r>
      <w:r w:rsidR="00CD28FB">
        <w:t xml:space="preserve"> </w:t>
      </w:r>
      <w:r w:rsidRPr="00CD28FB" w:rsidR="00CD28FB">
        <w:rPr>
          <w:rFonts w:eastAsia="Times New Roman"/>
        </w:rPr>
        <w:t xml:space="preserve">If you do not gather the data, how can you know </w:t>
      </w:r>
      <w:r w:rsidR="00EB3558">
        <w:rPr>
          <w:rFonts w:eastAsia="Times New Roman"/>
        </w:rPr>
        <w:t xml:space="preserve">that </w:t>
      </w:r>
      <w:r w:rsidRPr="00CD28FB" w:rsidR="00CD28FB">
        <w:rPr>
          <w:rFonts w:eastAsia="Times New Roman"/>
        </w:rPr>
        <w:t>there are not chambers where there is a poor attitude among</w:t>
      </w:r>
      <w:r>
        <w:rPr>
          <w:rFonts w:eastAsia="Times New Roman"/>
        </w:rPr>
        <w:t>,</w:t>
      </w:r>
      <w:r w:rsidRPr="00CD28FB" w:rsidR="00CD28FB">
        <w:rPr>
          <w:rFonts w:eastAsia="Times New Roman"/>
        </w:rPr>
        <w:t xml:space="preserve"> for example</w:t>
      </w:r>
      <w:r>
        <w:rPr>
          <w:rFonts w:eastAsia="Times New Roman"/>
        </w:rPr>
        <w:t>,</w:t>
      </w:r>
      <w:r w:rsidRPr="00CD28FB" w:rsidR="00CD28FB">
        <w:rPr>
          <w:rFonts w:eastAsia="Times New Roman"/>
        </w:rPr>
        <w:t xml:space="preserve"> the clerking teams and the way they decide how work is allocated</w:t>
      </w:r>
      <w:r>
        <w:rPr>
          <w:rFonts w:eastAsia="Times New Roman"/>
        </w:rPr>
        <w:t>?</w:t>
      </w:r>
      <w:r w:rsidR="00CD28FB">
        <w:t xml:space="preserve"> </w:t>
      </w:r>
      <w:r w:rsidRPr="00CD28FB" w:rsidR="00CD28FB">
        <w:rPr>
          <w:rFonts w:eastAsia="Times New Roman"/>
        </w:rPr>
        <w:t xml:space="preserve">If women </w:t>
      </w:r>
      <w:r w:rsidR="00673C44">
        <w:rPr>
          <w:rFonts w:eastAsia="Times New Roman"/>
        </w:rPr>
        <w:t>in</w:t>
      </w:r>
      <w:r w:rsidRPr="00CD28FB" w:rsidR="00CD28FB">
        <w:rPr>
          <w:rFonts w:eastAsia="Times New Roman"/>
        </w:rPr>
        <w:t xml:space="preserve"> the first or second year of practice are already earning 20% or 30% less than the men</w:t>
      </w:r>
      <w:r>
        <w:rPr>
          <w:rFonts w:eastAsia="Times New Roman"/>
        </w:rPr>
        <w:t>,</w:t>
      </w:r>
      <w:r w:rsidRPr="00CD28FB" w:rsidR="00CD28FB">
        <w:rPr>
          <w:rFonts w:eastAsia="Times New Roman"/>
        </w:rPr>
        <w:t xml:space="preserve"> surely that immediately begs a question as to why.</w:t>
      </w:r>
      <w:r w:rsidR="00CD28FB">
        <w:t xml:space="preserve"> </w:t>
      </w:r>
      <w:r w:rsidRPr="00CD28FB" w:rsidR="00CD28FB">
        <w:rPr>
          <w:rFonts w:eastAsia="Times New Roman"/>
        </w:rPr>
        <w:t>It cannot be the case that across the criminal Bar men are always suitable for the better</w:t>
      </w:r>
      <w:r w:rsidR="00CD28FB">
        <w:t>-</w:t>
      </w:r>
      <w:r w:rsidRPr="00CD28FB" w:rsidR="00CD28FB">
        <w:rPr>
          <w:rFonts w:eastAsia="Times New Roman"/>
        </w:rPr>
        <w:t>paid work.</w:t>
      </w:r>
      <w:r w:rsidR="00CD28FB">
        <w:t xml:space="preserve"> </w:t>
      </w:r>
      <w:r w:rsidRPr="00CD28FB" w:rsidR="00CD28FB">
        <w:rPr>
          <w:rFonts w:eastAsia="Times New Roman"/>
        </w:rPr>
        <w:t>It cannot be right.</w:t>
      </w:r>
      <w:r w:rsidR="00CD28FB">
        <w:t xml:space="preserve"> </w:t>
      </w:r>
    </w:p>
    <w:p w:rsidR="001D6083" w:rsidP="001D6083">
      <w:pPr>
        <w:pStyle w:val="Answer"/>
      </w:pPr>
      <w:sdt>
        <w:sdtPr>
          <w:alias w:val="Witness"/>
          <w:id w:val="-737480495"/>
          <w:placeholder>
            <w:docPart w:val="DefaultPlaceholder_-1854013440"/>
          </w:placeholder>
          <w:richText/>
        </w:sdtPr>
        <w:sdtContent>
          <w:r w:rsidR="007E10F4">
            <w:rPr>
              <w:b/>
              <w:i/>
            </w:rPr>
            <w:t xml:space="preserve">Mark Fenhalls: </w:t>
          </w:r>
        </w:sdtContent>
      </w:sdt>
      <w:r>
        <w:t xml:space="preserve"> </w:t>
      </w:r>
      <w:r w:rsidRPr="00CD28FB" w:rsidR="00CD28FB">
        <w:rPr>
          <w:rFonts w:eastAsia="Times New Roman"/>
        </w:rPr>
        <w:t>I completely agree with that proposition, of course, and I know th</w:t>
      </w:r>
      <w:r w:rsidR="00277C67">
        <w:rPr>
          <w:rFonts w:eastAsia="Times New Roman"/>
        </w:rPr>
        <w:t xml:space="preserve">at </w:t>
      </w:r>
      <w:r w:rsidRPr="00CD28FB" w:rsidR="00CD28FB">
        <w:rPr>
          <w:rFonts w:eastAsia="Times New Roman"/>
        </w:rPr>
        <w:t xml:space="preserve">many chambers </w:t>
      </w:r>
      <w:r w:rsidR="00277C67">
        <w:rPr>
          <w:rFonts w:eastAsia="Times New Roman"/>
        </w:rPr>
        <w:t xml:space="preserve">are </w:t>
      </w:r>
      <w:r w:rsidRPr="00CD28FB" w:rsidR="00CD28FB">
        <w:rPr>
          <w:rFonts w:eastAsia="Times New Roman"/>
        </w:rPr>
        <w:t>looking at this</w:t>
      </w:r>
      <w:r w:rsidR="00036605">
        <w:rPr>
          <w:rFonts w:eastAsia="Times New Roman"/>
        </w:rPr>
        <w:t>,</w:t>
      </w:r>
      <w:r w:rsidRPr="00CD28FB" w:rsidR="00CD28FB">
        <w:rPr>
          <w:rFonts w:eastAsia="Times New Roman"/>
        </w:rPr>
        <w:t xml:space="preserve"> monitoring </w:t>
      </w:r>
      <w:r w:rsidR="00277C67">
        <w:rPr>
          <w:rFonts w:eastAsia="Times New Roman"/>
        </w:rPr>
        <w:t>it</w:t>
      </w:r>
      <w:r w:rsidRPr="00CD28FB" w:rsidR="00CD28FB">
        <w:rPr>
          <w:rFonts w:eastAsia="Times New Roman"/>
        </w:rPr>
        <w:t xml:space="preserve"> and trying to work out what they can do.</w:t>
      </w:r>
      <w:r w:rsidR="00CD28FB">
        <w:t xml:space="preserve"> </w:t>
      </w:r>
    </w:p>
    <w:p w:rsidR="001D6083" w:rsidRPr="001D6083" w:rsidP="001D6083">
      <w:pPr>
        <w:pStyle w:val="Question"/>
        <w:rPr>
          <w:rFonts w:eastAsia="Times New Roman"/>
        </w:rPr>
      </w:pPr>
      <w:sdt>
        <w:sdtPr>
          <w:alias w:val="Member"/>
          <w:tag w:val="&lt;Member mnisId='4826' dodsId=''&gt;"/>
          <w:id w:val="-1897652199"/>
          <w:placeholder>
            <w:docPart w:val="DefaultPlaceholder_-1854013440"/>
          </w:placeholder>
          <w:richText/>
        </w:sdtPr>
        <w:sdtContent>
          <w:r w:rsidRPr="001D6083">
            <w:rPr>
              <w:b/>
            </w:rPr>
            <w:t>Laura Farris:</w:t>
          </w:r>
        </w:sdtContent>
      </w:sdt>
      <w:r>
        <w:t xml:space="preserve"> </w:t>
      </w:r>
      <w:r w:rsidR="00673C44">
        <w:rPr>
          <w:rFonts w:eastAsia="Times New Roman"/>
        </w:rPr>
        <w:t xml:space="preserve">A figure of </w:t>
      </w:r>
      <w:r w:rsidRPr="00CD28FB" w:rsidR="00CD28FB">
        <w:rPr>
          <w:rFonts w:eastAsia="Times New Roman"/>
        </w:rPr>
        <w:t>35% is very considerable.</w:t>
      </w:r>
      <w:r w:rsidR="00CD28FB">
        <w:t xml:space="preserve"> </w:t>
      </w:r>
      <w:r w:rsidRPr="00CD28FB" w:rsidR="00CD28FB">
        <w:rPr>
          <w:rFonts w:eastAsia="Times New Roman"/>
        </w:rPr>
        <w:t>It is a really</w:t>
      </w:r>
      <w:r w:rsidR="00673C44">
        <w:rPr>
          <w:rFonts w:eastAsia="Times New Roman"/>
        </w:rPr>
        <w:t>,</w:t>
      </w:r>
      <w:r w:rsidRPr="00CD28FB" w:rsidR="00CD28FB">
        <w:rPr>
          <w:rFonts w:eastAsia="Times New Roman"/>
        </w:rPr>
        <w:t xml:space="preserve"> really significant pay disparity.</w:t>
      </w:r>
      <w:r w:rsidR="00CD28FB">
        <w:t xml:space="preserve"> </w:t>
      </w:r>
    </w:p>
    <w:p w:rsidR="001D6083" w:rsidP="001D6083">
      <w:pPr>
        <w:pStyle w:val="Answer"/>
        <w:rPr>
          <w:rFonts w:eastAsia="Times New Roman"/>
        </w:rPr>
      </w:pPr>
      <w:sdt>
        <w:sdtPr>
          <w:alias w:val="Witness"/>
          <w:id w:val="-117995832"/>
          <w:placeholder>
            <w:docPart w:val="DefaultPlaceholder_-1854013440"/>
          </w:placeholder>
          <w:richText/>
        </w:sdtPr>
        <w:sdtContent>
          <w:r w:rsidR="007E10F4">
            <w:rPr>
              <w:b/>
              <w:i/>
            </w:rPr>
            <w:t xml:space="preserve">Mark Fenhalls: </w:t>
          </w:r>
        </w:sdtContent>
      </w:sdt>
      <w:r w:rsidR="00CD28FB">
        <w:t xml:space="preserve"> </w:t>
      </w:r>
      <w:r w:rsidRPr="00CD28FB" w:rsidR="00CD28FB">
        <w:rPr>
          <w:rFonts w:eastAsia="Times New Roman"/>
        </w:rPr>
        <w:t>Yes.</w:t>
      </w:r>
    </w:p>
    <w:p w:rsidR="001D6083" w:rsidP="001D6083">
      <w:pPr>
        <w:pStyle w:val="Question"/>
        <w:rPr>
          <w:rFonts w:eastAsia="Times New Roman"/>
        </w:rPr>
      </w:pPr>
      <w:sdt>
        <w:sdtPr>
          <w:rPr>
            <w:rFonts w:eastAsia="Times New Roman"/>
          </w:rPr>
          <w:alias w:val="Member"/>
          <w:tag w:val="&lt;Member mnisId='4826' dodsId=''&gt;"/>
          <w:id w:val="-2039805689"/>
          <w:placeholder>
            <w:docPart w:val="DefaultPlaceholder_-1854013440"/>
          </w:placeholder>
          <w:richText/>
        </w:sdtPr>
        <w:sdtContent>
          <w:r w:rsidRPr="001D6083">
            <w:rPr>
              <w:rFonts w:eastAsia="Times New Roman"/>
              <w:b/>
            </w:rPr>
            <w:t>Laura Farris:</w:t>
          </w:r>
        </w:sdtContent>
      </w:sdt>
      <w:r w:rsidR="00943BD1">
        <w:rPr>
          <w:rFonts w:eastAsia="Times New Roman"/>
        </w:rPr>
        <w:t xml:space="preserve"> </w:t>
      </w:r>
      <w:r w:rsidRPr="00CD28FB" w:rsidR="00CD28FB">
        <w:rPr>
          <w:rFonts w:eastAsia="Times New Roman"/>
        </w:rPr>
        <w:t xml:space="preserve">There is always a discussion to be </w:t>
      </w:r>
      <w:r w:rsidR="00C73559">
        <w:rPr>
          <w:rFonts w:eastAsia="Times New Roman"/>
        </w:rPr>
        <w:t xml:space="preserve">had </w:t>
      </w:r>
      <w:r w:rsidRPr="00CD28FB" w:rsidR="00CD28FB">
        <w:rPr>
          <w:rFonts w:eastAsia="Times New Roman"/>
        </w:rPr>
        <w:t>about what happens when female barristers take time off for maternity leave</w:t>
      </w:r>
      <w:r>
        <w:rPr>
          <w:rFonts w:eastAsia="Times New Roman"/>
        </w:rPr>
        <w:t>,</w:t>
      </w:r>
      <w:r w:rsidRPr="00CD28FB" w:rsidR="00CD28FB">
        <w:rPr>
          <w:rFonts w:eastAsia="Times New Roman"/>
        </w:rPr>
        <w:t xml:space="preserve"> but there is </w:t>
      </w:r>
      <w:r w:rsidR="00673C44">
        <w:rPr>
          <w:rFonts w:eastAsia="Times New Roman"/>
        </w:rPr>
        <w:t>an</w:t>
      </w:r>
      <w:r w:rsidRPr="00CD28FB" w:rsidR="00CD28FB">
        <w:rPr>
          <w:rFonts w:eastAsia="Times New Roman"/>
        </w:rPr>
        <w:t xml:space="preserve"> almost unquestionable assumption that in the very early years of practice male and female criminal barristers should be able to make the same money at the </w:t>
      </w:r>
      <w:r>
        <w:rPr>
          <w:rFonts w:eastAsia="Times New Roman"/>
        </w:rPr>
        <w:t>c</w:t>
      </w:r>
      <w:r w:rsidRPr="00CD28FB" w:rsidR="00CD28FB">
        <w:rPr>
          <w:rFonts w:eastAsia="Times New Roman"/>
        </w:rPr>
        <w:t xml:space="preserve">riminal Bar. </w:t>
      </w:r>
    </w:p>
    <w:p w:rsidR="00FC3DD8" w:rsidP="001D6083">
      <w:pPr>
        <w:pStyle w:val="Answer"/>
      </w:pPr>
      <w:sdt>
        <w:sdtPr>
          <w:rPr>
            <w:rFonts w:eastAsia="Times New Roman"/>
          </w:rPr>
          <w:alias w:val="Witness"/>
          <w:id w:val="2121569346"/>
          <w:placeholder>
            <w:docPart w:val="DefaultPlaceholder_-1854013440"/>
          </w:placeholder>
          <w:richText/>
        </w:sdtPr>
        <w:sdtContent>
          <w:r w:rsidR="007E10F4">
            <w:rPr>
              <w:rFonts w:eastAsia="Times New Roman"/>
              <w:b/>
              <w:i/>
            </w:rPr>
            <w:t xml:space="preserve">Mark Fenhalls: </w:t>
          </w:r>
        </w:sdtContent>
      </w:sdt>
      <w:r w:rsidRPr="00CD28FB" w:rsidR="00CD28FB">
        <w:rPr>
          <w:rFonts w:eastAsia="Times New Roman"/>
        </w:rPr>
        <w:t>Yes, and</w:t>
      </w:r>
      <w:r w:rsidR="00B02E89">
        <w:rPr>
          <w:rFonts w:eastAsia="Times New Roman"/>
        </w:rPr>
        <w:t>,</w:t>
      </w:r>
      <w:r w:rsidRPr="00CD28FB" w:rsidR="00CD28FB">
        <w:rPr>
          <w:rFonts w:eastAsia="Times New Roman"/>
        </w:rPr>
        <w:t xml:space="preserve"> without getting into the details of particular chambers about which I do not know, my suspicion is that all respectable chambers try </w:t>
      </w:r>
      <w:r w:rsidR="00673C44">
        <w:rPr>
          <w:rFonts w:eastAsia="Times New Roman"/>
        </w:rPr>
        <w:t xml:space="preserve">to </w:t>
      </w:r>
      <w:r w:rsidRPr="00CD28FB" w:rsidR="00CD28FB">
        <w:rPr>
          <w:rFonts w:eastAsia="Times New Roman"/>
        </w:rPr>
        <w:t xml:space="preserve">monitor this and </w:t>
      </w:r>
      <w:r w:rsidR="001D6083">
        <w:rPr>
          <w:rFonts w:eastAsia="Times New Roman"/>
        </w:rPr>
        <w:t>look at it</w:t>
      </w:r>
      <w:r w:rsidR="00673C44">
        <w:rPr>
          <w:rFonts w:eastAsia="Times New Roman"/>
        </w:rPr>
        <w:t>,</w:t>
      </w:r>
      <w:r w:rsidR="001D6083">
        <w:rPr>
          <w:rFonts w:eastAsia="Times New Roman"/>
        </w:rPr>
        <w:t xml:space="preserve"> and </w:t>
      </w:r>
      <w:r w:rsidRPr="00CD28FB" w:rsidR="00CD28FB">
        <w:rPr>
          <w:rFonts w:eastAsia="Times New Roman"/>
        </w:rPr>
        <w:t xml:space="preserve">try to </w:t>
      </w:r>
      <w:r>
        <w:rPr>
          <w:rFonts w:eastAsia="Times New Roman"/>
        </w:rPr>
        <w:t xml:space="preserve">make </w:t>
      </w:r>
      <w:r w:rsidRPr="00CD28FB" w:rsidR="00CD28FB">
        <w:rPr>
          <w:rFonts w:eastAsia="Times New Roman"/>
        </w:rPr>
        <w:t>sure</w:t>
      </w:r>
      <w:r>
        <w:rPr>
          <w:rFonts w:eastAsia="Times New Roman"/>
        </w:rPr>
        <w:t xml:space="preserve"> that</w:t>
      </w:r>
      <w:r w:rsidRPr="00CD28FB" w:rsidR="00CD28FB">
        <w:rPr>
          <w:rFonts w:eastAsia="Times New Roman"/>
        </w:rPr>
        <w:t xml:space="preserve"> it is not a problem.</w:t>
      </w:r>
    </w:p>
    <w:p w:rsidR="001D6083" w:rsidP="001D6083">
      <w:pPr>
        <w:pStyle w:val="Answer"/>
      </w:pPr>
      <w:r w:rsidRPr="00CD28FB">
        <w:rPr>
          <w:rFonts w:eastAsia="Times New Roman"/>
        </w:rPr>
        <w:t>I am not sure that there is anything the Bar Council can do to make chambers adopt particular practices.</w:t>
      </w:r>
      <w:r>
        <w:t xml:space="preserve"> </w:t>
      </w:r>
      <w:r w:rsidRPr="00CD28FB">
        <w:rPr>
          <w:rFonts w:eastAsia="Times New Roman"/>
        </w:rPr>
        <w:t>I know</w:t>
      </w:r>
      <w:r>
        <w:rPr>
          <w:rFonts w:eastAsia="Times New Roman"/>
        </w:rPr>
        <w:t>,</w:t>
      </w:r>
      <w:r w:rsidRPr="00CD28FB">
        <w:rPr>
          <w:rFonts w:eastAsia="Times New Roman"/>
        </w:rPr>
        <w:t xml:space="preserve"> for example</w:t>
      </w:r>
      <w:r>
        <w:rPr>
          <w:rFonts w:eastAsia="Times New Roman"/>
        </w:rPr>
        <w:t>,</w:t>
      </w:r>
      <w:r w:rsidRPr="00CD28FB">
        <w:rPr>
          <w:rFonts w:eastAsia="Times New Roman"/>
        </w:rPr>
        <w:t xml:space="preserve"> </w:t>
      </w:r>
      <w:r w:rsidR="00646E3A">
        <w:rPr>
          <w:rFonts w:eastAsia="Times New Roman"/>
        </w:rPr>
        <w:t xml:space="preserve">that </w:t>
      </w:r>
      <w:r w:rsidRPr="00CD28FB">
        <w:rPr>
          <w:rFonts w:eastAsia="Times New Roman"/>
        </w:rPr>
        <w:t>when we discuss</w:t>
      </w:r>
      <w:r w:rsidR="00C72938">
        <w:rPr>
          <w:rFonts w:eastAsia="Times New Roman"/>
        </w:rPr>
        <w:t xml:space="preserve"> </w:t>
      </w:r>
      <w:r w:rsidRPr="00CD28FB">
        <w:rPr>
          <w:rFonts w:eastAsia="Times New Roman"/>
        </w:rPr>
        <w:t>matter</w:t>
      </w:r>
      <w:r w:rsidR="00C72938">
        <w:rPr>
          <w:rFonts w:eastAsia="Times New Roman"/>
        </w:rPr>
        <w:t>s</w:t>
      </w:r>
      <w:r w:rsidRPr="00CD28FB">
        <w:rPr>
          <w:rFonts w:eastAsia="Times New Roman"/>
        </w:rPr>
        <w:t xml:space="preserve"> </w:t>
      </w:r>
      <w:r w:rsidR="00673C44">
        <w:rPr>
          <w:rFonts w:eastAsia="Times New Roman"/>
        </w:rPr>
        <w:t>with the</w:t>
      </w:r>
      <w:r w:rsidR="00943BD1">
        <w:rPr>
          <w:rFonts w:eastAsia="Times New Roman"/>
        </w:rPr>
        <w:t xml:space="preserve"> </w:t>
      </w:r>
      <w:r>
        <w:rPr>
          <w:rFonts w:eastAsia="Times New Roman"/>
        </w:rPr>
        <w:t>C</w:t>
      </w:r>
      <w:r w:rsidRPr="00CD28FB">
        <w:rPr>
          <w:rFonts w:eastAsia="Times New Roman"/>
        </w:rPr>
        <w:t>rown Prosecution Service</w:t>
      </w:r>
      <w:r w:rsidR="00B24E09">
        <w:rPr>
          <w:rFonts w:eastAsia="Times New Roman"/>
        </w:rPr>
        <w:t xml:space="preserve">, </w:t>
      </w:r>
      <w:r w:rsidRPr="00CD28FB">
        <w:rPr>
          <w:rFonts w:eastAsia="Times New Roman"/>
        </w:rPr>
        <w:t>we look at fair allocation of prosec</w:t>
      </w:r>
      <w:r>
        <w:rPr>
          <w:rFonts w:eastAsia="Times New Roman"/>
        </w:rPr>
        <w:t>u</w:t>
      </w:r>
      <w:r w:rsidRPr="00CD28FB">
        <w:rPr>
          <w:rFonts w:eastAsia="Times New Roman"/>
        </w:rPr>
        <w:t>tion work</w:t>
      </w:r>
      <w:r w:rsidR="00673C44">
        <w:rPr>
          <w:rFonts w:eastAsia="Times New Roman"/>
        </w:rPr>
        <w:t>. W</w:t>
      </w:r>
      <w:r w:rsidRPr="00CD28FB">
        <w:rPr>
          <w:rFonts w:eastAsia="Times New Roman"/>
        </w:rPr>
        <w:t xml:space="preserve">e work constantly with them to </w:t>
      </w:r>
      <w:r w:rsidR="00C72938">
        <w:rPr>
          <w:rFonts w:eastAsia="Times New Roman"/>
        </w:rPr>
        <w:t xml:space="preserve">make </w:t>
      </w:r>
      <w:r w:rsidRPr="00CD28FB">
        <w:rPr>
          <w:rFonts w:eastAsia="Times New Roman"/>
        </w:rPr>
        <w:t>sure</w:t>
      </w:r>
      <w:r w:rsidR="00C72938">
        <w:rPr>
          <w:rFonts w:eastAsia="Times New Roman"/>
        </w:rPr>
        <w:t xml:space="preserve"> that</w:t>
      </w:r>
      <w:r w:rsidRPr="00CD28FB">
        <w:rPr>
          <w:rFonts w:eastAsia="Times New Roman"/>
        </w:rPr>
        <w:t xml:space="preserve"> their panels are reflective</w:t>
      </w:r>
      <w:r w:rsidR="00B24E09">
        <w:rPr>
          <w:rFonts w:eastAsia="Times New Roman"/>
        </w:rPr>
        <w:t>,</w:t>
      </w:r>
      <w:r w:rsidRPr="00CD28FB">
        <w:rPr>
          <w:rFonts w:eastAsia="Times New Roman"/>
        </w:rPr>
        <w:t xml:space="preserve"> and there is a fair allocation of work.</w:t>
      </w:r>
      <w:r>
        <w:t xml:space="preserve"> </w:t>
      </w:r>
      <w:r w:rsidRPr="00CD28FB">
        <w:rPr>
          <w:rFonts w:eastAsia="Times New Roman"/>
        </w:rPr>
        <w:t>That is an example of where the state has a monopoly supply of work</w:t>
      </w:r>
      <w:r w:rsidR="00B24E09">
        <w:rPr>
          <w:rFonts w:eastAsia="Times New Roman"/>
        </w:rPr>
        <w:t>,</w:t>
      </w:r>
      <w:r w:rsidRPr="00CD28FB">
        <w:rPr>
          <w:rFonts w:eastAsia="Times New Roman"/>
        </w:rPr>
        <w:t xml:space="preserve"> and we try extremely hard to </w:t>
      </w:r>
      <w:r w:rsidR="00025B06">
        <w:rPr>
          <w:rFonts w:eastAsia="Times New Roman"/>
        </w:rPr>
        <w:t xml:space="preserve">make </w:t>
      </w:r>
      <w:r w:rsidRPr="00CD28FB">
        <w:rPr>
          <w:rFonts w:eastAsia="Times New Roman"/>
        </w:rPr>
        <w:t>sure</w:t>
      </w:r>
      <w:r w:rsidR="00025B06">
        <w:rPr>
          <w:rFonts w:eastAsia="Times New Roman"/>
        </w:rPr>
        <w:t xml:space="preserve"> that</w:t>
      </w:r>
      <w:r w:rsidRPr="00CD28FB">
        <w:rPr>
          <w:rFonts w:eastAsia="Times New Roman"/>
        </w:rPr>
        <w:t xml:space="preserve"> the right balance is achieved through that.</w:t>
      </w:r>
      <w:r>
        <w:t xml:space="preserve"> </w:t>
      </w:r>
      <w:r w:rsidR="00851C57">
        <w:t>It is a—</w:t>
      </w:r>
    </w:p>
    <w:p w:rsidR="00CD28FB" w:rsidRPr="00CD28FB" w:rsidP="001D6083">
      <w:pPr>
        <w:pStyle w:val="Question"/>
        <w:rPr>
          <w:rFonts w:eastAsia="Times New Roman"/>
        </w:rPr>
      </w:pPr>
      <w:sdt>
        <w:sdtPr>
          <w:alias w:val="Member"/>
          <w:tag w:val="&lt;Member mnisId='4826' dodsId=''&gt;"/>
          <w:id w:val="119193948"/>
          <w:placeholder>
            <w:docPart w:val="DefaultPlaceholder_-1854013440"/>
          </w:placeholder>
          <w:richText/>
        </w:sdtPr>
        <w:sdtContent>
          <w:r w:rsidRPr="001D6083" w:rsidR="001D6083">
            <w:rPr>
              <w:b/>
            </w:rPr>
            <w:t>Laura Farris:</w:t>
          </w:r>
        </w:sdtContent>
      </w:sdt>
      <w:r w:rsidR="001D6083">
        <w:t xml:space="preserve"> </w:t>
      </w:r>
      <w:r w:rsidRPr="00CD28FB">
        <w:rPr>
          <w:rFonts w:eastAsia="Times New Roman"/>
        </w:rPr>
        <w:t>Do you think the Government should compel chambers to publish data, or at least disclose it to the Government where barristers are earning public money for their work</w:t>
      </w:r>
      <w:r w:rsidR="001D6083">
        <w:rPr>
          <w:rFonts w:eastAsia="Times New Roman"/>
        </w:rPr>
        <w:t>,</w:t>
      </w:r>
      <w:r w:rsidRPr="00CD28FB">
        <w:rPr>
          <w:rFonts w:eastAsia="Times New Roman"/>
        </w:rPr>
        <w:t xml:space="preserve"> so </w:t>
      </w:r>
      <w:r w:rsidR="00851C57">
        <w:rPr>
          <w:rFonts w:eastAsia="Times New Roman"/>
        </w:rPr>
        <w:t xml:space="preserve">that </w:t>
      </w:r>
      <w:r w:rsidRPr="00CD28FB">
        <w:rPr>
          <w:rFonts w:eastAsia="Times New Roman"/>
        </w:rPr>
        <w:t>the Government and the M</w:t>
      </w:r>
      <w:r w:rsidR="00943BD1">
        <w:rPr>
          <w:rFonts w:eastAsia="Times New Roman"/>
        </w:rPr>
        <w:t>O</w:t>
      </w:r>
      <w:r w:rsidRPr="00CD28FB">
        <w:rPr>
          <w:rFonts w:eastAsia="Times New Roman"/>
        </w:rPr>
        <w:t>J can see whether they think there is an issue</w:t>
      </w:r>
      <w:r w:rsidR="001D6083">
        <w:rPr>
          <w:rFonts w:eastAsia="Times New Roman"/>
        </w:rPr>
        <w:t>?</w:t>
      </w:r>
      <w:r w:rsidRPr="00CD28FB">
        <w:rPr>
          <w:rFonts w:eastAsia="Times New Roman"/>
        </w:rPr>
        <w:t xml:space="preserve"> </w:t>
      </w:r>
    </w:p>
    <w:p w:rsidR="001D6083" w:rsidP="001D6083">
      <w:pPr>
        <w:pStyle w:val="Answer"/>
        <w:rPr>
          <w:rFonts w:eastAsia="Times New Roman"/>
        </w:rPr>
      </w:pPr>
      <w:sdt>
        <w:sdtPr>
          <w:alias w:val="Witness"/>
          <w:id w:val="-1733221111"/>
          <w:placeholder>
            <w:docPart w:val="DefaultPlaceholder_-1854013440"/>
          </w:placeholder>
          <w:richText/>
        </w:sdtPr>
        <w:sdtContent>
          <w:r w:rsidR="007E10F4">
            <w:rPr>
              <w:b/>
              <w:i/>
            </w:rPr>
            <w:t xml:space="preserve">Mark Fenhalls: </w:t>
          </w:r>
        </w:sdtContent>
      </w:sdt>
      <w:r>
        <w:t xml:space="preserve"> </w:t>
      </w:r>
      <w:r w:rsidRPr="00CD28FB" w:rsidR="00CD28FB">
        <w:rPr>
          <w:rFonts w:eastAsia="Times New Roman"/>
        </w:rPr>
        <w:t>If I may say so</w:t>
      </w:r>
      <w:r>
        <w:rPr>
          <w:rFonts w:eastAsia="Times New Roman"/>
        </w:rPr>
        <w:t>,</w:t>
      </w:r>
      <w:r w:rsidRPr="00CD28FB" w:rsidR="00CD28FB">
        <w:rPr>
          <w:rFonts w:eastAsia="Times New Roman"/>
        </w:rPr>
        <w:t xml:space="preserve"> if the Government have serious concerns about it</w:t>
      </w:r>
      <w:r w:rsidR="004107FA">
        <w:rPr>
          <w:rFonts w:eastAsia="Times New Roman"/>
        </w:rPr>
        <w:t>—</w:t>
      </w:r>
      <w:r w:rsidRPr="00CD28FB" w:rsidR="00CD28FB">
        <w:rPr>
          <w:rFonts w:eastAsia="Times New Roman"/>
        </w:rPr>
        <w:t xml:space="preserve"> </w:t>
      </w:r>
    </w:p>
    <w:p w:rsidR="001D6083" w:rsidRPr="001D6083" w:rsidP="001D6083">
      <w:pPr>
        <w:pStyle w:val="Question"/>
        <w:rPr>
          <w:rFonts w:eastAsia="Times New Roman"/>
        </w:rPr>
      </w:pPr>
      <w:sdt>
        <w:sdtPr>
          <w:rPr>
            <w:rFonts w:eastAsia="Times New Roman"/>
          </w:rPr>
          <w:alias w:val="Member"/>
          <w:tag w:val="&lt;Member mnisId='4826' dodsId=''&gt;"/>
          <w:id w:val="-1651436533"/>
          <w:placeholder>
            <w:docPart w:val="DefaultPlaceholder_-1854013440"/>
          </w:placeholder>
          <w:richText/>
        </w:sdtPr>
        <w:sdtContent>
          <w:r w:rsidRPr="001D6083">
            <w:rPr>
              <w:rFonts w:eastAsia="Times New Roman"/>
              <w:b/>
            </w:rPr>
            <w:t>Laura Farris:</w:t>
          </w:r>
        </w:sdtContent>
      </w:sdt>
      <w:r w:rsidR="00CD28FB">
        <w:t xml:space="preserve"> </w:t>
      </w:r>
      <w:r w:rsidRPr="00CD28FB" w:rsidR="00CD28FB">
        <w:rPr>
          <w:rFonts w:eastAsia="Times New Roman"/>
        </w:rPr>
        <w:t xml:space="preserve">Christopher </w:t>
      </w:r>
      <w:r>
        <w:rPr>
          <w:rFonts w:eastAsia="Times New Roman"/>
        </w:rPr>
        <w:t>B</w:t>
      </w:r>
      <w:r w:rsidRPr="00CD28FB" w:rsidR="00CD28FB">
        <w:rPr>
          <w:rFonts w:eastAsia="Times New Roman"/>
        </w:rPr>
        <w:t>ellamy had serious concerns about it.</w:t>
      </w:r>
      <w:r w:rsidR="00CD28FB">
        <w:t xml:space="preserve"> </w:t>
      </w:r>
      <w:r w:rsidRPr="00CD28FB" w:rsidR="00CD28FB">
        <w:rPr>
          <w:rFonts w:eastAsia="Times New Roman"/>
        </w:rPr>
        <w:t>Was he wrong to have those concerns?</w:t>
      </w:r>
      <w:r w:rsidR="00CD28FB">
        <w:t xml:space="preserve"> </w:t>
      </w:r>
    </w:p>
    <w:p w:rsidR="001D6083" w:rsidP="001D6083">
      <w:pPr>
        <w:pStyle w:val="Answer"/>
        <w:rPr>
          <w:rFonts w:eastAsia="Times New Roman"/>
        </w:rPr>
      </w:pPr>
      <w:sdt>
        <w:sdtPr>
          <w:alias w:val="Witness"/>
          <w:id w:val="985972869"/>
          <w:placeholder>
            <w:docPart w:val="DefaultPlaceholder_-1854013440"/>
          </w:placeholder>
          <w:richText/>
        </w:sdtPr>
        <w:sdtContent>
          <w:r w:rsidR="007E10F4">
            <w:rPr>
              <w:b/>
              <w:i/>
            </w:rPr>
            <w:t xml:space="preserve">Mark Fenhalls: </w:t>
          </w:r>
        </w:sdtContent>
      </w:sdt>
      <w:r w:rsidRPr="00CD28FB" w:rsidR="00CD28FB">
        <w:rPr>
          <w:rFonts w:eastAsia="Times New Roman"/>
        </w:rPr>
        <w:t>That is not what I am saying. If the Government have s</w:t>
      </w:r>
      <w:r w:rsidR="0058565D">
        <w:rPr>
          <w:rFonts w:eastAsia="Times New Roman"/>
        </w:rPr>
        <w:t>e</w:t>
      </w:r>
      <w:r w:rsidRPr="00CD28FB" w:rsidR="00CD28FB">
        <w:rPr>
          <w:rFonts w:eastAsia="Times New Roman"/>
        </w:rPr>
        <w:t>rious concerns and they say</w:t>
      </w:r>
      <w:r w:rsidR="00B24E09">
        <w:rPr>
          <w:rFonts w:eastAsia="Times New Roman"/>
        </w:rPr>
        <w:t>, “P</w:t>
      </w:r>
      <w:r w:rsidRPr="00CD28FB" w:rsidR="00CD28FB">
        <w:rPr>
          <w:rFonts w:eastAsia="Times New Roman"/>
        </w:rPr>
        <w:t>lease do this</w:t>
      </w:r>
      <w:r w:rsidR="004107FA">
        <w:rPr>
          <w:rFonts w:eastAsia="Times New Roman"/>
        </w:rPr>
        <w:t>,</w:t>
      </w:r>
      <w:r w:rsidR="00B24E09">
        <w:rPr>
          <w:rFonts w:eastAsia="Times New Roman"/>
        </w:rPr>
        <w:t>”</w:t>
      </w:r>
      <w:r w:rsidRPr="00CD28FB" w:rsidR="00CD28FB">
        <w:rPr>
          <w:rFonts w:eastAsia="Times New Roman"/>
        </w:rPr>
        <w:t xml:space="preserve"> we will of course do everything we can to explore the issue and try to fix it.</w:t>
      </w:r>
      <w:r w:rsidR="00CD28FB">
        <w:t xml:space="preserve"> </w:t>
      </w:r>
      <w:r w:rsidRPr="00CD28FB" w:rsidR="00CD28FB">
        <w:rPr>
          <w:rFonts w:eastAsia="Times New Roman"/>
        </w:rPr>
        <w:t xml:space="preserve">I began </w:t>
      </w:r>
      <w:r w:rsidR="00B24E09">
        <w:rPr>
          <w:rFonts w:eastAsia="Times New Roman"/>
        </w:rPr>
        <w:t xml:space="preserve">by </w:t>
      </w:r>
      <w:r w:rsidRPr="00CD28FB" w:rsidR="00CD28FB">
        <w:rPr>
          <w:rFonts w:eastAsia="Times New Roman"/>
        </w:rPr>
        <w:t>talking about this issue because it is something we take seriously</w:t>
      </w:r>
      <w:r w:rsidR="00B24E09">
        <w:rPr>
          <w:rFonts w:eastAsia="Times New Roman"/>
        </w:rPr>
        <w:t>,</w:t>
      </w:r>
      <w:r w:rsidRPr="00CD28FB" w:rsidR="00CD28FB">
        <w:rPr>
          <w:rFonts w:eastAsia="Times New Roman"/>
        </w:rPr>
        <w:t xml:space="preserve"> and </w:t>
      </w:r>
      <w:r>
        <w:rPr>
          <w:rFonts w:eastAsia="Times New Roman"/>
        </w:rPr>
        <w:t xml:space="preserve">we </w:t>
      </w:r>
      <w:r w:rsidRPr="00CD28FB" w:rsidR="00CD28FB">
        <w:rPr>
          <w:rFonts w:eastAsia="Times New Roman"/>
        </w:rPr>
        <w:t xml:space="preserve">want to sort </w:t>
      </w:r>
      <w:r w:rsidR="005C1FE2">
        <w:rPr>
          <w:rFonts w:eastAsia="Times New Roman"/>
        </w:rPr>
        <w:t xml:space="preserve">it </w:t>
      </w:r>
      <w:r w:rsidRPr="00CD28FB" w:rsidR="00CD28FB">
        <w:rPr>
          <w:rFonts w:eastAsia="Times New Roman"/>
        </w:rPr>
        <w:t>out.</w:t>
      </w:r>
      <w:r w:rsidR="00CD28FB">
        <w:t xml:space="preserve"> </w:t>
      </w:r>
      <w:r w:rsidR="005C1FE2">
        <w:rPr>
          <w:rFonts w:eastAsia="Times New Roman"/>
        </w:rPr>
        <w:t>W</w:t>
      </w:r>
      <w:r w:rsidRPr="00CD28FB" w:rsidR="00CD28FB">
        <w:rPr>
          <w:rFonts w:eastAsia="Times New Roman"/>
        </w:rPr>
        <w:t>e undertoo</w:t>
      </w:r>
      <w:r>
        <w:rPr>
          <w:rFonts w:eastAsia="Times New Roman"/>
        </w:rPr>
        <w:t>k</w:t>
      </w:r>
      <w:r w:rsidRPr="00CD28FB" w:rsidR="00CD28FB">
        <w:rPr>
          <w:rFonts w:eastAsia="Times New Roman"/>
        </w:rPr>
        <w:t xml:space="preserve"> our race review last year and published the findings so </w:t>
      </w:r>
      <w:r w:rsidR="00B24E09">
        <w:rPr>
          <w:rFonts w:eastAsia="Times New Roman"/>
        </w:rPr>
        <w:t xml:space="preserve">that </w:t>
      </w:r>
      <w:r w:rsidRPr="00CD28FB" w:rsidR="00CD28FB">
        <w:rPr>
          <w:rFonts w:eastAsia="Times New Roman"/>
        </w:rPr>
        <w:t xml:space="preserve">we could </w:t>
      </w:r>
      <w:r>
        <w:rPr>
          <w:rFonts w:eastAsia="Times New Roman"/>
        </w:rPr>
        <w:t xml:space="preserve">actually </w:t>
      </w:r>
      <w:r w:rsidRPr="00CD28FB" w:rsidR="00CD28FB">
        <w:rPr>
          <w:rFonts w:eastAsia="Times New Roman"/>
        </w:rPr>
        <w:t>say there are the following problems</w:t>
      </w:r>
      <w:r w:rsidR="00B24E09">
        <w:rPr>
          <w:rFonts w:eastAsia="Times New Roman"/>
        </w:rPr>
        <w:t>,</w:t>
      </w:r>
      <w:r w:rsidRPr="00CD28FB" w:rsidR="00CD28FB">
        <w:rPr>
          <w:rFonts w:eastAsia="Times New Roman"/>
        </w:rPr>
        <w:t xml:space="preserve"> as we see them</w:t>
      </w:r>
      <w:r w:rsidR="00B24E09">
        <w:rPr>
          <w:rFonts w:eastAsia="Times New Roman"/>
        </w:rPr>
        <w:t>,</w:t>
      </w:r>
      <w:r w:rsidRPr="00CD28FB" w:rsidR="00CD28FB">
        <w:rPr>
          <w:rFonts w:eastAsia="Times New Roman"/>
        </w:rPr>
        <w:t xml:space="preserve"> within the profession.</w:t>
      </w:r>
      <w:r w:rsidR="00CD28FB">
        <w:t xml:space="preserve"> </w:t>
      </w:r>
      <w:r w:rsidRPr="00CD28FB" w:rsidR="00CD28FB">
        <w:rPr>
          <w:rFonts w:eastAsia="Times New Roman"/>
        </w:rPr>
        <w:t>That is what we are serious about trying to do</w:t>
      </w:r>
      <w:r>
        <w:rPr>
          <w:rFonts w:eastAsia="Times New Roman"/>
        </w:rPr>
        <w:t>,</w:t>
      </w:r>
      <w:r w:rsidRPr="00CD28FB" w:rsidR="00CD28FB">
        <w:rPr>
          <w:rFonts w:eastAsia="Times New Roman"/>
        </w:rPr>
        <w:t xml:space="preserve"> because</w:t>
      </w:r>
      <w:r>
        <w:rPr>
          <w:rFonts w:eastAsia="Times New Roman"/>
        </w:rPr>
        <w:t>,</w:t>
      </w:r>
      <w:r w:rsidRPr="00CD28FB" w:rsidR="00CD28FB">
        <w:rPr>
          <w:rFonts w:eastAsia="Times New Roman"/>
        </w:rPr>
        <w:t xml:space="preserve"> as I said in my inaugural speech</w:t>
      </w:r>
      <w:r w:rsidR="00301EEE">
        <w:rPr>
          <w:rFonts w:eastAsia="Times New Roman"/>
        </w:rPr>
        <w:t xml:space="preserve"> to the profession</w:t>
      </w:r>
      <w:r w:rsidRPr="00CD28FB" w:rsidR="00CD28FB">
        <w:rPr>
          <w:rFonts w:eastAsia="Times New Roman"/>
        </w:rPr>
        <w:t xml:space="preserve"> in </w:t>
      </w:r>
      <w:r w:rsidR="00301EEE">
        <w:rPr>
          <w:rFonts w:eastAsia="Times New Roman"/>
        </w:rPr>
        <w:t>December</w:t>
      </w:r>
      <w:r>
        <w:rPr>
          <w:rFonts w:eastAsia="Times New Roman"/>
        </w:rPr>
        <w:t>,</w:t>
      </w:r>
      <w:r w:rsidRPr="00CD28FB" w:rsidR="00CD28FB">
        <w:rPr>
          <w:rFonts w:eastAsia="Times New Roman"/>
        </w:rPr>
        <w:t xml:space="preserve"> the data shows these issues are real</w:t>
      </w:r>
      <w:r w:rsidR="00053D85">
        <w:rPr>
          <w:rFonts w:eastAsia="Times New Roman"/>
        </w:rPr>
        <w:t>, so we—</w:t>
      </w:r>
    </w:p>
    <w:p w:rsidR="001D6083" w:rsidRPr="001D6083" w:rsidP="001D6083">
      <w:pPr>
        <w:pStyle w:val="Question"/>
        <w:rPr>
          <w:rFonts w:eastAsia="Times New Roman"/>
        </w:rPr>
      </w:pPr>
      <w:sdt>
        <w:sdtPr>
          <w:rPr>
            <w:rFonts w:eastAsia="Times New Roman"/>
          </w:rPr>
          <w:alias w:val="Member"/>
          <w:tag w:val="&lt;Member mnisId='4826' dodsId=''&gt;"/>
          <w:id w:val="137615307"/>
          <w:placeholder>
            <w:docPart w:val="DefaultPlaceholder_-1854013440"/>
          </w:placeholder>
          <w:richText/>
        </w:sdtPr>
        <w:sdtContent>
          <w:r w:rsidRPr="001D6083">
            <w:rPr>
              <w:rFonts w:eastAsia="Times New Roman"/>
              <w:b/>
            </w:rPr>
            <w:t>Laura Farris:</w:t>
          </w:r>
        </w:sdtContent>
      </w:sdt>
      <w:r w:rsidR="00943BD1">
        <w:rPr>
          <w:rFonts w:eastAsia="Times New Roman"/>
        </w:rPr>
        <w:t xml:space="preserve"> </w:t>
      </w:r>
      <w:r w:rsidRPr="00CD28FB" w:rsidR="00CD28FB">
        <w:rPr>
          <w:rFonts w:eastAsia="Times New Roman"/>
        </w:rPr>
        <w:t>What is your plan then</w:t>
      </w:r>
      <w:r w:rsidR="0058565D">
        <w:rPr>
          <w:rFonts w:eastAsia="Times New Roman"/>
        </w:rPr>
        <w:t>?</w:t>
      </w:r>
      <w:r w:rsidR="00CD28FB">
        <w:t xml:space="preserve"> </w:t>
      </w:r>
      <w:r w:rsidRPr="00CD28FB" w:rsidR="00CD28FB">
        <w:rPr>
          <w:rFonts w:eastAsia="Times New Roman"/>
        </w:rPr>
        <w:t>You have done a race review.</w:t>
      </w:r>
      <w:r w:rsidR="00CD28FB">
        <w:t xml:space="preserve"> </w:t>
      </w:r>
      <w:r w:rsidRPr="00CD28FB" w:rsidR="00CD28FB">
        <w:rPr>
          <w:rFonts w:eastAsia="Times New Roman"/>
        </w:rPr>
        <w:t>What is your plan on gender disparity?</w:t>
      </w:r>
      <w:r w:rsidR="00CD28FB">
        <w:t xml:space="preserve"> </w:t>
      </w:r>
    </w:p>
    <w:p w:rsidR="001D6083" w:rsidP="001D6083">
      <w:pPr>
        <w:pStyle w:val="Answer"/>
      </w:pPr>
      <w:sdt>
        <w:sdtPr>
          <w:alias w:val="Witness"/>
          <w:id w:val="32782976"/>
          <w:placeholder>
            <w:docPart w:val="DefaultPlaceholder_-1854013440"/>
          </w:placeholder>
          <w:richText/>
        </w:sdtPr>
        <w:sdtContent>
          <w:r w:rsidR="007E10F4">
            <w:rPr>
              <w:b/>
              <w:i/>
            </w:rPr>
            <w:t xml:space="preserve">Mark Fenhalls: </w:t>
          </w:r>
        </w:sdtContent>
      </w:sdt>
      <w:r w:rsidRPr="00CD28FB" w:rsidR="00CD28FB">
        <w:rPr>
          <w:rFonts w:eastAsia="Times New Roman"/>
        </w:rPr>
        <w:t>The plan is to try to get every chambers to engage with, to look at, to attack t</w:t>
      </w:r>
      <w:r>
        <w:rPr>
          <w:rFonts w:eastAsia="Times New Roman"/>
        </w:rPr>
        <w:t>he</w:t>
      </w:r>
      <w:r w:rsidRPr="00CD28FB" w:rsidR="00CD28FB">
        <w:rPr>
          <w:rFonts w:eastAsia="Times New Roman"/>
        </w:rPr>
        <w:t>se issues</w:t>
      </w:r>
      <w:r>
        <w:rPr>
          <w:rFonts w:eastAsia="Times New Roman"/>
        </w:rPr>
        <w:t>,</w:t>
      </w:r>
      <w:r w:rsidRPr="00CD28FB" w:rsidR="00CD28FB">
        <w:rPr>
          <w:rFonts w:eastAsia="Times New Roman"/>
        </w:rPr>
        <w:t xml:space="preserve"> so </w:t>
      </w:r>
      <w:r w:rsidR="00130EC0">
        <w:rPr>
          <w:rFonts w:eastAsia="Times New Roman"/>
        </w:rPr>
        <w:t xml:space="preserve">that </w:t>
      </w:r>
      <w:r w:rsidRPr="00CD28FB" w:rsidR="00CD28FB">
        <w:rPr>
          <w:rFonts w:eastAsia="Times New Roman"/>
        </w:rPr>
        <w:t xml:space="preserve">they see it as a positive aspect of </w:t>
      </w:r>
      <w:r w:rsidR="00130EC0">
        <w:rPr>
          <w:rFonts w:eastAsia="Times New Roman"/>
        </w:rPr>
        <w:t>making sure</w:t>
      </w:r>
      <w:r w:rsidR="00FF00B4">
        <w:rPr>
          <w:rFonts w:eastAsia="Times New Roman"/>
        </w:rPr>
        <w:t xml:space="preserve"> that</w:t>
      </w:r>
      <w:r w:rsidRPr="00CD28FB" w:rsidR="00CD28FB">
        <w:rPr>
          <w:rFonts w:eastAsia="Times New Roman"/>
        </w:rPr>
        <w:t xml:space="preserve"> every member of </w:t>
      </w:r>
      <w:r w:rsidR="00FF00B4">
        <w:rPr>
          <w:rFonts w:eastAsia="Times New Roman"/>
        </w:rPr>
        <w:t xml:space="preserve">the </w:t>
      </w:r>
      <w:r w:rsidRPr="00CD28FB" w:rsidR="00CD28FB">
        <w:rPr>
          <w:rFonts w:eastAsia="Times New Roman"/>
        </w:rPr>
        <w:t>chambers feels properly and fairly treated</w:t>
      </w:r>
      <w:r w:rsidR="00FF00B4">
        <w:rPr>
          <w:rFonts w:eastAsia="Times New Roman"/>
        </w:rPr>
        <w:t>, because—</w:t>
      </w:r>
      <w:r w:rsidR="00CD28FB">
        <w:t xml:space="preserve"> </w:t>
      </w:r>
    </w:p>
    <w:p w:rsidR="001D6083" w:rsidRPr="001D6083" w:rsidP="00B24E09">
      <w:pPr>
        <w:pStyle w:val="Remark"/>
      </w:pPr>
      <w:sdt>
        <w:sdtPr>
          <w:alias w:val="Member"/>
          <w:tag w:val="&lt;Member mnisId='4826' dodsId=''&gt;"/>
          <w:id w:val="1316767429"/>
          <w:placeholder>
            <w:docPart w:val="DefaultPlaceholder_-1854013440"/>
          </w:placeholder>
          <w:richText/>
        </w:sdtPr>
        <w:sdtContent>
          <w:r w:rsidRPr="00B24E09">
            <w:rPr>
              <w:b/>
            </w:rPr>
            <w:t>Laura Farris:</w:t>
          </w:r>
        </w:sdtContent>
      </w:sdt>
      <w:r>
        <w:t xml:space="preserve"> </w:t>
      </w:r>
      <w:r w:rsidR="00FF00B4">
        <w:t>But any</w:t>
      </w:r>
      <w:r w:rsidRPr="00CD28FB" w:rsidR="00CD28FB">
        <w:t xml:space="preserve"> chambers would say they do that anyway, wouldn</w:t>
      </w:r>
      <w:r w:rsidR="00CD28FB">
        <w:t>’</w:t>
      </w:r>
      <w:r w:rsidRPr="00CD28FB" w:rsidR="00CD28FB">
        <w:t>t they?</w:t>
      </w:r>
      <w:r w:rsidR="00CD28FB">
        <w:t xml:space="preserve"> </w:t>
      </w:r>
      <w:r w:rsidRPr="00CD28FB" w:rsidR="00CD28FB">
        <w:t xml:space="preserve">No chambers is going to say, </w:t>
      </w:r>
      <w:r w:rsidR="00CD28FB">
        <w:t>“</w:t>
      </w:r>
      <w:r w:rsidRPr="00CD28FB" w:rsidR="00CD28FB">
        <w:t>Yes, we sustain a fundamentally unfair process.</w:t>
      </w:r>
      <w:r w:rsidR="00CD28FB">
        <w:t xml:space="preserve">” </w:t>
      </w:r>
    </w:p>
    <w:p w:rsidR="001D6083" w:rsidRPr="001D6083" w:rsidP="0058565D">
      <w:pPr>
        <w:pStyle w:val="Remark"/>
      </w:pPr>
      <w:sdt>
        <w:sdtPr>
          <w:alias w:val="Member"/>
          <w:tag w:val="&lt;Member mnisId='1601' dodsId='34498'&gt;"/>
          <w:id w:val="-553469736"/>
          <w:placeholder>
            <w:docPart w:val="DefaultPlaceholder_-1854013440"/>
          </w:placeholder>
          <w:richText/>
        </w:sdtPr>
        <w:sdtContent>
          <w:r w:rsidRPr="0058565D">
            <w:rPr>
              <w:b/>
            </w:rPr>
            <w:t>Chair:</w:t>
          </w:r>
        </w:sdtContent>
      </w:sdt>
      <w:r w:rsidRPr="00CD28FB" w:rsidR="00CD28FB">
        <w:t xml:space="preserve"> I think we need to move on.</w:t>
      </w:r>
      <w:r w:rsidR="00CD28FB">
        <w:t xml:space="preserve"> </w:t>
      </w:r>
    </w:p>
    <w:p w:rsidR="001D6083" w:rsidRPr="001D6083" w:rsidP="0058565D">
      <w:pPr>
        <w:pStyle w:val="Remark"/>
      </w:pPr>
      <w:sdt>
        <w:sdtPr>
          <w:alias w:val="Member"/>
          <w:tag w:val="&lt;Member mnisId='4826' dodsId=''&gt;"/>
          <w:id w:val="-442071436"/>
          <w:placeholder>
            <w:docPart w:val="DefaultPlaceholder_-1854013440"/>
          </w:placeholder>
          <w:richText/>
        </w:sdtPr>
        <w:sdtContent>
          <w:r w:rsidRPr="0058565D">
            <w:rPr>
              <w:b/>
            </w:rPr>
            <w:t>Laura Farris:</w:t>
          </w:r>
        </w:sdtContent>
      </w:sdt>
      <w:r>
        <w:t xml:space="preserve"> </w:t>
      </w:r>
      <w:r w:rsidRPr="00CD28FB" w:rsidR="00CD28FB">
        <w:t>That</w:t>
      </w:r>
      <w:r w:rsidR="00E44F02">
        <w:t>’</w:t>
      </w:r>
      <w:r w:rsidRPr="00CD28FB" w:rsidR="00CD28FB">
        <w:t>s fine.</w:t>
      </w:r>
      <w:r w:rsidR="00CD28FB">
        <w:t xml:space="preserve"> </w:t>
      </w:r>
    </w:p>
    <w:p w:rsidR="001D6083" w:rsidP="001D6083">
      <w:pPr>
        <w:pStyle w:val="Question"/>
        <w:rPr>
          <w:rFonts w:eastAsia="Times New Roman"/>
        </w:rPr>
      </w:pPr>
      <w:sdt>
        <w:sdtPr>
          <w:alias w:val="Member"/>
          <w:tag w:val="&lt;Member mnisId='4860' dodsId=''&gt;"/>
          <w:id w:val="-1806844185"/>
          <w:placeholder>
            <w:docPart w:val="DefaultPlaceholder_-1854013440"/>
          </w:placeholder>
          <w:richText/>
        </w:sdtPr>
        <w:sdtContent>
          <w:r w:rsidRPr="001D6083">
            <w:rPr>
              <w:b/>
            </w:rPr>
            <w:t>Dr Mullan:</w:t>
          </w:r>
        </w:sdtContent>
      </w:sdt>
      <w:r>
        <w:t xml:space="preserve"> </w:t>
      </w:r>
      <w:r w:rsidRPr="00CD28FB" w:rsidR="00CD28FB">
        <w:rPr>
          <w:rFonts w:eastAsia="Times New Roman"/>
        </w:rPr>
        <w:t xml:space="preserve">To follow on from that, why do you think there is a disparity? </w:t>
      </w:r>
    </w:p>
    <w:p w:rsidR="001D089E" w:rsidP="001D6083">
      <w:pPr>
        <w:pStyle w:val="Answer"/>
        <w:rPr>
          <w:rFonts w:eastAsia="Times New Roman"/>
        </w:rPr>
      </w:pPr>
      <w:sdt>
        <w:sdtPr>
          <w:rPr>
            <w:rFonts w:eastAsia="Times New Roman"/>
          </w:rPr>
          <w:alias w:val="Witness"/>
          <w:id w:val="-800079886"/>
          <w:placeholder>
            <w:docPart w:val="DefaultPlaceholder_-1854013440"/>
          </w:placeholder>
          <w:richText/>
        </w:sdtPr>
        <w:sdtContent>
          <w:r w:rsidR="007E10F4">
            <w:rPr>
              <w:rFonts w:eastAsia="Times New Roman"/>
              <w:b/>
              <w:i/>
            </w:rPr>
            <w:t xml:space="preserve">Mark Fenhalls: </w:t>
          </w:r>
        </w:sdtContent>
      </w:sdt>
      <w:r w:rsidRPr="00CD28FB" w:rsidR="00CD28FB">
        <w:rPr>
          <w:rFonts w:eastAsia="Times New Roman"/>
        </w:rPr>
        <w:t>I do</w:t>
      </w:r>
      <w:r w:rsidR="00E361B9">
        <w:rPr>
          <w:rFonts w:eastAsia="Times New Roman"/>
        </w:rPr>
        <w:t>n’t</w:t>
      </w:r>
      <w:r w:rsidRPr="00CD28FB" w:rsidR="00CD28FB">
        <w:rPr>
          <w:rFonts w:eastAsia="Times New Roman"/>
        </w:rPr>
        <w:t xml:space="preserve"> know.</w:t>
      </w:r>
      <w:r w:rsidR="00CD28FB">
        <w:t xml:space="preserve"> </w:t>
      </w:r>
      <w:r w:rsidR="0058565D">
        <w:rPr>
          <w:rFonts w:eastAsia="Times New Roman"/>
        </w:rPr>
        <w:t>T</w:t>
      </w:r>
      <w:r w:rsidRPr="00CD28FB" w:rsidR="00CD28FB">
        <w:rPr>
          <w:rFonts w:eastAsia="Times New Roman"/>
        </w:rPr>
        <w:t>here are an awful lot of possibilities.</w:t>
      </w:r>
    </w:p>
    <w:p w:rsidR="001D089E" w:rsidP="001D089E">
      <w:pPr>
        <w:pStyle w:val="Question"/>
        <w:rPr>
          <w:rFonts w:eastAsia="Times New Roman"/>
        </w:rPr>
      </w:pPr>
      <w:sdt>
        <w:sdtPr>
          <w:rPr>
            <w:rFonts w:eastAsia="Times New Roman"/>
          </w:rPr>
          <w:alias w:val="Member"/>
          <w:tag w:val="&lt;Member mnisId='4860' dodsId=''&gt;"/>
          <w:id w:val="-1952464328"/>
          <w:placeholder>
            <w:docPart w:val="DefaultPlaceholder_-1854013440"/>
          </w:placeholder>
          <w:richText/>
        </w:sdtPr>
        <w:sdtContent>
          <w:r w:rsidRPr="001D089E">
            <w:rPr>
              <w:rFonts w:eastAsia="Times New Roman"/>
              <w:b/>
            </w:rPr>
            <w:t>Dr Mullan:</w:t>
          </w:r>
        </w:sdtContent>
      </w:sdt>
      <w:r>
        <w:rPr>
          <w:rFonts w:eastAsia="Times New Roman"/>
        </w:rPr>
        <w:t xml:space="preserve"> Such as? </w:t>
      </w:r>
    </w:p>
    <w:p w:rsidR="001D6083" w:rsidP="001D089E">
      <w:pPr>
        <w:pStyle w:val="Answer"/>
        <w:rPr>
          <w:rFonts w:eastAsia="Times New Roman"/>
        </w:rPr>
      </w:pPr>
      <w:sdt>
        <w:sdtPr>
          <w:rPr>
            <w:rFonts w:eastAsia="Times New Roman"/>
          </w:rPr>
          <w:alias w:val="Witness"/>
          <w:id w:val="1364335564"/>
          <w:placeholder>
            <w:docPart w:val="DefaultPlaceholder_-1854013440"/>
          </w:placeholder>
          <w:richText/>
        </w:sdtPr>
        <w:sdtContent>
          <w:r w:rsidRPr="001D089E" w:rsidR="001D089E">
            <w:rPr>
              <w:rFonts w:eastAsia="Times New Roman"/>
              <w:b/>
              <w:i/>
            </w:rPr>
            <w:t>Mark Fenhalls:</w:t>
          </w:r>
        </w:sdtContent>
      </w:sdt>
      <w:r w:rsidR="001D089E">
        <w:rPr>
          <w:rFonts w:eastAsia="Times New Roman"/>
        </w:rPr>
        <w:t xml:space="preserve"> </w:t>
      </w:r>
      <w:r w:rsidRPr="00CD28FB" w:rsidR="00CD28FB">
        <w:rPr>
          <w:rFonts w:eastAsia="Times New Roman"/>
        </w:rPr>
        <w:t>I think it is a combination of a lot of things.</w:t>
      </w:r>
      <w:r w:rsidR="00CD28FB">
        <w:t xml:space="preserve"> </w:t>
      </w:r>
      <w:r w:rsidRPr="00CD28FB" w:rsidR="00CD28FB">
        <w:rPr>
          <w:rFonts w:eastAsia="Times New Roman"/>
        </w:rPr>
        <w:t>A lot of it is client choice</w:t>
      </w:r>
      <w:r>
        <w:rPr>
          <w:rFonts w:eastAsia="Times New Roman"/>
        </w:rPr>
        <w:t>.</w:t>
      </w:r>
      <w:r w:rsidRPr="00CD28FB" w:rsidR="00CD28FB">
        <w:rPr>
          <w:rFonts w:eastAsia="Times New Roman"/>
        </w:rPr>
        <w:t xml:space="preserve"> </w:t>
      </w:r>
    </w:p>
    <w:p w:rsidR="001D6083" w:rsidP="001D6083">
      <w:pPr>
        <w:pStyle w:val="Question"/>
      </w:pPr>
      <w:sdt>
        <w:sdtPr>
          <w:rPr>
            <w:rFonts w:eastAsia="Times New Roman"/>
          </w:rPr>
          <w:alias w:val="Member"/>
          <w:tag w:val="&lt;Member mnisId='4860' dodsId=''&gt;"/>
          <w:id w:val="-1980303499"/>
          <w:placeholder>
            <w:docPart w:val="DefaultPlaceholder_-1854013440"/>
          </w:placeholder>
          <w:richText/>
        </w:sdtPr>
        <w:sdtContent>
          <w:r w:rsidRPr="001D6083">
            <w:rPr>
              <w:rFonts w:eastAsia="Times New Roman"/>
              <w:b/>
            </w:rPr>
            <w:t>Dr Mullan:</w:t>
          </w:r>
        </w:sdtContent>
      </w:sdt>
      <w:r>
        <w:rPr>
          <w:rFonts w:eastAsia="Times New Roman"/>
        </w:rPr>
        <w:t xml:space="preserve"> </w:t>
      </w:r>
      <w:r w:rsidRPr="00CD28FB" w:rsidR="00CD28FB">
        <w:rPr>
          <w:rFonts w:eastAsia="Times New Roman"/>
        </w:rPr>
        <w:t>What do you mean by that?</w:t>
      </w:r>
      <w:r w:rsidR="00CD28FB">
        <w:t xml:space="preserve"> </w:t>
      </w:r>
    </w:p>
    <w:p w:rsidR="00440391" w:rsidP="001D6083">
      <w:pPr>
        <w:pStyle w:val="Answer"/>
      </w:pPr>
      <w:sdt>
        <w:sdtPr>
          <w:alias w:val="Witness"/>
          <w:id w:val="-1682736866"/>
          <w:placeholder>
            <w:docPart w:val="DefaultPlaceholder_-1854013440"/>
          </w:placeholder>
          <w:richText/>
        </w:sdtPr>
        <w:sdtContent>
          <w:r w:rsidR="007E10F4">
            <w:rPr>
              <w:b/>
              <w:i/>
            </w:rPr>
            <w:t xml:space="preserve">Mark Fenhalls: </w:t>
          </w:r>
        </w:sdtContent>
      </w:sdt>
      <w:r w:rsidR="001D6083">
        <w:t xml:space="preserve"> </w:t>
      </w:r>
      <w:r w:rsidRPr="00CD28FB" w:rsidR="00CD28FB">
        <w:rPr>
          <w:rFonts w:eastAsia="Times New Roman"/>
        </w:rPr>
        <w:t>A lot of defendants in sexual offence</w:t>
      </w:r>
      <w:r w:rsidR="001D6083">
        <w:rPr>
          <w:rFonts w:eastAsia="Times New Roman"/>
        </w:rPr>
        <w:t xml:space="preserve"> cases</w:t>
      </w:r>
      <w:r w:rsidRPr="00CD28FB" w:rsidR="00CD28FB">
        <w:rPr>
          <w:rFonts w:eastAsia="Times New Roman"/>
        </w:rPr>
        <w:t xml:space="preserve"> will try to get a woman to represent them if they can</w:t>
      </w:r>
      <w:r w:rsidR="0058565D">
        <w:rPr>
          <w:rFonts w:eastAsia="Times New Roman"/>
        </w:rPr>
        <w:t>,</w:t>
      </w:r>
      <w:r w:rsidRPr="00CD28FB" w:rsidR="00CD28FB">
        <w:rPr>
          <w:rFonts w:eastAsia="Times New Roman"/>
        </w:rPr>
        <w:t xml:space="preserve"> and half of the trials that take place in a Crown </w:t>
      </w:r>
      <w:r w:rsidR="0058565D">
        <w:rPr>
          <w:rFonts w:eastAsia="Times New Roman"/>
        </w:rPr>
        <w:t>c</w:t>
      </w:r>
      <w:r w:rsidRPr="00CD28FB" w:rsidR="00CD28FB">
        <w:rPr>
          <w:rFonts w:eastAsia="Times New Roman"/>
        </w:rPr>
        <w:t>ourt tend to be those cases.</w:t>
      </w:r>
      <w:r w:rsidR="00CD28FB">
        <w:t xml:space="preserve"> </w:t>
      </w:r>
      <w:r w:rsidRPr="00CD28FB" w:rsidR="00CD28FB">
        <w:rPr>
          <w:rFonts w:eastAsia="Times New Roman"/>
        </w:rPr>
        <w:t>I do not think fraud is as overpaid as people think it is.</w:t>
      </w:r>
    </w:p>
    <w:p w:rsidR="001D6083" w:rsidP="001D6083">
      <w:pPr>
        <w:pStyle w:val="Answer"/>
      </w:pPr>
      <w:r w:rsidRPr="00CD28FB">
        <w:rPr>
          <w:rFonts w:eastAsia="Times New Roman"/>
        </w:rPr>
        <w:t>There is a whole series of possible social reasons why people choose to work or not work.</w:t>
      </w:r>
      <w:r>
        <w:t xml:space="preserve"> </w:t>
      </w:r>
      <w:r w:rsidRPr="00CD28FB">
        <w:rPr>
          <w:rFonts w:eastAsia="Times New Roman"/>
        </w:rPr>
        <w:t xml:space="preserve">We have tried to control the figures to try to remove </w:t>
      </w:r>
      <w:r>
        <w:rPr>
          <w:rFonts w:eastAsia="Times New Roman"/>
        </w:rPr>
        <w:t xml:space="preserve">all of </w:t>
      </w:r>
      <w:r w:rsidRPr="00CD28FB">
        <w:rPr>
          <w:rFonts w:eastAsia="Times New Roman"/>
        </w:rPr>
        <w:t>those as much as possible.</w:t>
      </w:r>
      <w:r>
        <w:t xml:space="preserve"> </w:t>
      </w:r>
      <w:r w:rsidRPr="00CD28FB">
        <w:rPr>
          <w:rFonts w:eastAsia="Times New Roman"/>
        </w:rPr>
        <w:t xml:space="preserve">I think there is a thing around the size of chambers, the shape of organisations, </w:t>
      </w:r>
      <w:r w:rsidR="0058565D">
        <w:rPr>
          <w:rFonts w:eastAsia="Times New Roman"/>
        </w:rPr>
        <w:t xml:space="preserve">and </w:t>
      </w:r>
      <w:r w:rsidRPr="00CD28FB">
        <w:rPr>
          <w:rFonts w:eastAsia="Times New Roman"/>
        </w:rPr>
        <w:t>how much business goes into particular units</w:t>
      </w:r>
      <w:r w:rsidR="0058565D">
        <w:rPr>
          <w:rFonts w:eastAsia="Times New Roman"/>
        </w:rPr>
        <w:t>. S</w:t>
      </w:r>
      <w:r w:rsidRPr="00CD28FB">
        <w:rPr>
          <w:rFonts w:eastAsia="Times New Roman"/>
        </w:rPr>
        <w:t>ole practitioners working in much smaller units may find it much more difficult to earn money on the same scales.</w:t>
      </w:r>
      <w:r>
        <w:t xml:space="preserve"> </w:t>
      </w:r>
      <w:r w:rsidRPr="00CD28FB">
        <w:rPr>
          <w:rFonts w:eastAsia="Times New Roman"/>
        </w:rPr>
        <w:t xml:space="preserve">It is quite a subtle </w:t>
      </w:r>
      <w:r w:rsidR="0058565D">
        <w:rPr>
          <w:rFonts w:eastAsia="Times New Roman"/>
        </w:rPr>
        <w:t xml:space="preserve">and </w:t>
      </w:r>
      <w:r w:rsidRPr="00CD28FB">
        <w:rPr>
          <w:rFonts w:eastAsia="Times New Roman"/>
        </w:rPr>
        <w:t>difficult topic to try to tackle. It</w:t>
      </w:r>
      <w:r>
        <w:t xml:space="preserve"> </w:t>
      </w:r>
      <w:r w:rsidRPr="00CD28FB">
        <w:rPr>
          <w:rFonts w:eastAsia="Times New Roman"/>
        </w:rPr>
        <w:t>does not make for easy</w:t>
      </w:r>
      <w:r w:rsidR="006A3DC4">
        <w:rPr>
          <w:rFonts w:eastAsia="Times New Roman"/>
        </w:rPr>
        <w:t>,</w:t>
      </w:r>
      <w:r w:rsidRPr="00CD28FB">
        <w:rPr>
          <w:rFonts w:eastAsia="Times New Roman"/>
        </w:rPr>
        <w:t xml:space="preserve"> simple</w:t>
      </w:r>
      <w:r w:rsidR="00B67B8C">
        <w:rPr>
          <w:rFonts w:eastAsia="Times New Roman"/>
        </w:rPr>
        <w:t xml:space="preserve"> and</w:t>
      </w:r>
      <w:r w:rsidRPr="00CD28FB">
        <w:rPr>
          <w:rFonts w:eastAsia="Times New Roman"/>
        </w:rPr>
        <w:t xml:space="preserve"> straightforward solutions.</w:t>
      </w:r>
      <w:r>
        <w:t xml:space="preserve"> </w:t>
      </w:r>
    </w:p>
    <w:p w:rsidR="006C30AD" w:rsidP="006C30AD">
      <w:pPr>
        <w:pStyle w:val="Remark"/>
      </w:pPr>
      <w:sdt>
        <w:sdtPr>
          <w:alias w:val="Member"/>
          <w:tag w:val="&lt;Member mnisId='1601' dodsId='34498'&gt;"/>
          <w:id w:val="-445774123"/>
          <w:placeholder>
            <w:docPart w:val="DefaultPlaceholder_-1854013440"/>
          </w:placeholder>
          <w:richText/>
        </w:sdtPr>
        <w:sdtContent>
          <w:r w:rsidRPr="006C30AD" w:rsidR="001D6083">
            <w:rPr>
              <w:b/>
            </w:rPr>
            <w:t>Chair:</w:t>
          </w:r>
        </w:sdtContent>
      </w:sdt>
      <w:r w:rsidR="00690EE0">
        <w:t xml:space="preserve"> </w:t>
      </w:r>
      <w:r w:rsidRPr="00CD28FB" w:rsidR="00CD28FB">
        <w:t xml:space="preserve">It is </w:t>
      </w:r>
      <w:r w:rsidR="00690EE0">
        <w:t xml:space="preserve">an </w:t>
      </w:r>
      <w:r w:rsidRPr="00CD28FB" w:rsidR="00CD28FB">
        <w:t>important</w:t>
      </w:r>
      <w:r w:rsidR="00B67B8C">
        <w:t xml:space="preserve"> topic</w:t>
      </w:r>
      <w:r w:rsidR="00690EE0">
        <w:t xml:space="preserve">, </w:t>
      </w:r>
      <w:r w:rsidRPr="00CD28FB" w:rsidR="00CD28FB">
        <w:t>but I am conscious</w:t>
      </w:r>
      <w:r w:rsidR="00690EE0">
        <w:t xml:space="preserve"> that </w:t>
      </w:r>
      <w:r w:rsidRPr="00CD28FB" w:rsidR="00CD28FB">
        <w:t xml:space="preserve">we need to </w:t>
      </w:r>
      <w:r w:rsidR="001D6083">
        <w:t xml:space="preserve">predominantly </w:t>
      </w:r>
      <w:r w:rsidRPr="00CD28FB" w:rsidR="00CD28FB">
        <w:t>con</w:t>
      </w:r>
      <w:r w:rsidR="001D6083">
        <w:t>cen</w:t>
      </w:r>
      <w:r w:rsidR="0058565D">
        <w:t>t</w:t>
      </w:r>
      <w:r w:rsidRPr="00CD28FB" w:rsidR="00CD28FB">
        <w:t>rate on the Government</w:t>
      </w:r>
      <w:r w:rsidR="00CD28FB">
        <w:t>’</w:t>
      </w:r>
      <w:r w:rsidRPr="00CD28FB" w:rsidR="00CD28FB">
        <w:t>s response to the criminal legal aid review</w:t>
      </w:r>
      <w:r w:rsidR="008E5144">
        <w:t>. I</w:t>
      </w:r>
      <w:r>
        <w:t>t</w:t>
      </w:r>
      <w:r w:rsidR="001D6083">
        <w:t xml:space="preserve"> may be s</w:t>
      </w:r>
      <w:r w:rsidRPr="00CD28FB" w:rsidR="00CD28FB">
        <w:t>om</w:t>
      </w:r>
      <w:r w:rsidR="001D6083">
        <w:t>ething</w:t>
      </w:r>
      <w:r w:rsidRPr="00CD28FB" w:rsidR="00CD28FB">
        <w:t xml:space="preserve"> in due course </w:t>
      </w:r>
      <w:r w:rsidR="001D6083">
        <w:t xml:space="preserve">we want to </w:t>
      </w:r>
      <w:r w:rsidRPr="00CD28FB" w:rsidR="00CD28FB">
        <w:t>have a further look at.</w:t>
      </w:r>
    </w:p>
    <w:p w:rsidR="006C30AD" w:rsidRPr="006C30AD" w:rsidP="006C30AD">
      <w:pPr>
        <w:pStyle w:val="Question"/>
        <w:rPr>
          <w:rFonts w:eastAsia="Times New Roman"/>
        </w:rPr>
      </w:pPr>
      <w:sdt>
        <w:sdtPr>
          <w:rPr>
            <w:rFonts w:eastAsia="Times New Roman"/>
          </w:rPr>
          <w:alias w:val="Member"/>
          <w:tag w:val="&lt;Member mnisId='4860' dodsId=''&gt;"/>
          <w:id w:val="-888185619"/>
          <w:placeholder>
            <w:docPart w:val="DefaultPlaceholder_-1854013440"/>
          </w:placeholder>
          <w:richText/>
        </w:sdtPr>
        <w:sdtContent>
          <w:r w:rsidRPr="006C30AD">
            <w:rPr>
              <w:rFonts w:eastAsia="Times New Roman"/>
              <w:b/>
            </w:rPr>
            <w:t>Dr Mullan:</w:t>
          </w:r>
        </w:sdtContent>
      </w:sdt>
      <w:r>
        <w:rPr>
          <w:rFonts w:eastAsia="Times New Roman"/>
        </w:rPr>
        <w:t xml:space="preserve"> </w:t>
      </w:r>
      <w:r w:rsidRPr="00CD28FB" w:rsidR="00CD28FB">
        <w:rPr>
          <w:rFonts w:eastAsia="Times New Roman"/>
        </w:rPr>
        <w:t>I want to move on to talk about the proposed changes to the means test</w:t>
      </w:r>
      <w:r w:rsidR="00DB7E7E">
        <w:rPr>
          <w:rFonts w:eastAsia="Times New Roman"/>
        </w:rPr>
        <w:t>,</w:t>
      </w:r>
      <w:r w:rsidRPr="00CD28FB" w:rsidR="00CD28FB">
        <w:rPr>
          <w:rFonts w:eastAsia="Times New Roman"/>
        </w:rPr>
        <w:t xml:space="preserve"> to get your initial views on how you think they are going to affect justice and access to justice in this country.</w:t>
      </w:r>
      <w:r w:rsidR="00CD28FB">
        <w:t xml:space="preserve"> </w:t>
      </w:r>
    </w:p>
    <w:p w:rsidR="008A10F3" w:rsidP="006C30AD">
      <w:pPr>
        <w:pStyle w:val="Answer"/>
      </w:pPr>
      <w:sdt>
        <w:sdtPr>
          <w:alias w:val="Witness"/>
          <w:id w:val="2112543964"/>
          <w:placeholder>
            <w:docPart w:val="DefaultPlaceholder_-1854013440"/>
          </w:placeholder>
          <w:richText/>
        </w:sdtPr>
        <w:sdtContent>
          <w:r w:rsidR="007E10F4">
            <w:rPr>
              <w:b/>
              <w:i/>
            </w:rPr>
            <w:t xml:space="preserve">Mark Fenhalls: </w:t>
          </w:r>
        </w:sdtContent>
      </w:sdt>
      <w:r w:rsidRPr="00CD28FB" w:rsidR="00CD28FB">
        <w:rPr>
          <w:rFonts w:eastAsia="Times New Roman"/>
        </w:rPr>
        <w:t xml:space="preserve">That </w:t>
      </w:r>
      <w:r w:rsidR="00B24E09">
        <w:rPr>
          <w:rFonts w:eastAsia="Times New Roman"/>
        </w:rPr>
        <w:t xml:space="preserve">is </w:t>
      </w:r>
      <w:r w:rsidRPr="00CD28FB" w:rsidR="00CD28FB">
        <w:rPr>
          <w:rFonts w:eastAsia="Times New Roman"/>
        </w:rPr>
        <w:t xml:space="preserve">one of the announcements </w:t>
      </w:r>
      <w:r w:rsidR="00DB6F1B">
        <w:rPr>
          <w:rFonts w:eastAsia="Times New Roman"/>
        </w:rPr>
        <w:t xml:space="preserve">that we read </w:t>
      </w:r>
      <w:r w:rsidRPr="00CD28FB" w:rsidR="00CD28FB">
        <w:rPr>
          <w:rFonts w:eastAsia="Times New Roman"/>
        </w:rPr>
        <w:t>on 15 March</w:t>
      </w:r>
      <w:r w:rsidR="00DB6F1B">
        <w:rPr>
          <w:rFonts w:eastAsia="Times New Roman"/>
        </w:rPr>
        <w:t xml:space="preserve">, </w:t>
      </w:r>
      <w:r w:rsidRPr="00CD28FB" w:rsidR="00CD28FB">
        <w:rPr>
          <w:rFonts w:eastAsia="Times New Roman"/>
        </w:rPr>
        <w:t>and we thought</w:t>
      </w:r>
      <w:r>
        <w:rPr>
          <w:rFonts w:eastAsia="Times New Roman"/>
        </w:rPr>
        <w:t>. “T</w:t>
      </w:r>
      <w:r w:rsidRPr="00CD28FB" w:rsidR="00CD28FB">
        <w:rPr>
          <w:rFonts w:eastAsia="Times New Roman"/>
        </w:rPr>
        <w:t>his is a good start.</w:t>
      </w:r>
      <w:r>
        <w:rPr>
          <w:rFonts w:eastAsia="Times New Roman"/>
        </w:rPr>
        <w:t>”</w:t>
      </w:r>
      <w:r w:rsidR="00CD28FB">
        <w:t xml:space="preserve"> </w:t>
      </w:r>
      <w:r w:rsidRPr="00CD28FB" w:rsidR="00CD28FB">
        <w:rPr>
          <w:rFonts w:eastAsia="Times New Roman"/>
        </w:rPr>
        <w:t>You will know from your experience on this Committee that</w:t>
      </w:r>
      <w:r w:rsidR="00A12C57">
        <w:rPr>
          <w:rFonts w:eastAsia="Times New Roman"/>
        </w:rPr>
        <w:t>,</w:t>
      </w:r>
      <w:r w:rsidRPr="00CD28FB" w:rsidR="00CD28FB">
        <w:rPr>
          <w:rFonts w:eastAsia="Times New Roman"/>
        </w:rPr>
        <w:t xml:space="preserve"> since LAS</w:t>
      </w:r>
      <w:r w:rsidR="00943BD1">
        <w:rPr>
          <w:rFonts w:eastAsia="Times New Roman"/>
        </w:rPr>
        <w:t>PO</w:t>
      </w:r>
      <w:r w:rsidRPr="00CD28FB" w:rsidR="00CD28FB">
        <w:rPr>
          <w:rFonts w:eastAsia="Times New Roman"/>
        </w:rPr>
        <w:t xml:space="preserve"> was passed in 2012</w:t>
      </w:r>
      <w:r w:rsidR="00B24E09">
        <w:rPr>
          <w:rFonts w:eastAsia="Times New Roman"/>
        </w:rPr>
        <w:t>,</w:t>
      </w:r>
      <w:r w:rsidRPr="00CD28FB" w:rsidR="00CD28FB">
        <w:rPr>
          <w:rFonts w:eastAsia="Times New Roman"/>
        </w:rPr>
        <w:t xml:space="preserve"> effectively</w:t>
      </w:r>
      <w:r w:rsidR="00B24E09">
        <w:rPr>
          <w:rFonts w:eastAsia="Times New Roman"/>
        </w:rPr>
        <w:t>,</w:t>
      </w:r>
      <w:r w:rsidRPr="00CD28FB" w:rsidR="00CD28FB">
        <w:rPr>
          <w:rFonts w:eastAsia="Times New Roman"/>
        </w:rPr>
        <w:t xml:space="preserve"> </w:t>
      </w:r>
      <w:r w:rsidR="00DB7E7E">
        <w:rPr>
          <w:rFonts w:eastAsia="Times New Roman"/>
        </w:rPr>
        <w:t xml:space="preserve">it </w:t>
      </w:r>
      <w:r w:rsidRPr="00CD28FB" w:rsidR="00CD28FB">
        <w:rPr>
          <w:rFonts w:eastAsia="Times New Roman"/>
        </w:rPr>
        <w:t xml:space="preserve">took an enormous amount </w:t>
      </w:r>
      <w:r w:rsidR="0058565D">
        <w:rPr>
          <w:rFonts w:eastAsia="Times New Roman"/>
        </w:rPr>
        <w:t xml:space="preserve">of </w:t>
      </w:r>
      <w:r w:rsidRPr="00CD28FB" w:rsidR="00CD28FB">
        <w:rPr>
          <w:rFonts w:eastAsia="Times New Roman"/>
        </w:rPr>
        <w:t>work away from civil legal aid.</w:t>
      </w:r>
      <w:r w:rsidR="00CD28FB">
        <w:t xml:space="preserve"> </w:t>
      </w:r>
      <w:r w:rsidRPr="00CD28FB" w:rsidR="00CD28FB">
        <w:rPr>
          <w:rFonts w:eastAsia="Times New Roman"/>
        </w:rPr>
        <w:t>Civil legal aid</w:t>
      </w:r>
      <w:r w:rsidR="006C30AD">
        <w:rPr>
          <w:rFonts w:eastAsia="Times New Roman"/>
        </w:rPr>
        <w:t>,</w:t>
      </w:r>
      <w:r w:rsidRPr="00CD28FB" w:rsidR="00CD28FB">
        <w:rPr>
          <w:rFonts w:eastAsia="Times New Roman"/>
        </w:rPr>
        <w:t xml:space="preserve"> by and large</w:t>
      </w:r>
      <w:r w:rsidR="006C30AD">
        <w:rPr>
          <w:rFonts w:eastAsia="Times New Roman"/>
        </w:rPr>
        <w:t>,</w:t>
      </w:r>
      <w:r w:rsidRPr="00CD28FB" w:rsidR="00CD28FB">
        <w:rPr>
          <w:rFonts w:eastAsia="Times New Roman"/>
        </w:rPr>
        <w:t xml:space="preserve"> collapsed.</w:t>
      </w:r>
    </w:p>
    <w:p w:rsidR="006B4D11" w:rsidP="006C30AD">
      <w:pPr>
        <w:pStyle w:val="Answer"/>
      </w:pPr>
      <w:r w:rsidRPr="00CD28FB">
        <w:rPr>
          <w:rFonts w:eastAsia="Times New Roman"/>
        </w:rPr>
        <w:t>The Government figures</w:t>
      </w:r>
      <w:r w:rsidR="0058565D">
        <w:rPr>
          <w:rFonts w:eastAsia="Times New Roman"/>
        </w:rPr>
        <w:t>,</w:t>
      </w:r>
      <w:r w:rsidR="00B24E09">
        <w:rPr>
          <w:rFonts w:eastAsia="Times New Roman"/>
        </w:rPr>
        <w:t xml:space="preserve"> </w:t>
      </w:r>
      <w:r w:rsidRPr="00CD28FB">
        <w:rPr>
          <w:rFonts w:eastAsia="Times New Roman"/>
        </w:rPr>
        <w:t>if accurate a</w:t>
      </w:r>
      <w:r w:rsidR="00B24E09">
        <w:rPr>
          <w:rFonts w:eastAsia="Times New Roman"/>
        </w:rPr>
        <w:t>nd</w:t>
      </w:r>
      <w:r w:rsidRPr="00CD28FB">
        <w:rPr>
          <w:rFonts w:eastAsia="Times New Roman"/>
        </w:rPr>
        <w:t xml:space="preserve"> delivered</w:t>
      </w:r>
      <w:r w:rsidR="008A10F3">
        <w:rPr>
          <w:rFonts w:eastAsia="Times New Roman"/>
        </w:rPr>
        <w:t>,</w:t>
      </w:r>
      <w:r w:rsidR="00B24E09">
        <w:rPr>
          <w:rFonts w:eastAsia="Times New Roman"/>
        </w:rPr>
        <w:t xml:space="preserve"> about</w:t>
      </w:r>
      <w:r w:rsidRPr="00CD28FB">
        <w:rPr>
          <w:rFonts w:eastAsia="Times New Roman"/>
        </w:rPr>
        <w:t xml:space="preserve"> the modelling suggest that a large number of people will benefit from this increased eligibility.</w:t>
      </w:r>
      <w:r>
        <w:t xml:space="preserve"> </w:t>
      </w:r>
      <w:r w:rsidRPr="00CD28FB">
        <w:rPr>
          <w:rFonts w:eastAsia="Times New Roman"/>
        </w:rPr>
        <w:t>We applaud that.</w:t>
      </w:r>
      <w:r>
        <w:t xml:space="preserve"> </w:t>
      </w:r>
      <w:r w:rsidRPr="00CD28FB">
        <w:rPr>
          <w:rFonts w:eastAsia="Times New Roman"/>
        </w:rPr>
        <w:t xml:space="preserve">It is a </w:t>
      </w:r>
      <w:r w:rsidR="006C30AD">
        <w:rPr>
          <w:rFonts w:eastAsia="Times New Roman"/>
        </w:rPr>
        <w:t xml:space="preserve">good </w:t>
      </w:r>
      <w:r w:rsidRPr="00CD28FB">
        <w:rPr>
          <w:rFonts w:eastAsia="Times New Roman"/>
        </w:rPr>
        <w:t>start</w:t>
      </w:r>
      <w:r w:rsidR="006C30AD">
        <w:rPr>
          <w:rFonts w:eastAsia="Times New Roman"/>
        </w:rPr>
        <w:t>,</w:t>
      </w:r>
      <w:r w:rsidRPr="00CD28FB">
        <w:rPr>
          <w:rFonts w:eastAsia="Times New Roman"/>
        </w:rPr>
        <w:t xml:space="preserve"> but</w:t>
      </w:r>
      <w:r w:rsidR="00A12C57">
        <w:rPr>
          <w:rFonts w:eastAsia="Times New Roman"/>
        </w:rPr>
        <w:t>,</w:t>
      </w:r>
      <w:r w:rsidRPr="00CD28FB">
        <w:rPr>
          <w:rFonts w:eastAsia="Times New Roman"/>
        </w:rPr>
        <w:t xml:space="preserve"> like all these things, it is </w:t>
      </w:r>
      <w:r w:rsidR="0058565D">
        <w:rPr>
          <w:rFonts w:eastAsia="Times New Roman"/>
        </w:rPr>
        <w:t xml:space="preserve">only </w:t>
      </w:r>
      <w:r w:rsidRPr="00CD28FB">
        <w:rPr>
          <w:rFonts w:eastAsia="Times New Roman"/>
        </w:rPr>
        <w:t>a start.</w:t>
      </w:r>
      <w:r>
        <w:t xml:space="preserve"> </w:t>
      </w:r>
      <w:r w:rsidRPr="00CD28FB">
        <w:rPr>
          <w:rFonts w:eastAsia="Times New Roman"/>
        </w:rPr>
        <w:t>The reality is that</w:t>
      </w:r>
      <w:r w:rsidR="00A12C57">
        <w:rPr>
          <w:rFonts w:eastAsia="Times New Roman"/>
        </w:rPr>
        <w:t>,</w:t>
      </w:r>
      <w:r w:rsidRPr="00CD28FB">
        <w:rPr>
          <w:rFonts w:eastAsia="Times New Roman"/>
        </w:rPr>
        <w:t xml:space="preserve"> even if the most optimistic figures are true and are delivered</w:t>
      </w:r>
      <w:r w:rsidR="006C30AD">
        <w:rPr>
          <w:rFonts w:eastAsia="Times New Roman"/>
        </w:rPr>
        <w:t>,</w:t>
      </w:r>
      <w:r w:rsidRPr="00CD28FB">
        <w:rPr>
          <w:rFonts w:eastAsia="Times New Roman"/>
        </w:rPr>
        <w:t xml:space="preserve"> it will still mean that most people in this country who have a serious legal problem will not be able to get legal aid</w:t>
      </w:r>
      <w:r w:rsidR="006C30AD">
        <w:rPr>
          <w:rFonts w:eastAsia="Times New Roman"/>
        </w:rPr>
        <w:t>,</w:t>
      </w:r>
      <w:r w:rsidRPr="00CD28FB">
        <w:rPr>
          <w:rFonts w:eastAsia="Times New Roman"/>
        </w:rPr>
        <w:t xml:space="preserve"> nor will they be able to afford to pay for it privately.</w:t>
      </w:r>
    </w:p>
    <w:p w:rsidR="006C30AD" w:rsidP="006C30AD">
      <w:pPr>
        <w:pStyle w:val="Answer"/>
      </w:pPr>
      <w:r>
        <w:t>It</w:t>
      </w:r>
      <w:r w:rsidRPr="00CD28FB" w:rsidR="00CD28FB">
        <w:rPr>
          <w:rFonts w:eastAsia="Times New Roman"/>
        </w:rPr>
        <w:t xml:space="preserve"> is a welcome first start, but it is not going to touch the sides of the potential problem. It is a levelling up, </w:t>
      </w:r>
      <w:r w:rsidR="005928C3">
        <w:rPr>
          <w:rFonts w:eastAsia="Times New Roman"/>
        </w:rPr>
        <w:t xml:space="preserve">and </w:t>
      </w:r>
      <w:r w:rsidRPr="00CD28FB" w:rsidR="00CD28FB">
        <w:rPr>
          <w:rFonts w:eastAsia="Times New Roman"/>
        </w:rPr>
        <w:t xml:space="preserve">it is a </w:t>
      </w:r>
      <w:r w:rsidR="00EB5F91">
        <w:rPr>
          <w:rFonts w:eastAsia="Times New Roman"/>
        </w:rPr>
        <w:t>genuine and</w:t>
      </w:r>
      <w:r w:rsidRPr="00CD28FB" w:rsidR="00CD28FB">
        <w:rPr>
          <w:rFonts w:eastAsia="Times New Roman"/>
        </w:rPr>
        <w:t xml:space="preserve"> proper good first step</w:t>
      </w:r>
      <w:r>
        <w:rPr>
          <w:rFonts w:eastAsia="Times New Roman"/>
        </w:rPr>
        <w:t>,</w:t>
      </w:r>
      <w:r w:rsidRPr="00CD28FB" w:rsidR="00CD28FB">
        <w:rPr>
          <w:rFonts w:eastAsia="Times New Roman"/>
        </w:rPr>
        <w:t xml:space="preserve"> but it has to be delivered, and I have serious concerns about how long it will take to deliver</w:t>
      </w:r>
      <w:r w:rsidR="0058565D">
        <w:rPr>
          <w:rFonts w:eastAsia="Times New Roman"/>
        </w:rPr>
        <w:t xml:space="preserve">, </w:t>
      </w:r>
      <w:r w:rsidRPr="00CD28FB" w:rsidR="00CD28FB">
        <w:rPr>
          <w:rFonts w:eastAsia="Times New Roman"/>
        </w:rPr>
        <w:t>what will actually happen and whether things will get remodelled or changed.</w:t>
      </w:r>
      <w:r w:rsidR="00CD28FB">
        <w:t xml:space="preserve"> </w:t>
      </w:r>
      <w:r w:rsidRPr="00CD28FB" w:rsidR="00CD28FB">
        <w:rPr>
          <w:rFonts w:eastAsia="Times New Roman"/>
        </w:rPr>
        <w:t>Even if fully achieved</w:t>
      </w:r>
      <w:r>
        <w:rPr>
          <w:rFonts w:eastAsia="Times New Roman"/>
        </w:rPr>
        <w:t>,</w:t>
      </w:r>
      <w:r w:rsidRPr="00CD28FB" w:rsidR="00CD28FB">
        <w:rPr>
          <w:rFonts w:eastAsia="Times New Roman"/>
        </w:rPr>
        <w:t xml:space="preserve"> most people will still not be eligible for legal aid if they have serious problems</w:t>
      </w:r>
      <w:r w:rsidR="00D849AC">
        <w:rPr>
          <w:rFonts w:eastAsia="Times New Roman"/>
        </w:rPr>
        <w:t>,</w:t>
      </w:r>
      <w:r w:rsidRPr="00CD28FB" w:rsidR="00CD28FB">
        <w:rPr>
          <w:rFonts w:eastAsia="Times New Roman"/>
        </w:rPr>
        <w:t xml:space="preserve"> with a neighbour dispute</w:t>
      </w:r>
      <w:r w:rsidR="00E169AA">
        <w:rPr>
          <w:rFonts w:eastAsia="Times New Roman"/>
        </w:rPr>
        <w:t xml:space="preserve"> or</w:t>
      </w:r>
      <w:r w:rsidRPr="00CD28FB" w:rsidR="00CD28FB">
        <w:rPr>
          <w:rFonts w:eastAsia="Times New Roman"/>
        </w:rPr>
        <w:t xml:space="preserve"> </w:t>
      </w:r>
      <w:r w:rsidR="005F12AE">
        <w:rPr>
          <w:rFonts w:eastAsia="Times New Roman"/>
        </w:rPr>
        <w:t xml:space="preserve">a probate issue, </w:t>
      </w:r>
      <w:r w:rsidRPr="00CD28FB" w:rsidR="00CD28FB">
        <w:rPr>
          <w:rFonts w:eastAsia="Times New Roman"/>
        </w:rPr>
        <w:t>whatever it is.</w:t>
      </w:r>
      <w:r w:rsidR="00CD28FB">
        <w:t xml:space="preserve"> </w:t>
      </w:r>
    </w:p>
    <w:p w:rsidR="006C30AD" w:rsidRPr="006C30AD" w:rsidP="006C30AD">
      <w:pPr>
        <w:pStyle w:val="Question"/>
        <w:rPr>
          <w:rFonts w:eastAsia="Times New Roman"/>
        </w:rPr>
      </w:pPr>
      <w:sdt>
        <w:sdtPr>
          <w:alias w:val="Member"/>
          <w:tag w:val="&lt;Member mnisId='4860' dodsId=''&gt;"/>
          <w:id w:val="-1224372490"/>
          <w:placeholder>
            <w:docPart w:val="DefaultPlaceholder_-1854013440"/>
          </w:placeholder>
          <w:richText/>
        </w:sdtPr>
        <w:sdtContent>
          <w:r w:rsidRPr="006C30AD">
            <w:rPr>
              <w:b/>
            </w:rPr>
            <w:t>Dr Mullan:</w:t>
          </w:r>
        </w:sdtContent>
      </w:sdt>
      <w:r>
        <w:t xml:space="preserve"> </w:t>
      </w:r>
      <w:r w:rsidRPr="00CD28FB" w:rsidR="00CD28FB">
        <w:rPr>
          <w:rFonts w:eastAsia="Times New Roman"/>
        </w:rPr>
        <w:t>What figures do you use to determine whether someone can afford it</w:t>
      </w:r>
      <w:r>
        <w:rPr>
          <w:rFonts w:eastAsia="Times New Roman"/>
        </w:rPr>
        <w:t>?</w:t>
      </w:r>
      <w:r w:rsidR="00CD28FB">
        <w:t xml:space="preserve"> </w:t>
      </w:r>
      <w:r w:rsidRPr="00CD28FB" w:rsidR="00CD28FB">
        <w:rPr>
          <w:rFonts w:eastAsia="Times New Roman"/>
        </w:rPr>
        <w:t>You put two things together there.</w:t>
      </w:r>
      <w:r w:rsidR="00CD28FB">
        <w:t xml:space="preserve"> </w:t>
      </w:r>
      <w:r w:rsidRPr="00CD28FB" w:rsidR="00CD28FB">
        <w:rPr>
          <w:rFonts w:eastAsia="Times New Roman"/>
        </w:rPr>
        <w:t>They w</w:t>
      </w:r>
      <w:r>
        <w:rPr>
          <w:rFonts w:eastAsia="Times New Roman"/>
        </w:rPr>
        <w:t>o</w:t>
      </w:r>
      <w:r w:rsidRPr="00CD28FB" w:rsidR="00CD28FB">
        <w:rPr>
          <w:rFonts w:eastAsia="Times New Roman"/>
        </w:rPr>
        <w:t xml:space="preserve">uld not be entitled to </w:t>
      </w:r>
      <w:r w:rsidRPr="00CD28FB" w:rsidR="00CD28FB">
        <w:rPr>
          <w:rFonts w:eastAsia="Times New Roman"/>
        </w:rPr>
        <w:t>legal aid and they also would not be able to afford to do it themselves.</w:t>
      </w:r>
      <w:r w:rsidR="00CD28FB">
        <w:t xml:space="preserve"> </w:t>
      </w:r>
    </w:p>
    <w:p w:rsidR="006C30AD" w:rsidP="006C30AD">
      <w:pPr>
        <w:pStyle w:val="Answer"/>
      </w:pPr>
      <w:sdt>
        <w:sdtPr>
          <w:alias w:val="Witness"/>
          <w:id w:val="1670907596"/>
          <w:placeholder>
            <w:docPart w:val="DefaultPlaceholder_-1854013440"/>
          </w:placeholder>
          <w:richText/>
        </w:sdtPr>
        <w:sdtContent>
          <w:r w:rsidR="007E10F4">
            <w:rPr>
              <w:b/>
              <w:i/>
            </w:rPr>
            <w:t xml:space="preserve">Mark Fenhalls: </w:t>
          </w:r>
        </w:sdtContent>
      </w:sdt>
      <w:r>
        <w:t xml:space="preserve"> </w:t>
      </w:r>
      <w:r w:rsidRPr="00CD28FB" w:rsidR="00CD28FB">
        <w:rPr>
          <w:rFonts w:eastAsia="Times New Roman"/>
        </w:rPr>
        <w:t>It depends on the scale of the problem.</w:t>
      </w:r>
      <w:r w:rsidR="00CD28FB">
        <w:t xml:space="preserve"> </w:t>
      </w:r>
      <w:r w:rsidRPr="00CD28FB" w:rsidR="00CD28FB">
        <w:rPr>
          <w:rFonts w:eastAsia="Times New Roman"/>
        </w:rPr>
        <w:t xml:space="preserve">I do not know if any of you have gone off to fund a private piece of litigation against a neighbour when there is some kind </w:t>
      </w:r>
      <w:r w:rsidR="00EB5F91">
        <w:rPr>
          <w:rFonts w:eastAsia="Times New Roman"/>
        </w:rPr>
        <w:t>of</w:t>
      </w:r>
      <w:r w:rsidRPr="00CD28FB" w:rsidR="00CD28FB">
        <w:rPr>
          <w:rFonts w:eastAsia="Times New Roman"/>
        </w:rPr>
        <w:t xml:space="preserve"> dispute</w:t>
      </w:r>
      <w:r>
        <w:rPr>
          <w:rFonts w:eastAsia="Times New Roman"/>
        </w:rPr>
        <w:t>,</w:t>
      </w:r>
      <w:r w:rsidRPr="00CD28FB" w:rsidR="00CD28FB">
        <w:rPr>
          <w:rFonts w:eastAsia="Times New Roman"/>
        </w:rPr>
        <w:t xml:space="preserve"> but if you have to pay for solicitors</w:t>
      </w:r>
      <w:r>
        <w:rPr>
          <w:rFonts w:eastAsia="Times New Roman"/>
        </w:rPr>
        <w:t>,</w:t>
      </w:r>
      <w:r w:rsidRPr="00CD28FB" w:rsidR="00CD28FB">
        <w:rPr>
          <w:rFonts w:eastAsia="Times New Roman"/>
        </w:rPr>
        <w:t xml:space="preserve"> potentially a barrister</w:t>
      </w:r>
      <w:r>
        <w:rPr>
          <w:rFonts w:eastAsia="Times New Roman"/>
        </w:rPr>
        <w:t>,</w:t>
      </w:r>
      <w:r w:rsidR="0058565D">
        <w:rPr>
          <w:rFonts w:eastAsia="Times New Roman"/>
        </w:rPr>
        <w:t xml:space="preserve"> and</w:t>
      </w:r>
      <w:r w:rsidRPr="00CD28FB" w:rsidR="00CD28FB">
        <w:rPr>
          <w:rFonts w:eastAsia="Times New Roman"/>
        </w:rPr>
        <w:t xml:space="preserve"> experts to look at it</w:t>
      </w:r>
      <w:r w:rsidR="00A12C57">
        <w:rPr>
          <w:rFonts w:eastAsia="Times New Roman"/>
        </w:rPr>
        <w:t>—</w:t>
      </w:r>
      <w:r w:rsidRPr="00CD28FB" w:rsidR="00CD28FB">
        <w:rPr>
          <w:rFonts w:eastAsia="Times New Roman"/>
        </w:rPr>
        <w:t>all those sorts of things</w:t>
      </w:r>
      <w:r w:rsidR="00A12C57">
        <w:rPr>
          <w:rFonts w:eastAsia="Times New Roman"/>
        </w:rPr>
        <w:t>—</w:t>
      </w:r>
      <w:r w:rsidRPr="00CD28FB" w:rsidR="00CD28FB">
        <w:rPr>
          <w:rFonts w:eastAsia="Times New Roman"/>
        </w:rPr>
        <w:t xml:space="preserve">I do not think most people on an average salary would think </w:t>
      </w:r>
      <w:r w:rsidR="00EB5F91">
        <w:rPr>
          <w:rFonts w:eastAsia="Times New Roman"/>
        </w:rPr>
        <w:t>that</w:t>
      </w:r>
      <w:r w:rsidRPr="00CD28FB" w:rsidR="00CD28FB">
        <w:rPr>
          <w:rFonts w:eastAsia="Times New Roman"/>
        </w:rPr>
        <w:t xml:space="preserve"> was a sensible use of their time and money this year.</w:t>
      </w:r>
      <w:r w:rsidR="00CD28FB">
        <w:t xml:space="preserve"> </w:t>
      </w:r>
      <w:r w:rsidR="0058565D">
        <w:rPr>
          <w:rFonts w:eastAsia="Times New Roman"/>
        </w:rPr>
        <w:t>That</w:t>
      </w:r>
      <w:r w:rsidRPr="00CD28FB" w:rsidR="00CD28FB">
        <w:rPr>
          <w:rFonts w:eastAsia="Times New Roman"/>
        </w:rPr>
        <w:t xml:space="preserve"> is not an evidence</w:t>
      </w:r>
      <w:r>
        <w:rPr>
          <w:rFonts w:eastAsia="Times New Roman"/>
        </w:rPr>
        <w:t>-</w:t>
      </w:r>
      <w:r w:rsidRPr="00CD28FB" w:rsidR="00CD28FB">
        <w:rPr>
          <w:rFonts w:eastAsia="Times New Roman"/>
        </w:rPr>
        <w:t>based assessment.</w:t>
      </w:r>
      <w:r w:rsidR="00CD28FB">
        <w:t xml:space="preserve"> </w:t>
      </w:r>
      <w:r w:rsidRPr="00CD28FB" w:rsidR="00CD28FB">
        <w:rPr>
          <w:rFonts w:eastAsia="Times New Roman"/>
        </w:rPr>
        <w:t>I just do</w:t>
      </w:r>
      <w:r w:rsidR="00CB12CF">
        <w:rPr>
          <w:rFonts w:eastAsia="Times New Roman"/>
        </w:rPr>
        <w:t>n’t</w:t>
      </w:r>
      <w:r w:rsidRPr="00CD28FB" w:rsidR="00CD28FB">
        <w:rPr>
          <w:rFonts w:eastAsia="Times New Roman"/>
        </w:rPr>
        <w:t xml:space="preserve"> think, knowing what I know broadly about average incomes and </w:t>
      </w:r>
      <w:r w:rsidR="00CB12CF">
        <w:rPr>
          <w:rFonts w:eastAsia="Times New Roman"/>
        </w:rPr>
        <w:t xml:space="preserve">the </w:t>
      </w:r>
      <w:r w:rsidRPr="00CD28FB" w:rsidR="00CD28FB">
        <w:rPr>
          <w:rFonts w:eastAsia="Times New Roman"/>
        </w:rPr>
        <w:t>costs of court disputes,</w:t>
      </w:r>
      <w:r w:rsidR="00812097">
        <w:rPr>
          <w:rFonts w:eastAsia="Times New Roman"/>
        </w:rPr>
        <w:t xml:space="preserve"> that</w:t>
      </w:r>
      <w:r w:rsidRPr="00CD28FB" w:rsidR="00CD28FB">
        <w:rPr>
          <w:rFonts w:eastAsia="Times New Roman"/>
        </w:rPr>
        <w:t xml:space="preserve"> it is actually accessible to the public.</w:t>
      </w:r>
      <w:r w:rsidR="00CD28FB">
        <w:t xml:space="preserve"> </w:t>
      </w:r>
    </w:p>
    <w:p w:rsidR="006C30AD" w:rsidP="006C30AD">
      <w:pPr>
        <w:pStyle w:val="Answer"/>
      </w:pPr>
      <w:r w:rsidRPr="00CD28FB">
        <w:rPr>
          <w:rFonts w:eastAsia="Times New Roman"/>
        </w:rPr>
        <w:t>The essence of this country</w:t>
      </w:r>
      <w:r w:rsidR="00EB5F91">
        <w:rPr>
          <w:rFonts w:eastAsia="Times New Roman"/>
        </w:rPr>
        <w:t>,</w:t>
      </w:r>
      <w:r w:rsidRPr="00CD28FB">
        <w:rPr>
          <w:rFonts w:eastAsia="Times New Roman"/>
        </w:rPr>
        <w:t xml:space="preserve"> in so many ways</w:t>
      </w:r>
      <w:r w:rsidR="00EB5F91">
        <w:rPr>
          <w:rFonts w:eastAsia="Times New Roman"/>
        </w:rPr>
        <w:t>,</w:t>
      </w:r>
      <w:r w:rsidRPr="00CD28FB">
        <w:rPr>
          <w:rFonts w:eastAsia="Times New Roman"/>
        </w:rPr>
        <w:t xml:space="preserve"> is what is fair and how people get redress</w:t>
      </w:r>
      <w:r>
        <w:rPr>
          <w:rFonts w:eastAsia="Times New Roman"/>
        </w:rPr>
        <w:t>. T</w:t>
      </w:r>
      <w:r w:rsidRPr="00CD28FB">
        <w:rPr>
          <w:rFonts w:eastAsia="Times New Roman"/>
        </w:rPr>
        <w:t>he c</w:t>
      </w:r>
      <w:r>
        <w:rPr>
          <w:rFonts w:eastAsia="Times New Roman"/>
        </w:rPr>
        <w:t>riminal</w:t>
      </w:r>
      <w:r w:rsidRPr="00CD28FB">
        <w:rPr>
          <w:rFonts w:eastAsia="Times New Roman"/>
        </w:rPr>
        <w:t xml:space="preserve"> justice system tries to achieve that in a certain set of ways. The civil justice system does it in different ways</w:t>
      </w:r>
      <w:r w:rsidR="0058565D">
        <w:rPr>
          <w:rFonts w:eastAsia="Times New Roman"/>
        </w:rPr>
        <w:t>,</w:t>
      </w:r>
      <w:r w:rsidRPr="00CD28FB">
        <w:rPr>
          <w:rFonts w:eastAsia="Times New Roman"/>
        </w:rPr>
        <w:t xml:space="preserve"> through small claims courts</w:t>
      </w:r>
      <w:r w:rsidR="00D021E0">
        <w:rPr>
          <w:rFonts w:eastAsia="Times New Roman"/>
        </w:rPr>
        <w:t xml:space="preserve"> and</w:t>
      </w:r>
      <w:r w:rsidRPr="00CD28FB">
        <w:rPr>
          <w:rFonts w:eastAsia="Times New Roman"/>
        </w:rPr>
        <w:t xml:space="preserve"> county courts, </w:t>
      </w:r>
      <w:r w:rsidR="00D021E0">
        <w:rPr>
          <w:rFonts w:eastAsia="Times New Roman"/>
        </w:rPr>
        <w:t xml:space="preserve">and </w:t>
      </w:r>
      <w:r w:rsidRPr="00CD28FB">
        <w:rPr>
          <w:rFonts w:eastAsia="Times New Roman"/>
        </w:rPr>
        <w:t xml:space="preserve">the High </w:t>
      </w:r>
      <w:r>
        <w:rPr>
          <w:rFonts w:eastAsia="Times New Roman"/>
        </w:rPr>
        <w:t>C</w:t>
      </w:r>
      <w:r w:rsidRPr="00CD28FB">
        <w:rPr>
          <w:rFonts w:eastAsia="Times New Roman"/>
        </w:rPr>
        <w:t>ourt when things get serious.</w:t>
      </w:r>
      <w:r>
        <w:t xml:space="preserve"> </w:t>
      </w:r>
      <w:r w:rsidRPr="00CD28FB">
        <w:rPr>
          <w:rFonts w:eastAsia="Times New Roman"/>
        </w:rPr>
        <w:t>We should think as much as we can about trying to improve the systems in the small claims court and the county court</w:t>
      </w:r>
      <w:r w:rsidR="00EB5F91">
        <w:rPr>
          <w:rFonts w:eastAsia="Times New Roman"/>
        </w:rPr>
        <w:t>,</w:t>
      </w:r>
      <w:r w:rsidRPr="00CD28FB">
        <w:rPr>
          <w:rFonts w:eastAsia="Times New Roman"/>
        </w:rPr>
        <w:t xml:space="preserve"> and modernising th</w:t>
      </w:r>
      <w:r w:rsidR="00D021E0">
        <w:rPr>
          <w:rFonts w:eastAsia="Times New Roman"/>
        </w:rPr>
        <w:t>em</w:t>
      </w:r>
      <w:r w:rsidRPr="00CD28FB">
        <w:rPr>
          <w:rFonts w:eastAsia="Times New Roman"/>
        </w:rPr>
        <w:t xml:space="preserve"> so that </w:t>
      </w:r>
      <w:r w:rsidR="00D021E0">
        <w:rPr>
          <w:rFonts w:eastAsia="Times New Roman"/>
        </w:rPr>
        <w:t xml:space="preserve">they </w:t>
      </w:r>
      <w:r w:rsidRPr="00CD28FB">
        <w:rPr>
          <w:rFonts w:eastAsia="Times New Roman"/>
        </w:rPr>
        <w:t>become more accessible</w:t>
      </w:r>
      <w:r>
        <w:rPr>
          <w:rFonts w:eastAsia="Times New Roman"/>
        </w:rPr>
        <w:t>,</w:t>
      </w:r>
      <w:r w:rsidRPr="00CD28FB">
        <w:rPr>
          <w:rFonts w:eastAsia="Times New Roman"/>
        </w:rPr>
        <w:t xml:space="preserve"> and people feel as though they can get there and</w:t>
      </w:r>
      <w:r w:rsidR="0058565D">
        <w:rPr>
          <w:rFonts w:eastAsia="Times New Roman"/>
        </w:rPr>
        <w:t>,</w:t>
      </w:r>
      <w:r w:rsidRPr="00CD28FB">
        <w:rPr>
          <w:rFonts w:eastAsia="Times New Roman"/>
        </w:rPr>
        <w:t xml:space="preserve"> if </w:t>
      </w:r>
      <w:r w:rsidR="002A24ED">
        <w:rPr>
          <w:rFonts w:eastAsia="Times New Roman"/>
        </w:rPr>
        <w:t xml:space="preserve">they do </w:t>
      </w:r>
      <w:r>
        <w:rPr>
          <w:rFonts w:eastAsia="Times New Roman"/>
        </w:rPr>
        <w:t xml:space="preserve">not </w:t>
      </w:r>
      <w:r w:rsidRPr="00CD28FB">
        <w:rPr>
          <w:rFonts w:eastAsia="Times New Roman"/>
        </w:rPr>
        <w:t xml:space="preserve">do it themselves, </w:t>
      </w:r>
      <w:r w:rsidR="009A2803">
        <w:rPr>
          <w:rFonts w:eastAsia="Times New Roman"/>
        </w:rPr>
        <w:t xml:space="preserve">can </w:t>
      </w:r>
      <w:r w:rsidRPr="00CD28FB">
        <w:rPr>
          <w:rFonts w:eastAsia="Times New Roman"/>
        </w:rPr>
        <w:t>at least get help relatively accessibly to solve those kinds of problem</w:t>
      </w:r>
      <w:r w:rsidR="00EB5F91">
        <w:rPr>
          <w:rFonts w:eastAsia="Times New Roman"/>
        </w:rPr>
        <w:t>s</w:t>
      </w:r>
      <w:r w:rsidRPr="00CD28FB">
        <w:rPr>
          <w:rFonts w:eastAsia="Times New Roman"/>
        </w:rPr>
        <w:t>.</w:t>
      </w:r>
      <w:r>
        <w:t xml:space="preserve"> </w:t>
      </w:r>
    </w:p>
    <w:p w:rsidR="006C30AD" w:rsidRPr="006C30AD" w:rsidP="006C30AD">
      <w:pPr>
        <w:pStyle w:val="Question"/>
        <w:rPr>
          <w:rFonts w:eastAsia="Times New Roman"/>
        </w:rPr>
      </w:pPr>
      <w:sdt>
        <w:sdtPr>
          <w:alias w:val="Member"/>
          <w:tag w:val="&lt;Member mnisId='4860' dodsId=''&gt;"/>
          <w:id w:val="-1031497490"/>
          <w:placeholder>
            <w:docPart w:val="DefaultPlaceholder_-1854013440"/>
          </w:placeholder>
          <w:richText/>
        </w:sdtPr>
        <w:sdtContent>
          <w:r w:rsidRPr="006C30AD">
            <w:rPr>
              <w:b/>
            </w:rPr>
            <w:t>Dr Mullan:</w:t>
          </w:r>
        </w:sdtContent>
      </w:sdt>
      <w:r w:rsidR="00CD28FB">
        <w:t xml:space="preserve"> </w:t>
      </w:r>
      <w:r w:rsidRPr="00CD28FB" w:rsidR="00CD28FB">
        <w:rPr>
          <w:rFonts w:eastAsia="Times New Roman"/>
        </w:rPr>
        <w:t xml:space="preserve">Do you get a sense of what proportion of people can access justice? My experience of it is </w:t>
      </w:r>
      <w:r w:rsidR="00EB5F91">
        <w:rPr>
          <w:rFonts w:eastAsia="Times New Roman"/>
        </w:rPr>
        <w:t xml:space="preserve">that </w:t>
      </w:r>
      <w:r w:rsidRPr="00CD28FB" w:rsidR="00CD28FB">
        <w:rPr>
          <w:rFonts w:eastAsia="Times New Roman"/>
        </w:rPr>
        <w:t>no</w:t>
      </w:r>
      <w:r w:rsidR="003F5B61">
        <w:t xml:space="preserve"> </w:t>
      </w:r>
      <w:r w:rsidRPr="00CD28FB" w:rsidR="00CD28FB">
        <w:rPr>
          <w:rFonts w:eastAsia="Times New Roman"/>
        </w:rPr>
        <w:t>win</w:t>
      </w:r>
      <w:r w:rsidR="003F5B61">
        <w:rPr>
          <w:rFonts w:eastAsia="Times New Roman"/>
        </w:rPr>
        <w:t>,</w:t>
      </w:r>
      <w:r w:rsidRPr="00CD28FB" w:rsidR="00CD28FB">
        <w:rPr>
          <w:rFonts w:eastAsia="Times New Roman"/>
        </w:rPr>
        <w:t xml:space="preserve"> no</w:t>
      </w:r>
      <w:r w:rsidR="003F5B61">
        <w:t xml:space="preserve"> </w:t>
      </w:r>
      <w:r w:rsidRPr="00CD28FB" w:rsidR="00CD28FB">
        <w:rPr>
          <w:rFonts w:eastAsia="Times New Roman"/>
        </w:rPr>
        <w:t>fee</w:t>
      </w:r>
      <w:r w:rsidR="00A12C57">
        <w:rPr>
          <w:rFonts w:eastAsia="Times New Roman"/>
        </w:rPr>
        <w:t>-</w:t>
      </w:r>
      <w:r w:rsidRPr="00CD28FB" w:rsidR="00CD28FB">
        <w:rPr>
          <w:rFonts w:eastAsia="Times New Roman"/>
        </w:rPr>
        <w:t>type approaches make it very accessible to some people.</w:t>
      </w:r>
      <w:r w:rsidR="00CD28FB">
        <w:t xml:space="preserve"> </w:t>
      </w:r>
      <w:r w:rsidRPr="00CD28FB" w:rsidR="00CD28FB">
        <w:rPr>
          <w:rFonts w:eastAsia="Times New Roman"/>
        </w:rPr>
        <w:t xml:space="preserve">I do not have </w:t>
      </w:r>
      <w:r w:rsidR="00EB5F91">
        <w:rPr>
          <w:rFonts w:eastAsia="Times New Roman"/>
        </w:rPr>
        <w:t>a sens</w:t>
      </w:r>
      <w:r w:rsidRPr="00CD28FB" w:rsidR="00CD28FB">
        <w:rPr>
          <w:rFonts w:eastAsia="Times New Roman"/>
        </w:rPr>
        <w:t>e of what proportion of the market that represents.</w:t>
      </w:r>
      <w:r w:rsidR="00CD28FB">
        <w:t xml:space="preserve"> </w:t>
      </w:r>
    </w:p>
    <w:p w:rsidR="0058565D" w:rsidP="006C30AD">
      <w:pPr>
        <w:pStyle w:val="Answer"/>
      </w:pPr>
      <w:sdt>
        <w:sdtPr>
          <w:alias w:val="Witness"/>
          <w:id w:val="-1757128158"/>
          <w:placeholder>
            <w:docPart w:val="DefaultPlaceholder_-1854013440"/>
          </w:placeholder>
          <w:richText/>
        </w:sdtPr>
        <w:sdtContent>
          <w:r w:rsidR="007E10F4">
            <w:rPr>
              <w:b/>
              <w:i/>
            </w:rPr>
            <w:t xml:space="preserve">Mark Fenhalls: </w:t>
          </w:r>
        </w:sdtContent>
      </w:sdt>
      <w:r w:rsidR="006C30AD">
        <w:t xml:space="preserve"> </w:t>
      </w:r>
      <w:r w:rsidRPr="00CD28FB" w:rsidR="00CD28FB">
        <w:rPr>
          <w:rFonts w:eastAsia="Times New Roman"/>
        </w:rPr>
        <w:t>Nor do I.</w:t>
      </w:r>
      <w:r w:rsidR="00CD28FB">
        <w:t xml:space="preserve"> </w:t>
      </w:r>
      <w:r w:rsidRPr="00CD28FB" w:rsidR="00CD28FB">
        <w:rPr>
          <w:rFonts w:eastAsia="Times New Roman"/>
        </w:rPr>
        <w:t>I can take a look at that</w:t>
      </w:r>
      <w:r w:rsidR="00EB5F91">
        <w:rPr>
          <w:rFonts w:eastAsia="Times New Roman"/>
        </w:rPr>
        <w:t>,</w:t>
      </w:r>
      <w:r w:rsidRPr="00CD28FB" w:rsidR="00CD28FB">
        <w:rPr>
          <w:rFonts w:eastAsia="Times New Roman"/>
        </w:rPr>
        <w:t xml:space="preserve"> and if I can come up with an answer which will be of use I will get it to you.</w:t>
      </w:r>
      <w:r w:rsidR="00CD28FB">
        <w:t xml:space="preserve"> </w:t>
      </w:r>
    </w:p>
    <w:p w:rsidR="006C30AD" w:rsidP="0058565D">
      <w:pPr>
        <w:pStyle w:val="Question"/>
        <w:rPr>
          <w:rFonts w:eastAsia="Times New Roman"/>
        </w:rPr>
      </w:pPr>
      <w:sdt>
        <w:sdtPr>
          <w:alias w:val="Member"/>
          <w:tag w:val="&lt;Member mnisId='4860' dodsId=''&gt;"/>
          <w:id w:val="-1856574807"/>
          <w:placeholder>
            <w:docPart w:val="DefaultPlaceholder_-1854013440"/>
          </w:placeholder>
          <w:richText/>
        </w:sdtPr>
        <w:sdtContent>
          <w:r w:rsidRPr="0058565D" w:rsidR="0058565D">
            <w:rPr>
              <w:b/>
            </w:rPr>
            <w:t>Dr Mullan:</w:t>
          </w:r>
        </w:sdtContent>
      </w:sdt>
      <w:r w:rsidR="0058565D">
        <w:t xml:space="preserve"> </w:t>
      </w:r>
      <w:r w:rsidRPr="00CD28FB" w:rsidR="00CD28FB">
        <w:rPr>
          <w:rFonts w:eastAsia="Times New Roman"/>
        </w:rPr>
        <w:t>Thank you.</w:t>
      </w:r>
      <w:r w:rsidR="00CD28FB">
        <w:t xml:space="preserve"> </w:t>
      </w:r>
      <w:r>
        <w:t xml:space="preserve">Do you have anything to add, </w:t>
      </w:r>
      <w:r w:rsidRPr="00CD28FB" w:rsidR="00CD28FB">
        <w:rPr>
          <w:rFonts w:eastAsia="Times New Roman"/>
        </w:rPr>
        <w:t>Ms Boyce</w:t>
      </w:r>
      <w:r w:rsidR="00EB5F91">
        <w:rPr>
          <w:rFonts w:eastAsia="Times New Roman"/>
        </w:rPr>
        <w:t>?</w:t>
      </w:r>
    </w:p>
    <w:p w:rsidR="00177500" w:rsidP="006C30AD">
      <w:pPr>
        <w:pStyle w:val="Answer"/>
        <w:rPr>
          <w:rFonts w:eastAsia="Times New Roman"/>
        </w:rPr>
      </w:pPr>
      <w:sdt>
        <w:sdtPr>
          <w:rPr>
            <w:rFonts w:eastAsia="Times New Roman"/>
          </w:rPr>
          <w:alias w:val="Witness"/>
          <w:id w:val="-9298717"/>
          <w:placeholder>
            <w:docPart w:val="DefaultPlaceholder_-1854013440"/>
          </w:placeholder>
          <w:richText/>
        </w:sdtPr>
        <w:sdtContent>
          <w:r w:rsidRPr="006C30AD" w:rsidR="006C30AD">
            <w:rPr>
              <w:rFonts w:eastAsia="Times New Roman"/>
              <w:b/>
              <w:i/>
            </w:rPr>
            <w:t>Stephanie Boyce:</w:t>
          </w:r>
        </w:sdtContent>
      </w:sdt>
      <w:r w:rsidR="006C30AD">
        <w:rPr>
          <w:rFonts w:eastAsia="Times New Roman"/>
        </w:rPr>
        <w:t xml:space="preserve"> </w:t>
      </w:r>
      <w:r w:rsidRPr="00CD28FB" w:rsidR="00CD28FB">
        <w:rPr>
          <w:rFonts w:eastAsia="Times New Roman"/>
        </w:rPr>
        <w:t>The Law Society has long campaigned for the means test to be changed.</w:t>
      </w:r>
      <w:r w:rsidR="00CD28FB">
        <w:t xml:space="preserve"> </w:t>
      </w:r>
      <w:r w:rsidRPr="00CD28FB" w:rsidR="00CD28FB">
        <w:rPr>
          <w:rFonts w:eastAsia="Times New Roman"/>
        </w:rPr>
        <w:t>Even those living in poverty have been asked to make legal aid contributions under the current system</w:t>
      </w:r>
      <w:r>
        <w:rPr>
          <w:rFonts w:eastAsia="Times New Roman"/>
        </w:rPr>
        <w:t>, so w</w:t>
      </w:r>
      <w:r w:rsidRPr="00CD28FB" w:rsidR="00CD28FB">
        <w:rPr>
          <w:rFonts w:eastAsia="Times New Roman"/>
        </w:rPr>
        <w:t>e support the Government</w:t>
      </w:r>
      <w:r w:rsidR="00CD28FB">
        <w:t>’</w:t>
      </w:r>
      <w:r w:rsidRPr="00CD28FB" w:rsidR="00CD28FB">
        <w:rPr>
          <w:rFonts w:eastAsia="Times New Roman"/>
        </w:rPr>
        <w:t>s ambition to widen access to justice through the means test for both civil and criminal le</w:t>
      </w:r>
      <w:r w:rsidR="00A12C57">
        <w:rPr>
          <w:rFonts w:eastAsia="Times New Roman"/>
        </w:rPr>
        <w:t>gal</w:t>
      </w:r>
      <w:r w:rsidRPr="00CD28FB" w:rsidR="00CD28FB">
        <w:rPr>
          <w:rFonts w:eastAsia="Times New Roman"/>
        </w:rPr>
        <w:t xml:space="preserve"> aid</w:t>
      </w:r>
      <w:r w:rsidR="00EB5F91">
        <w:rPr>
          <w:rFonts w:eastAsia="Times New Roman"/>
        </w:rPr>
        <w:t>.</w:t>
      </w:r>
    </w:p>
    <w:p w:rsidR="00F005A6" w:rsidP="006C30AD">
      <w:pPr>
        <w:pStyle w:val="Answer"/>
        <w:rPr>
          <w:rFonts w:eastAsia="Times New Roman"/>
        </w:rPr>
      </w:pPr>
      <w:r>
        <w:rPr>
          <w:rFonts w:eastAsia="Times New Roman"/>
        </w:rPr>
        <w:t>H</w:t>
      </w:r>
      <w:r w:rsidRPr="00CD28FB" w:rsidR="00CD28FB">
        <w:rPr>
          <w:rFonts w:eastAsia="Times New Roman"/>
        </w:rPr>
        <w:t>owever</w:t>
      </w:r>
      <w:r w:rsidR="006C30AD">
        <w:rPr>
          <w:rFonts w:eastAsia="Times New Roman"/>
        </w:rPr>
        <w:t>,</w:t>
      </w:r>
      <w:r w:rsidRPr="00CD28FB" w:rsidR="00CD28FB">
        <w:rPr>
          <w:rFonts w:eastAsia="Times New Roman"/>
        </w:rPr>
        <w:t xml:space="preserve"> there are some issues that the Government should consider.</w:t>
      </w:r>
      <w:r w:rsidR="00CD28FB">
        <w:t xml:space="preserve"> </w:t>
      </w:r>
      <w:r w:rsidRPr="00CD28FB" w:rsidR="00CD28FB">
        <w:rPr>
          <w:rFonts w:eastAsia="Times New Roman"/>
        </w:rPr>
        <w:t>The present proposals are based on 2019</w:t>
      </w:r>
      <w:r w:rsidR="006C30AD">
        <w:rPr>
          <w:rFonts w:eastAsia="Times New Roman"/>
        </w:rPr>
        <w:t>-</w:t>
      </w:r>
      <w:r w:rsidRPr="00CD28FB" w:rsidR="00CD28FB">
        <w:rPr>
          <w:rFonts w:eastAsia="Times New Roman"/>
        </w:rPr>
        <w:t>2020 cost</w:t>
      </w:r>
      <w:r w:rsidR="00177500">
        <w:rPr>
          <w:rFonts w:eastAsia="Times New Roman"/>
        </w:rPr>
        <w:t xml:space="preserve"> </w:t>
      </w:r>
      <w:r w:rsidRPr="00CD28FB" w:rsidR="00CD28FB">
        <w:rPr>
          <w:rFonts w:eastAsia="Times New Roman"/>
        </w:rPr>
        <w:t>of</w:t>
      </w:r>
      <w:r w:rsidR="00177500">
        <w:rPr>
          <w:rFonts w:eastAsia="Times New Roman"/>
        </w:rPr>
        <w:t xml:space="preserve"> </w:t>
      </w:r>
      <w:r w:rsidRPr="00CD28FB" w:rsidR="00CD28FB">
        <w:rPr>
          <w:rFonts w:eastAsia="Times New Roman"/>
        </w:rPr>
        <w:t>living figures.</w:t>
      </w:r>
      <w:r w:rsidR="00CD28FB">
        <w:t xml:space="preserve"> </w:t>
      </w:r>
      <w:r w:rsidRPr="00CD28FB" w:rsidR="00CD28FB">
        <w:rPr>
          <w:rFonts w:eastAsia="Times New Roman"/>
        </w:rPr>
        <w:t>As we all know, th</w:t>
      </w:r>
      <w:r w:rsidR="00177500">
        <w:rPr>
          <w:rFonts w:eastAsia="Times New Roman"/>
        </w:rPr>
        <w:t>ose are</w:t>
      </w:r>
      <w:r w:rsidRPr="00CD28FB" w:rsidR="00CD28FB">
        <w:rPr>
          <w:rFonts w:eastAsia="Times New Roman"/>
        </w:rPr>
        <w:t xml:space="preserve"> out</w:t>
      </w:r>
      <w:r w:rsidR="006C30AD">
        <w:rPr>
          <w:rFonts w:eastAsia="Times New Roman"/>
        </w:rPr>
        <w:t xml:space="preserve"> of</w:t>
      </w:r>
      <w:r w:rsidRPr="00CD28FB" w:rsidR="00CD28FB">
        <w:rPr>
          <w:rFonts w:eastAsia="Times New Roman"/>
        </w:rPr>
        <w:t xml:space="preserve"> date now.</w:t>
      </w:r>
      <w:r w:rsidR="00CD28FB">
        <w:t xml:space="preserve"> </w:t>
      </w:r>
      <w:r w:rsidR="003C2F8F">
        <w:rPr>
          <w:rFonts w:eastAsia="Times New Roman"/>
        </w:rPr>
        <w:t>G</w:t>
      </w:r>
      <w:r w:rsidRPr="00CD28FB" w:rsidR="00CD28FB">
        <w:rPr>
          <w:rFonts w:eastAsia="Times New Roman"/>
        </w:rPr>
        <w:t>oing back to properly funding criminal and civil legal aid</w:t>
      </w:r>
      <w:r w:rsidR="006C30AD">
        <w:rPr>
          <w:rFonts w:eastAsia="Times New Roman"/>
        </w:rPr>
        <w:t>,</w:t>
      </w:r>
      <w:r w:rsidRPr="00CD28FB" w:rsidR="00CD28FB">
        <w:rPr>
          <w:rFonts w:eastAsia="Times New Roman"/>
        </w:rPr>
        <w:t xml:space="preserve"> the reforms may not deliver justice to those who most need it</w:t>
      </w:r>
      <w:r w:rsidR="006C30AD">
        <w:rPr>
          <w:rFonts w:eastAsia="Times New Roman"/>
        </w:rPr>
        <w:t>. W</w:t>
      </w:r>
      <w:r w:rsidRPr="00CD28FB" w:rsidR="00CD28FB">
        <w:rPr>
          <w:rFonts w:eastAsia="Times New Roman"/>
        </w:rPr>
        <w:t>e need to ensure that the profession has the capacity to meet the additional demands that will be placed on it from those who will now be eligible for legal aid.</w:t>
      </w:r>
      <w:r w:rsidR="00CD28FB">
        <w:t xml:space="preserve"> </w:t>
      </w:r>
      <w:r w:rsidRPr="00CD28FB" w:rsidR="00CD28FB">
        <w:rPr>
          <w:rFonts w:eastAsia="Times New Roman"/>
        </w:rPr>
        <w:t>Of course</w:t>
      </w:r>
      <w:r w:rsidR="006C30AD">
        <w:rPr>
          <w:rFonts w:eastAsia="Times New Roman"/>
        </w:rPr>
        <w:t>,</w:t>
      </w:r>
      <w:r w:rsidRPr="00CD28FB" w:rsidR="00CD28FB">
        <w:rPr>
          <w:rFonts w:eastAsia="Times New Roman"/>
        </w:rPr>
        <w:t xml:space="preserve"> we want to work with the Ministry of Justice to ensure</w:t>
      </w:r>
      <w:r w:rsidR="003C2F8F">
        <w:rPr>
          <w:rFonts w:eastAsia="Times New Roman"/>
        </w:rPr>
        <w:t xml:space="preserve"> that</w:t>
      </w:r>
      <w:r w:rsidRPr="00CD28FB" w:rsidR="00CD28FB">
        <w:rPr>
          <w:rFonts w:eastAsia="Times New Roman"/>
        </w:rPr>
        <w:t xml:space="preserve"> it works as effectively as possible</w:t>
      </w:r>
      <w:r w:rsidR="00D6138A">
        <w:rPr>
          <w:rFonts w:eastAsia="Times New Roman"/>
        </w:rPr>
        <w:t>,</w:t>
      </w:r>
      <w:r w:rsidRPr="00CD28FB" w:rsidR="00CD28FB">
        <w:rPr>
          <w:rFonts w:eastAsia="Times New Roman"/>
        </w:rPr>
        <w:t xml:space="preserve"> with the minimum amount of bureaucracy</w:t>
      </w:r>
      <w:r>
        <w:rPr>
          <w:rFonts w:eastAsia="Times New Roman"/>
        </w:rPr>
        <w:t xml:space="preserve">. </w:t>
      </w:r>
    </w:p>
    <w:p w:rsidR="00CD28FB" w:rsidRPr="00CD28FB" w:rsidP="00F005A6">
      <w:pPr>
        <w:pStyle w:val="Question"/>
        <w:rPr>
          <w:rFonts w:eastAsia="Times New Roman"/>
        </w:rPr>
      </w:pPr>
      <w:sdt>
        <w:sdtPr>
          <w:rPr>
            <w:rFonts w:eastAsia="Times New Roman"/>
          </w:rPr>
          <w:alias w:val="Member"/>
          <w:tag w:val="&lt;Member mnisId='4860' dodsId=''&gt;"/>
          <w:id w:val="1447505361"/>
          <w:placeholder>
            <w:docPart w:val="DefaultPlaceholder_-1854013440"/>
          </w:placeholder>
          <w:richText/>
        </w:sdtPr>
        <w:sdtContent>
          <w:r w:rsidRPr="00F005A6" w:rsidR="00F005A6">
            <w:rPr>
              <w:rFonts w:eastAsia="Times New Roman"/>
              <w:b/>
            </w:rPr>
            <w:t>Dr Mullan:</w:t>
          </w:r>
        </w:sdtContent>
      </w:sdt>
      <w:r w:rsidR="00F005A6">
        <w:rPr>
          <w:rFonts w:eastAsia="Times New Roman"/>
        </w:rPr>
        <w:t xml:space="preserve"> </w:t>
      </w:r>
      <w:r w:rsidRPr="00CD28FB">
        <w:rPr>
          <w:rFonts w:eastAsia="Times New Roman"/>
        </w:rPr>
        <w:t>How do you draw th</w:t>
      </w:r>
      <w:r w:rsidR="00633D13">
        <w:rPr>
          <w:rFonts w:eastAsia="Times New Roman"/>
        </w:rPr>
        <w:t>e</w:t>
      </w:r>
      <w:r w:rsidRPr="00CD28FB">
        <w:rPr>
          <w:rFonts w:eastAsia="Times New Roman"/>
        </w:rPr>
        <w:t xml:space="preserve"> line about what is reasonable?</w:t>
      </w:r>
      <w:r>
        <w:t xml:space="preserve"> </w:t>
      </w:r>
      <w:r w:rsidRPr="00CD28FB">
        <w:rPr>
          <w:rFonts w:eastAsia="Times New Roman"/>
        </w:rPr>
        <w:t>There is a fixed budget and Governments have to make choices.</w:t>
      </w:r>
      <w:r>
        <w:t xml:space="preserve"> </w:t>
      </w:r>
      <w:r w:rsidRPr="00CD28FB">
        <w:rPr>
          <w:rFonts w:eastAsia="Times New Roman"/>
        </w:rPr>
        <w:t>How would you draw a conclusion that enough people can access legal aid now</w:t>
      </w:r>
      <w:r w:rsidR="00EB5F91">
        <w:rPr>
          <w:rFonts w:eastAsia="Times New Roman"/>
        </w:rPr>
        <w:t>,</w:t>
      </w:r>
      <w:r w:rsidRPr="00CD28FB">
        <w:rPr>
          <w:rFonts w:eastAsia="Times New Roman"/>
        </w:rPr>
        <w:t xml:space="preserve"> and we are happy?</w:t>
      </w:r>
      <w:r>
        <w:t xml:space="preserve"> </w:t>
      </w:r>
    </w:p>
    <w:p w:rsidR="007C26FD" w:rsidP="00D6138A">
      <w:pPr>
        <w:pStyle w:val="Answer"/>
      </w:pPr>
      <w:sdt>
        <w:sdtPr>
          <w:alias w:val="Witness"/>
          <w:id w:val="1098220920"/>
          <w:placeholder>
            <w:docPart w:val="DefaultPlaceholder_-1854013440"/>
          </w:placeholder>
          <w:richText/>
        </w:sdtPr>
        <w:sdtContent>
          <w:r w:rsidRPr="00F005A6" w:rsidR="00F005A6">
            <w:rPr>
              <w:b/>
              <w:i/>
            </w:rPr>
            <w:t>Stephanie Boyce:</w:t>
          </w:r>
        </w:sdtContent>
      </w:sdt>
      <w:r w:rsidR="00CD28FB">
        <w:t xml:space="preserve"> </w:t>
      </w:r>
      <w:r w:rsidRPr="00CD28FB" w:rsidR="00CD28FB">
        <w:rPr>
          <w:rFonts w:eastAsia="Times New Roman"/>
        </w:rPr>
        <w:t xml:space="preserve">One of the issues is </w:t>
      </w:r>
      <w:r w:rsidR="00F005A6">
        <w:rPr>
          <w:rFonts w:eastAsia="Times New Roman"/>
        </w:rPr>
        <w:t xml:space="preserve">that </w:t>
      </w:r>
      <w:r w:rsidRPr="00CD28FB" w:rsidR="00CD28FB">
        <w:rPr>
          <w:rFonts w:eastAsia="Times New Roman"/>
        </w:rPr>
        <w:t xml:space="preserve">individuals </w:t>
      </w:r>
      <w:r w:rsidR="00633D13">
        <w:rPr>
          <w:rFonts w:eastAsia="Times New Roman"/>
        </w:rPr>
        <w:t>have</w:t>
      </w:r>
      <w:r w:rsidRPr="00CD28FB" w:rsidR="00CD28FB">
        <w:rPr>
          <w:rFonts w:eastAsia="Times New Roman"/>
        </w:rPr>
        <w:t xml:space="preserve"> to travel a distance to find a provider</w:t>
      </w:r>
      <w:r w:rsidR="00F005A6">
        <w:rPr>
          <w:rFonts w:eastAsia="Times New Roman"/>
        </w:rPr>
        <w:t>. Recently, t</w:t>
      </w:r>
      <w:r w:rsidRPr="00CD28FB" w:rsidR="00CD28FB">
        <w:rPr>
          <w:rFonts w:eastAsia="Times New Roman"/>
        </w:rPr>
        <w:t>he Law Society published a report around legal aid deserts in this country</w:t>
      </w:r>
      <w:r w:rsidR="00EB5F91">
        <w:rPr>
          <w:rFonts w:eastAsia="Times New Roman"/>
        </w:rPr>
        <w:t>,</w:t>
      </w:r>
      <w:r w:rsidRPr="00CD28FB" w:rsidR="00CD28FB">
        <w:rPr>
          <w:rFonts w:eastAsia="Times New Roman"/>
        </w:rPr>
        <w:t xml:space="preserve"> </w:t>
      </w:r>
      <w:r w:rsidR="00471E2D">
        <w:rPr>
          <w:rFonts w:eastAsia="Times New Roman"/>
        </w:rPr>
        <w:t xml:space="preserve">about </w:t>
      </w:r>
      <w:r w:rsidRPr="00CD28FB" w:rsidR="00CD28FB">
        <w:rPr>
          <w:rFonts w:eastAsia="Times New Roman"/>
        </w:rPr>
        <w:t>where people are having to trave</w:t>
      </w:r>
      <w:r w:rsidR="00D6138A">
        <w:rPr>
          <w:rFonts w:eastAsia="Times New Roman"/>
        </w:rPr>
        <w:t>l</w:t>
      </w:r>
      <w:r w:rsidR="00EB5F91">
        <w:rPr>
          <w:rFonts w:eastAsia="Times New Roman"/>
        </w:rPr>
        <w:t>. P</w:t>
      </w:r>
      <w:r w:rsidRPr="00CD28FB" w:rsidR="00CD28FB">
        <w:rPr>
          <w:rFonts w:eastAsia="Times New Roman"/>
        </w:rPr>
        <w:t>eople</w:t>
      </w:r>
      <w:r w:rsidR="00236DBD">
        <w:rPr>
          <w:rFonts w:eastAsia="Times New Roman"/>
        </w:rPr>
        <w:t xml:space="preserve"> </w:t>
      </w:r>
      <w:r w:rsidRPr="00CD28FB" w:rsidR="00CD28FB">
        <w:rPr>
          <w:rFonts w:eastAsia="Times New Roman"/>
        </w:rPr>
        <w:t>qualify for legal aid but perhaps do not have th</w:t>
      </w:r>
      <w:r w:rsidR="00EB5F91">
        <w:rPr>
          <w:rFonts w:eastAsia="Times New Roman"/>
        </w:rPr>
        <w:t>e income</w:t>
      </w:r>
      <w:r w:rsidRPr="00CD28FB" w:rsidR="00CD28FB">
        <w:rPr>
          <w:rFonts w:eastAsia="Times New Roman"/>
        </w:rPr>
        <w:t xml:space="preserve"> to </w:t>
      </w:r>
      <w:r w:rsidR="00F005A6">
        <w:rPr>
          <w:rFonts w:eastAsia="Times New Roman"/>
        </w:rPr>
        <w:t>be able</w:t>
      </w:r>
      <w:r w:rsidRPr="00CD28FB" w:rsidR="00CD28FB">
        <w:rPr>
          <w:rFonts w:eastAsia="Times New Roman"/>
        </w:rPr>
        <w:t xml:space="preserve"> to travel </w:t>
      </w:r>
      <w:r w:rsidR="00236DBD">
        <w:rPr>
          <w:rFonts w:eastAsia="Times New Roman"/>
        </w:rPr>
        <w:t>the</w:t>
      </w:r>
      <w:r w:rsidRPr="00CD28FB" w:rsidR="00CD28FB">
        <w:rPr>
          <w:rFonts w:eastAsia="Times New Roman"/>
        </w:rPr>
        <w:t xml:space="preserve"> distance to find a legal </w:t>
      </w:r>
      <w:r w:rsidR="00EB5F91">
        <w:rPr>
          <w:rFonts w:eastAsia="Times New Roman"/>
        </w:rPr>
        <w:t xml:space="preserve">aid </w:t>
      </w:r>
      <w:r w:rsidRPr="00CD28FB" w:rsidR="00CD28FB">
        <w:rPr>
          <w:rFonts w:eastAsia="Times New Roman"/>
        </w:rPr>
        <w:t>provider.</w:t>
      </w:r>
      <w:r w:rsidR="00CD28FB">
        <w:t xml:space="preserve"> </w:t>
      </w:r>
      <w:r w:rsidR="00D6138A">
        <w:t xml:space="preserve">I will </w:t>
      </w:r>
      <w:r w:rsidRPr="00CD28FB" w:rsidR="00CD28FB">
        <w:rPr>
          <w:rFonts w:eastAsia="Times New Roman"/>
        </w:rPr>
        <w:t xml:space="preserve">give you a couple of </w:t>
      </w:r>
      <w:r>
        <w:rPr>
          <w:rFonts w:eastAsia="Times New Roman"/>
        </w:rPr>
        <w:t xml:space="preserve">examples. They might be </w:t>
      </w:r>
      <w:r w:rsidRPr="00CD28FB" w:rsidR="00CD28FB">
        <w:rPr>
          <w:rFonts w:eastAsia="Times New Roman"/>
        </w:rPr>
        <w:t>tr</w:t>
      </w:r>
      <w:r>
        <w:rPr>
          <w:rFonts w:eastAsia="Times New Roman"/>
        </w:rPr>
        <w:t xml:space="preserve">ying to </w:t>
      </w:r>
      <w:r w:rsidRPr="00CD28FB" w:rsidR="00CD28FB">
        <w:rPr>
          <w:rFonts w:eastAsia="Times New Roman"/>
        </w:rPr>
        <w:t xml:space="preserve">find a social care provider or they </w:t>
      </w:r>
      <w:r>
        <w:rPr>
          <w:rFonts w:eastAsia="Times New Roman"/>
        </w:rPr>
        <w:t xml:space="preserve">might </w:t>
      </w:r>
      <w:r w:rsidRPr="00CD28FB" w:rsidR="00CD28FB">
        <w:rPr>
          <w:rFonts w:eastAsia="Times New Roman"/>
        </w:rPr>
        <w:t>have a housing issue</w:t>
      </w:r>
      <w:r w:rsidR="00F005A6">
        <w:rPr>
          <w:rFonts w:eastAsia="Times New Roman"/>
        </w:rPr>
        <w:t>,</w:t>
      </w:r>
      <w:r>
        <w:rPr>
          <w:rFonts w:eastAsia="Times New Roman"/>
        </w:rPr>
        <w:t xml:space="preserve"> and</w:t>
      </w:r>
      <w:r w:rsidRPr="00CD28FB" w:rsidR="00CD28FB">
        <w:rPr>
          <w:rFonts w:eastAsia="Times New Roman"/>
        </w:rPr>
        <w:t xml:space="preserve"> they are not able to get that advice as and when they need it.</w:t>
      </w:r>
      <w:r w:rsidR="00CD28FB">
        <w:t xml:space="preserve"> </w:t>
      </w:r>
      <w:r w:rsidRPr="00CD28FB" w:rsidR="00CD28FB">
        <w:rPr>
          <w:rFonts w:eastAsia="Times New Roman"/>
        </w:rPr>
        <w:t>That has a knock</w:t>
      </w:r>
      <w:r w:rsidR="00CD28FB">
        <w:t>-</w:t>
      </w:r>
      <w:r w:rsidRPr="00CD28FB" w:rsidR="00CD28FB">
        <w:rPr>
          <w:rFonts w:eastAsia="Times New Roman"/>
        </w:rPr>
        <w:t>on effect. If you are at risk of your housing being</w:t>
      </w:r>
      <w:r w:rsidR="00CD28FB">
        <w:t xml:space="preserve"> </w:t>
      </w:r>
      <w:r w:rsidRPr="00CD28FB" w:rsidR="00CD28FB">
        <w:rPr>
          <w:rFonts w:eastAsia="Times New Roman"/>
        </w:rPr>
        <w:t>removed from you</w:t>
      </w:r>
      <w:r w:rsidR="00491C89">
        <w:rPr>
          <w:rFonts w:eastAsia="Times New Roman"/>
        </w:rPr>
        <w:t>,</w:t>
      </w:r>
      <w:r w:rsidRPr="00CD28FB" w:rsidR="00CD28FB">
        <w:rPr>
          <w:rFonts w:eastAsia="Times New Roman"/>
        </w:rPr>
        <w:t xml:space="preserve"> that potentially causes demands on the state in healthcare, welfare and so forth.</w:t>
      </w:r>
      <w:r w:rsidR="00CD28FB">
        <w:t xml:space="preserve"> </w:t>
      </w:r>
    </w:p>
    <w:p w:rsidR="00F005A6" w:rsidP="00D6138A">
      <w:pPr>
        <w:pStyle w:val="Answer"/>
      </w:pPr>
      <w:r w:rsidRPr="00CD28FB">
        <w:rPr>
          <w:rFonts w:eastAsia="Times New Roman"/>
        </w:rPr>
        <w:t>Proper investment is needed</w:t>
      </w:r>
      <w:r w:rsidR="007C26FD">
        <w:rPr>
          <w:rFonts w:eastAsia="Times New Roman"/>
        </w:rPr>
        <w:t>. G</w:t>
      </w:r>
      <w:r w:rsidRPr="00CD28FB">
        <w:rPr>
          <w:rFonts w:eastAsia="Times New Roman"/>
        </w:rPr>
        <w:t>oing back to</w:t>
      </w:r>
      <w:r w:rsidR="00D6138A">
        <w:rPr>
          <w:rFonts w:eastAsia="Times New Roman"/>
        </w:rPr>
        <w:t xml:space="preserve"> </w:t>
      </w:r>
      <w:r w:rsidRPr="00CD28FB">
        <w:rPr>
          <w:rFonts w:eastAsia="Times New Roman"/>
        </w:rPr>
        <w:t xml:space="preserve">the questions we would like to </w:t>
      </w:r>
      <w:r w:rsidR="00D6138A">
        <w:rPr>
          <w:rFonts w:eastAsia="Times New Roman"/>
        </w:rPr>
        <w:t xml:space="preserve">ask, the </w:t>
      </w:r>
      <w:r w:rsidRPr="00CD28FB">
        <w:rPr>
          <w:rFonts w:eastAsia="Times New Roman"/>
        </w:rPr>
        <w:t>Government</w:t>
      </w:r>
      <w:r>
        <w:rPr>
          <w:rFonts w:eastAsia="Times New Roman"/>
        </w:rPr>
        <w:t xml:space="preserve"> </w:t>
      </w:r>
      <w:r w:rsidRPr="00CD28FB">
        <w:rPr>
          <w:rFonts w:eastAsia="Times New Roman"/>
        </w:rPr>
        <w:t xml:space="preserve">mentioned </w:t>
      </w:r>
      <w:r w:rsidR="00B72C3F">
        <w:rPr>
          <w:rFonts w:eastAsia="Times New Roman"/>
        </w:rPr>
        <w:t xml:space="preserve">that </w:t>
      </w:r>
      <w:r w:rsidRPr="00CD28FB">
        <w:rPr>
          <w:rFonts w:eastAsia="Times New Roman"/>
        </w:rPr>
        <w:t xml:space="preserve">they </w:t>
      </w:r>
      <w:r w:rsidR="007C26FD">
        <w:rPr>
          <w:rFonts w:eastAsia="Times New Roman"/>
        </w:rPr>
        <w:t>a</w:t>
      </w:r>
      <w:r w:rsidRPr="00CD28FB">
        <w:rPr>
          <w:rFonts w:eastAsia="Times New Roman"/>
        </w:rPr>
        <w:t>re going to do a review of civil legal aid</w:t>
      </w:r>
      <w:r w:rsidR="00B72C3F">
        <w:rPr>
          <w:rFonts w:eastAsia="Times New Roman"/>
        </w:rPr>
        <w:t>. W</w:t>
      </w:r>
      <w:r w:rsidRPr="00CD28FB">
        <w:rPr>
          <w:rFonts w:eastAsia="Times New Roman"/>
        </w:rPr>
        <w:t>hen is that going to happen</w:t>
      </w:r>
      <w:r w:rsidR="00B72C3F">
        <w:rPr>
          <w:rFonts w:eastAsia="Times New Roman"/>
        </w:rPr>
        <w:t>? W</w:t>
      </w:r>
      <w:r w:rsidRPr="00CD28FB">
        <w:rPr>
          <w:rFonts w:eastAsia="Times New Roman"/>
        </w:rPr>
        <w:t xml:space="preserve">hen is </w:t>
      </w:r>
      <w:r w:rsidR="00B72C3F">
        <w:rPr>
          <w:rFonts w:eastAsia="Times New Roman"/>
        </w:rPr>
        <w:t>i</w:t>
      </w:r>
      <w:r w:rsidRPr="00CD28FB">
        <w:rPr>
          <w:rFonts w:eastAsia="Times New Roman"/>
        </w:rPr>
        <w:t>t going to be done</w:t>
      </w:r>
      <w:r w:rsidR="00D6138A">
        <w:rPr>
          <w:rFonts w:eastAsia="Times New Roman"/>
        </w:rPr>
        <w:t>?</w:t>
      </w:r>
      <w:r>
        <w:t xml:space="preserve"> </w:t>
      </w:r>
      <w:r w:rsidRPr="00CD28FB">
        <w:rPr>
          <w:rFonts w:eastAsia="Times New Roman"/>
        </w:rPr>
        <w:t>It wo</w:t>
      </w:r>
      <w:r>
        <w:rPr>
          <w:rFonts w:eastAsia="Times New Roman"/>
        </w:rPr>
        <w:t>u</w:t>
      </w:r>
      <w:r w:rsidRPr="00CD28FB">
        <w:rPr>
          <w:rFonts w:eastAsia="Times New Roman"/>
        </w:rPr>
        <w:t>ld be interesting to know timelines, terms of reference and so forth.</w:t>
      </w:r>
      <w:r>
        <w:t xml:space="preserve"> </w:t>
      </w:r>
    </w:p>
    <w:p w:rsidR="00F005A6" w:rsidRPr="00F005A6" w:rsidP="00F005A6">
      <w:pPr>
        <w:pStyle w:val="Question"/>
        <w:rPr>
          <w:rFonts w:eastAsia="Times New Roman"/>
        </w:rPr>
      </w:pPr>
      <w:sdt>
        <w:sdtPr>
          <w:alias w:val="Member"/>
          <w:tag w:val="&lt;Member mnisId='4860' dodsId=''&gt;"/>
          <w:id w:val="4410103"/>
          <w:placeholder>
            <w:docPart w:val="DefaultPlaceholder_-1854013440"/>
          </w:placeholder>
          <w:richText/>
        </w:sdtPr>
        <w:sdtContent>
          <w:r w:rsidRPr="00F005A6">
            <w:rPr>
              <w:b/>
            </w:rPr>
            <w:t>Dr Mullan:</w:t>
          </w:r>
        </w:sdtContent>
      </w:sdt>
      <w:r>
        <w:t xml:space="preserve"> </w:t>
      </w:r>
      <w:r w:rsidRPr="00CD28FB" w:rsidR="00CD28FB">
        <w:rPr>
          <w:rFonts w:eastAsia="Times New Roman"/>
        </w:rPr>
        <w:t xml:space="preserve">Do you think </w:t>
      </w:r>
      <w:r w:rsidR="00D6138A">
        <w:rPr>
          <w:rFonts w:eastAsia="Times New Roman"/>
        </w:rPr>
        <w:t xml:space="preserve">with </w:t>
      </w:r>
      <w:r w:rsidRPr="00CD28FB" w:rsidR="00CD28FB">
        <w:rPr>
          <w:rFonts w:eastAsia="Times New Roman"/>
        </w:rPr>
        <w:t xml:space="preserve">the </w:t>
      </w:r>
      <w:r w:rsidR="007C26FD">
        <w:rPr>
          <w:rFonts w:eastAsia="Times New Roman"/>
        </w:rPr>
        <w:t xml:space="preserve">reform of </w:t>
      </w:r>
      <w:r w:rsidRPr="00CD28FB" w:rsidR="00CD28FB">
        <w:rPr>
          <w:rFonts w:eastAsia="Times New Roman"/>
        </w:rPr>
        <w:t xml:space="preserve">the means test </w:t>
      </w:r>
      <w:r w:rsidR="00D6138A">
        <w:rPr>
          <w:rFonts w:eastAsia="Times New Roman"/>
        </w:rPr>
        <w:t xml:space="preserve">there </w:t>
      </w:r>
      <w:r w:rsidRPr="00CD28FB" w:rsidR="00CD28FB">
        <w:rPr>
          <w:rFonts w:eastAsia="Times New Roman"/>
        </w:rPr>
        <w:t>are th</w:t>
      </w:r>
      <w:r w:rsidR="00D6138A">
        <w:rPr>
          <w:rFonts w:eastAsia="Times New Roman"/>
        </w:rPr>
        <w:t xml:space="preserve">e </w:t>
      </w:r>
      <w:r w:rsidRPr="00CD28FB" w:rsidR="00CD28FB">
        <w:rPr>
          <w:rFonts w:eastAsia="Times New Roman"/>
        </w:rPr>
        <w:t>providers out there</w:t>
      </w:r>
      <w:r>
        <w:rPr>
          <w:rFonts w:eastAsia="Times New Roman"/>
        </w:rPr>
        <w:t xml:space="preserve">? </w:t>
      </w:r>
      <w:r w:rsidRPr="00CD28FB" w:rsidR="00CD28FB">
        <w:rPr>
          <w:rFonts w:eastAsia="Times New Roman"/>
        </w:rPr>
        <w:t>You mentioned the deserts.</w:t>
      </w:r>
      <w:r w:rsidR="00CD28FB">
        <w:t xml:space="preserve"> </w:t>
      </w:r>
      <w:r w:rsidRPr="00CD28FB" w:rsidR="00CD28FB">
        <w:rPr>
          <w:rFonts w:eastAsia="Times New Roman"/>
        </w:rPr>
        <w:t>Do you think this increase is going to help close that gap</w:t>
      </w:r>
      <w:r w:rsidR="00B72C3F">
        <w:rPr>
          <w:rFonts w:eastAsia="Times New Roman"/>
        </w:rPr>
        <w:t>,</w:t>
      </w:r>
      <w:r w:rsidRPr="00CD28FB" w:rsidR="00CD28FB">
        <w:rPr>
          <w:rFonts w:eastAsia="Times New Roman"/>
        </w:rPr>
        <w:t xml:space="preserve"> and that provision will roll out more widely </w:t>
      </w:r>
      <w:r w:rsidR="00D6138A">
        <w:rPr>
          <w:rFonts w:eastAsia="Times New Roman"/>
        </w:rPr>
        <w:t>a</w:t>
      </w:r>
      <w:r>
        <w:rPr>
          <w:rFonts w:eastAsia="Times New Roman"/>
        </w:rPr>
        <w:t>gain</w:t>
      </w:r>
      <w:r w:rsidRPr="00CD28FB" w:rsidR="00CD28FB">
        <w:rPr>
          <w:rFonts w:eastAsia="Times New Roman"/>
        </w:rPr>
        <w:t>?</w:t>
      </w:r>
      <w:r w:rsidR="00CD28FB">
        <w:t xml:space="preserve"> </w:t>
      </w:r>
    </w:p>
    <w:p w:rsidR="00D632B7" w:rsidP="00F005A6">
      <w:pPr>
        <w:pStyle w:val="Answer"/>
        <w:rPr>
          <w:rFonts w:eastAsia="Times New Roman"/>
        </w:rPr>
      </w:pPr>
      <w:sdt>
        <w:sdtPr>
          <w:alias w:val="Witness"/>
          <w:id w:val="996765378"/>
          <w:placeholder>
            <w:docPart w:val="DefaultPlaceholder_-1854013440"/>
          </w:placeholder>
          <w:richText/>
        </w:sdtPr>
        <w:sdtContent>
          <w:r w:rsidRPr="00F005A6" w:rsidR="00F005A6">
            <w:rPr>
              <w:b/>
              <w:i/>
            </w:rPr>
            <w:t>Stephanie Boyce:</w:t>
          </w:r>
        </w:sdtContent>
      </w:sdt>
      <w:r w:rsidR="00F005A6">
        <w:t xml:space="preserve"> </w:t>
      </w:r>
      <w:r w:rsidRPr="00CD28FB" w:rsidR="00CD28FB">
        <w:rPr>
          <w:rFonts w:eastAsia="Times New Roman"/>
        </w:rPr>
        <w:t>It is not clear</w:t>
      </w:r>
      <w:r w:rsidR="007C26FD">
        <w:rPr>
          <w:rFonts w:eastAsia="Times New Roman"/>
        </w:rPr>
        <w:t>,</w:t>
      </w:r>
      <w:r w:rsidRPr="00CD28FB" w:rsidR="00CD28FB">
        <w:rPr>
          <w:rFonts w:eastAsia="Times New Roman"/>
        </w:rPr>
        <w:t xml:space="preserve"> until we see </w:t>
      </w:r>
      <w:r w:rsidR="000351EF">
        <w:rPr>
          <w:rFonts w:eastAsia="Times New Roman"/>
        </w:rPr>
        <w:t>i</w:t>
      </w:r>
      <w:r w:rsidR="00B72C3F">
        <w:rPr>
          <w:rFonts w:eastAsia="Times New Roman"/>
        </w:rPr>
        <w:t xml:space="preserve">t in </w:t>
      </w:r>
      <w:r w:rsidRPr="00CD28FB" w:rsidR="00CD28FB">
        <w:rPr>
          <w:rFonts w:eastAsia="Times New Roman"/>
        </w:rPr>
        <w:t>effect</w:t>
      </w:r>
      <w:r w:rsidR="007C26FD">
        <w:rPr>
          <w:rFonts w:eastAsia="Times New Roman"/>
        </w:rPr>
        <w:t>,</w:t>
      </w:r>
      <w:r w:rsidRPr="00CD28FB" w:rsidR="00CD28FB">
        <w:rPr>
          <w:rFonts w:eastAsia="Times New Roman"/>
        </w:rPr>
        <w:t xml:space="preserve"> whether it is going to make a difference</w:t>
      </w:r>
      <w:r w:rsidR="00B647B9">
        <w:rPr>
          <w:rFonts w:eastAsia="Times New Roman"/>
        </w:rPr>
        <w:t>. F</w:t>
      </w:r>
      <w:r w:rsidRPr="00CD28FB" w:rsidR="00CD28FB">
        <w:rPr>
          <w:rFonts w:eastAsia="Times New Roman"/>
        </w:rPr>
        <w:t>or those who do not have a provider in their own community</w:t>
      </w:r>
      <w:r w:rsidR="00A3253B">
        <w:rPr>
          <w:rFonts w:eastAsia="Times New Roman"/>
        </w:rPr>
        <w:t>,</w:t>
      </w:r>
      <w:r w:rsidRPr="00CD28FB" w:rsidR="00CD28FB">
        <w:rPr>
          <w:rFonts w:eastAsia="Times New Roman"/>
        </w:rPr>
        <w:t xml:space="preserve"> </w:t>
      </w:r>
      <w:r w:rsidR="00F005A6">
        <w:rPr>
          <w:rFonts w:eastAsia="Times New Roman"/>
        </w:rPr>
        <w:t xml:space="preserve">and </w:t>
      </w:r>
      <w:r w:rsidRPr="00CD28FB" w:rsidR="00CD28FB">
        <w:rPr>
          <w:rFonts w:eastAsia="Times New Roman"/>
        </w:rPr>
        <w:t xml:space="preserve">given </w:t>
      </w:r>
      <w:r w:rsidR="00A3253B">
        <w:rPr>
          <w:rFonts w:eastAsia="Times New Roman"/>
        </w:rPr>
        <w:t xml:space="preserve">that </w:t>
      </w:r>
      <w:r w:rsidRPr="00CD28FB" w:rsidR="00CD28FB">
        <w:rPr>
          <w:rFonts w:eastAsia="Times New Roman"/>
        </w:rPr>
        <w:t xml:space="preserve">despite 14 tender rounds from the </w:t>
      </w:r>
      <w:r w:rsidR="00F005A6">
        <w:rPr>
          <w:rFonts w:eastAsia="Times New Roman"/>
        </w:rPr>
        <w:t>L</w:t>
      </w:r>
      <w:r w:rsidRPr="00CD28FB" w:rsidR="00CD28FB">
        <w:rPr>
          <w:rFonts w:eastAsia="Times New Roman"/>
        </w:rPr>
        <w:t xml:space="preserve">egal </w:t>
      </w:r>
      <w:r w:rsidR="00F005A6">
        <w:rPr>
          <w:rFonts w:eastAsia="Times New Roman"/>
        </w:rPr>
        <w:t>A</w:t>
      </w:r>
      <w:r w:rsidRPr="00CD28FB" w:rsidR="00CD28FB">
        <w:rPr>
          <w:rFonts w:eastAsia="Times New Roman"/>
        </w:rPr>
        <w:t xml:space="preserve">id </w:t>
      </w:r>
      <w:r w:rsidR="00F005A6">
        <w:rPr>
          <w:rFonts w:eastAsia="Times New Roman"/>
        </w:rPr>
        <w:t>A</w:t>
      </w:r>
      <w:r w:rsidRPr="00CD28FB" w:rsidR="00CD28FB">
        <w:rPr>
          <w:rFonts w:eastAsia="Times New Roman"/>
        </w:rPr>
        <w:t xml:space="preserve">gency to </w:t>
      </w:r>
      <w:r w:rsidR="00A3253B">
        <w:rPr>
          <w:rFonts w:eastAsia="Times New Roman"/>
        </w:rPr>
        <w:t xml:space="preserve">try to </w:t>
      </w:r>
      <w:r w:rsidRPr="00CD28FB" w:rsidR="00CD28FB">
        <w:rPr>
          <w:rFonts w:eastAsia="Times New Roman"/>
        </w:rPr>
        <w:t xml:space="preserve">find providers to address housing needs </w:t>
      </w:r>
      <w:r w:rsidR="00D6138A">
        <w:rPr>
          <w:rFonts w:eastAsia="Times New Roman"/>
        </w:rPr>
        <w:t>it</w:t>
      </w:r>
      <w:r w:rsidRPr="00CD28FB" w:rsidR="00CD28FB">
        <w:rPr>
          <w:rFonts w:eastAsia="Times New Roman"/>
        </w:rPr>
        <w:t xml:space="preserve"> still ha</w:t>
      </w:r>
      <w:r w:rsidR="00D6138A">
        <w:rPr>
          <w:rFonts w:eastAsia="Times New Roman"/>
        </w:rPr>
        <w:t>s</w:t>
      </w:r>
      <w:r w:rsidRPr="00CD28FB" w:rsidR="00CD28FB">
        <w:rPr>
          <w:rFonts w:eastAsia="Times New Roman"/>
        </w:rPr>
        <w:t xml:space="preserve"> not found providers to be able to do that</w:t>
      </w:r>
      <w:r w:rsidR="00D6138A">
        <w:rPr>
          <w:rFonts w:eastAsia="Times New Roman"/>
        </w:rPr>
        <w:t>, t</w:t>
      </w:r>
      <w:r w:rsidRPr="00CD28FB" w:rsidR="00CD28FB">
        <w:rPr>
          <w:rFonts w:eastAsia="Times New Roman"/>
        </w:rPr>
        <w:t xml:space="preserve">he real issue is about the Government being able to satisfy and meet </w:t>
      </w:r>
      <w:r w:rsidR="00ED269A">
        <w:rPr>
          <w:rFonts w:eastAsia="Times New Roman"/>
        </w:rPr>
        <w:t xml:space="preserve">unmet </w:t>
      </w:r>
      <w:r w:rsidRPr="00CD28FB" w:rsidR="00CD28FB">
        <w:rPr>
          <w:rFonts w:eastAsia="Times New Roman"/>
        </w:rPr>
        <w:t>legal need</w:t>
      </w:r>
      <w:r w:rsidR="00ED269A">
        <w:rPr>
          <w:rFonts w:eastAsia="Times New Roman"/>
        </w:rPr>
        <w:t>. W</w:t>
      </w:r>
      <w:r w:rsidRPr="00CD28FB" w:rsidR="00CD28FB">
        <w:rPr>
          <w:rFonts w:eastAsia="Times New Roman"/>
        </w:rPr>
        <w:t>e know</w:t>
      </w:r>
      <w:r w:rsidR="00ED269A">
        <w:rPr>
          <w:rFonts w:eastAsia="Times New Roman"/>
        </w:rPr>
        <w:t xml:space="preserve"> that</w:t>
      </w:r>
      <w:r w:rsidRPr="00CD28FB" w:rsidR="00CD28FB">
        <w:rPr>
          <w:rFonts w:eastAsia="Times New Roman"/>
        </w:rPr>
        <w:t xml:space="preserve"> individual citizens are going without</w:t>
      </w:r>
      <w:r>
        <w:rPr>
          <w:rFonts w:eastAsia="Times New Roman"/>
        </w:rPr>
        <w:t xml:space="preserve"> that</w:t>
      </w:r>
      <w:r w:rsidRPr="00CD28FB" w:rsidR="00CD28FB">
        <w:rPr>
          <w:rFonts w:eastAsia="Times New Roman"/>
        </w:rPr>
        <w:t>.</w:t>
      </w:r>
    </w:p>
    <w:p w:rsidR="00F005A6" w:rsidP="00D632B7">
      <w:pPr>
        <w:pStyle w:val="Question"/>
        <w:numPr>
          <w:ilvl w:val="0"/>
          <w:numId w:val="0"/>
        </w:numPr>
        <w:ind w:left="794"/>
      </w:pPr>
      <w:sdt>
        <w:sdtPr>
          <w:rPr>
            <w:rFonts w:eastAsia="Times New Roman"/>
          </w:rPr>
          <w:alias w:val="Member"/>
          <w:tag w:val="&lt;Member mnisId='1601' dodsId='34498'&gt;"/>
          <w:id w:val="-848182568"/>
          <w:placeholder>
            <w:docPart w:val="DefaultPlaceholder_-1854013440"/>
          </w:placeholder>
          <w:richText/>
        </w:sdtPr>
        <w:sdtContent>
          <w:r w:rsidRPr="00D632B7" w:rsidR="00D632B7">
            <w:rPr>
              <w:rFonts w:eastAsia="Times New Roman"/>
              <w:b/>
            </w:rPr>
            <w:t>Chair:</w:t>
          </w:r>
        </w:sdtContent>
      </w:sdt>
      <w:r w:rsidR="00D632B7">
        <w:rPr>
          <w:rFonts w:eastAsia="Times New Roman"/>
        </w:rPr>
        <w:t xml:space="preserve"> Thank you.</w:t>
      </w:r>
    </w:p>
    <w:p w:rsidR="009822B2" w:rsidRPr="009822B2" w:rsidP="00F005A6">
      <w:pPr>
        <w:pStyle w:val="Question"/>
        <w:rPr>
          <w:rFonts w:eastAsia="Times New Roman"/>
        </w:rPr>
      </w:pPr>
      <w:sdt>
        <w:sdtPr>
          <w:alias w:val="Member"/>
          <w:tag w:val="&lt;Member mnisId='4745' dodsId=''&gt;"/>
          <w:id w:val="-1252348665"/>
          <w:placeholder>
            <w:docPart w:val="DefaultPlaceholder_-1854013440"/>
          </w:placeholder>
          <w:richText/>
        </w:sdtPr>
        <w:sdtContent>
          <w:r w:rsidRPr="00F005A6" w:rsidR="00F005A6">
            <w:rPr>
              <w:b/>
            </w:rPr>
            <w:t>Rob Butler:</w:t>
          </w:r>
        </w:sdtContent>
      </w:sdt>
      <w:r w:rsidRPr="00CD28FB" w:rsidR="00CD28FB">
        <w:rPr>
          <w:rFonts w:eastAsia="Times New Roman"/>
        </w:rPr>
        <w:t xml:space="preserve"> We are into borrowed time</w:t>
      </w:r>
      <w:r w:rsidR="007C26FD">
        <w:rPr>
          <w:rFonts w:eastAsia="Times New Roman"/>
        </w:rPr>
        <w:t>,</w:t>
      </w:r>
      <w:r w:rsidRPr="00CD28FB" w:rsidR="00CD28FB">
        <w:rPr>
          <w:rFonts w:eastAsia="Times New Roman"/>
        </w:rPr>
        <w:t xml:space="preserve"> but could I briefly touch on work in the</w:t>
      </w:r>
      <w:r w:rsidR="00CD28FB">
        <w:t xml:space="preserve"> </w:t>
      </w:r>
      <w:r w:rsidRPr="00CD28FB" w:rsidR="00CD28FB">
        <w:rPr>
          <w:rFonts w:eastAsia="Times New Roman"/>
        </w:rPr>
        <w:t>youth court</w:t>
      </w:r>
      <w:r w:rsidR="00F005A6">
        <w:rPr>
          <w:rFonts w:eastAsia="Times New Roman"/>
        </w:rPr>
        <w:t>?</w:t>
      </w:r>
      <w:r w:rsidR="00CD28FB">
        <w:t xml:space="preserve"> </w:t>
      </w:r>
      <w:r w:rsidRPr="00CD28FB" w:rsidR="00CD28FB">
        <w:rPr>
          <w:rFonts w:eastAsia="Times New Roman"/>
        </w:rPr>
        <w:t xml:space="preserve">The independent review recommended </w:t>
      </w:r>
      <w:r w:rsidR="00762DF9">
        <w:rPr>
          <w:rFonts w:eastAsia="Times New Roman"/>
        </w:rPr>
        <w:t xml:space="preserve">that </w:t>
      </w:r>
      <w:r w:rsidRPr="00CD28FB" w:rsidR="00CD28FB">
        <w:rPr>
          <w:rFonts w:eastAsia="Times New Roman"/>
        </w:rPr>
        <w:t xml:space="preserve">there should be an uplift in fees for work in the </w:t>
      </w:r>
      <w:r w:rsidR="00F005A6">
        <w:rPr>
          <w:rFonts w:eastAsia="Times New Roman"/>
        </w:rPr>
        <w:t xml:space="preserve">youth </w:t>
      </w:r>
      <w:r w:rsidRPr="00CD28FB" w:rsidR="00CD28FB">
        <w:rPr>
          <w:rFonts w:eastAsia="Times New Roman"/>
        </w:rPr>
        <w:t xml:space="preserve">court by dint of it being in the </w:t>
      </w:r>
      <w:r w:rsidR="00F005A6">
        <w:rPr>
          <w:rFonts w:eastAsia="Times New Roman"/>
        </w:rPr>
        <w:t xml:space="preserve">youth </w:t>
      </w:r>
      <w:r w:rsidRPr="00CD28FB" w:rsidR="00CD28FB">
        <w:rPr>
          <w:rFonts w:eastAsia="Times New Roman"/>
        </w:rPr>
        <w:t>court</w:t>
      </w:r>
      <w:r w:rsidR="007C26FD">
        <w:rPr>
          <w:rFonts w:eastAsia="Times New Roman"/>
        </w:rPr>
        <w:t xml:space="preserve">, </w:t>
      </w:r>
      <w:r w:rsidRPr="00CD28FB" w:rsidR="00CD28FB">
        <w:rPr>
          <w:rFonts w:eastAsia="Times New Roman"/>
        </w:rPr>
        <w:t xml:space="preserve">with the additional complexities of dealing with children, the fact </w:t>
      </w:r>
      <w:r w:rsidR="00762DF9">
        <w:rPr>
          <w:rFonts w:eastAsia="Times New Roman"/>
        </w:rPr>
        <w:t xml:space="preserve">that </w:t>
      </w:r>
      <w:r w:rsidRPr="00CD28FB" w:rsidR="00CD28FB">
        <w:rPr>
          <w:rFonts w:eastAsia="Times New Roman"/>
        </w:rPr>
        <w:t xml:space="preserve">there is a different system and different processes and, frankly, </w:t>
      </w:r>
      <w:r w:rsidR="00762DF9">
        <w:rPr>
          <w:rFonts w:eastAsia="Times New Roman"/>
        </w:rPr>
        <w:t xml:space="preserve">that </w:t>
      </w:r>
      <w:r>
        <w:rPr>
          <w:rFonts w:eastAsia="Times New Roman"/>
        </w:rPr>
        <w:t>y</w:t>
      </w:r>
      <w:r w:rsidRPr="00CD28FB" w:rsidR="00CD28FB">
        <w:rPr>
          <w:rFonts w:eastAsia="Times New Roman"/>
        </w:rPr>
        <w:t>ou need a degree of experience just to work with people of that age</w:t>
      </w:r>
      <w:r w:rsidR="00F005A6">
        <w:rPr>
          <w:rFonts w:eastAsia="Times New Roman"/>
        </w:rPr>
        <w:t xml:space="preserve"> and everything that surrounds it</w:t>
      </w:r>
      <w:r w:rsidRPr="00CD28FB" w:rsidR="00CD28FB">
        <w:rPr>
          <w:rFonts w:eastAsia="Times New Roman"/>
        </w:rPr>
        <w:t>.</w:t>
      </w:r>
    </w:p>
    <w:p w:rsidR="00F005A6" w:rsidRPr="00F005A6" w:rsidP="009822B2">
      <w:pPr>
        <w:pStyle w:val="Question"/>
        <w:numPr>
          <w:ilvl w:val="0"/>
          <w:numId w:val="0"/>
        </w:numPr>
        <w:ind w:left="794"/>
        <w:rPr>
          <w:rFonts w:eastAsia="Times New Roman"/>
        </w:rPr>
      </w:pPr>
      <w:r w:rsidRPr="00CD28FB">
        <w:rPr>
          <w:rFonts w:eastAsia="Times New Roman"/>
        </w:rPr>
        <w:t>The Government have come up with two specific proposals</w:t>
      </w:r>
      <w:r w:rsidR="009822B2">
        <w:rPr>
          <w:rFonts w:eastAsia="Times New Roman"/>
        </w:rPr>
        <w:t xml:space="preserve"> that</w:t>
      </w:r>
      <w:r w:rsidRPr="00CD28FB">
        <w:rPr>
          <w:rFonts w:eastAsia="Times New Roman"/>
        </w:rPr>
        <w:t xml:space="preserve"> do not</w:t>
      </w:r>
      <w:r w:rsidR="00D6138A">
        <w:rPr>
          <w:rFonts w:eastAsia="Times New Roman"/>
        </w:rPr>
        <w:t>,</w:t>
      </w:r>
      <w:r w:rsidRPr="00CD28FB">
        <w:rPr>
          <w:rFonts w:eastAsia="Times New Roman"/>
        </w:rPr>
        <w:t xml:space="preserve"> to my mind</w:t>
      </w:r>
      <w:r w:rsidR="00D6138A">
        <w:rPr>
          <w:rFonts w:eastAsia="Times New Roman"/>
        </w:rPr>
        <w:t>,</w:t>
      </w:r>
      <w:r w:rsidRPr="00CD28FB">
        <w:rPr>
          <w:rFonts w:eastAsia="Times New Roman"/>
        </w:rPr>
        <w:t xml:space="preserve"> directly address what was proposed.</w:t>
      </w:r>
      <w:r>
        <w:t xml:space="preserve"> </w:t>
      </w:r>
      <w:r w:rsidRPr="00CD28FB">
        <w:rPr>
          <w:rFonts w:eastAsia="Times New Roman"/>
        </w:rPr>
        <w:t>Ms Boyce, what are your thoughts</w:t>
      </w:r>
      <w:r w:rsidR="00D6138A">
        <w:rPr>
          <w:rFonts w:eastAsia="Times New Roman"/>
        </w:rPr>
        <w:t>,</w:t>
      </w:r>
      <w:r w:rsidRPr="00CD28FB">
        <w:rPr>
          <w:rFonts w:eastAsia="Times New Roman"/>
        </w:rPr>
        <w:t xml:space="preserve"> given that most representatives in the </w:t>
      </w:r>
      <w:r>
        <w:rPr>
          <w:rFonts w:eastAsia="Times New Roman"/>
        </w:rPr>
        <w:t xml:space="preserve">youth </w:t>
      </w:r>
      <w:r w:rsidRPr="00CD28FB">
        <w:rPr>
          <w:rFonts w:eastAsia="Times New Roman"/>
        </w:rPr>
        <w:t>court tend to be solicitors</w:t>
      </w:r>
      <w:r w:rsidR="009822B2">
        <w:rPr>
          <w:rFonts w:eastAsia="Times New Roman"/>
        </w:rPr>
        <w:t>?</w:t>
      </w:r>
      <w:r w:rsidR="00D6138A">
        <w:rPr>
          <w:rFonts w:eastAsia="Times New Roman"/>
        </w:rPr>
        <w:t xml:space="preserve"> I</w:t>
      </w:r>
      <w:r w:rsidRPr="00CD28FB">
        <w:rPr>
          <w:rFonts w:eastAsia="Times New Roman"/>
        </w:rPr>
        <w:t>f we have time</w:t>
      </w:r>
      <w:r w:rsidR="00D6138A">
        <w:rPr>
          <w:rFonts w:eastAsia="Times New Roman"/>
        </w:rPr>
        <w:t>,</w:t>
      </w:r>
      <w:r w:rsidRPr="00CD28FB">
        <w:rPr>
          <w:rFonts w:eastAsia="Times New Roman"/>
        </w:rPr>
        <w:t xml:space="preserve"> </w:t>
      </w:r>
      <w:r>
        <w:rPr>
          <w:rFonts w:eastAsia="Times New Roman"/>
        </w:rPr>
        <w:t>Mr Fenhalls</w:t>
      </w:r>
      <w:r w:rsidR="00D6138A">
        <w:rPr>
          <w:rFonts w:eastAsia="Times New Roman"/>
        </w:rPr>
        <w:t>,</w:t>
      </w:r>
      <w:r>
        <w:rPr>
          <w:rFonts w:eastAsia="Times New Roman"/>
        </w:rPr>
        <w:t xml:space="preserve"> I am very keen to hear </w:t>
      </w:r>
      <w:r w:rsidRPr="00CD28FB">
        <w:rPr>
          <w:rFonts w:eastAsia="Times New Roman"/>
        </w:rPr>
        <w:t>if you have</w:t>
      </w:r>
      <w:r>
        <w:t xml:space="preserve"> </w:t>
      </w:r>
      <w:r w:rsidRPr="00CD28FB">
        <w:rPr>
          <w:rFonts w:eastAsia="Times New Roman"/>
        </w:rPr>
        <w:t>any reflections too.</w:t>
      </w:r>
      <w:r>
        <w:t xml:space="preserve"> </w:t>
      </w:r>
    </w:p>
    <w:p w:rsidR="008578AE" w:rsidP="00F005A6">
      <w:pPr>
        <w:pStyle w:val="Answer"/>
        <w:rPr>
          <w:rFonts w:eastAsia="Times New Roman"/>
        </w:rPr>
      </w:pPr>
      <w:sdt>
        <w:sdtPr>
          <w:alias w:val="Witness"/>
          <w:id w:val="-472911600"/>
          <w:placeholder>
            <w:docPart w:val="DefaultPlaceholder_-1854013440"/>
          </w:placeholder>
          <w:richText/>
        </w:sdtPr>
        <w:sdtContent>
          <w:r w:rsidRPr="00F005A6" w:rsidR="00F005A6">
            <w:rPr>
              <w:b/>
              <w:i/>
            </w:rPr>
            <w:t>Stephanie Boyce:</w:t>
          </w:r>
        </w:sdtContent>
      </w:sdt>
      <w:r w:rsidR="00F005A6">
        <w:t xml:space="preserve"> </w:t>
      </w:r>
      <w:r w:rsidRPr="00CD28FB" w:rsidR="00CD28FB">
        <w:rPr>
          <w:rFonts w:eastAsia="Times New Roman"/>
        </w:rPr>
        <w:t>The Law Society welcomes the proposals from the Government</w:t>
      </w:r>
      <w:r w:rsidR="00D6138A">
        <w:rPr>
          <w:rFonts w:eastAsia="Times New Roman"/>
        </w:rPr>
        <w:t>,</w:t>
      </w:r>
      <w:r w:rsidRPr="00CD28FB" w:rsidR="00CD28FB">
        <w:rPr>
          <w:rFonts w:eastAsia="Times New Roman"/>
        </w:rPr>
        <w:t xml:space="preserve"> but again it goes back to ensuring </w:t>
      </w:r>
      <w:r w:rsidR="009822B2">
        <w:rPr>
          <w:rFonts w:eastAsia="Times New Roman"/>
        </w:rPr>
        <w:t xml:space="preserve">that </w:t>
      </w:r>
      <w:r w:rsidRPr="00CD28FB" w:rsidR="00CD28FB">
        <w:rPr>
          <w:rFonts w:eastAsia="Times New Roman"/>
        </w:rPr>
        <w:t>you have the numbers of practitioners there to be able to service the clients</w:t>
      </w:r>
      <w:r w:rsidR="00CD28FB">
        <w:t>’</w:t>
      </w:r>
      <w:r w:rsidRPr="00CD28FB" w:rsidR="00CD28FB">
        <w:rPr>
          <w:rFonts w:eastAsia="Times New Roman"/>
        </w:rPr>
        <w:t xml:space="preserve"> need in the first place.</w:t>
      </w:r>
      <w:r w:rsidR="00CD28FB">
        <w:t xml:space="preserve"> </w:t>
      </w:r>
      <w:r w:rsidRPr="00CD28FB" w:rsidR="00CD28FB">
        <w:rPr>
          <w:rFonts w:eastAsia="Times New Roman"/>
        </w:rPr>
        <w:t>If you do not have a properly funded system</w:t>
      </w:r>
      <w:r w:rsidR="00F005A6">
        <w:rPr>
          <w:rFonts w:eastAsia="Times New Roman"/>
        </w:rPr>
        <w:t>,</w:t>
      </w:r>
      <w:r w:rsidRPr="00CD28FB" w:rsidR="00CD28FB">
        <w:rPr>
          <w:rFonts w:eastAsia="Times New Roman"/>
        </w:rPr>
        <w:t xml:space="preserve"> you will not</w:t>
      </w:r>
      <w:r w:rsidR="007C26FD">
        <w:rPr>
          <w:rFonts w:eastAsia="Times New Roman"/>
        </w:rPr>
        <w:t xml:space="preserve"> have</w:t>
      </w:r>
      <w:r w:rsidRPr="00CD28FB" w:rsidR="00CD28FB">
        <w:rPr>
          <w:rFonts w:eastAsia="Times New Roman"/>
        </w:rPr>
        <w:t xml:space="preserve"> the practitioners. </w:t>
      </w:r>
      <w:r w:rsidR="00F005A6">
        <w:rPr>
          <w:rFonts w:eastAsia="Times New Roman"/>
        </w:rPr>
        <w:t xml:space="preserve">To </w:t>
      </w:r>
      <w:r w:rsidRPr="00CD28FB" w:rsidR="00CD28FB">
        <w:rPr>
          <w:rFonts w:eastAsia="Times New Roman"/>
        </w:rPr>
        <w:t>give you an example</w:t>
      </w:r>
      <w:r w:rsidR="00F005A6">
        <w:rPr>
          <w:rFonts w:eastAsia="Times New Roman"/>
        </w:rPr>
        <w:t>,</w:t>
      </w:r>
      <w:r w:rsidRPr="00CD28FB" w:rsidR="00CD28FB">
        <w:rPr>
          <w:rFonts w:eastAsia="Times New Roman"/>
        </w:rPr>
        <w:t xml:space="preserve"> in February 2022 we had 1,062 criminal defence firms. By March</w:t>
      </w:r>
      <w:r w:rsidR="00F005A6">
        <w:rPr>
          <w:rFonts w:eastAsia="Times New Roman"/>
        </w:rPr>
        <w:t>,</w:t>
      </w:r>
      <w:r w:rsidRPr="00CD28FB" w:rsidR="00CD28FB">
        <w:rPr>
          <w:rFonts w:eastAsia="Times New Roman"/>
        </w:rPr>
        <w:t xml:space="preserve"> that figure ha</w:t>
      </w:r>
      <w:r w:rsidR="00120859">
        <w:rPr>
          <w:rFonts w:eastAsia="Times New Roman"/>
        </w:rPr>
        <w:t>d</w:t>
      </w:r>
      <w:r w:rsidRPr="00CD28FB" w:rsidR="00CD28FB">
        <w:rPr>
          <w:rFonts w:eastAsia="Times New Roman"/>
        </w:rPr>
        <w:t xml:space="preserve"> fallen to 1</w:t>
      </w:r>
      <w:r w:rsidR="00F005A6">
        <w:rPr>
          <w:rFonts w:eastAsia="Times New Roman"/>
        </w:rPr>
        <w:t>,</w:t>
      </w:r>
      <w:r w:rsidRPr="00CD28FB" w:rsidR="00CD28FB">
        <w:rPr>
          <w:rFonts w:eastAsia="Times New Roman"/>
        </w:rPr>
        <w:t>058</w:t>
      </w:r>
      <w:r w:rsidR="00F005A6">
        <w:rPr>
          <w:rFonts w:eastAsia="Times New Roman"/>
        </w:rPr>
        <w:t>. T</w:t>
      </w:r>
      <w:r w:rsidRPr="00CD28FB" w:rsidR="00CD28FB">
        <w:rPr>
          <w:rFonts w:eastAsia="Times New Roman"/>
        </w:rPr>
        <w:t>hat is within a month</w:t>
      </w:r>
      <w:r w:rsidR="00F005A6">
        <w:rPr>
          <w:rFonts w:eastAsia="Times New Roman"/>
        </w:rPr>
        <w:t xml:space="preserve">. There has been </w:t>
      </w:r>
      <w:r w:rsidRPr="00CD28FB" w:rsidR="00CD28FB">
        <w:rPr>
          <w:rFonts w:eastAsia="Times New Roman"/>
        </w:rPr>
        <w:t>a 10% drop</w:t>
      </w:r>
      <w:r w:rsidR="00CD28FB">
        <w:t>-</w:t>
      </w:r>
      <w:r w:rsidRPr="00CD28FB" w:rsidR="00CD28FB">
        <w:rPr>
          <w:rFonts w:eastAsia="Times New Roman"/>
        </w:rPr>
        <w:t xml:space="preserve">off year on year over the last </w:t>
      </w:r>
      <w:r w:rsidRPr="00CD28FB" w:rsidR="00CD28FB">
        <w:rPr>
          <w:rFonts w:eastAsia="Times New Roman"/>
        </w:rPr>
        <w:t>10 years or so.</w:t>
      </w:r>
      <w:r w:rsidR="00CD28FB">
        <w:t xml:space="preserve"> </w:t>
      </w:r>
      <w:r w:rsidRPr="00CD28FB" w:rsidR="00CD28FB">
        <w:rPr>
          <w:rFonts w:eastAsia="Times New Roman"/>
        </w:rPr>
        <w:t>There is a real issue.</w:t>
      </w:r>
      <w:r w:rsidR="00CD28FB">
        <w:t xml:space="preserve"> </w:t>
      </w:r>
      <w:r w:rsidRPr="00CD28FB" w:rsidR="00CD28FB">
        <w:rPr>
          <w:rFonts w:eastAsia="Times New Roman"/>
        </w:rPr>
        <w:t>If you do not have the individuals to service clients</w:t>
      </w:r>
      <w:r w:rsidR="00CD28FB">
        <w:t>’</w:t>
      </w:r>
      <w:r w:rsidRPr="00CD28FB" w:rsidR="00CD28FB">
        <w:rPr>
          <w:rFonts w:eastAsia="Times New Roman"/>
        </w:rPr>
        <w:t xml:space="preserve"> needs, there is no representation.</w:t>
      </w:r>
    </w:p>
    <w:p w:rsidR="00F005A6" w:rsidRPr="008578AE" w:rsidP="00F005A6">
      <w:pPr>
        <w:pStyle w:val="Question"/>
        <w:rPr>
          <w:rFonts w:eastAsia="Times New Roman"/>
        </w:rPr>
      </w:pPr>
      <w:sdt>
        <w:sdtPr>
          <w:rPr>
            <w:rFonts w:eastAsia="Times New Roman"/>
          </w:rPr>
          <w:alias w:val="Member"/>
          <w:tag w:val="&lt;Member mnisId='4745' dodsId=''&gt;"/>
          <w:id w:val="-1088231197"/>
          <w:placeholder>
            <w:docPart w:val="DefaultPlaceholder_-1854013440"/>
          </w:placeholder>
          <w:richText/>
        </w:sdtPr>
        <w:sdtContent>
          <w:r w:rsidRPr="008578AE" w:rsidR="008578AE">
            <w:rPr>
              <w:rFonts w:eastAsia="Times New Roman"/>
              <w:b/>
            </w:rPr>
            <w:t>Rob Butler:</w:t>
          </w:r>
        </w:sdtContent>
      </w:sdt>
      <w:r w:rsidRPr="008578AE" w:rsidR="008578AE">
        <w:rPr>
          <w:rFonts w:eastAsia="Times New Roman"/>
        </w:rPr>
        <w:t xml:space="preserve"> </w:t>
      </w:r>
      <w:r w:rsidRPr="008578AE" w:rsidR="00CD28FB">
        <w:rPr>
          <w:rFonts w:eastAsia="Times New Roman"/>
        </w:rPr>
        <w:t>The proposals from the Government seem to be talking a little more about the complexity of work</w:t>
      </w:r>
      <w:r w:rsidR="005E06B3">
        <w:rPr>
          <w:rFonts w:eastAsia="Times New Roman"/>
        </w:rPr>
        <w:t>—</w:t>
      </w:r>
      <w:r w:rsidRPr="008578AE" w:rsidR="00CD28FB">
        <w:rPr>
          <w:rFonts w:eastAsia="Times New Roman"/>
        </w:rPr>
        <w:t>for example</w:t>
      </w:r>
      <w:r w:rsidRPr="008578AE" w:rsidR="007C26FD">
        <w:rPr>
          <w:rFonts w:eastAsia="Times New Roman"/>
        </w:rPr>
        <w:t xml:space="preserve">, whether </w:t>
      </w:r>
      <w:r w:rsidRPr="008578AE" w:rsidR="00CD28FB">
        <w:rPr>
          <w:rFonts w:eastAsia="Times New Roman"/>
        </w:rPr>
        <w:t>they are indictable</w:t>
      </w:r>
      <w:r w:rsidRPr="008578AE" w:rsidR="007C26FD">
        <w:rPr>
          <w:rFonts w:eastAsia="Times New Roman"/>
        </w:rPr>
        <w:t>-</w:t>
      </w:r>
      <w:r w:rsidRPr="008578AE" w:rsidR="00CD28FB">
        <w:rPr>
          <w:rFonts w:eastAsia="Times New Roman"/>
        </w:rPr>
        <w:t>only offences.</w:t>
      </w:r>
      <w:r w:rsidR="00CD28FB">
        <w:t xml:space="preserve"> </w:t>
      </w:r>
      <w:r w:rsidRPr="008578AE" w:rsidR="00CD28FB">
        <w:rPr>
          <w:rFonts w:eastAsia="Times New Roman"/>
        </w:rPr>
        <w:t>There seems to be more</w:t>
      </w:r>
      <w:r w:rsidRPr="008578AE">
        <w:rPr>
          <w:rFonts w:eastAsia="Times New Roman"/>
        </w:rPr>
        <w:t xml:space="preserve"> </w:t>
      </w:r>
      <w:r w:rsidRPr="008578AE" w:rsidR="00CD28FB">
        <w:rPr>
          <w:rFonts w:eastAsia="Times New Roman"/>
        </w:rPr>
        <w:t>differentiation between what would be typical magistrate</w:t>
      </w:r>
      <w:r w:rsidRPr="008578AE" w:rsidR="00D6138A">
        <w:rPr>
          <w:rFonts w:eastAsia="Times New Roman"/>
        </w:rPr>
        <w:t>s</w:t>
      </w:r>
      <w:r w:rsidRPr="008578AE" w:rsidR="00CD28FB">
        <w:rPr>
          <w:rFonts w:eastAsia="Times New Roman"/>
        </w:rPr>
        <w:t xml:space="preserve"> and Crown</w:t>
      </w:r>
      <w:r w:rsidRPr="008578AE" w:rsidR="00D6138A">
        <w:rPr>
          <w:rFonts w:eastAsia="Times New Roman"/>
        </w:rPr>
        <w:t xml:space="preserve"> c</w:t>
      </w:r>
      <w:r w:rsidRPr="008578AE" w:rsidR="00CD28FB">
        <w:rPr>
          <w:rFonts w:eastAsia="Times New Roman"/>
        </w:rPr>
        <w:t>ourt work rather than looking at the needs of children in and of themselves.</w:t>
      </w:r>
      <w:r w:rsidR="00CD28FB">
        <w:t xml:space="preserve"> </w:t>
      </w:r>
      <w:r w:rsidRPr="008578AE" w:rsidR="00CD28FB">
        <w:rPr>
          <w:rFonts w:eastAsia="Times New Roman"/>
        </w:rPr>
        <w:t>Do you think that is an appropriate response from the Government</w:t>
      </w:r>
      <w:r w:rsidRPr="008578AE">
        <w:rPr>
          <w:rFonts w:eastAsia="Times New Roman"/>
        </w:rPr>
        <w:t>,</w:t>
      </w:r>
      <w:r w:rsidRPr="008578AE" w:rsidR="00CD28FB">
        <w:rPr>
          <w:rFonts w:eastAsia="Times New Roman"/>
        </w:rPr>
        <w:t xml:space="preserve"> because it is not quite what was being proposed in the independent review</w:t>
      </w:r>
      <w:r w:rsidRPr="008578AE">
        <w:rPr>
          <w:rFonts w:eastAsia="Times New Roman"/>
        </w:rPr>
        <w:t>?</w:t>
      </w:r>
    </w:p>
    <w:p w:rsidR="00846C8C" w:rsidP="00F005A6">
      <w:pPr>
        <w:pStyle w:val="Answer"/>
        <w:rPr>
          <w:rFonts w:eastAsia="Times New Roman"/>
        </w:rPr>
      </w:pPr>
      <w:sdt>
        <w:sdtPr>
          <w:rPr>
            <w:rFonts w:eastAsia="Times New Roman"/>
          </w:rPr>
          <w:alias w:val="Witness"/>
          <w:id w:val="1788079854"/>
          <w:placeholder>
            <w:docPart w:val="DefaultPlaceholder_-1854013440"/>
          </w:placeholder>
          <w:richText/>
        </w:sdtPr>
        <w:sdtContent>
          <w:r w:rsidRPr="00F005A6" w:rsidR="00F005A6">
            <w:rPr>
              <w:rFonts w:eastAsia="Times New Roman"/>
              <w:b/>
              <w:i/>
            </w:rPr>
            <w:t>Stephanie Boyce:</w:t>
          </w:r>
        </w:sdtContent>
      </w:sdt>
      <w:r>
        <w:rPr>
          <w:rFonts w:eastAsia="Times New Roman"/>
        </w:rPr>
        <w:t xml:space="preserve"> </w:t>
      </w:r>
      <w:r w:rsidRPr="00CD28FB" w:rsidR="00CD28FB">
        <w:rPr>
          <w:rFonts w:eastAsia="Times New Roman"/>
        </w:rPr>
        <w:t>We absolutely support the proposals from the Government</w:t>
      </w:r>
      <w:r>
        <w:rPr>
          <w:rFonts w:eastAsia="Times New Roman"/>
        </w:rPr>
        <w:t>,</w:t>
      </w:r>
      <w:r w:rsidRPr="00CD28FB" w:rsidR="00CD28FB">
        <w:rPr>
          <w:rFonts w:eastAsia="Times New Roman"/>
        </w:rPr>
        <w:t xml:space="preserve"> but we do not support mandatory accreditation.</w:t>
      </w:r>
      <w:r w:rsidR="00CD28FB">
        <w:t xml:space="preserve"> </w:t>
      </w:r>
      <w:r w:rsidRPr="00CD28FB" w:rsidR="00CD28FB">
        <w:rPr>
          <w:rFonts w:eastAsia="Times New Roman"/>
        </w:rPr>
        <w:t>That is the issue the Law Society has.</w:t>
      </w:r>
    </w:p>
    <w:p w:rsidR="00CD28FB" w:rsidRPr="00CD28FB" w:rsidP="00846C8C">
      <w:pPr>
        <w:pStyle w:val="Question"/>
        <w:rPr>
          <w:rFonts w:eastAsia="Times New Roman"/>
        </w:rPr>
      </w:pPr>
      <w:sdt>
        <w:sdtPr>
          <w:rPr>
            <w:rFonts w:eastAsia="Times New Roman"/>
          </w:rPr>
          <w:alias w:val="Member"/>
          <w:tag w:val="&lt;Member mnisId='4745' dodsId=''&gt;"/>
          <w:id w:val="-1404209036"/>
          <w:placeholder>
            <w:docPart w:val="DefaultPlaceholder_-1854013440"/>
          </w:placeholder>
          <w:richText/>
        </w:sdtPr>
        <w:sdtContent>
          <w:r w:rsidRPr="00846C8C" w:rsidR="00846C8C">
            <w:rPr>
              <w:rFonts w:eastAsia="Times New Roman"/>
              <w:b/>
            </w:rPr>
            <w:t>Rob Butler:</w:t>
          </w:r>
        </w:sdtContent>
      </w:sdt>
      <w:r w:rsidR="00846C8C">
        <w:rPr>
          <w:rFonts w:eastAsia="Times New Roman"/>
        </w:rPr>
        <w:t xml:space="preserve"> Mr Fenhalls?</w:t>
      </w:r>
    </w:p>
    <w:p w:rsidR="009C3854" w:rsidP="00F005A6">
      <w:pPr>
        <w:pStyle w:val="Answer"/>
        <w:rPr>
          <w:rFonts w:eastAsia="Times New Roman"/>
        </w:rPr>
      </w:pPr>
      <w:sdt>
        <w:sdtPr>
          <w:alias w:val="Witness"/>
          <w:id w:val="-993105050"/>
          <w:placeholder>
            <w:docPart w:val="DefaultPlaceholder_-1854013440"/>
          </w:placeholder>
          <w:richText/>
        </w:sdtPr>
        <w:sdtContent>
          <w:r w:rsidR="007E10F4">
            <w:rPr>
              <w:b/>
              <w:i/>
            </w:rPr>
            <w:t xml:space="preserve">Mark Fenhalls: </w:t>
          </w:r>
        </w:sdtContent>
      </w:sdt>
      <w:r w:rsidR="00F005A6">
        <w:t xml:space="preserve"> </w:t>
      </w:r>
      <w:r w:rsidRPr="00CD28FB" w:rsidR="00CD28FB">
        <w:rPr>
          <w:rFonts w:eastAsia="Times New Roman"/>
        </w:rPr>
        <w:t>One of the reasons this problem is now</w:t>
      </w:r>
      <w:r w:rsidR="00F005A6">
        <w:rPr>
          <w:rFonts w:eastAsia="Times New Roman"/>
        </w:rPr>
        <w:t xml:space="preserve"> more</w:t>
      </w:r>
      <w:r w:rsidRPr="00CD28FB" w:rsidR="00CD28FB">
        <w:rPr>
          <w:rFonts w:eastAsia="Times New Roman"/>
        </w:rPr>
        <w:t xml:space="preserve"> acute is that over the last eight or 10 years a vast amount of work has been stripped out of the youth court</w:t>
      </w:r>
      <w:r w:rsidR="00841A7B">
        <w:rPr>
          <w:rFonts w:eastAsia="Times New Roman"/>
        </w:rPr>
        <w:t>—</w:t>
      </w:r>
      <w:r w:rsidR="00F005A6">
        <w:rPr>
          <w:rFonts w:eastAsia="Times New Roman"/>
        </w:rPr>
        <w:t>all</w:t>
      </w:r>
      <w:r w:rsidRPr="00CD28FB" w:rsidR="00CD28FB">
        <w:rPr>
          <w:rFonts w:eastAsia="Times New Roman"/>
        </w:rPr>
        <w:t xml:space="preserve"> the least serious work.</w:t>
      </w:r>
      <w:r w:rsidR="00CD28FB">
        <w:t xml:space="preserve"> </w:t>
      </w:r>
      <w:r w:rsidR="005E6554">
        <w:rPr>
          <w:rFonts w:eastAsia="Times New Roman"/>
        </w:rPr>
        <w:t>W</w:t>
      </w:r>
      <w:r w:rsidRPr="00CD28FB" w:rsidR="00CD28FB">
        <w:rPr>
          <w:rFonts w:eastAsia="Times New Roman"/>
        </w:rPr>
        <w:t>hat is left is far more serious relatively than it was before. We all know why that has been done</w:t>
      </w:r>
      <w:r w:rsidR="007C26FD">
        <w:rPr>
          <w:rFonts w:eastAsia="Times New Roman"/>
        </w:rPr>
        <w:t xml:space="preserve">. It was </w:t>
      </w:r>
      <w:r w:rsidRPr="00CD28FB" w:rsidR="00CD28FB">
        <w:rPr>
          <w:rFonts w:eastAsia="Times New Roman"/>
        </w:rPr>
        <w:t xml:space="preserve">an attempt </w:t>
      </w:r>
      <w:r w:rsidR="007C26FD">
        <w:rPr>
          <w:rFonts w:eastAsia="Times New Roman"/>
        </w:rPr>
        <w:t xml:space="preserve">to </w:t>
      </w:r>
      <w:r w:rsidRPr="00CD28FB" w:rsidR="00CD28FB">
        <w:rPr>
          <w:rFonts w:eastAsia="Times New Roman"/>
        </w:rPr>
        <w:t>divert</w:t>
      </w:r>
      <w:r w:rsidR="00DD3029">
        <w:rPr>
          <w:rFonts w:eastAsia="Times New Roman"/>
        </w:rPr>
        <w:t xml:space="preserve"> and</w:t>
      </w:r>
      <w:r w:rsidRPr="00CD28FB" w:rsidR="00CD28FB">
        <w:rPr>
          <w:rFonts w:eastAsia="Times New Roman"/>
        </w:rPr>
        <w:t xml:space="preserve"> give people better life chances</w:t>
      </w:r>
      <w:r w:rsidR="00BF2842">
        <w:rPr>
          <w:rFonts w:eastAsia="Times New Roman"/>
        </w:rPr>
        <w:t>, with</w:t>
      </w:r>
      <w:r w:rsidRPr="00CD28FB" w:rsidR="00CD28FB">
        <w:rPr>
          <w:rFonts w:eastAsia="Times New Roman"/>
        </w:rPr>
        <w:t xml:space="preserve"> out</w:t>
      </w:r>
      <w:r w:rsidR="000F1E60">
        <w:t xml:space="preserve"> </w:t>
      </w:r>
      <w:r w:rsidRPr="00CD28FB" w:rsidR="00CD28FB">
        <w:rPr>
          <w:rFonts w:eastAsia="Times New Roman"/>
        </w:rPr>
        <w:t>of</w:t>
      </w:r>
      <w:r w:rsidR="000F1E60">
        <w:t xml:space="preserve"> </w:t>
      </w:r>
      <w:r w:rsidRPr="00CD28FB" w:rsidR="00CD28FB">
        <w:rPr>
          <w:rFonts w:eastAsia="Times New Roman"/>
        </w:rPr>
        <w:t>court disposals and so forth. It means th</w:t>
      </w:r>
      <w:r w:rsidR="00D6138A">
        <w:rPr>
          <w:rFonts w:eastAsia="Times New Roman"/>
        </w:rPr>
        <w:t>at</w:t>
      </w:r>
      <w:r w:rsidRPr="00CD28FB" w:rsidR="00CD28FB">
        <w:rPr>
          <w:rFonts w:eastAsia="Times New Roman"/>
        </w:rPr>
        <w:t xml:space="preserve"> proportion</w:t>
      </w:r>
      <w:r w:rsidR="005E6554">
        <w:rPr>
          <w:rFonts w:eastAsia="Times New Roman"/>
        </w:rPr>
        <w:t>ally</w:t>
      </w:r>
      <w:r w:rsidRPr="00CD28FB" w:rsidR="00CD28FB">
        <w:rPr>
          <w:rFonts w:eastAsia="Times New Roman"/>
        </w:rPr>
        <w:t xml:space="preserve"> the work left is much more serious. It is</w:t>
      </w:r>
      <w:r w:rsidR="00CD28FB">
        <w:t xml:space="preserve"> </w:t>
      </w:r>
      <w:r w:rsidRPr="00CD28FB" w:rsidR="00CD28FB">
        <w:rPr>
          <w:rFonts w:eastAsia="Times New Roman"/>
        </w:rPr>
        <w:t xml:space="preserve">largely </w:t>
      </w:r>
      <w:r w:rsidR="00ED5CF7">
        <w:rPr>
          <w:rFonts w:eastAsia="Times New Roman"/>
        </w:rPr>
        <w:t>similar to</w:t>
      </w:r>
      <w:r w:rsidRPr="00CD28FB" w:rsidR="00CD28FB">
        <w:rPr>
          <w:rFonts w:eastAsia="Times New Roman"/>
        </w:rPr>
        <w:t xml:space="preserve"> serious Crown</w:t>
      </w:r>
      <w:r w:rsidR="00D6138A">
        <w:rPr>
          <w:rFonts w:eastAsia="Times New Roman"/>
        </w:rPr>
        <w:t xml:space="preserve"> c</w:t>
      </w:r>
      <w:r w:rsidRPr="00CD28FB" w:rsidR="00CD28FB">
        <w:rPr>
          <w:rFonts w:eastAsia="Times New Roman"/>
        </w:rPr>
        <w:t>ourt work</w:t>
      </w:r>
      <w:r w:rsidR="00ED5CF7">
        <w:rPr>
          <w:rFonts w:eastAsia="Times New Roman"/>
        </w:rPr>
        <w:t>.</w:t>
      </w:r>
    </w:p>
    <w:p w:rsidR="005E6554" w:rsidP="00F005A6">
      <w:pPr>
        <w:pStyle w:val="Answer"/>
      </w:pPr>
      <w:r>
        <w:rPr>
          <w:rFonts w:eastAsia="Times New Roman"/>
        </w:rPr>
        <w:t>W</w:t>
      </w:r>
      <w:r w:rsidRPr="00CD28FB" w:rsidR="00CD28FB">
        <w:rPr>
          <w:rFonts w:eastAsia="Times New Roman"/>
        </w:rPr>
        <w:t xml:space="preserve">e think </w:t>
      </w:r>
      <w:r w:rsidR="009C3854">
        <w:rPr>
          <w:rFonts w:eastAsia="Times New Roman"/>
        </w:rPr>
        <w:t xml:space="preserve">that </w:t>
      </w:r>
      <w:r w:rsidRPr="00CD28FB" w:rsidR="00CD28FB">
        <w:rPr>
          <w:rFonts w:eastAsia="Times New Roman"/>
        </w:rPr>
        <w:t xml:space="preserve">what should be done to give those children </w:t>
      </w:r>
      <w:r>
        <w:rPr>
          <w:rFonts w:eastAsia="Times New Roman"/>
        </w:rPr>
        <w:t>a</w:t>
      </w:r>
      <w:r w:rsidRPr="00CD28FB" w:rsidR="00CD28FB">
        <w:rPr>
          <w:rFonts w:eastAsia="Times New Roman"/>
        </w:rPr>
        <w:t xml:space="preserve"> decent chance in life is to have proper funding and representation that is broadly equivalent.</w:t>
      </w:r>
      <w:r w:rsidR="00CD28FB">
        <w:t xml:space="preserve"> </w:t>
      </w:r>
      <w:r w:rsidRPr="00CD28FB" w:rsidR="00CD28FB">
        <w:rPr>
          <w:rFonts w:eastAsia="Times New Roman"/>
        </w:rPr>
        <w:t xml:space="preserve">Why should a rape case in the youth court be underfunded rather than a rape case in a Crown </w:t>
      </w:r>
      <w:r w:rsidR="00D6138A">
        <w:rPr>
          <w:rFonts w:eastAsia="Times New Roman"/>
        </w:rPr>
        <w:t>c</w:t>
      </w:r>
      <w:r w:rsidRPr="00CD28FB" w:rsidR="00CD28FB">
        <w:rPr>
          <w:rFonts w:eastAsia="Times New Roman"/>
        </w:rPr>
        <w:t>ourt</w:t>
      </w:r>
      <w:r>
        <w:rPr>
          <w:rFonts w:eastAsia="Times New Roman"/>
        </w:rPr>
        <w:t>?</w:t>
      </w:r>
      <w:r w:rsidR="00CD28FB">
        <w:t xml:space="preserve"> </w:t>
      </w:r>
      <w:r w:rsidR="00D6138A">
        <w:rPr>
          <w:rFonts w:eastAsia="Times New Roman"/>
        </w:rPr>
        <w:t>What is t</w:t>
      </w:r>
      <w:r w:rsidRPr="00CD28FB" w:rsidR="00CD28FB">
        <w:rPr>
          <w:rFonts w:eastAsia="Times New Roman"/>
        </w:rPr>
        <w:t>he difference between a 16</w:t>
      </w:r>
      <w:r>
        <w:rPr>
          <w:rFonts w:eastAsia="Times New Roman"/>
        </w:rPr>
        <w:t>-</w:t>
      </w:r>
      <w:r w:rsidRPr="00CD28FB" w:rsidR="00CD28FB">
        <w:rPr>
          <w:rFonts w:eastAsia="Times New Roman"/>
        </w:rPr>
        <w:t>year</w:t>
      </w:r>
      <w:r>
        <w:rPr>
          <w:rFonts w:eastAsia="Times New Roman"/>
        </w:rPr>
        <w:t>-</w:t>
      </w:r>
      <w:r w:rsidRPr="00CD28FB" w:rsidR="00CD28FB">
        <w:rPr>
          <w:rFonts w:eastAsia="Times New Roman"/>
        </w:rPr>
        <w:t>old and a 19</w:t>
      </w:r>
      <w:r>
        <w:rPr>
          <w:rFonts w:eastAsia="Times New Roman"/>
        </w:rPr>
        <w:t>-</w:t>
      </w:r>
      <w:r w:rsidRPr="00CD28FB" w:rsidR="00CD28FB">
        <w:rPr>
          <w:rFonts w:eastAsia="Times New Roman"/>
        </w:rPr>
        <w:t>year</w:t>
      </w:r>
      <w:r>
        <w:rPr>
          <w:rFonts w:eastAsia="Times New Roman"/>
        </w:rPr>
        <w:t>-</w:t>
      </w:r>
      <w:r w:rsidRPr="00CD28FB" w:rsidR="00CD28FB">
        <w:rPr>
          <w:rFonts w:eastAsia="Times New Roman"/>
        </w:rPr>
        <w:t>old</w:t>
      </w:r>
      <w:r w:rsidR="00D6138A">
        <w:rPr>
          <w:rFonts w:eastAsia="Times New Roman"/>
        </w:rPr>
        <w:t>?</w:t>
      </w:r>
      <w:r w:rsidR="00CD28FB">
        <w:t xml:space="preserve"> </w:t>
      </w:r>
    </w:p>
    <w:p w:rsidR="00CD28FB" w:rsidRPr="00CD28FB" w:rsidP="005E6554">
      <w:pPr>
        <w:pStyle w:val="Question"/>
        <w:rPr>
          <w:rFonts w:eastAsia="Times New Roman"/>
        </w:rPr>
      </w:pPr>
      <w:sdt>
        <w:sdtPr>
          <w:alias w:val="Member"/>
          <w:tag w:val="&lt;Member mnisId='4745' dodsId=''&gt;"/>
          <w:id w:val="-1456169444"/>
          <w:placeholder>
            <w:docPart w:val="DefaultPlaceholder_-1854013440"/>
          </w:placeholder>
          <w:richText/>
        </w:sdtPr>
        <w:sdtContent>
          <w:r w:rsidRPr="005E6554" w:rsidR="005E6554">
            <w:rPr>
              <w:b/>
            </w:rPr>
            <w:t>Rob Butler:</w:t>
          </w:r>
        </w:sdtContent>
      </w:sdt>
      <w:r w:rsidR="005E6554">
        <w:t xml:space="preserve"> </w:t>
      </w:r>
      <w:r w:rsidR="00507157">
        <w:t>But y</w:t>
      </w:r>
      <w:r w:rsidR="00D6138A">
        <w:rPr>
          <w:rFonts w:eastAsia="Times New Roman"/>
        </w:rPr>
        <w:t>o</w:t>
      </w:r>
      <w:r w:rsidRPr="00CD28FB">
        <w:rPr>
          <w:rFonts w:eastAsia="Times New Roman"/>
        </w:rPr>
        <w:t>u are reasonably comfortable with the way the Government are proposing to address this</w:t>
      </w:r>
      <w:r w:rsidR="00EC5AA9">
        <w:rPr>
          <w:rFonts w:eastAsia="Times New Roman"/>
        </w:rPr>
        <w:t>,</w:t>
      </w:r>
      <w:r w:rsidRPr="00CD28FB">
        <w:rPr>
          <w:rFonts w:eastAsia="Times New Roman"/>
        </w:rPr>
        <w:t xml:space="preserve"> which is more to do with the severity of the offence</w:t>
      </w:r>
      <w:r w:rsidR="00ED5CF7">
        <w:rPr>
          <w:rFonts w:eastAsia="Times New Roman"/>
        </w:rPr>
        <w:t>,</w:t>
      </w:r>
      <w:r w:rsidRPr="00CD28FB">
        <w:rPr>
          <w:rFonts w:eastAsia="Times New Roman"/>
        </w:rPr>
        <w:t xml:space="preserve"> rather than in and of itself </w:t>
      </w:r>
      <w:r w:rsidR="0061794A">
        <w:rPr>
          <w:rFonts w:eastAsia="Times New Roman"/>
        </w:rPr>
        <w:t xml:space="preserve">the fact of </w:t>
      </w:r>
      <w:r w:rsidRPr="00CD28FB">
        <w:rPr>
          <w:rFonts w:eastAsia="Times New Roman"/>
        </w:rPr>
        <w:t xml:space="preserve">looking after children </w:t>
      </w:r>
      <w:r w:rsidR="00EC5AA9">
        <w:rPr>
          <w:rFonts w:eastAsia="Times New Roman"/>
        </w:rPr>
        <w:t>being</w:t>
      </w:r>
      <w:r w:rsidRPr="00CD28FB">
        <w:rPr>
          <w:rFonts w:eastAsia="Times New Roman"/>
        </w:rPr>
        <w:t xml:space="preserve"> more complicated</w:t>
      </w:r>
      <w:r w:rsidR="00ED5CF7">
        <w:rPr>
          <w:rFonts w:eastAsia="Times New Roman"/>
        </w:rPr>
        <w:t>,</w:t>
      </w:r>
      <w:r w:rsidRPr="00CD28FB">
        <w:rPr>
          <w:rFonts w:eastAsia="Times New Roman"/>
        </w:rPr>
        <w:t xml:space="preserve"> and</w:t>
      </w:r>
      <w:r w:rsidR="005E6554">
        <w:rPr>
          <w:rFonts w:eastAsia="Times New Roman"/>
        </w:rPr>
        <w:t xml:space="preserve"> </w:t>
      </w:r>
      <w:r w:rsidRPr="00CD28FB">
        <w:rPr>
          <w:rFonts w:eastAsia="Times New Roman"/>
        </w:rPr>
        <w:t>requir</w:t>
      </w:r>
      <w:r w:rsidR="00ED5CF7">
        <w:rPr>
          <w:rFonts w:eastAsia="Times New Roman"/>
        </w:rPr>
        <w:t>ing</w:t>
      </w:r>
      <w:r w:rsidRPr="00CD28FB">
        <w:rPr>
          <w:rFonts w:eastAsia="Times New Roman"/>
        </w:rPr>
        <w:t xml:space="preserve"> more skill and experience</w:t>
      </w:r>
      <w:r w:rsidR="00EC5AA9">
        <w:rPr>
          <w:rFonts w:eastAsia="Times New Roman"/>
        </w:rPr>
        <w:t>. A</w:t>
      </w:r>
      <w:r w:rsidRPr="00CD28FB">
        <w:rPr>
          <w:rFonts w:eastAsia="Times New Roman"/>
        </w:rPr>
        <w:t>t the moment</w:t>
      </w:r>
      <w:r w:rsidR="002D026D">
        <w:rPr>
          <w:rFonts w:eastAsia="Times New Roman"/>
        </w:rPr>
        <w:t>,</w:t>
      </w:r>
      <w:r w:rsidRPr="00CD28FB">
        <w:rPr>
          <w:rFonts w:eastAsia="Times New Roman"/>
        </w:rPr>
        <w:t xml:space="preserve"> the tendency has been for the less experienced solicitors and barristers to be pushed down to the youth court almost as a training exercise. </w:t>
      </w:r>
    </w:p>
    <w:p w:rsidR="005E6554" w:rsidP="005E6554">
      <w:pPr>
        <w:pStyle w:val="Answer"/>
      </w:pPr>
      <w:sdt>
        <w:sdtPr>
          <w:alias w:val="Witness"/>
          <w:id w:val="-892192667"/>
          <w:placeholder>
            <w:docPart w:val="DefaultPlaceholder_-1854013440"/>
          </w:placeholder>
          <w:richText/>
        </w:sdtPr>
        <w:sdtContent>
          <w:r w:rsidR="007E10F4">
            <w:rPr>
              <w:b/>
              <w:i/>
            </w:rPr>
            <w:t xml:space="preserve">Mark Fenhalls: </w:t>
          </w:r>
        </w:sdtContent>
      </w:sdt>
      <w:r w:rsidRPr="00CD28FB" w:rsidR="00CD28FB">
        <w:t>They go hand</w:t>
      </w:r>
      <w:r>
        <w:t xml:space="preserve"> </w:t>
      </w:r>
      <w:r w:rsidRPr="00CD28FB" w:rsidR="00CD28FB">
        <w:t>in</w:t>
      </w:r>
      <w:r>
        <w:t xml:space="preserve"> </w:t>
      </w:r>
      <w:r w:rsidRPr="00CD28FB" w:rsidR="00CD28FB">
        <w:t>hand</w:t>
      </w:r>
      <w:r>
        <w:t>.</w:t>
      </w:r>
      <w:r w:rsidRPr="00CD28FB" w:rsidR="00CD28FB">
        <w:t xml:space="preserve"> I do not know any advocate</w:t>
      </w:r>
      <w:r w:rsidR="00ED5CF7">
        <w:t>,</w:t>
      </w:r>
      <w:r w:rsidRPr="00CD28FB" w:rsidR="00CD28FB">
        <w:t xml:space="preserve"> solicitor or barrister</w:t>
      </w:r>
      <w:r w:rsidR="00ED5CF7">
        <w:t>,</w:t>
      </w:r>
      <w:r w:rsidRPr="00CD28FB" w:rsidR="00CD28FB">
        <w:t xml:space="preserve"> </w:t>
      </w:r>
      <w:r w:rsidR="00EC5AA9">
        <w:t xml:space="preserve">who </w:t>
      </w:r>
      <w:r w:rsidRPr="00CD28FB" w:rsidR="00CD28FB">
        <w:t xml:space="preserve">goes to the </w:t>
      </w:r>
      <w:r w:rsidR="00F005A6">
        <w:t xml:space="preserve">youth </w:t>
      </w:r>
      <w:r w:rsidRPr="00CD28FB" w:rsidR="00CD28FB">
        <w:t>court to deal with these kinds of cases who is not going there as sensitively as they can</w:t>
      </w:r>
      <w:r>
        <w:t>,</w:t>
      </w:r>
      <w:r w:rsidRPr="00CD28FB" w:rsidR="00CD28FB">
        <w:t xml:space="preserve"> thinking about the interests of the child while they are doing it.</w:t>
      </w:r>
      <w:r w:rsidR="00CD28FB">
        <w:t xml:space="preserve"> </w:t>
      </w:r>
      <w:r w:rsidRPr="00CD28FB" w:rsidR="00CD28FB">
        <w:t xml:space="preserve">That is what the </w:t>
      </w:r>
      <w:r w:rsidR="00F005A6">
        <w:t xml:space="preserve">youth </w:t>
      </w:r>
      <w:r w:rsidRPr="00CD28FB" w:rsidR="00CD28FB">
        <w:t>justice teams work on.</w:t>
      </w:r>
      <w:r w:rsidR="00CD28FB">
        <w:t xml:space="preserve"> </w:t>
      </w:r>
      <w:r w:rsidRPr="00CD28FB" w:rsidR="00CD28FB">
        <w:t>Th</w:t>
      </w:r>
      <w:r w:rsidR="00ED5CF7">
        <w:t>at is why</w:t>
      </w:r>
      <w:r w:rsidRPr="00CD28FB" w:rsidR="00CD28FB">
        <w:t xml:space="preserve"> social workers are involved and </w:t>
      </w:r>
      <w:r w:rsidR="00EC5AA9">
        <w:t xml:space="preserve">are </w:t>
      </w:r>
      <w:r w:rsidRPr="00CD28FB" w:rsidR="00CD28FB">
        <w:t>present all the time</w:t>
      </w:r>
      <w:r w:rsidR="00ED5CF7">
        <w:t xml:space="preserve"> and it </w:t>
      </w:r>
      <w:r w:rsidRPr="00CD28FB" w:rsidR="00CD28FB">
        <w:t>is why you have specially trained magistrates to deal with these kinds of cases. There is lots of detail around the youth court proposals we need to engage with and put in our consultation responses.</w:t>
      </w:r>
      <w:r w:rsidR="00CD28FB">
        <w:t xml:space="preserve"> </w:t>
      </w:r>
    </w:p>
    <w:p w:rsidR="005E6554" w:rsidP="005E6554">
      <w:pPr>
        <w:pStyle w:val="Answer"/>
      </w:pPr>
      <w:r>
        <w:t>B</w:t>
      </w:r>
      <w:r w:rsidRPr="00CD28FB" w:rsidR="00CD28FB">
        <w:t>efore we close, Chair, would you mind if I write to Ms Farris separately with details</w:t>
      </w:r>
      <w:r w:rsidR="008314E9">
        <w:t>?</w:t>
      </w:r>
      <w:r w:rsidRPr="00CD28FB" w:rsidR="00CD28FB">
        <w:t xml:space="preserve"> I think a number of </w:t>
      </w:r>
      <w:r w:rsidR="00ED5CF7">
        <w:t xml:space="preserve">the </w:t>
      </w:r>
      <w:r w:rsidRPr="00CD28FB" w:rsidR="00CD28FB">
        <w:t>things she mentioned in relation to numbers are</w:t>
      </w:r>
      <w:r>
        <w:t>,</w:t>
      </w:r>
      <w:r w:rsidRPr="00CD28FB" w:rsidR="00CD28FB">
        <w:t xml:space="preserve"> in fact</w:t>
      </w:r>
      <w:r w:rsidR="00EC5AA9">
        <w:t>,</w:t>
      </w:r>
      <w:r w:rsidRPr="00CD28FB" w:rsidR="00CD28FB">
        <w:t xml:space="preserve"> already published</w:t>
      </w:r>
      <w:r>
        <w:t>,</w:t>
      </w:r>
      <w:r w:rsidRPr="00CD28FB" w:rsidR="00CD28FB">
        <w:t xml:space="preserve"> and part of the data compendium that we use</w:t>
      </w:r>
      <w:r w:rsidR="008314E9">
        <w:t>.</w:t>
      </w:r>
      <w:r w:rsidR="00CD28FB">
        <w:t xml:space="preserve"> </w:t>
      </w:r>
      <w:r>
        <w:t xml:space="preserve">We will also </w:t>
      </w:r>
      <w:r w:rsidRPr="00CD28FB" w:rsidR="00CD28FB">
        <w:t>write to you with the details of the</w:t>
      </w:r>
      <w:r w:rsidR="00CD28FB">
        <w:t xml:space="preserve"> </w:t>
      </w:r>
      <w:r w:rsidRPr="00CD28FB" w:rsidR="00CD28FB">
        <w:t xml:space="preserve">work we are </w:t>
      </w:r>
      <w:r w:rsidRPr="00CD28FB" w:rsidR="00CD28FB">
        <w:t xml:space="preserve">doing with the </w:t>
      </w:r>
      <w:r w:rsidR="00EC5AA9">
        <w:t>b</w:t>
      </w:r>
      <w:r w:rsidRPr="00CD28FB" w:rsidR="00CD28FB">
        <w:t>arristers</w:t>
      </w:r>
      <w:r w:rsidR="00EC5AA9">
        <w:t>’ c</w:t>
      </w:r>
      <w:r w:rsidRPr="00CD28FB" w:rsidR="00CD28FB">
        <w:t xml:space="preserve">lerks </w:t>
      </w:r>
      <w:r w:rsidR="00EC5AA9">
        <w:t>a</w:t>
      </w:r>
      <w:r w:rsidRPr="00CD28FB" w:rsidR="00CD28FB">
        <w:t>ssoc</w:t>
      </w:r>
      <w:r>
        <w:t>i</w:t>
      </w:r>
      <w:r w:rsidRPr="00CD28FB" w:rsidR="00CD28FB">
        <w:t>ation</w:t>
      </w:r>
      <w:r w:rsidR="00EC5AA9">
        <w:t>s</w:t>
      </w:r>
      <w:r w:rsidRPr="00CD28FB" w:rsidR="00CD28FB">
        <w:t xml:space="preserve"> and so forth about trying to </w:t>
      </w:r>
      <w:r w:rsidR="000D7AB8">
        <w:t xml:space="preserve">make </w:t>
      </w:r>
      <w:r w:rsidRPr="00CD28FB" w:rsidR="00CD28FB">
        <w:t>sure</w:t>
      </w:r>
      <w:r w:rsidR="00EC5AA9">
        <w:t xml:space="preserve"> that</w:t>
      </w:r>
      <w:r w:rsidRPr="00CD28FB" w:rsidR="00CD28FB">
        <w:t xml:space="preserve"> fair allocation of work is achieved.</w:t>
      </w:r>
      <w:r w:rsidR="00CD28FB">
        <w:t xml:space="preserve"> </w:t>
      </w:r>
    </w:p>
    <w:p w:rsidR="005E6554" w:rsidP="005E6554">
      <w:pPr>
        <w:pStyle w:val="Question"/>
      </w:pPr>
      <w:sdt>
        <w:sdtPr>
          <w:alias w:val="Member"/>
          <w:tag w:val="&lt;Member mnisId='1601' dodsId='34498'&gt;"/>
          <w:id w:val="949738887"/>
          <w:placeholder>
            <w:docPart w:val="DefaultPlaceholder_-1854013440"/>
          </w:placeholder>
          <w:richText/>
        </w:sdtPr>
        <w:sdtContent>
          <w:r w:rsidRPr="005E6554">
            <w:rPr>
              <w:b/>
            </w:rPr>
            <w:t>Chair:</w:t>
          </w:r>
        </w:sdtContent>
      </w:sdt>
      <w:r>
        <w:t xml:space="preserve"> </w:t>
      </w:r>
      <w:r w:rsidRPr="00CD28FB" w:rsidR="00CD28FB">
        <w:t xml:space="preserve">I think </w:t>
      </w:r>
      <w:r>
        <w:t xml:space="preserve">the whole Committee </w:t>
      </w:r>
      <w:r w:rsidRPr="00CD28FB" w:rsidR="00CD28FB">
        <w:t>would be interest</w:t>
      </w:r>
      <w:r>
        <w:t>ed</w:t>
      </w:r>
      <w:r w:rsidRPr="00CD28FB" w:rsidR="00CD28FB">
        <w:t xml:space="preserve"> to have that information.</w:t>
      </w:r>
      <w:r w:rsidR="00CD28FB">
        <w:t xml:space="preserve"> </w:t>
      </w:r>
      <w:r w:rsidRPr="00CD28FB" w:rsidR="00CD28FB">
        <w:t>I am grateful.</w:t>
      </w:r>
      <w:r w:rsidR="00CD28FB">
        <w:t xml:space="preserve"> </w:t>
      </w:r>
      <w:r w:rsidRPr="00CD28FB" w:rsidR="00CD28FB">
        <w:t>It w</w:t>
      </w:r>
      <w:r w:rsidR="000D7AB8">
        <w:t>ill</w:t>
      </w:r>
      <w:r w:rsidRPr="00CD28FB" w:rsidR="00CD28FB">
        <w:t xml:space="preserve"> be easier to get the Minister back than it will be </w:t>
      </w:r>
      <w:r w:rsidR="006E01F5">
        <w:t xml:space="preserve">for </w:t>
      </w:r>
      <w:r w:rsidRPr="00CD28FB" w:rsidR="00CD28FB">
        <w:t xml:space="preserve">our witnesses from </w:t>
      </w:r>
      <w:r>
        <w:t>outside</w:t>
      </w:r>
      <w:r w:rsidR="00ED5CF7">
        <w:t>,</w:t>
      </w:r>
      <w:r>
        <w:t xml:space="preserve"> </w:t>
      </w:r>
      <w:r w:rsidR="006E01F5">
        <w:t xml:space="preserve">so I will continue briefly </w:t>
      </w:r>
      <w:r w:rsidRPr="00CD28FB" w:rsidR="00CD28FB">
        <w:t>because I know we are going to have votes at some point</w:t>
      </w:r>
      <w:r>
        <w:t>.</w:t>
      </w:r>
    </w:p>
    <w:p w:rsidR="005E6554" w:rsidP="005E6554">
      <w:pPr>
        <w:pStyle w:val="Question"/>
        <w:numPr>
          <w:ilvl w:val="0"/>
          <w:numId w:val="0"/>
        </w:numPr>
        <w:ind w:left="794"/>
      </w:pPr>
      <w:r>
        <w:t>There are t</w:t>
      </w:r>
      <w:r w:rsidRPr="00CD28FB" w:rsidR="00CD28FB">
        <w:t>wo points I want to touch on.</w:t>
      </w:r>
      <w:r w:rsidR="00CD28FB">
        <w:t xml:space="preserve"> </w:t>
      </w:r>
      <w:r w:rsidRPr="00CD28FB" w:rsidR="00CD28FB">
        <w:t>Ms Boyce, you referred to public defenders</w:t>
      </w:r>
      <w:r w:rsidR="00EC5AA9">
        <w:t xml:space="preserve"> and asked </w:t>
      </w:r>
      <w:r w:rsidRPr="00CD28FB" w:rsidR="00CD28FB">
        <w:t xml:space="preserve">why </w:t>
      </w:r>
      <w:r w:rsidR="00EC5AA9">
        <w:t>t</w:t>
      </w:r>
      <w:r w:rsidRPr="00CD28FB" w:rsidR="00CD28FB">
        <w:t xml:space="preserve">he Government </w:t>
      </w:r>
      <w:r w:rsidR="00943BD1">
        <w:t>are</w:t>
      </w:r>
      <w:r w:rsidR="00EC5AA9">
        <w:t xml:space="preserve"> </w:t>
      </w:r>
      <w:r w:rsidRPr="00CD28FB" w:rsidR="00CD28FB">
        <w:t xml:space="preserve">going down the </w:t>
      </w:r>
      <w:r w:rsidR="00ED5CF7">
        <w:t>route</w:t>
      </w:r>
      <w:r w:rsidRPr="00CD28FB" w:rsidR="00CD28FB">
        <w:t xml:space="preserve"> of public defenders as opposed to looking at the sustainability of the solicitor profession</w:t>
      </w:r>
      <w:r>
        <w:t>. D</w:t>
      </w:r>
      <w:r w:rsidRPr="00CD28FB" w:rsidR="00CD28FB">
        <w:t>o you want to tell us what your issue is around that?</w:t>
      </w:r>
      <w:r w:rsidR="00CD28FB">
        <w:t xml:space="preserve"> </w:t>
      </w:r>
    </w:p>
    <w:p w:rsidR="005E6554" w:rsidP="005E6554">
      <w:pPr>
        <w:pStyle w:val="Answer"/>
      </w:pPr>
      <w:sdt>
        <w:sdtPr>
          <w:alias w:val="Witness"/>
          <w:id w:val="1133455095"/>
          <w:placeholder>
            <w:docPart w:val="DefaultPlaceholder_-1854013440"/>
          </w:placeholder>
          <w:richText/>
        </w:sdtPr>
        <w:sdtContent>
          <w:r w:rsidRPr="005E6554">
            <w:rPr>
              <w:b/>
              <w:i/>
            </w:rPr>
            <w:t>Stephanie Boyce:</w:t>
          </w:r>
        </w:sdtContent>
      </w:sdt>
      <w:r>
        <w:t xml:space="preserve"> </w:t>
      </w:r>
      <w:r w:rsidRPr="00CD28FB" w:rsidR="00CD28FB">
        <w:t>The public defender scheme is expensive</w:t>
      </w:r>
      <w:r w:rsidR="005408F8">
        <w:t xml:space="preserve"> </w:t>
      </w:r>
      <w:r w:rsidRPr="00CD28FB" w:rsidR="00CD28FB">
        <w:t xml:space="preserve">to set up </w:t>
      </w:r>
      <w:r>
        <w:t xml:space="preserve">and </w:t>
      </w:r>
      <w:r w:rsidRPr="00CD28FB" w:rsidR="00CD28FB">
        <w:t>to run.</w:t>
      </w:r>
      <w:r w:rsidR="00CD28FB">
        <w:t xml:space="preserve"> </w:t>
      </w:r>
      <w:r>
        <w:t xml:space="preserve">You </w:t>
      </w:r>
      <w:r w:rsidRPr="00CD28FB" w:rsidR="00CD28FB">
        <w:t xml:space="preserve">already </w:t>
      </w:r>
      <w:r>
        <w:t>have</w:t>
      </w:r>
      <w:r w:rsidRPr="00CD28FB" w:rsidR="00CD28FB">
        <w:t xml:space="preserve"> the skillset.</w:t>
      </w:r>
      <w:r w:rsidR="00CD28FB">
        <w:t xml:space="preserve"> </w:t>
      </w:r>
      <w:r w:rsidRPr="00CD28FB" w:rsidR="00CD28FB">
        <w:t>You have an established structure</w:t>
      </w:r>
      <w:r w:rsidR="00820EF5">
        <w:t xml:space="preserve"> and</w:t>
      </w:r>
      <w:r w:rsidRPr="00CD28FB" w:rsidR="00CD28FB">
        <w:t xml:space="preserve"> framework already there with the criminal defence solicitor profession.</w:t>
      </w:r>
      <w:r w:rsidR="00CD28FB">
        <w:t xml:space="preserve"> </w:t>
      </w:r>
      <w:r w:rsidRPr="00CD28FB" w:rsidR="00CD28FB">
        <w:t>That is our issue with it.</w:t>
      </w:r>
      <w:r w:rsidR="00587124">
        <w:t xml:space="preserve"> </w:t>
      </w:r>
      <w:r w:rsidR="00EC5AA9">
        <w:t>I was t</w:t>
      </w:r>
      <w:r w:rsidRPr="00CD28FB" w:rsidR="00CD28FB">
        <w:t xml:space="preserve">alking about repurposing the package, and I think I quoted £3.2 million earlier </w:t>
      </w:r>
      <w:r w:rsidR="00587124">
        <w:t>for</w:t>
      </w:r>
      <w:r w:rsidRPr="00CD28FB" w:rsidR="00CD28FB">
        <w:t xml:space="preserve"> putting money into that scheme</w:t>
      </w:r>
      <w:r w:rsidR="00587124">
        <w:t>,</w:t>
      </w:r>
      <w:r w:rsidRPr="00CD28FB" w:rsidR="00CD28FB">
        <w:t xml:space="preserve"> set</w:t>
      </w:r>
      <w:r w:rsidR="00807216">
        <w:t>ting</w:t>
      </w:r>
      <w:r w:rsidRPr="00CD28FB" w:rsidR="00CD28FB">
        <w:t xml:space="preserve"> it up and then the ongoing costs</w:t>
      </w:r>
      <w:r>
        <w:t>,</w:t>
      </w:r>
      <w:r w:rsidRPr="00CD28FB" w:rsidR="00CD28FB">
        <w:t xml:space="preserve"> whereas, actually</w:t>
      </w:r>
      <w:r w:rsidR="00ED5CF7">
        <w:t>,</w:t>
      </w:r>
      <w:r>
        <w:t xml:space="preserve"> you</w:t>
      </w:r>
      <w:r w:rsidRPr="00CD28FB" w:rsidR="00CD28FB">
        <w:t xml:space="preserve"> already </w:t>
      </w:r>
      <w:r>
        <w:t>have</w:t>
      </w:r>
      <w:r w:rsidRPr="00CD28FB" w:rsidR="00CD28FB">
        <w:t xml:space="preserve"> an established framework, an established scheme</w:t>
      </w:r>
      <w:r w:rsidR="00ED5CF7">
        <w:t>,</w:t>
      </w:r>
      <w:r w:rsidRPr="00CD28FB" w:rsidR="00CD28FB">
        <w:t xml:space="preserve"> wh</w:t>
      </w:r>
      <w:r w:rsidR="00FA3D87">
        <w:t>ere</w:t>
      </w:r>
      <w:r w:rsidRPr="00CD28FB" w:rsidR="00CD28FB">
        <w:t xml:space="preserve"> that money could be repurposed.</w:t>
      </w:r>
      <w:r w:rsidR="00CD28FB">
        <w:t xml:space="preserve"> </w:t>
      </w:r>
    </w:p>
    <w:p w:rsidR="00FA3D87" w:rsidP="005E6554">
      <w:pPr>
        <w:pStyle w:val="Question"/>
      </w:pPr>
      <w:sdt>
        <w:sdtPr>
          <w:alias w:val="Member"/>
          <w:tag w:val="&lt;Member mnisId='1601' dodsId='34498'&gt;"/>
          <w:id w:val="-1659530216"/>
          <w:placeholder>
            <w:docPart w:val="DefaultPlaceholder_-1854013440"/>
          </w:placeholder>
          <w:richText/>
        </w:sdtPr>
        <w:sdtContent>
          <w:r w:rsidRPr="005E6554" w:rsidR="005E6554">
            <w:rPr>
              <w:b/>
            </w:rPr>
            <w:t>Chair:</w:t>
          </w:r>
        </w:sdtContent>
      </w:sdt>
      <w:r w:rsidR="005E6554">
        <w:t xml:space="preserve"> Y</w:t>
      </w:r>
      <w:r w:rsidRPr="00CD28FB" w:rsidR="00CD28FB">
        <w:t>ou do not think it is efficient</w:t>
      </w:r>
      <w:r w:rsidR="005E6554">
        <w:t>.</w:t>
      </w:r>
      <w:r w:rsidR="00CD28FB">
        <w:t xml:space="preserve"> </w:t>
      </w:r>
      <w:r w:rsidRPr="00CD28FB" w:rsidR="00CD28FB">
        <w:t>It is no</w:t>
      </w:r>
      <w:r>
        <w:t xml:space="preserve">t an </w:t>
      </w:r>
      <w:r w:rsidRPr="00CD28FB" w:rsidR="00CD28FB">
        <w:t>efficient use of the money.</w:t>
      </w:r>
    </w:p>
    <w:p w:rsidR="00FA3D87" w:rsidP="00FA3D87">
      <w:pPr>
        <w:pStyle w:val="Answer"/>
      </w:pPr>
      <w:sdt>
        <w:sdtPr>
          <w:alias w:val="Witness"/>
          <w:id w:val="-731620934"/>
          <w:placeholder>
            <w:docPart w:val="DefaultPlaceholder_-1854013440"/>
          </w:placeholder>
          <w:richText/>
        </w:sdtPr>
        <w:sdtContent>
          <w:r w:rsidRPr="00FA3D87">
            <w:rPr>
              <w:b/>
              <w:i/>
            </w:rPr>
            <w:t>Stephanie Boyce:</w:t>
          </w:r>
        </w:sdtContent>
      </w:sdt>
      <w:r>
        <w:t xml:space="preserve"> Yes.</w:t>
      </w:r>
    </w:p>
    <w:p w:rsidR="005E6554" w:rsidP="005E6554">
      <w:pPr>
        <w:pStyle w:val="Question"/>
        <w:numPr>
          <w:ilvl w:val="0"/>
          <w:numId w:val="0"/>
        </w:numPr>
        <w:ind w:left="794"/>
      </w:pPr>
      <w:sdt>
        <w:sdtPr>
          <w:alias w:val="Member"/>
          <w:tag w:val="&lt;Member mnisId='1601' dodsId='34498'&gt;"/>
          <w:id w:val="18370267"/>
          <w:placeholder>
            <w:docPart w:val="DefaultPlaceholder_-1854013440"/>
          </w:placeholder>
          <w:richText/>
        </w:sdtPr>
        <w:sdtContent>
          <w:r w:rsidRPr="00FA3D87" w:rsidR="00FA3D87">
            <w:rPr>
              <w:b/>
            </w:rPr>
            <w:t>Chair:</w:t>
          </w:r>
        </w:sdtContent>
      </w:sdt>
      <w:r w:rsidR="00FA3D87">
        <w:t xml:space="preserve"> </w:t>
      </w:r>
      <w:r w:rsidRPr="00CD28FB" w:rsidR="00CD28FB">
        <w:t>I understand that.</w:t>
      </w:r>
      <w:r w:rsidR="00FA3D87">
        <w:t xml:space="preserve"> </w:t>
      </w:r>
      <w:r w:rsidRPr="00CD28FB" w:rsidR="00CD28FB">
        <w:t>Mr Fenhalls, you raised an issue around the advisory board.</w:t>
      </w:r>
      <w:r w:rsidR="00CD28FB">
        <w:t xml:space="preserve"> </w:t>
      </w:r>
      <w:r w:rsidRPr="00CD28FB" w:rsidR="00CD28FB">
        <w:t>Sir Christopher recommends an independent advisory board for the future.</w:t>
      </w:r>
      <w:r w:rsidR="00CD28FB">
        <w:t xml:space="preserve"> </w:t>
      </w:r>
      <w:r w:rsidRPr="00CD28FB" w:rsidR="00CD28FB">
        <w:t xml:space="preserve">It is not being put </w:t>
      </w:r>
      <w:r w:rsidR="00AA50A3">
        <w:t xml:space="preserve">on a statutory basis </w:t>
      </w:r>
      <w:r w:rsidRPr="00CD28FB" w:rsidR="00CD28FB">
        <w:t>by the Government. Are there</w:t>
      </w:r>
      <w:r w:rsidR="00CD28FB">
        <w:t xml:space="preserve"> </w:t>
      </w:r>
      <w:r w:rsidRPr="00CD28FB" w:rsidR="00CD28FB">
        <w:t xml:space="preserve">any issues you have around the advisory board? </w:t>
      </w:r>
    </w:p>
    <w:p w:rsidR="005E6554" w:rsidP="005E6554">
      <w:pPr>
        <w:pStyle w:val="Answer"/>
      </w:pPr>
      <w:sdt>
        <w:sdtPr>
          <w:alias w:val="Witness"/>
          <w:id w:val="-51769207"/>
          <w:placeholder>
            <w:docPart w:val="DefaultPlaceholder_-1854013440"/>
          </w:placeholder>
          <w:richText/>
        </w:sdtPr>
        <w:sdtContent>
          <w:r w:rsidR="007E10F4">
            <w:rPr>
              <w:b/>
              <w:i/>
            </w:rPr>
            <w:t>Mark Fenhalls:</w:t>
          </w:r>
          <w:r w:rsidR="00E528F7">
            <w:rPr>
              <w:b/>
              <w:i/>
            </w:rPr>
            <w:t xml:space="preserve"> </w:t>
          </w:r>
        </w:sdtContent>
      </w:sdt>
      <w:r w:rsidRPr="00CD28FB" w:rsidR="00CD28FB">
        <w:t>The</w:t>
      </w:r>
      <w:r w:rsidR="00CD28FB">
        <w:t xml:space="preserve"> </w:t>
      </w:r>
      <w:r w:rsidRPr="00CD28FB" w:rsidR="00CD28FB">
        <w:t>Government</w:t>
      </w:r>
      <w:r>
        <w:t>’</w:t>
      </w:r>
      <w:r w:rsidRPr="00CD28FB" w:rsidR="00CD28FB">
        <w:t xml:space="preserve">s </w:t>
      </w:r>
      <w:r w:rsidR="00ED5CF7">
        <w:t>response</w:t>
      </w:r>
      <w:r w:rsidRPr="00CD28FB" w:rsidR="00CD28FB">
        <w:t xml:space="preserve"> is weaker than Sir Christopher</w:t>
      </w:r>
      <w:r w:rsidR="00CD28FB">
        <w:t>’</w:t>
      </w:r>
      <w:r w:rsidRPr="00CD28FB" w:rsidR="00CD28FB">
        <w:t>s recommendation, and we regret that.</w:t>
      </w:r>
      <w:r w:rsidR="00CD28FB">
        <w:t xml:space="preserve"> </w:t>
      </w:r>
      <w:r w:rsidRPr="00CD28FB" w:rsidR="00CD28FB">
        <w:t>The reason we want an advisory board with teeth is that it will avoid conflict</w:t>
      </w:r>
      <w:r w:rsidR="00E528F7">
        <w:t xml:space="preserve"> and</w:t>
      </w:r>
      <w:r w:rsidRPr="00CD28FB" w:rsidR="00CD28FB">
        <w:t xml:space="preserve"> disruption</w:t>
      </w:r>
      <w:r w:rsidR="00EC5AA9">
        <w:t>,</w:t>
      </w:r>
      <w:r w:rsidRPr="00CD28FB" w:rsidR="00CD28FB">
        <w:t xml:space="preserve"> and </w:t>
      </w:r>
      <w:r w:rsidR="00E528F7">
        <w:t xml:space="preserve">it will </w:t>
      </w:r>
      <w:r w:rsidRPr="00CD28FB" w:rsidR="00CD28FB">
        <w:t xml:space="preserve">help </w:t>
      </w:r>
      <w:r w:rsidR="00ED5CF7">
        <w:t xml:space="preserve">in </w:t>
      </w:r>
      <w:r w:rsidRPr="00CD28FB" w:rsidR="00CD28FB">
        <w:t>plannin</w:t>
      </w:r>
      <w:r w:rsidR="00EC5AA9">
        <w:t>g. A</w:t>
      </w:r>
      <w:r w:rsidRPr="00CD28FB" w:rsidR="00CD28FB">
        <w:t xml:space="preserve">n advisory board </w:t>
      </w:r>
      <w:r w:rsidR="00BD2DDC">
        <w:t>that</w:t>
      </w:r>
      <w:r w:rsidRPr="00CD28FB" w:rsidR="00CD28FB">
        <w:t xml:space="preserve"> owned the data and thought carefully about </w:t>
      </w:r>
      <w:r w:rsidR="00EC5AA9">
        <w:t xml:space="preserve">the </w:t>
      </w:r>
      <w:r w:rsidRPr="00CD28FB" w:rsidR="00CD28FB">
        <w:t xml:space="preserve">pipeline of work, </w:t>
      </w:r>
      <w:r w:rsidR="00EC5AA9">
        <w:t xml:space="preserve">and </w:t>
      </w:r>
      <w:r w:rsidRPr="00CD28FB" w:rsidR="00CD28FB">
        <w:t>understood what was coming through, could anticipate capacity</w:t>
      </w:r>
      <w:r w:rsidR="007A0F4B">
        <w:t>. I</w:t>
      </w:r>
      <w:r w:rsidR="00BD2DDC">
        <w:t>t</w:t>
      </w:r>
      <w:r w:rsidR="00EC5AA9">
        <w:t xml:space="preserve"> </w:t>
      </w:r>
      <w:r w:rsidRPr="00CD28FB" w:rsidR="00CD28FB">
        <w:t>could see</w:t>
      </w:r>
      <w:r w:rsidR="00BD2DDC">
        <w:t xml:space="preserve"> that</w:t>
      </w:r>
      <w:r w:rsidRPr="00CD28FB" w:rsidR="00CD28FB">
        <w:t xml:space="preserve"> the </w:t>
      </w:r>
      <w:r>
        <w:t>G</w:t>
      </w:r>
      <w:r w:rsidRPr="00CD28FB" w:rsidR="00CD28FB">
        <w:t xml:space="preserve">overnment </w:t>
      </w:r>
      <w:r w:rsidR="00BD2DDC">
        <w:t>we</w:t>
      </w:r>
      <w:r>
        <w:t>re</w:t>
      </w:r>
      <w:r w:rsidRPr="00CD28FB" w:rsidR="00CD28FB">
        <w:t xml:space="preserve"> proposing this</w:t>
      </w:r>
      <w:r>
        <w:t>,</w:t>
      </w:r>
      <w:r w:rsidRPr="00CD28FB" w:rsidR="00CD28FB">
        <w:t xml:space="preserve"> </w:t>
      </w:r>
      <w:r w:rsidR="00BD2DDC">
        <w:t>or wanted</w:t>
      </w:r>
      <w:r w:rsidRPr="00CD28FB" w:rsidR="00CD28FB">
        <w:t xml:space="preserve"> that</w:t>
      </w:r>
      <w:r w:rsidR="00ED5CF7">
        <w:t xml:space="preserve">, </w:t>
      </w:r>
      <w:r w:rsidR="00EC5AA9">
        <w:t xml:space="preserve">and </w:t>
      </w:r>
      <w:r w:rsidR="007A0F4B">
        <w:t xml:space="preserve">could </w:t>
      </w:r>
      <w:r w:rsidRPr="00CD28FB" w:rsidR="00CD28FB">
        <w:t xml:space="preserve">anticipate problems and </w:t>
      </w:r>
      <w:r w:rsidR="007A0F4B">
        <w:t xml:space="preserve">make </w:t>
      </w:r>
      <w:r w:rsidRPr="00CD28FB" w:rsidR="00CD28FB">
        <w:t>sure that future planning worked better.</w:t>
      </w:r>
      <w:r w:rsidR="00CD28FB">
        <w:t xml:space="preserve"> </w:t>
      </w:r>
      <w:r w:rsidRPr="00CD28FB" w:rsidR="00CD28FB">
        <w:t>An advisory board that is just a paper tiger</w:t>
      </w:r>
      <w:r w:rsidR="00061C0D">
        <w:t xml:space="preserve">, </w:t>
      </w:r>
      <w:r w:rsidRPr="00CD28FB" w:rsidR="00CD28FB">
        <w:t>a talking shop</w:t>
      </w:r>
      <w:r w:rsidR="00061C0D">
        <w:t>,</w:t>
      </w:r>
      <w:r w:rsidRPr="00CD28FB" w:rsidR="00CD28FB">
        <w:t xml:space="preserve"> does not help plan anything or manage the criminal justice system</w:t>
      </w:r>
      <w:r w:rsidR="00EC5AA9">
        <w:t>,</w:t>
      </w:r>
      <w:r w:rsidRPr="00CD28FB" w:rsidR="00CD28FB">
        <w:t xml:space="preserve"> or avoid difficulties and pitfalls in the future.</w:t>
      </w:r>
      <w:r w:rsidR="00CD28FB">
        <w:t xml:space="preserve"> </w:t>
      </w:r>
    </w:p>
    <w:p w:rsidR="005E6554" w:rsidP="005E6554">
      <w:pPr>
        <w:pStyle w:val="Question"/>
      </w:pPr>
      <w:sdt>
        <w:sdtPr>
          <w:alias w:val="Member"/>
          <w:tag w:val="&lt;Member mnisId='1601' dodsId='34498'&gt;"/>
          <w:id w:val="2081867266"/>
          <w:placeholder>
            <w:docPart w:val="DefaultPlaceholder_-1854013440"/>
          </w:placeholder>
          <w:richText/>
        </w:sdtPr>
        <w:sdtContent>
          <w:r w:rsidRPr="005E6554">
            <w:rPr>
              <w:b/>
            </w:rPr>
            <w:t>Chair:</w:t>
          </w:r>
        </w:sdtContent>
      </w:sdt>
      <w:r>
        <w:t xml:space="preserve"> </w:t>
      </w:r>
      <w:r w:rsidR="00ED5CF7">
        <w:t>Is</w:t>
      </w:r>
      <w:r w:rsidRPr="00CD28FB" w:rsidR="00CD28FB">
        <w:t xml:space="preserve"> </w:t>
      </w:r>
      <w:r w:rsidR="00AC43E6">
        <w:t>its</w:t>
      </w:r>
      <w:r w:rsidRPr="00CD28FB" w:rsidR="00CD28FB">
        <w:t xml:space="preserve"> statutory </w:t>
      </w:r>
      <w:r w:rsidR="00ED5CF7">
        <w:t>or</w:t>
      </w:r>
      <w:r w:rsidRPr="00CD28FB" w:rsidR="00CD28FB">
        <w:t xml:space="preserve"> otherwise </w:t>
      </w:r>
      <w:r w:rsidR="00ED5CF7">
        <w:t xml:space="preserve">nature </w:t>
      </w:r>
      <w:r w:rsidRPr="00CD28FB" w:rsidR="00CD28FB">
        <w:t>part of that</w:t>
      </w:r>
      <w:r w:rsidR="00ED5CF7">
        <w:t>?</w:t>
      </w:r>
      <w:r w:rsidR="00CD28FB">
        <w:t xml:space="preserve"> </w:t>
      </w:r>
      <w:r w:rsidRPr="00CD28FB" w:rsidR="00CD28FB">
        <w:t>Is it right</w:t>
      </w:r>
      <w:r w:rsidR="00061C0D">
        <w:t xml:space="preserve"> to recommend</w:t>
      </w:r>
      <w:r w:rsidRPr="00CD28FB" w:rsidR="00CD28FB">
        <w:t xml:space="preserve"> </w:t>
      </w:r>
      <w:r w:rsidR="00943BD1">
        <w:t>that</w:t>
      </w:r>
      <w:r w:rsidRPr="00CD28FB" w:rsidR="00CD28FB">
        <w:t xml:space="preserve"> fee incre</w:t>
      </w:r>
      <w:r w:rsidR="005A221D">
        <w:t>ase</w:t>
      </w:r>
      <w:r w:rsidRPr="00CD28FB" w:rsidR="00CD28FB">
        <w:t>s be part of that?</w:t>
      </w:r>
      <w:r w:rsidR="00CD28FB">
        <w:t xml:space="preserve"> </w:t>
      </w:r>
    </w:p>
    <w:p w:rsidR="00001005" w:rsidP="005E6554">
      <w:pPr>
        <w:pStyle w:val="Answer"/>
      </w:pPr>
      <w:sdt>
        <w:sdtPr>
          <w:alias w:val="Witness"/>
          <w:id w:val="594441958"/>
          <w:placeholder>
            <w:docPart w:val="DefaultPlaceholder_-1854013440"/>
          </w:placeholder>
          <w:richText/>
        </w:sdtPr>
        <w:sdtContent>
          <w:r w:rsidR="007E10F4">
            <w:rPr>
              <w:b/>
              <w:i/>
            </w:rPr>
            <w:t xml:space="preserve">Mark Fenhalls: </w:t>
          </w:r>
        </w:sdtContent>
      </w:sdt>
      <w:r w:rsidR="005E6554">
        <w:t xml:space="preserve"> </w:t>
      </w:r>
      <w:r w:rsidRPr="00CD28FB" w:rsidR="00CD28FB">
        <w:t xml:space="preserve">My preference personally would be for as many teeth as possible and </w:t>
      </w:r>
      <w:r w:rsidR="005E6554">
        <w:t xml:space="preserve">a </w:t>
      </w:r>
      <w:r w:rsidRPr="00CD28FB" w:rsidR="00CD28FB">
        <w:t>statutory pay review body.</w:t>
      </w:r>
      <w:r w:rsidR="00CD28FB">
        <w:t xml:space="preserve"> </w:t>
      </w:r>
      <w:r w:rsidRPr="00CD28FB" w:rsidR="00CD28FB">
        <w:t>Whether or not</w:t>
      </w:r>
      <w:r w:rsidR="005A221D">
        <w:t xml:space="preserve"> </w:t>
      </w:r>
      <w:r w:rsidRPr="00CD28FB" w:rsidR="00CD28FB">
        <w:t xml:space="preserve">that is realistic with the current political </w:t>
      </w:r>
      <w:r>
        <w:t>dispensation</w:t>
      </w:r>
      <w:r w:rsidR="00ED5CF7">
        <w:t>, I am not sure. It</w:t>
      </w:r>
      <w:r>
        <w:t xml:space="preserve"> </w:t>
      </w:r>
      <w:r w:rsidRPr="00CD28FB" w:rsidR="00CD28FB">
        <w:t>is a political question.</w:t>
      </w:r>
      <w:r w:rsidR="00CD28FB">
        <w:t xml:space="preserve"> </w:t>
      </w:r>
    </w:p>
    <w:p w:rsidR="00ED5CF7" w:rsidP="00ED5CF7">
      <w:pPr>
        <w:pStyle w:val="Remark"/>
      </w:pPr>
      <w:sdt>
        <w:sdtPr>
          <w:alias w:val="Member"/>
          <w:tag w:val="&lt;Member mnisId='1601' dodsId='34498'&gt;"/>
          <w:id w:val="60990684"/>
          <w:placeholder>
            <w:docPart w:val="DefaultPlaceholder_-1854013440"/>
          </w:placeholder>
          <w:richText/>
        </w:sdtPr>
        <w:sdtContent>
          <w:r w:rsidRPr="00001005" w:rsidR="00001005">
            <w:rPr>
              <w:b/>
            </w:rPr>
            <w:t>Chair:</w:t>
          </w:r>
        </w:sdtContent>
      </w:sdt>
      <w:r w:rsidR="00001005">
        <w:t xml:space="preserve"> I</w:t>
      </w:r>
      <w:r w:rsidRPr="00CD28FB" w:rsidR="00CD28FB">
        <w:t>ndeed.</w:t>
      </w:r>
      <w:r w:rsidR="00CD28FB">
        <w:t xml:space="preserve"> </w:t>
      </w:r>
    </w:p>
    <w:p w:rsidR="00001005" w:rsidP="00ED5CF7">
      <w:pPr>
        <w:pStyle w:val="Answer"/>
      </w:pPr>
      <w:sdt>
        <w:sdtPr>
          <w:alias w:val="Witness"/>
          <w:id w:val="1792928601"/>
          <w:placeholder>
            <w:docPart w:val="DefaultPlaceholder_-1854013440"/>
          </w:placeholder>
          <w:richText/>
        </w:sdtPr>
        <w:sdtContent>
          <w:r w:rsidRPr="00ED5CF7" w:rsidR="00ED5CF7">
            <w:rPr>
              <w:b/>
              <w:i/>
            </w:rPr>
            <w:t>Mark Fenhalls:</w:t>
          </w:r>
        </w:sdtContent>
      </w:sdt>
      <w:r w:rsidR="00ED5CF7">
        <w:t xml:space="preserve"> If </w:t>
      </w:r>
      <w:r w:rsidRPr="00CD28FB" w:rsidR="00CD28FB">
        <w:t>the Government implement something like Sir Christopher Bellamy recommended, we will engage with that in good faith</w:t>
      </w:r>
      <w:r w:rsidR="00485A33">
        <w:t>,</w:t>
      </w:r>
      <w:r w:rsidRPr="00CD28FB" w:rsidR="00CD28FB">
        <w:t xml:space="preserve"> and try to make it work over the next 12 to 18 months</w:t>
      </w:r>
      <w:r>
        <w:t>,</w:t>
      </w:r>
      <w:r w:rsidRPr="00CD28FB" w:rsidR="00CD28FB">
        <w:t xml:space="preserve"> but we are doing </w:t>
      </w:r>
      <w:r w:rsidRPr="00CD28FB" w:rsidR="00CD28FB">
        <w:t>it with these caveats. We have pointed out why we think it is not going to work.</w:t>
      </w:r>
      <w:r w:rsidR="00CD28FB">
        <w:t xml:space="preserve"> </w:t>
      </w:r>
      <w:r w:rsidRPr="00CD28FB" w:rsidR="00CD28FB">
        <w:t>We will do our best with it</w:t>
      </w:r>
      <w:r w:rsidR="005A221D">
        <w:t>,</w:t>
      </w:r>
      <w:r w:rsidRPr="00CD28FB" w:rsidR="00CD28FB">
        <w:t xml:space="preserve"> but in return for that</w:t>
      </w:r>
      <w:r w:rsidR="00405AB2">
        <w:t>,</w:t>
      </w:r>
      <w:r w:rsidRPr="00CD28FB" w:rsidR="00CD28FB">
        <w:t xml:space="preserve"> please listen when the evidence emerges that shows that it is not working.</w:t>
      </w:r>
      <w:r w:rsidR="00CD28FB">
        <w:t xml:space="preserve"> </w:t>
      </w:r>
      <w:r w:rsidRPr="00CD28FB" w:rsidR="00CD28FB">
        <w:t xml:space="preserve">That is what we </w:t>
      </w:r>
      <w:r w:rsidR="005A221D">
        <w:t>are</w:t>
      </w:r>
      <w:r w:rsidRPr="00CD28FB" w:rsidR="00CD28FB">
        <w:t xml:space="preserve"> ask</w:t>
      </w:r>
      <w:r w:rsidR="005A221D">
        <w:t>ing</w:t>
      </w:r>
      <w:r w:rsidRPr="00CD28FB" w:rsidR="00CD28FB">
        <w:t xml:space="preserve"> for in relation to all </w:t>
      </w:r>
      <w:r w:rsidR="002F3FAA">
        <w:t xml:space="preserve">of </w:t>
      </w:r>
      <w:r w:rsidRPr="00CD28FB" w:rsidR="00CD28FB">
        <w:t>this.</w:t>
      </w:r>
      <w:r w:rsidR="00CD28FB">
        <w:t xml:space="preserve"> </w:t>
      </w:r>
      <w:r w:rsidRPr="00CD28FB" w:rsidR="00CD28FB">
        <w:t>The entire Bellamy review was based on evidence</w:t>
      </w:r>
      <w:r w:rsidR="005A221D">
        <w:t>,</w:t>
      </w:r>
      <w:r w:rsidRPr="00CD28FB" w:rsidR="00CD28FB">
        <w:t xml:space="preserve"> and we want the future management of the justice system to be based on that evidence and</w:t>
      </w:r>
      <w:r w:rsidR="00841A7B">
        <w:t>,</w:t>
      </w:r>
      <w:r w:rsidRPr="00CD28FB" w:rsidR="00CD28FB">
        <w:t xml:space="preserve"> when it shows </w:t>
      </w:r>
      <w:r w:rsidR="005918F3">
        <w:t>that</w:t>
      </w:r>
      <w:r w:rsidRPr="00CD28FB" w:rsidR="00CD28FB">
        <w:t xml:space="preserve"> money is not coming in, to accelerate it.</w:t>
      </w:r>
      <w:r w:rsidR="00CD28FB">
        <w:t xml:space="preserve"> </w:t>
      </w:r>
    </w:p>
    <w:p w:rsidR="00001005" w:rsidP="005D5863">
      <w:pPr>
        <w:pStyle w:val="Remark"/>
      </w:pPr>
      <w:sdt>
        <w:sdtPr>
          <w:alias w:val="Member"/>
          <w:tag w:val="&lt;Member mnisId='1601' dodsId='34498'&gt;"/>
          <w:id w:val="884596592"/>
          <w:placeholder>
            <w:docPart w:val="DefaultPlaceholder_-1854013440"/>
          </w:placeholder>
          <w:richText/>
        </w:sdtPr>
        <w:sdtContent>
          <w:r w:rsidRPr="005D5863">
            <w:rPr>
              <w:b/>
            </w:rPr>
            <w:t>Chair:</w:t>
          </w:r>
        </w:sdtContent>
      </w:sdt>
      <w:r>
        <w:t xml:space="preserve"> </w:t>
      </w:r>
      <w:r w:rsidRPr="00CD28FB" w:rsidR="00CD28FB">
        <w:t>Thank you very much</w:t>
      </w:r>
      <w:r w:rsidR="005A221D">
        <w:t xml:space="preserve">, </w:t>
      </w:r>
      <w:r w:rsidRPr="00CD28FB" w:rsidR="00CD28FB">
        <w:t>that has clarified those points</w:t>
      </w:r>
      <w:r w:rsidR="005918F3">
        <w:t>.</w:t>
      </w:r>
      <w:r w:rsidRPr="00CD28FB" w:rsidR="00CD28FB">
        <w:t xml:space="preserve"> I think that is </w:t>
      </w:r>
      <w:r w:rsidR="005A221D">
        <w:t xml:space="preserve">also </w:t>
      </w:r>
      <w:r w:rsidRPr="00CD28FB" w:rsidR="00CD28FB">
        <w:t>the Law Society</w:t>
      </w:r>
      <w:r w:rsidR="00CD28FB">
        <w:t>’</w:t>
      </w:r>
      <w:r w:rsidRPr="00CD28FB" w:rsidR="00CD28FB">
        <w:t xml:space="preserve">s position </w:t>
      </w:r>
      <w:r w:rsidR="005A221D">
        <w:t xml:space="preserve">on the </w:t>
      </w:r>
      <w:r w:rsidRPr="00CD28FB" w:rsidR="00CD28FB">
        <w:t>advisory board</w:t>
      </w:r>
      <w:r>
        <w:t>.</w:t>
      </w:r>
      <w:r w:rsidRPr="00CD28FB" w:rsidR="00CD28FB">
        <w:t xml:space="preserve"> </w:t>
      </w:r>
    </w:p>
    <w:p w:rsidR="00D34F62" w:rsidP="005A221D">
      <w:pPr>
        <w:pStyle w:val="Question"/>
        <w:numPr>
          <w:ilvl w:val="0"/>
          <w:numId w:val="0"/>
        </w:numPr>
        <w:ind w:left="794"/>
      </w:pPr>
      <w:r w:rsidRPr="00CD28FB">
        <w:t xml:space="preserve">Mr Fenhalls, </w:t>
      </w:r>
      <w:r w:rsidR="00001005">
        <w:t xml:space="preserve">Ms Boyce, </w:t>
      </w:r>
      <w:r w:rsidRPr="00CD28FB">
        <w:t>thank you very much for your time and for your evidence.</w:t>
      </w:r>
      <w:r>
        <w:t xml:space="preserve"> </w:t>
      </w:r>
      <w:r w:rsidRPr="00CD28FB">
        <w:t>We are very grateful to you.</w:t>
      </w:r>
      <w:r>
        <w:t xml:space="preserve"> </w:t>
      </w:r>
      <w:r w:rsidR="00001005">
        <w:t>It was good to see you.</w:t>
      </w:r>
    </w:p>
    <w:p w:rsidR="005D5A44" w:rsidP="005D5A44">
      <w:pPr>
        <w:pStyle w:val="TitlePanel0"/>
      </w:pPr>
      <w:bookmarkStart w:id="1" w:name="_Hlk77705443"/>
      <w:bookmarkStart w:id="2" w:name="_Hlk98851045"/>
      <w:r>
        <w:t>Examination of witnesses</w:t>
      </w:r>
    </w:p>
    <w:p w:rsidR="005D5A44" w:rsidP="005D5A44">
      <w:pPr>
        <w:pStyle w:val="Para"/>
      </w:pPr>
      <w:r>
        <w:t xml:space="preserve">Witnesses: James Cartlidge </w:t>
      </w:r>
      <w:r w:rsidR="005A572E">
        <w:t xml:space="preserve">MP </w:t>
      </w:r>
      <w:r>
        <w:t>and Jelena Lentzos.</w:t>
      </w:r>
      <w:bookmarkEnd w:id="1"/>
    </w:p>
    <w:p w:rsidR="005D5A44" w:rsidP="00841A7B">
      <w:pPr>
        <w:pStyle w:val="Question"/>
      </w:pPr>
      <w:sdt>
        <w:sdtPr>
          <w:rPr>
            <w:b/>
            <w:bCs/>
          </w:rPr>
          <w:alias w:val="Member"/>
          <w:tag w:val="&lt;Member mnisId='1601' dodsId='34498'&gt;"/>
          <w:id w:val="1938018669"/>
          <w:placeholder>
            <w:docPart w:val="D2150EFA758E45309FC76E0CD6392068"/>
          </w:placeholder>
          <w:richText/>
        </w:sdtPr>
        <w:sdtContent>
          <w:r w:rsidRPr="00841A7B">
            <w:rPr>
              <w:b/>
              <w:bCs/>
            </w:rPr>
            <w:t>Chair:</w:t>
          </w:r>
        </w:sdtContent>
      </w:sdt>
      <w:bookmarkEnd w:id="2"/>
      <w:r w:rsidRPr="00622554">
        <w:rPr>
          <w:b/>
          <w:bCs/>
        </w:rPr>
        <w:t xml:space="preserve"> </w:t>
      </w:r>
      <w:r>
        <w:t>G</w:t>
      </w:r>
      <w:r w:rsidRPr="00043FF6">
        <w:t xml:space="preserve">ood afternoon, </w:t>
      </w:r>
      <w:r>
        <w:t>M</w:t>
      </w:r>
      <w:r w:rsidRPr="00043FF6">
        <w:t>inister</w:t>
      </w:r>
      <w:r>
        <w:t xml:space="preserve"> </w:t>
      </w:r>
      <w:r w:rsidRPr="00043FF6">
        <w:t xml:space="preserve">and </w:t>
      </w:r>
      <w:r>
        <w:t>Ms Lentzos. It is v</w:t>
      </w:r>
      <w:r w:rsidRPr="00043FF6">
        <w:t>ery good to see you both</w:t>
      </w:r>
      <w:r>
        <w:t xml:space="preserve">. Thank you for </w:t>
      </w:r>
      <w:r w:rsidRPr="00043FF6">
        <w:t xml:space="preserve">coming to see us. Minister, we know that you are the </w:t>
      </w:r>
      <w:r>
        <w:t>M</w:t>
      </w:r>
      <w:r w:rsidRPr="00043FF6">
        <w:t xml:space="preserve">inister responsible for legal aid policy within the </w:t>
      </w:r>
      <w:r>
        <w:t>D</w:t>
      </w:r>
      <w:r w:rsidRPr="00043FF6">
        <w:t xml:space="preserve">epartment. </w:t>
      </w:r>
      <w:r w:rsidR="00464995">
        <w:t>We are v</w:t>
      </w:r>
      <w:r w:rsidRPr="00043FF6">
        <w:t>ery pleased to see you</w:t>
      </w:r>
      <w:r w:rsidR="00FD3872">
        <w:t>, and we are much obliged</w:t>
      </w:r>
      <w:r w:rsidRPr="00043FF6">
        <w:t>. M</w:t>
      </w:r>
      <w:r>
        <w:t>s Lentzos</w:t>
      </w:r>
      <w:r w:rsidRPr="00043FF6">
        <w:t xml:space="preserve">, I believe you are the deputy director for legal aid policy </w:t>
      </w:r>
      <w:r w:rsidR="00BA5E5B">
        <w:t>at</w:t>
      </w:r>
      <w:r w:rsidRPr="00043FF6">
        <w:t xml:space="preserve"> the </w:t>
      </w:r>
      <w:r>
        <w:t>M</w:t>
      </w:r>
      <w:r w:rsidRPr="00043FF6">
        <w:t>inistry</w:t>
      </w:r>
      <w:r>
        <w:t>.</w:t>
      </w:r>
    </w:p>
    <w:p w:rsidR="005D5A44" w:rsidP="005D5A44">
      <w:pPr>
        <w:pStyle w:val="Answer"/>
      </w:pPr>
      <w:sdt>
        <w:sdtPr>
          <w:alias w:val="Witness"/>
          <w:id w:val="844356750"/>
          <w:placeholder>
            <w:docPart w:val="D2150EFA758E45309FC76E0CD6392068"/>
          </w:placeholder>
          <w:richText/>
        </w:sdtPr>
        <w:sdtContent>
          <w:r w:rsidRPr="00043FF6">
            <w:rPr>
              <w:b/>
              <w:i/>
            </w:rPr>
            <w:t>Jelena Lentzos:</w:t>
          </w:r>
        </w:sdtContent>
      </w:sdt>
      <w:r>
        <w:t xml:space="preserve"> T</w:t>
      </w:r>
      <w:r w:rsidRPr="00043FF6">
        <w:t>hat is right.</w:t>
      </w:r>
    </w:p>
    <w:p w:rsidR="005D5A44" w:rsidP="005D5A44">
      <w:pPr>
        <w:pStyle w:val="Question"/>
        <w:numPr>
          <w:ilvl w:val="0"/>
          <w:numId w:val="9"/>
        </w:numPr>
      </w:pPr>
      <w:sdt>
        <w:sdtPr>
          <w:alias w:val="Member"/>
          <w:tag w:val="&lt;Member mnisId='1601' dodsId='34498'&gt;"/>
          <w:id w:val="-861667684"/>
          <w:placeholder>
            <w:docPart w:val="D2150EFA758E45309FC76E0CD6392068"/>
          </w:placeholder>
          <w:richText/>
        </w:sdtPr>
        <w:sdtContent>
          <w:r w:rsidRPr="00043FF6">
            <w:rPr>
              <w:b/>
            </w:rPr>
            <w:t>Chair:</w:t>
          </w:r>
        </w:sdtContent>
      </w:sdt>
      <w:r>
        <w:t xml:space="preserve"> </w:t>
      </w:r>
      <w:r w:rsidRPr="00043FF6">
        <w:t>Sir Christopher Bellamy set out a review which was pretty well evidence</w:t>
      </w:r>
      <w:r w:rsidR="00841A7B">
        <w:t>-</w:t>
      </w:r>
      <w:r w:rsidRPr="00043FF6">
        <w:t>based, was</w:t>
      </w:r>
      <w:r w:rsidR="00FD3872">
        <w:t>n’t</w:t>
      </w:r>
      <w:r w:rsidRPr="00043FF6">
        <w:t xml:space="preserve"> it?</w:t>
      </w:r>
    </w:p>
    <w:p w:rsidR="005D5A44" w:rsidP="005D5A44">
      <w:pPr>
        <w:pStyle w:val="Answer"/>
      </w:pPr>
      <w:sdt>
        <w:sdtPr>
          <w:alias w:val="Witness"/>
          <w:id w:val="-342243855"/>
          <w:placeholder>
            <w:docPart w:val="D2150EFA758E45309FC76E0CD6392068"/>
          </w:placeholder>
          <w:richText/>
        </w:sdtPr>
        <w:sdtContent>
          <w:r w:rsidRPr="00043FF6">
            <w:rPr>
              <w:b/>
              <w:i/>
            </w:rPr>
            <w:t>James Cartlidge:</w:t>
          </w:r>
        </w:sdtContent>
      </w:sdt>
      <w:r>
        <w:t xml:space="preserve"> It was his</w:t>
      </w:r>
      <w:r w:rsidRPr="00043FF6">
        <w:t xml:space="preserve"> independent review.</w:t>
      </w:r>
      <w:r w:rsidR="00841A7B">
        <w:t xml:space="preserve"> </w:t>
      </w:r>
    </w:p>
    <w:p w:rsidR="005D5A44" w:rsidP="005D5A44">
      <w:pPr>
        <w:pStyle w:val="Question"/>
        <w:numPr>
          <w:ilvl w:val="0"/>
          <w:numId w:val="9"/>
        </w:numPr>
      </w:pPr>
      <w:sdt>
        <w:sdtPr>
          <w:alias w:val="Member"/>
          <w:tag w:val="&lt;Member mnisId='1601' dodsId='34498'&gt;"/>
          <w:id w:val="1199275083"/>
          <w:placeholder>
            <w:docPart w:val="D2150EFA758E45309FC76E0CD6392068"/>
          </w:placeholder>
          <w:richText/>
        </w:sdtPr>
        <w:sdtContent>
          <w:r w:rsidRPr="00043FF6">
            <w:rPr>
              <w:b/>
            </w:rPr>
            <w:t>Chair:</w:t>
          </w:r>
        </w:sdtContent>
      </w:sdt>
      <w:r>
        <w:t xml:space="preserve"> It </w:t>
      </w:r>
      <w:r w:rsidRPr="00043FF6">
        <w:t>was</w:t>
      </w:r>
      <w:r>
        <w:t xml:space="preserve"> </w:t>
      </w:r>
      <w:r w:rsidRPr="00043FF6">
        <w:t xml:space="preserve">welcomed and commended by the </w:t>
      </w:r>
      <w:r>
        <w:t>G</w:t>
      </w:r>
      <w:r w:rsidRPr="00043FF6">
        <w:t xml:space="preserve">overnment for the diligence with which he had approached it. The </w:t>
      </w:r>
      <w:r>
        <w:t>G</w:t>
      </w:r>
      <w:r w:rsidRPr="00043FF6">
        <w:t xml:space="preserve">overnment then published </w:t>
      </w:r>
      <w:r w:rsidR="00B34915">
        <w:t>their</w:t>
      </w:r>
      <w:r w:rsidRPr="00043FF6">
        <w:t xml:space="preserve"> response to it</w:t>
      </w:r>
      <w:r>
        <w:t>,</w:t>
      </w:r>
      <w:r w:rsidRPr="00043FF6">
        <w:t xml:space="preserve"> for which we are gratefu</w:t>
      </w:r>
      <w:r>
        <w:t xml:space="preserve">l. We have all had </w:t>
      </w:r>
      <w:r w:rsidRPr="00043FF6">
        <w:t>the chance to look at</w:t>
      </w:r>
      <w:r>
        <w:t xml:space="preserve"> that</w:t>
      </w:r>
      <w:r w:rsidRPr="00043FF6">
        <w:t xml:space="preserve">. Would it be fair to say that the </w:t>
      </w:r>
      <w:r>
        <w:t>G</w:t>
      </w:r>
      <w:r w:rsidRPr="00043FF6">
        <w:t>overnment embraced Sir</w:t>
      </w:r>
      <w:r>
        <w:t> </w:t>
      </w:r>
      <w:r w:rsidRPr="00043FF6">
        <w:t>Christopher</w:t>
      </w:r>
      <w:r w:rsidR="00B34915">
        <w:t>’</w:t>
      </w:r>
      <w:r w:rsidRPr="00043FF6">
        <w:t>s recommendations?</w:t>
      </w:r>
    </w:p>
    <w:p w:rsidR="005D5A44" w:rsidP="005D5A44">
      <w:pPr>
        <w:pStyle w:val="Answer"/>
      </w:pPr>
      <w:sdt>
        <w:sdtPr>
          <w:alias w:val="Witness"/>
          <w:id w:val="1908806976"/>
          <w:placeholder>
            <w:docPart w:val="D2150EFA758E45309FC76E0CD6392068"/>
          </w:placeholder>
          <w:richText/>
        </w:sdtPr>
        <w:sdtContent>
          <w:r w:rsidRPr="00043FF6">
            <w:rPr>
              <w:b/>
              <w:i/>
            </w:rPr>
            <w:t>James Cartlidge:</w:t>
          </w:r>
        </w:sdtContent>
      </w:sdt>
      <w:r>
        <w:t xml:space="preserve"> W</w:t>
      </w:r>
      <w:r w:rsidRPr="00043FF6">
        <w:t>e put out a very</w:t>
      </w:r>
      <w:r w:rsidRPr="00957074">
        <w:t xml:space="preserve"> positive statement in response. As you know</w:t>
      </w:r>
      <w:r>
        <w:t>,</w:t>
      </w:r>
      <w:r w:rsidRPr="00957074">
        <w:t xml:space="preserve"> we published it just before the Christmas recess. We responded by the middle of March</w:t>
      </w:r>
      <w:r>
        <w:t>,</w:t>
      </w:r>
      <w:r w:rsidRPr="00957074">
        <w:t xml:space="preserve"> although we</w:t>
      </w:r>
      <w:r>
        <w:t xml:space="preserve"> </w:t>
      </w:r>
      <w:r w:rsidRPr="00957074">
        <w:t xml:space="preserve">said originally </w:t>
      </w:r>
      <w:r>
        <w:t xml:space="preserve">that it </w:t>
      </w:r>
      <w:r w:rsidRPr="00957074">
        <w:t>would be by the end of March</w:t>
      </w:r>
      <w:r>
        <w:t>.</w:t>
      </w:r>
      <w:r w:rsidRPr="00957074">
        <w:t xml:space="preserve"> I think </w:t>
      </w:r>
      <w:r>
        <w:t xml:space="preserve">it was </w:t>
      </w:r>
      <w:r w:rsidRPr="00957074">
        <w:t>an extremely positive response</w:t>
      </w:r>
      <w:r>
        <w:t>.</w:t>
      </w:r>
    </w:p>
    <w:p w:rsidR="005D5A44" w:rsidP="005D5A44">
      <w:pPr>
        <w:pStyle w:val="Question"/>
        <w:numPr>
          <w:ilvl w:val="0"/>
          <w:numId w:val="9"/>
        </w:numPr>
      </w:pPr>
      <w:sdt>
        <w:sdtPr>
          <w:alias w:val="Member"/>
          <w:tag w:val="&lt;Member mnisId='1601' dodsId='34498'&gt;"/>
          <w:id w:val="335972462"/>
          <w:placeholder>
            <w:docPart w:val="D2150EFA758E45309FC76E0CD6392068"/>
          </w:placeholder>
          <w:richText/>
        </w:sdtPr>
        <w:sdtContent>
          <w:r w:rsidRPr="00957074">
            <w:rPr>
              <w:b/>
            </w:rPr>
            <w:t>Chair:</w:t>
          </w:r>
        </w:sdtContent>
      </w:sdt>
      <w:r>
        <w:t xml:space="preserve"> </w:t>
      </w:r>
      <w:r w:rsidR="00DD512F">
        <w:t xml:space="preserve">To paraphrase </w:t>
      </w:r>
      <w:r w:rsidRPr="00957074">
        <w:t>Sir Christopher</w:t>
      </w:r>
      <w:r w:rsidR="00DD512F">
        <w:t>, he</w:t>
      </w:r>
      <w:r>
        <w:t xml:space="preserve"> said</w:t>
      </w:r>
      <w:r w:rsidR="008B36EA">
        <w:t>:</w:t>
      </w:r>
      <w:r>
        <w:t xml:space="preserve"> “My </w:t>
      </w:r>
      <w:r w:rsidRPr="00957074">
        <w:t>central recommendation is that</w:t>
      </w:r>
      <w:r>
        <w:t xml:space="preserve"> the</w:t>
      </w:r>
      <w:r w:rsidRPr="00957074">
        <w:t xml:space="preserve"> funding</w:t>
      </w:r>
      <w:r w:rsidR="00231ECB">
        <w:t>…</w:t>
      </w:r>
      <w:r w:rsidRPr="00957074">
        <w:t>should be increased overall for solicitors and barristers alike as soon as possible</w:t>
      </w:r>
      <w:r w:rsidR="00D27B28">
        <w:t>…</w:t>
      </w:r>
      <w:r w:rsidRPr="00957074">
        <w:t>in steady state</w:t>
      </w:r>
      <w:r w:rsidR="008E5851">
        <w:t>,</w:t>
      </w:r>
      <w:r w:rsidRPr="00957074">
        <w:t xml:space="preserve"> </w:t>
      </w:r>
      <w:r w:rsidR="00D27B28">
        <w:t>of</w:t>
      </w:r>
      <w:r>
        <w:t xml:space="preserve"> </w:t>
      </w:r>
      <w:r w:rsidRPr="00957074">
        <w:t xml:space="preserve">at least 15% above present levels.” </w:t>
      </w:r>
      <w:r>
        <w:t xml:space="preserve">He </w:t>
      </w:r>
      <w:r w:rsidRPr="00957074">
        <w:t>regard</w:t>
      </w:r>
      <w:r>
        <w:t>ed</w:t>
      </w:r>
      <w:r w:rsidRPr="00957074">
        <w:t xml:space="preserve"> that as the minimum necessary. Does the </w:t>
      </w:r>
      <w:r>
        <w:t>G</w:t>
      </w:r>
      <w:r w:rsidRPr="00957074">
        <w:t>overnment response meet that central recommendation?</w:t>
      </w:r>
    </w:p>
    <w:p w:rsidR="00DC5A88" w:rsidP="005D5A44">
      <w:pPr>
        <w:pStyle w:val="Answer"/>
      </w:pPr>
      <w:sdt>
        <w:sdtPr>
          <w:alias w:val="Witness"/>
          <w:id w:val="1895228700"/>
          <w:placeholder>
            <w:docPart w:val="D2150EFA758E45309FC76E0CD6392068"/>
          </w:placeholder>
          <w:richText/>
        </w:sdtPr>
        <w:sdtContent>
          <w:r w:rsidRPr="00957074" w:rsidR="005D5A44">
            <w:rPr>
              <w:b/>
              <w:i/>
            </w:rPr>
            <w:t>James Cartlidge:</w:t>
          </w:r>
        </w:sdtContent>
      </w:sdt>
      <w:r w:rsidR="005D5A44">
        <w:t xml:space="preserve"> </w:t>
      </w:r>
      <w:r w:rsidRPr="00957074" w:rsidR="005D5A44">
        <w:t>It is very clear that he recommended £135 million</w:t>
      </w:r>
      <w:r w:rsidR="005D5A44">
        <w:t xml:space="preserve"> and</w:t>
      </w:r>
      <w:r w:rsidR="008E5851">
        <w:t>, as you say,</w:t>
      </w:r>
      <w:r w:rsidR="005D5A44">
        <w:t xml:space="preserve"> a</w:t>
      </w:r>
      <w:r w:rsidRPr="00957074" w:rsidR="005D5A44">
        <w:t xml:space="preserve"> 15% increase in criminal legal aid fees. We are introducing</w:t>
      </w:r>
      <w:r w:rsidRPr="00CA2B8D" w:rsidR="005D5A44">
        <w:t xml:space="preserve"> spending of </w:t>
      </w:r>
      <w:r w:rsidR="005D5A44">
        <w:t>£</w:t>
      </w:r>
      <w:r w:rsidRPr="00CA2B8D" w:rsidR="005D5A44">
        <w:t>135 million</w:t>
      </w:r>
      <w:r w:rsidR="00C522C1">
        <w:t>,</w:t>
      </w:r>
      <w:r w:rsidRPr="00CA2B8D" w:rsidR="005D5A44">
        <w:t xml:space="preserve"> which we proposed in our consultation. </w:t>
      </w:r>
      <w:r w:rsidR="005D5A44">
        <w:t>To make one point</w:t>
      </w:r>
      <w:r w:rsidR="00C522C1">
        <w:t xml:space="preserve"> clear</w:t>
      </w:r>
      <w:r w:rsidR="005D5A44">
        <w:t xml:space="preserve">, </w:t>
      </w:r>
      <w:r w:rsidRPr="00CA2B8D" w:rsidR="005D5A44">
        <w:t>we are increasing fees by 15%, but not every single fee.</w:t>
      </w:r>
    </w:p>
    <w:p w:rsidR="005D5A44" w:rsidP="005D5A44">
      <w:pPr>
        <w:pStyle w:val="Answer"/>
      </w:pPr>
      <w:r w:rsidRPr="00CA2B8D">
        <w:t>In the Deputy Prime Minister</w:t>
      </w:r>
      <w:r w:rsidR="00C522C1">
        <w:t>’s statement</w:t>
      </w:r>
      <w:r w:rsidRPr="00CA2B8D">
        <w:t xml:space="preserve"> on 15 March</w:t>
      </w:r>
      <w:r w:rsidR="00C522C1">
        <w:t>,</w:t>
      </w:r>
      <w:r w:rsidRPr="00CA2B8D">
        <w:t xml:space="preserve"> when he announced </w:t>
      </w:r>
      <w:r w:rsidR="00207831">
        <w:t xml:space="preserve">our </w:t>
      </w:r>
      <w:r w:rsidRPr="00CA2B8D">
        <w:t>respons</w:t>
      </w:r>
      <w:r>
        <w:t xml:space="preserve">e—I </w:t>
      </w:r>
      <w:r w:rsidRPr="00033D5F">
        <w:t xml:space="preserve">want to be clear about this because it </w:t>
      </w:r>
      <w:r w:rsidR="00207831">
        <w:t xml:space="preserve">is very important and </w:t>
      </w:r>
      <w:r w:rsidRPr="00033D5F">
        <w:t>relates to some of the discussion</w:t>
      </w:r>
      <w:r>
        <w:t>s</w:t>
      </w:r>
      <w:r w:rsidRPr="00033D5F">
        <w:t xml:space="preserve"> you had with the previous witnesses</w:t>
      </w:r>
      <w:r>
        <w:t>—he said</w:t>
      </w:r>
      <w:r w:rsidR="00F039AC">
        <w:t>:</w:t>
      </w:r>
      <w:r>
        <w:t xml:space="preserve"> “To that end, Sir </w:t>
      </w:r>
      <w:r w:rsidRPr="00033D5F">
        <w:t>Christopher made two headline recommendations in his review</w:t>
      </w:r>
      <w:r>
        <w:t>. F</w:t>
      </w:r>
      <w:r w:rsidRPr="00033D5F">
        <w:t>irst, he proposed an increase of 15% in</w:t>
      </w:r>
      <w:r w:rsidR="008E3679">
        <w:t xml:space="preserve"> the</w:t>
      </w:r>
      <w:r w:rsidRPr="00033D5F">
        <w:t xml:space="preserve"> various criminal legal aid fee</w:t>
      </w:r>
      <w:r>
        <w:t xml:space="preserve"> </w:t>
      </w:r>
      <w:r w:rsidRPr="00033D5F">
        <w:t xml:space="preserve">schemes. </w:t>
      </w:r>
      <w:bookmarkStart w:id="3" w:name="_Hlk101951796"/>
      <w:r w:rsidRPr="00033D5F">
        <w:t>I have accepted this in almost all respects, except where it risks introducing perverse incentives</w:t>
      </w:r>
      <w:r w:rsidR="004F6344">
        <w:t>—</w:t>
      </w:r>
      <w:r w:rsidRPr="00033D5F">
        <w:t>for example</w:t>
      </w:r>
      <w:r w:rsidR="004F6344">
        <w:t>,</w:t>
      </w:r>
      <w:r w:rsidRPr="00033D5F">
        <w:t xml:space="preserve"> if it were to be applied to the rate of pages of prosecution evidence.” </w:t>
      </w:r>
      <w:bookmarkEnd w:id="3"/>
      <w:r>
        <w:t>H</w:t>
      </w:r>
      <w:r w:rsidRPr="00033D5F">
        <w:t>e was very explicit in that.</w:t>
      </w:r>
    </w:p>
    <w:p w:rsidR="005D5A44" w:rsidP="005D5A44">
      <w:pPr>
        <w:pStyle w:val="Answer"/>
      </w:pPr>
      <w:r>
        <w:t xml:space="preserve">When </w:t>
      </w:r>
      <w:r w:rsidRPr="00033D5F">
        <w:t>Je</w:t>
      </w:r>
      <w:r>
        <w:t>remy</w:t>
      </w:r>
      <w:r w:rsidRPr="00033D5F">
        <w:t xml:space="preserve"> Wright, </w:t>
      </w:r>
      <w:r w:rsidR="008E3584">
        <w:t xml:space="preserve">the </w:t>
      </w:r>
      <w:r w:rsidRPr="00033D5F">
        <w:t xml:space="preserve">former </w:t>
      </w:r>
      <w:r>
        <w:t>A</w:t>
      </w:r>
      <w:r w:rsidRPr="00033D5F">
        <w:t xml:space="preserve">ttorney </w:t>
      </w:r>
      <w:r>
        <w:t>G</w:t>
      </w:r>
      <w:r w:rsidRPr="00033D5F">
        <w:t xml:space="preserve">eneral, asked </w:t>
      </w:r>
      <w:r w:rsidR="003C5A7C">
        <w:t xml:space="preserve">him </w:t>
      </w:r>
      <w:r w:rsidRPr="00033D5F">
        <w:t>about pages of prosecution evidence</w:t>
      </w:r>
      <w:r>
        <w:t xml:space="preserve">, </w:t>
      </w:r>
      <w:r w:rsidR="00DA6291">
        <w:t xml:space="preserve">again </w:t>
      </w:r>
      <w:r w:rsidR="00FE53A2">
        <w:t xml:space="preserve">on </w:t>
      </w:r>
      <w:r>
        <w:t>the LGFS,</w:t>
      </w:r>
      <w:r w:rsidRPr="00033D5F">
        <w:t xml:space="preserve"> he replied</w:t>
      </w:r>
      <w:r w:rsidR="00DE0342">
        <w:t>:</w:t>
      </w:r>
      <w:r w:rsidRPr="00033D5F">
        <w:t xml:space="preserve"> “</w:t>
      </w:r>
      <w:r>
        <w:t>I</w:t>
      </w:r>
      <w:r w:rsidRPr="00033D5F">
        <w:t>n relation to the rate of pages of prosecution eviden</w:t>
      </w:r>
      <w:r>
        <w:t>c</w:t>
      </w:r>
      <w:r w:rsidRPr="00033D5F">
        <w:t xml:space="preserve">e, he will know </w:t>
      </w:r>
      <w:r w:rsidR="003B529A">
        <w:t xml:space="preserve">that </w:t>
      </w:r>
      <w:r w:rsidRPr="00033D5F">
        <w:t>we want to ensure that we do not encourage perverse incentives. I</w:t>
      </w:r>
      <w:r>
        <w:t xml:space="preserve"> a</w:t>
      </w:r>
      <w:r w:rsidRPr="00033D5F">
        <w:t>m not suggesting that th</w:t>
      </w:r>
      <w:r w:rsidR="00B55712">
        <w:t>at</w:t>
      </w:r>
      <w:r w:rsidRPr="00033D5F">
        <w:t xml:space="preserve"> is done deliberately, but systematically it is something we need to look at</w:t>
      </w:r>
      <w:r w:rsidR="003F2C4B">
        <w:t>,</w:t>
      </w:r>
      <w:r w:rsidRPr="00033D5F">
        <w:t xml:space="preserve"> and it is right to do so. </w:t>
      </w:r>
      <w:r>
        <w:t>I</w:t>
      </w:r>
      <w:r w:rsidRPr="00033D5F">
        <w:t xml:space="preserve">nstead, as set out in the </w:t>
      </w:r>
      <w:r>
        <w:t>G</w:t>
      </w:r>
      <w:r w:rsidRPr="00033D5F">
        <w:t>overnment</w:t>
      </w:r>
      <w:r w:rsidR="003F2C4B">
        <w:t>’</w:t>
      </w:r>
      <w:r w:rsidRPr="00033D5F">
        <w:t>s response</w:t>
      </w:r>
      <w:r>
        <w:t>,</w:t>
      </w:r>
      <w:r w:rsidRPr="00033D5F">
        <w:t xml:space="preserve"> we will invite views on the longer</w:t>
      </w:r>
      <w:r>
        <w:t>-</w:t>
      </w:r>
      <w:r w:rsidRPr="00033D5F">
        <w:t>term reform of the litigators</w:t>
      </w:r>
      <w:r>
        <w:t>’</w:t>
      </w:r>
      <w:r w:rsidRPr="00033D5F">
        <w:t xml:space="preserve"> graduated fee scheme to include the optimal basic structure of</w:t>
      </w:r>
      <w:r>
        <w:t xml:space="preserve"> litigator </w:t>
      </w:r>
      <w:r w:rsidRPr="00033D5F">
        <w:t>remun</w:t>
      </w:r>
      <w:r>
        <w:t>e</w:t>
      </w:r>
      <w:r w:rsidRPr="00033D5F">
        <w:t>ration.”</w:t>
      </w:r>
    </w:p>
    <w:p w:rsidR="005D5A44" w:rsidP="005D5A44">
      <w:pPr>
        <w:pStyle w:val="Answer"/>
      </w:pPr>
      <w:r>
        <w:t xml:space="preserve">The reason </w:t>
      </w:r>
      <w:r w:rsidRPr="00033D5F">
        <w:t>I stress th</w:t>
      </w:r>
      <w:r w:rsidR="00A3246F">
        <w:t>at</w:t>
      </w:r>
      <w:r w:rsidRPr="00033D5F">
        <w:t xml:space="preserve"> </w:t>
      </w:r>
      <w:r w:rsidR="00CA42A3">
        <w:t>is so that</w:t>
      </w:r>
      <w:r w:rsidRPr="00033D5F">
        <w:t xml:space="preserve"> it is absolutely clear that we are increasing most of the criminal fees by 15%</w:t>
      </w:r>
      <w:r>
        <w:t>. It is</w:t>
      </w:r>
      <w:r w:rsidRPr="00033D5F">
        <w:t xml:space="preserve"> 15% </w:t>
      </w:r>
      <w:r>
        <w:t>for</w:t>
      </w:r>
      <w:r w:rsidRPr="00033D5F">
        <w:t xml:space="preserve"> police stations</w:t>
      </w:r>
      <w:r>
        <w:t xml:space="preserve"> and</w:t>
      </w:r>
      <w:r w:rsidRPr="00033D5F">
        <w:t xml:space="preserve"> magistrates courts</w:t>
      </w:r>
      <w:r>
        <w:t>, which include</w:t>
      </w:r>
      <w:r w:rsidR="00CA42A3">
        <w:t>s</w:t>
      </w:r>
      <w:r w:rsidRPr="00033D5F">
        <w:t xml:space="preserve"> youth court</w:t>
      </w:r>
      <w:r>
        <w:t xml:space="preserve"> fees; </w:t>
      </w:r>
      <w:r w:rsidRPr="00033D5F">
        <w:t>15% on the</w:t>
      </w:r>
      <w:r>
        <w:t xml:space="preserve"> AGFS</w:t>
      </w:r>
      <w:r w:rsidRPr="00033D5F">
        <w:t xml:space="preserve"> and 15% on</w:t>
      </w:r>
      <w:r>
        <w:t xml:space="preserve"> the LGFS</w:t>
      </w:r>
      <w:r w:rsidRPr="00033D5F">
        <w:t xml:space="preserve"> basic fixed hourly rates, but not where it leads to perverse in</w:t>
      </w:r>
      <w:r>
        <w:t>c</w:t>
      </w:r>
      <w:r w:rsidRPr="00033D5F">
        <w:t>entives. That is perhaps</w:t>
      </w:r>
      <w:r>
        <w:t xml:space="preserve"> why</w:t>
      </w:r>
      <w:r w:rsidRPr="00033D5F">
        <w:t xml:space="preserve"> </w:t>
      </w:r>
      <w:r>
        <w:t>you</w:t>
      </w:r>
      <w:r w:rsidRPr="00033D5F">
        <w:t xml:space="preserve"> </w:t>
      </w:r>
      <w:r w:rsidR="00CA42A3">
        <w:t xml:space="preserve">heard </w:t>
      </w:r>
      <w:r w:rsidRPr="00033D5F">
        <w:t xml:space="preserve">some </w:t>
      </w:r>
      <w:r>
        <w:t xml:space="preserve">of the earlier </w:t>
      </w:r>
      <w:r w:rsidRPr="00033D5F">
        <w:t xml:space="preserve">responses from the </w:t>
      </w:r>
      <w:r>
        <w:t>Law Society.</w:t>
      </w:r>
    </w:p>
    <w:p w:rsidR="005D5A44" w:rsidP="005D5A44">
      <w:pPr>
        <w:pStyle w:val="Question"/>
        <w:numPr>
          <w:ilvl w:val="0"/>
          <w:numId w:val="9"/>
        </w:numPr>
      </w:pPr>
      <w:sdt>
        <w:sdtPr>
          <w:alias w:val="Member"/>
          <w:tag w:val="&lt;Member mnisId='1601' dodsId='34498'&gt;"/>
          <w:id w:val="-844162168"/>
          <w:placeholder>
            <w:docPart w:val="D2150EFA758E45309FC76E0CD6392068"/>
          </w:placeholder>
          <w:richText/>
        </w:sdtPr>
        <w:sdtContent>
          <w:r w:rsidRPr="00033D5F">
            <w:rPr>
              <w:b/>
            </w:rPr>
            <w:t>Chair:</w:t>
          </w:r>
        </w:sdtContent>
      </w:sdt>
      <w:r>
        <w:t xml:space="preserve"> Sir </w:t>
      </w:r>
      <w:r w:rsidRPr="00033D5F">
        <w:t>Christopher</w:t>
      </w:r>
      <w:r w:rsidR="00F9652D">
        <w:t>’</w:t>
      </w:r>
      <w:r w:rsidRPr="00033D5F">
        <w:t>s recommendation was an overall increase of 15% for both barristers an</w:t>
      </w:r>
      <w:r>
        <w:t>d</w:t>
      </w:r>
      <w:r w:rsidRPr="00033D5F">
        <w:t xml:space="preserve"> solicitors. That is not what the solicitors get</w:t>
      </w:r>
      <w:r>
        <w:t>, so you</w:t>
      </w:r>
      <w:r w:rsidRPr="00033D5F">
        <w:t xml:space="preserve"> did not follow the recommendation.</w:t>
      </w:r>
    </w:p>
    <w:p w:rsidR="005D5A44" w:rsidP="005D5A44">
      <w:pPr>
        <w:pStyle w:val="Answer"/>
      </w:pPr>
      <w:sdt>
        <w:sdtPr>
          <w:alias w:val="Witness"/>
          <w:id w:val="35476876"/>
          <w:placeholder>
            <w:docPart w:val="D2150EFA758E45309FC76E0CD6392068"/>
          </w:placeholder>
          <w:richText/>
        </w:sdtPr>
        <w:sdtContent>
          <w:r w:rsidRPr="00033D5F">
            <w:rPr>
              <w:b/>
              <w:i/>
            </w:rPr>
            <w:t>James Cartlidge:</w:t>
          </w:r>
        </w:sdtContent>
      </w:sdt>
      <w:r>
        <w:t xml:space="preserve"> </w:t>
      </w:r>
      <w:r w:rsidRPr="00033D5F">
        <w:t xml:space="preserve">We followed it very closely. He recommended </w:t>
      </w:r>
      <w:r>
        <w:t>£</w:t>
      </w:r>
      <w:r w:rsidRPr="00033D5F">
        <w:t xml:space="preserve">135 million and we are delivering </w:t>
      </w:r>
      <w:r>
        <w:t>£</w:t>
      </w:r>
      <w:r w:rsidRPr="00033D5F">
        <w:t>135 million. We then said we would increase by 15% most of the fees. We did not say all of them. I have many other quotes from articles I wrote that week</w:t>
      </w:r>
      <w:r>
        <w:t xml:space="preserve"> and</w:t>
      </w:r>
      <w:r w:rsidRPr="00033D5F">
        <w:t xml:space="preserve"> from the Deputy Prime Minister</w:t>
      </w:r>
      <w:r w:rsidR="00F9652D">
        <w:t xml:space="preserve"> where w</w:t>
      </w:r>
      <w:r>
        <w:t xml:space="preserve">e were </w:t>
      </w:r>
      <w:r w:rsidRPr="00033D5F">
        <w:t xml:space="preserve">very clear on that point. </w:t>
      </w:r>
      <w:r>
        <w:t>I accept that it</w:t>
      </w:r>
      <w:r w:rsidRPr="00033D5F">
        <w:t xml:space="preserve"> is not exactly what he pro</w:t>
      </w:r>
      <w:r>
        <w:t>po</w:t>
      </w:r>
      <w:r w:rsidRPr="00033D5F">
        <w:t>sed, but it is extremely close</w:t>
      </w:r>
      <w:r>
        <w:t>. I</w:t>
      </w:r>
      <w:r w:rsidRPr="00033D5F">
        <w:t xml:space="preserve">t is </w:t>
      </w:r>
      <w:r>
        <w:t>£</w:t>
      </w:r>
      <w:r w:rsidRPr="00033D5F">
        <w:t>135 millio</w:t>
      </w:r>
      <w:r>
        <w:t>n</w:t>
      </w:r>
      <w:r w:rsidR="0057699B">
        <w:t>,</w:t>
      </w:r>
      <w:r w:rsidRPr="00033D5F">
        <w:t xml:space="preserve"> and 15% as soon as practicable </w:t>
      </w:r>
      <w:r w:rsidR="0057699B">
        <w:t>on</w:t>
      </w:r>
      <w:r w:rsidRPr="00033D5F">
        <w:t xml:space="preserve"> most of the other key fees.</w:t>
      </w:r>
    </w:p>
    <w:p w:rsidR="005D5A44" w:rsidP="005D5A44">
      <w:pPr>
        <w:pStyle w:val="Question"/>
        <w:numPr>
          <w:ilvl w:val="0"/>
          <w:numId w:val="9"/>
        </w:numPr>
      </w:pPr>
      <w:sdt>
        <w:sdtPr>
          <w:alias w:val="Member"/>
          <w:tag w:val="&lt;Member mnisId='1601' dodsId='34498'&gt;"/>
          <w:id w:val="-508907424"/>
          <w:placeholder>
            <w:docPart w:val="D2150EFA758E45309FC76E0CD6392068"/>
          </w:placeholder>
          <w:richText/>
        </w:sdtPr>
        <w:sdtContent>
          <w:r w:rsidRPr="00033D5F">
            <w:rPr>
              <w:b/>
            </w:rPr>
            <w:t>Chair:</w:t>
          </w:r>
        </w:sdtContent>
      </w:sdt>
      <w:r>
        <w:t xml:space="preserve"> </w:t>
      </w:r>
      <w:r w:rsidRPr="00033D5F">
        <w:t xml:space="preserve">The reason you departed from </w:t>
      </w:r>
      <w:r>
        <w:t>i</w:t>
      </w:r>
      <w:r w:rsidRPr="00033D5F">
        <w:t xml:space="preserve">t was that </w:t>
      </w:r>
      <w:r>
        <w:t>you</w:t>
      </w:r>
      <w:r w:rsidRPr="00033D5F">
        <w:t xml:space="preserve"> thought there was a risk of perverse incentives around the litigators</w:t>
      </w:r>
      <w:r>
        <w:t>’</w:t>
      </w:r>
      <w:r w:rsidRPr="00033D5F">
        <w:t xml:space="preserve"> graduated fee scheme</w:t>
      </w:r>
      <w:r>
        <w:t>.</w:t>
      </w:r>
    </w:p>
    <w:p w:rsidR="005D5A44" w:rsidP="005D5A44">
      <w:pPr>
        <w:pStyle w:val="Answer"/>
      </w:pPr>
      <w:sdt>
        <w:sdtPr>
          <w:alias w:val="Witness"/>
          <w:id w:val="1085889126"/>
          <w:placeholder>
            <w:docPart w:val="D2150EFA758E45309FC76E0CD6392068"/>
          </w:placeholder>
          <w:richText/>
        </w:sdtPr>
        <w:sdtContent>
          <w:r w:rsidRPr="00033D5F">
            <w:rPr>
              <w:b/>
              <w:i/>
            </w:rPr>
            <w:t>James Cartlidge:</w:t>
          </w:r>
        </w:sdtContent>
      </w:sdt>
      <w:r>
        <w:t xml:space="preserve"> T</w:t>
      </w:r>
      <w:r w:rsidRPr="00033D5F">
        <w:t xml:space="preserve">hat </w:t>
      </w:r>
      <w:r w:rsidR="0057699B">
        <w:t>i</w:t>
      </w:r>
      <w:r>
        <w:t>s t</w:t>
      </w:r>
      <w:r w:rsidRPr="00033D5F">
        <w:t xml:space="preserve">he key reason we did not increase that part of the </w:t>
      </w:r>
      <w:r>
        <w:t xml:space="preserve">LGFS </w:t>
      </w:r>
      <w:r w:rsidRPr="00033D5F">
        <w:t>at that point</w:t>
      </w:r>
      <w:r>
        <w:t>.</w:t>
      </w:r>
    </w:p>
    <w:p w:rsidR="005D5A44" w:rsidP="005D5A44">
      <w:pPr>
        <w:pStyle w:val="Question"/>
        <w:numPr>
          <w:ilvl w:val="0"/>
          <w:numId w:val="9"/>
        </w:numPr>
      </w:pPr>
      <w:sdt>
        <w:sdtPr>
          <w:alias w:val="Member"/>
          <w:tag w:val="&lt;Member mnisId='1601' dodsId='34498'&gt;"/>
          <w:id w:val="2031682057"/>
          <w:placeholder>
            <w:docPart w:val="D2150EFA758E45309FC76E0CD6392068"/>
          </w:placeholder>
          <w:richText/>
        </w:sdtPr>
        <w:sdtContent>
          <w:r w:rsidRPr="00033D5F">
            <w:rPr>
              <w:b/>
            </w:rPr>
            <w:t>Chair:</w:t>
          </w:r>
        </w:sdtContent>
      </w:sdt>
      <w:r>
        <w:t xml:space="preserve"> </w:t>
      </w:r>
      <w:r w:rsidRPr="00033D5F">
        <w:t>I understand that. His quantification of the funding comes to</w:t>
      </w:r>
      <w:r w:rsidR="00173866">
        <w:t xml:space="preserve"> a sum of</w:t>
      </w:r>
      <w:r w:rsidRPr="00033D5F">
        <w:t xml:space="preserve"> £135</w:t>
      </w:r>
      <w:r>
        <w:t> </w:t>
      </w:r>
      <w:r w:rsidRPr="00033D5F">
        <w:t xml:space="preserve">million, which he says is the minimum necessary. The actual funding that goes out in terms of increasing fees is about </w:t>
      </w:r>
      <w:r>
        <w:t>£</w:t>
      </w:r>
      <w:r w:rsidRPr="00033D5F">
        <w:t>115 million</w:t>
      </w:r>
      <w:r>
        <w:t>;</w:t>
      </w:r>
      <w:r w:rsidRPr="00033D5F">
        <w:t xml:space="preserve"> £20 million is kept back in the </w:t>
      </w:r>
      <w:r>
        <w:t>G</w:t>
      </w:r>
      <w:r w:rsidRPr="00033D5F">
        <w:t>overnment</w:t>
      </w:r>
      <w:r>
        <w:t>’</w:t>
      </w:r>
      <w:r w:rsidRPr="00033D5F">
        <w:t>s response for long</w:t>
      </w:r>
      <w:r>
        <w:t>-</w:t>
      </w:r>
      <w:r w:rsidRPr="00033D5F">
        <w:t>term reform</w:t>
      </w:r>
      <w:r>
        <w:t xml:space="preserve">. That </w:t>
      </w:r>
      <w:r w:rsidRPr="00033D5F">
        <w:t>may be a desirable thing</w:t>
      </w:r>
      <w:r>
        <w:t>,</w:t>
      </w:r>
      <w:r w:rsidRPr="00DB00CE">
        <w:t xml:space="preserve"> but</w:t>
      </w:r>
      <w:r>
        <w:t xml:space="preserve"> I do not think</w:t>
      </w:r>
      <w:r w:rsidRPr="00DB00CE">
        <w:t xml:space="preserve"> that is </w:t>
      </w:r>
      <w:r>
        <w:t xml:space="preserve">how </w:t>
      </w:r>
      <w:r w:rsidRPr="00DB00CE">
        <w:t xml:space="preserve">most of us </w:t>
      </w:r>
      <w:r>
        <w:t xml:space="preserve">would have read Sir </w:t>
      </w:r>
      <w:r w:rsidRPr="00DB00CE">
        <w:t>Christopher</w:t>
      </w:r>
      <w:r w:rsidR="00173866">
        <w:t>’</w:t>
      </w:r>
      <w:r w:rsidRPr="00DB00CE">
        <w:t>s recommendation</w:t>
      </w:r>
      <w:r>
        <w:t>. It</w:t>
      </w:r>
      <w:r w:rsidRPr="00DB00CE">
        <w:t xml:space="preserve"> sounds as if about £20 million has been top</w:t>
      </w:r>
      <w:r>
        <w:t>-</w:t>
      </w:r>
      <w:r w:rsidRPr="00DB00CE">
        <w:t>s</w:t>
      </w:r>
      <w:r w:rsidR="00173866">
        <w:t>liced</w:t>
      </w:r>
      <w:r w:rsidRPr="00DB00CE">
        <w:t xml:space="preserve"> from the </w:t>
      </w:r>
      <w:r>
        <w:t>£</w:t>
      </w:r>
      <w:r w:rsidRPr="00DB00CE">
        <w:t>135 million envelop</w:t>
      </w:r>
      <w:r>
        <w:t>e</w:t>
      </w:r>
      <w:r w:rsidRPr="00DB00CE">
        <w:t>. Is that the case?</w:t>
      </w:r>
    </w:p>
    <w:p w:rsidR="00104E1C" w:rsidP="005D5A44">
      <w:pPr>
        <w:pStyle w:val="Answer"/>
      </w:pPr>
      <w:sdt>
        <w:sdtPr>
          <w:alias w:val="Witness"/>
          <w:id w:val="-1805464539"/>
          <w:placeholder>
            <w:docPart w:val="D2150EFA758E45309FC76E0CD6392068"/>
          </w:placeholder>
          <w:richText/>
        </w:sdtPr>
        <w:sdtContent>
          <w:r w:rsidRPr="00DB00CE" w:rsidR="005D5A44">
            <w:rPr>
              <w:b/>
              <w:i/>
            </w:rPr>
            <w:t>James Cartlidge:</w:t>
          </w:r>
        </w:sdtContent>
      </w:sdt>
      <w:r w:rsidR="005D5A44">
        <w:t xml:space="preserve"> </w:t>
      </w:r>
      <w:r w:rsidRPr="00DB00CE" w:rsidR="005D5A44">
        <w:t xml:space="preserve">I do not accept that. </w:t>
      </w:r>
      <w:r w:rsidR="005D5A44">
        <w:t>W</w:t>
      </w:r>
      <w:r w:rsidRPr="00DB00CE" w:rsidR="005D5A44">
        <w:t>hat we are doing in the second part is important</w:t>
      </w:r>
      <w:r w:rsidR="005D5A44">
        <w:t>,</w:t>
      </w:r>
      <w:r w:rsidRPr="00DB00CE" w:rsidR="005D5A44">
        <w:t xml:space="preserve"> but what this really boils down to is something for which we had unanimous support when we engage</w:t>
      </w:r>
      <w:r w:rsidR="005D5A44">
        <w:t xml:space="preserve">d. In </w:t>
      </w:r>
      <w:r w:rsidRPr="00DB00CE" w:rsidR="005D5A44">
        <w:t>the period between</w:t>
      </w:r>
      <w:r w:rsidR="005D5A44">
        <w:t xml:space="preserve"> </w:t>
      </w:r>
      <w:r w:rsidRPr="00DB00CE" w:rsidR="005D5A44">
        <w:t>publication of Sir Christopher</w:t>
      </w:r>
      <w:r w:rsidR="00642CAD">
        <w:t>’</w:t>
      </w:r>
      <w:r w:rsidRPr="00DB00CE" w:rsidR="005D5A44">
        <w:t>s report and our response</w:t>
      </w:r>
      <w:r>
        <w:t>,</w:t>
      </w:r>
      <w:r w:rsidRPr="00DB00CE" w:rsidR="005D5A44">
        <w:t xml:space="preserve"> we engaged with the sector, </w:t>
      </w:r>
      <w:r w:rsidR="005D5A44">
        <w:t xml:space="preserve">in </w:t>
      </w:r>
      <w:r w:rsidRPr="00DB00CE" w:rsidR="005D5A44">
        <w:t>particular</w:t>
      </w:r>
      <w:r w:rsidR="005D5A44">
        <w:t xml:space="preserve"> </w:t>
      </w:r>
      <w:r w:rsidRPr="00DB00CE" w:rsidR="005D5A44">
        <w:t>the Law Society</w:t>
      </w:r>
      <w:r w:rsidR="005D5A44">
        <w:t xml:space="preserve"> and </w:t>
      </w:r>
      <w:r>
        <w:t xml:space="preserve">the </w:t>
      </w:r>
      <w:r w:rsidRPr="00DB00CE" w:rsidR="005D5A44">
        <w:t>Bar Council</w:t>
      </w:r>
      <w:r w:rsidR="005D5A44">
        <w:t>.</w:t>
      </w:r>
      <w:r w:rsidRPr="00DB00CE" w:rsidR="005D5A44">
        <w:t xml:space="preserve"> I met them several times.</w:t>
      </w:r>
    </w:p>
    <w:p w:rsidR="00D7002D" w:rsidP="005D5A44">
      <w:pPr>
        <w:pStyle w:val="Answer"/>
      </w:pPr>
      <w:r>
        <w:t>T</w:t>
      </w:r>
      <w:r w:rsidRPr="00DB00CE">
        <w:t>he most common request we had was for something that both</w:t>
      </w:r>
      <w:r>
        <w:t xml:space="preserve"> Mark Fenhalls</w:t>
      </w:r>
      <w:r w:rsidRPr="00DB00CE">
        <w:t xml:space="preserve"> and Stephanie Boyce referred to as unbundling. </w:t>
      </w:r>
      <w:r>
        <w:t>T</w:t>
      </w:r>
      <w:r w:rsidRPr="00DB00CE">
        <w:t>hey know that, were we to proceed at the pace of trying to reform everything in one go</w:t>
      </w:r>
      <w:r>
        <w:t>,</w:t>
      </w:r>
      <w:r w:rsidRPr="00DB00CE">
        <w:t xml:space="preserve"> </w:t>
      </w:r>
      <w:r>
        <w:t xml:space="preserve">it </w:t>
      </w:r>
      <w:r w:rsidRPr="00DB00CE">
        <w:t>would take far longer</w:t>
      </w:r>
      <w:r>
        <w:t xml:space="preserve">; we would be </w:t>
      </w:r>
      <w:r w:rsidRPr="00DB00CE">
        <w:t>proceeding at the pace of the most complicated reform. Therefore, money would not be injected</w:t>
      </w:r>
      <w:r>
        <w:t xml:space="preserve"> into the system</w:t>
      </w:r>
      <w:r w:rsidRPr="006975FE">
        <w:t xml:space="preserve"> as quickly</w:t>
      </w:r>
      <w:r w:rsidR="000B0537">
        <w:t>,</w:t>
      </w:r>
      <w:r w:rsidRPr="006975FE">
        <w:t xml:space="preserve"> relatively</w:t>
      </w:r>
      <w:r>
        <w:t>. Th</w:t>
      </w:r>
      <w:r w:rsidRPr="006975FE">
        <w:t xml:space="preserve">e request from every single practitioner, including the CBA, was that we would have what I call </w:t>
      </w:r>
      <w:r>
        <w:t xml:space="preserve">two </w:t>
      </w:r>
      <w:r w:rsidRPr="006975FE">
        <w:t>buckets of reforms</w:t>
      </w:r>
      <w:r>
        <w:t>:</w:t>
      </w:r>
      <w:r w:rsidRPr="006975FE">
        <w:t xml:space="preserve"> the first stage would be introduced as soon as practicable; </w:t>
      </w:r>
      <w:r>
        <w:t>and the</w:t>
      </w:r>
      <w:r>
        <w:t xml:space="preserve"> further stage</w:t>
      </w:r>
      <w:r>
        <w:t xml:space="preserve"> would be</w:t>
      </w:r>
      <w:r>
        <w:t xml:space="preserve"> </w:t>
      </w:r>
      <w:r w:rsidRPr="006975FE">
        <w:t>the reforms</w:t>
      </w:r>
      <w:r>
        <w:t xml:space="preserve"> </w:t>
      </w:r>
      <w:r w:rsidR="00377B25">
        <w:t xml:space="preserve">that </w:t>
      </w:r>
      <w:r>
        <w:t>would</w:t>
      </w:r>
      <w:r w:rsidRPr="006975FE">
        <w:t xml:space="preserve"> tak</w:t>
      </w:r>
      <w:r>
        <w:t>e</w:t>
      </w:r>
      <w:r w:rsidRPr="006975FE">
        <w:t xml:space="preserve"> longer.</w:t>
      </w:r>
    </w:p>
    <w:p w:rsidR="005D5A44" w:rsidP="005D5A44">
      <w:pPr>
        <w:pStyle w:val="Answer"/>
      </w:pPr>
      <w:r w:rsidRPr="006975FE">
        <w:t>We have agreed to that and delivered it, and that is the key.</w:t>
      </w:r>
      <w:r>
        <w:t xml:space="preserve"> </w:t>
      </w:r>
      <w:r w:rsidRPr="006975FE">
        <w:t xml:space="preserve">To be clear, in the first bucket </w:t>
      </w:r>
      <w:r w:rsidR="00B74DB9">
        <w:t xml:space="preserve">are </w:t>
      </w:r>
      <w:r w:rsidRPr="006975FE">
        <w:t>things</w:t>
      </w:r>
      <w:r w:rsidR="00B74DB9">
        <w:t xml:space="preserve"> that</w:t>
      </w:r>
      <w:r w:rsidRPr="006975FE">
        <w:t xml:space="preserve"> will be uplifted by 15% as soon as is practicable</w:t>
      </w:r>
      <w:r>
        <w:t>. E</w:t>
      </w:r>
      <w:r w:rsidRPr="006975FE">
        <w:t>very single increase is 15%</w:t>
      </w:r>
      <w:r>
        <w:t>.</w:t>
      </w:r>
      <w:r w:rsidRPr="006975FE">
        <w:t xml:space="preserve"> </w:t>
      </w:r>
      <w:r>
        <w:t>I</w:t>
      </w:r>
      <w:r w:rsidRPr="006975FE">
        <w:t>n the second bucket, which is longer</w:t>
      </w:r>
      <w:r>
        <w:t>-</w:t>
      </w:r>
      <w:r w:rsidRPr="006975FE">
        <w:t>term reform because th</w:t>
      </w:r>
      <w:r w:rsidR="00B74DB9">
        <w:t>o</w:t>
      </w:r>
      <w:r w:rsidRPr="006975FE">
        <w:t>se things are more complicated</w:t>
      </w:r>
      <w:r>
        <w:t>,</w:t>
      </w:r>
      <w:r w:rsidRPr="006975FE">
        <w:t xml:space="preserve"> the ultimate truth is that we do not have an absolutely definite figure</w:t>
      </w:r>
      <w:r w:rsidR="00BB080C">
        <w:t>;</w:t>
      </w:r>
      <w:r w:rsidRPr="006975FE">
        <w:t xml:space="preserve"> it will be subject to the data and</w:t>
      </w:r>
      <w:r>
        <w:t xml:space="preserve"> </w:t>
      </w:r>
      <w:r w:rsidRPr="006975FE">
        <w:t>feedback we receive in the consultation. It is true that we have allocated funding for that. I</w:t>
      </w:r>
      <w:r>
        <w:t>f</w:t>
      </w:r>
      <w:r w:rsidRPr="006975FE">
        <w:t xml:space="preserve"> we had not done that</w:t>
      </w:r>
      <w:r w:rsidR="00B74DB9">
        <w:t>,</w:t>
      </w:r>
      <w:r w:rsidRPr="006975FE">
        <w:t xml:space="preserve"> people would</w:t>
      </w:r>
      <w:r>
        <w:t xml:space="preserve"> have thought it was</w:t>
      </w:r>
      <w:r w:rsidRPr="006975FE">
        <w:t xml:space="preserve"> long grass and we were not serious, but I</w:t>
      </w:r>
      <w:r>
        <w:t xml:space="preserve"> am </w:t>
      </w:r>
      <w:r w:rsidRPr="006975FE">
        <w:t>absolutely clear that, while we are making the injection of cash as soon as possible for those 15% fee increases</w:t>
      </w:r>
      <w:r>
        <w:t>,</w:t>
      </w:r>
      <w:r w:rsidRPr="006975FE">
        <w:t xml:space="preserve"> this is a path to reform to deliver better</w:t>
      </w:r>
      <w:r w:rsidRPr="004E7CF0">
        <w:t xml:space="preserve"> outcomes in the criminal justice system, so I</w:t>
      </w:r>
      <w:r>
        <w:t xml:space="preserve"> am </w:t>
      </w:r>
      <w:r w:rsidR="00E57721">
        <w:t>extremely committed</w:t>
      </w:r>
      <w:r w:rsidR="00107207">
        <w:t xml:space="preserve">, and </w:t>
      </w:r>
      <w:r>
        <w:t xml:space="preserve">just as much </w:t>
      </w:r>
      <w:r w:rsidRPr="004E7CF0">
        <w:t>committed</w:t>
      </w:r>
      <w:r w:rsidR="00107207">
        <w:t>,</w:t>
      </w:r>
      <w:r w:rsidRPr="004E7CF0">
        <w:t xml:space="preserve"> to the second</w:t>
      </w:r>
      <w:r>
        <w:t xml:space="preserve"> </w:t>
      </w:r>
      <w:r w:rsidRPr="004E7CF0">
        <w:t>bucket.</w:t>
      </w:r>
    </w:p>
    <w:p w:rsidR="005D5A44" w:rsidP="005D5A44">
      <w:pPr>
        <w:pStyle w:val="Question"/>
        <w:numPr>
          <w:ilvl w:val="0"/>
          <w:numId w:val="9"/>
        </w:numPr>
      </w:pPr>
      <w:sdt>
        <w:sdtPr>
          <w:alias w:val="Member"/>
          <w:tag w:val="&lt;Member mnisId='1601' dodsId='34498'&gt;"/>
          <w:id w:val="-81450203"/>
          <w:placeholder>
            <w:docPart w:val="D2150EFA758E45309FC76E0CD6392068"/>
          </w:placeholder>
          <w:richText/>
        </w:sdtPr>
        <w:sdtContent>
          <w:r w:rsidRPr="004E7CF0">
            <w:rPr>
              <w:b/>
            </w:rPr>
            <w:t>Chair:</w:t>
          </w:r>
        </w:sdtContent>
      </w:sdt>
      <w:r>
        <w:t xml:space="preserve"> </w:t>
      </w:r>
      <w:r w:rsidRPr="004E7CF0">
        <w:t xml:space="preserve">I sat through the </w:t>
      </w:r>
      <w:r>
        <w:t>M</w:t>
      </w:r>
      <w:r w:rsidRPr="004E7CF0">
        <w:t>inister</w:t>
      </w:r>
      <w:r>
        <w:t>’</w:t>
      </w:r>
      <w:r w:rsidRPr="004E7CF0">
        <w:t>s statement. You</w:t>
      </w:r>
      <w:r>
        <w:t xml:space="preserve"> have quoted </w:t>
      </w:r>
      <w:r w:rsidRPr="004E7CF0">
        <w:t>the language in terms</w:t>
      </w:r>
      <w:r>
        <w:t>. We did not have any</w:t>
      </w:r>
      <w:r w:rsidRPr="004E7CF0">
        <w:t xml:space="preserve"> reference </w:t>
      </w:r>
      <w:r w:rsidRPr="00D60B5C">
        <w:t xml:space="preserve">in the </w:t>
      </w:r>
      <w:r>
        <w:t>M</w:t>
      </w:r>
      <w:r w:rsidRPr="00D60B5C">
        <w:t>inister</w:t>
      </w:r>
      <w:r>
        <w:t>’s</w:t>
      </w:r>
      <w:r w:rsidRPr="00D60B5C">
        <w:t xml:space="preserve"> statement to what was in the impact assessment. It is the impact assessment that has caused the Law Society perhaps to revise its initial warm support for the proposals. Do you agree in retrospect that perhaps it was unfortunate </w:t>
      </w:r>
      <w:r w:rsidR="00F80356">
        <w:t xml:space="preserve">that </w:t>
      </w:r>
      <w:r w:rsidRPr="00D60B5C">
        <w:t>there was not more reference</w:t>
      </w:r>
      <w:r>
        <w:t xml:space="preserve"> t</w:t>
      </w:r>
      <w:r w:rsidRPr="006E01CD">
        <w:t>o the impact assessment up</w:t>
      </w:r>
      <w:r w:rsidR="00125AAE">
        <w:t xml:space="preserve"> </w:t>
      </w:r>
      <w:r w:rsidRPr="006E01CD">
        <w:t>front</w:t>
      </w:r>
      <w:r w:rsidR="00F80356">
        <w:t>,</w:t>
      </w:r>
      <w:r w:rsidRPr="006E01CD">
        <w:t xml:space="preserve"> which might have caused people to raise those caveats earlier</w:t>
      </w:r>
      <w:r>
        <w:t>,</w:t>
      </w:r>
      <w:r w:rsidRPr="006E01CD">
        <w:t xml:space="preserve"> rather than giv</w:t>
      </w:r>
      <w:r w:rsidR="00F80356">
        <w:t>ing</w:t>
      </w:r>
      <w:r w:rsidRPr="006E01CD">
        <w:t xml:space="preserve"> the impression that something was being given </w:t>
      </w:r>
      <w:r w:rsidR="00F80356">
        <w:t>by</w:t>
      </w:r>
      <w:r w:rsidRPr="006E01CD">
        <w:t xml:space="preserve"> the one hand and take</w:t>
      </w:r>
      <w:r>
        <w:t>n</w:t>
      </w:r>
      <w:r w:rsidRPr="006E01CD">
        <w:t xml:space="preserve"> away </w:t>
      </w:r>
      <w:r>
        <w:t>by</w:t>
      </w:r>
      <w:r w:rsidRPr="006E01CD">
        <w:t xml:space="preserve"> the other</w:t>
      </w:r>
      <w:r>
        <w:t>?</w:t>
      </w:r>
    </w:p>
    <w:p w:rsidR="005D5A44" w:rsidP="005D5A44">
      <w:pPr>
        <w:pStyle w:val="Answer"/>
      </w:pPr>
      <w:sdt>
        <w:sdtPr>
          <w:alias w:val="Witness"/>
          <w:id w:val="563302585"/>
          <w:placeholder>
            <w:docPart w:val="D2150EFA758E45309FC76E0CD6392068"/>
          </w:placeholder>
          <w:richText/>
        </w:sdtPr>
        <w:sdtContent>
          <w:r w:rsidRPr="006E01CD">
            <w:rPr>
              <w:b/>
              <w:i/>
            </w:rPr>
            <w:t>James Cartlidge:</w:t>
          </w:r>
        </w:sdtContent>
      </w:sdt>
      <w:r>
        <w:t xml:space="preserve"> </w:t>
      </w:r>
      <w:r w:rsidRPr="006E01CD">
        <w:t>I entirely understand why you ask that and why they make that point</w:t>
      </w:r>
      <w:r>
        <w:t>. F</w:t>
      </w:r>
      <w:r w:rsidRPr="006E01CD">
        <w:t xml:space="preserve">rom their point of view, you can see why </w:t>
      </w:r>
      <w:r w:rsidR="00F80356">
        <w:t>one</w:t>
      </w:r>
      <w:r w:rsidRPr="006E01CD">
        <w:t xml:space="preserve"> w</w:t>
      </w:r>
      <w:r>
        <w:t>ould</w:t>
      </w:r>
      <w:r w:rsidR="00F80356">
        <w:t>. T</w:t>
      </w:r>
      <w:r w:rsidRPr="006E01CD">
        <w:t>he point I</w:t>
      </w:r>
      <w:r>
        <w:t xml:space="preserve"> a</w:t>
      </w:r>
      <w:r w:rsidRPr="006E01CD">
        <w:t xml:space="preserve">m making is that </w:t>
      </w:r>
      <w:r>
        <w:t xml:space="preserve">it </w:t>
      </w:r>
      <w:r w:rsidRPr="006E01CD">
        <w:t>arises entirely becaus</w:t>
      </w:r>
      <w:r>
        <w:t>e</w:t>
      </w:r>
      <w:r w:rsidRPr="006E01CD">
        <w:t xml:space="preserve"> of th</w:t>
      </w:r>
      <w:r>
        <w:t>e</w:t>
      </w:r>
      <w:r w:rsidRPr="006E01CD">
        <w:t xml:space="preserve"> approach</w:t>
      </w:r>
      <w:r>
        <w:t>,</w:t>
      </w:r>
      <w:r w:rsidRPr="006E01CD">
        <w:t xml:space="preserve"> which was supported by all the stakeholders</w:t>
      </w:r>
      <w:r>
        <w:t>,</w:t>
      </w:r>
      <w:r w:rsidRPr="006E01CD">
        <w:t xml:space="preserve"> of doing what we can immediately because of the pressing and urgent need for an injection of cash to support the profession</w:t>
      </w:r>
      <w:r>
        <w:t>s</w:t>
      </w:r>
      <w:r w:rsidRPr="006E01CD">
        <w:t>, which we accepted, at the same time recognising that some reform w</w:t>
      </w:r>
      <w:r>
        <w:t>ould</w:t>
      </w:r>
      <w:r w:rsidRPr="006E01CD">
        <w:t xml:space="preserve"> take longer. I think that view is pretty universal among stakeholders. In practi</w:t>
      </w:r>
      <w:r>
        <w:t>c</w:t>
      </w:r>
      <w:r w:rsidRPr="006E01CD">
        <w:t>e, that means</w:t>
      </w:r>
      <w:r w:rsidRPr="00600667">
        <w:t xml:space="preserve"> some</w:t>
      </w:r>
      <w:r>
        <w:t xml:space="preserve"> </w:t>
      </w:r>
      <w:r w:rsidRPr="00600667">
        <w:t>thing</w:t>
      </w:r>
      <w:r>
        <w:t>s will</w:t>
      </w:r>
      <w:r w:rsidRPr="00600667">
        <w:t xml:space="preserve"> happen at one stage and some</w:t>
      </w:r>
      <w:r>
        <w:t xml:space="preserve"> </w:t>
      </w:r>
      <w:r w:rsidRPr="00600667">
        <w:t>thing</w:t>
      </w:r>
      <w:r>
        <w:t>s</w:t>
      </w:r>
      <w:r w:rsidRPr="00600667">
        <w:t xml:space="preserve"> will happen later. I think that is where it comes from. I do not think anyone </w:t>
      </w:r>
      <w:r w:rsidR="00F1697E">
        <w:t>could</w:t>
      </w:r>
      <w:r>
        <w:t xml:space="preserve"> be confused.</w:t>
      </w:r>
    </w:p>
    <w:p w:rsidR="005D5A44" w:rsidP="005D5A44">
      <w:pPr>
        <w:pStyle w:val="Answer"/>
      </w:pPr>
      <w:r w:rsidRPr="00600667">
        <w:t>I can read other statements</w:t>
      </w:r>
      <w:r>
        <w:t xml:space="preserve">. On the increases, I </w:t>
      </w:r>
      <w:r w:rsidRPr="00600667">
        <w:t xml:space="preserve">said in the </w:t>
      </w:r>
      <w:r w:rsidRPr="008C018B">
        <w:rPr>
          <w:i/>
          <w:iCs/>
        </w:rPr>
        <w:t>Law Society Gazette</w:t>
      </w:r>
      <w:r w:rsidRPr="00600667">
        <w:t xml:space="preserve"> on 15 March </w:t>
      </w:r>
      <w:r>
        <w:t xml:space="preserve">and on </w:t>
      </w:r>
      <w:r w:rsidRPr="00CE56E2">
        <w:rPr>
          <w:i/>
          <w:iCs/>
        </w:rPr>
        <w:t>Conservative</w:t>
      </w:r>
      <w:r w:rsidR="00C9421F">
        <w:rPr>
          <w:i/>
          <w:iCs/>
        </w:rPr>
        <w:t>Home</w:t>
      </w:r>
      <w:r>
        <w:t>—I am not sure everyone here reads it</w:t>
      </w:r>
      <w:r w:rsidR="007602FA">
        <w:t xml:space="preserve">: </w:t>
      </w:r>
      <w:r>
        <w:t xml:space="preserve">“Those </w:t>
      </w:r>
      <w:r w:rsidRPr="00600667">
        <w:t>schemes include</w:t>
      </w:r>
      <w:r w:rsidR="00C722E6">
        <w:t>:</w:t>
      </w:r>
      <w:r w:rsidRPr="00600667">
        <w:t xml:space="preserve"> police station</w:t>
      </w:r>
      <w:r>
        <w:t>s</w:t>
      </w:r>
      <w:r w:rsidR="00C722E6">
        <w:t>;</w:t>
      </w:r>
      <w:r w:rsidRPr="00600667">
        <w:t xml:space="preserve"> magistrates</w:t>
      </w:r>
      <w:r w:rsidR="00432643">
        <w:t>’</w:t>
      </w:r>
      <w:r w:rsidRPr="00600667">
        <w:t xml:space="preserve"> courts and most</w:t>
      </w:r>
      <w:r>
        <w:t xml:space="preserve"> elements of</w:t>
      </w:r>
      <w:r w:rsidRPr="00600667">
        <w:t xml:space="preserve"> </w:t>
      </w:r>
      <w:r>
        <w:t>C</w:t>
      </w:r>
      <w:r w:rsidRPr="00600667">
        <w:t xml:space="preserve">rown </w:t>
      </w:r>
      <w:r w:rsidR="00432643">
        <w:t>C</w:t>
      </w:r>
      <w:r w:rsidRPr="00600667">
        <w:t xml:space="preserve">ourt schemes </w:t>
      </w:r>
      <w:r>
        <w:t>(AGFS for barristers</w:t>
      </w:r>
      <w:r w:rsidR="00E9392B">
        <w:t>,</w:t>
      </w:r>
      <w:r>
        <w:t xml:space="preserve"> and elements of the LGFS scheme for solicitors).” </w:t>
      </w:r>
      <w:r w:rsidRPr="00600667">
        <w:t>I think we were incredibly clear</w:t>
      </w:r>
      <w:r>
        <w:t>.</w:t>
      </w:r>
    </w:p>
    <w:p w:rsidR="005D5A44" w:rsidP="005D5A44">
      <w:pPr>
        <w:pStyle w:val="Question"/>
        <w:numPr>
          <w:ilvl w:val="0"/>
          <w:numId w:val="9"/>
        </w:numPr>
      </w:pPr>
      <w:sdt>
        <w:sdtPr>
          <w:alias w:val="Member"/>
          <w:tag w:val="&lt;Member mnisId='1601' dodsId='34498'&gt;"/>
          <w:id w:val="-869763263"/>
          <w:placeholder>
            <w:docPart w:val="D2150EFA758E45309FC76E0CD6392068"/>
          </w:placeholder>
          <w:richText/>
        </w:sdtPr>
        <w:sdtContent>
          <w:r w:rsidRPr="00600667">
            <w:rPr>
              <w:b/>
            </w:rPr>
            <w:t>Chair:</w:t>
          </w:r>
        </w:sdtContent>
      </w:sdt>
      <w:r>
        <w:t xml:space="preserve"> </w:t>
      </w:r>
      <w:r w:rsidR="00D10162">
        <w:t xml:space="preserve">Fair enough. </w:t>
      </w:r>
      <w:r w:rsidR="009C1729">
        <w:t>You made the point and y</w:t>
      </w:r>
      <w:r w:rsidR="00D10162">
        <w:t>ou were very clear about this</w:t>
      </w:r>
      <w:r w:rsidR="009C1729">
        <w:t>: y</w:t>
      </w:r>
      <w:r w:rsidRPr="00600667">
        <w:t>ou</w:t>
      </w:r>
      <w:r>
        <w:t xml:space="preserve"> </w:t>
      </w:r>
      <w:r w:rsidRPr="00600667">
        <w:t>recognise</w:t>
      </w:r>
      <w:r>
        <w:t xml:space="preserve">d the need for an urgent </w:t>
      </w:r>
      <w:r w:rsidRPr="00600667">
        <w:t xml:space="preserve">injection of cash. </w:t>
      </w:r>
      <w:r>
        <w:t>T</w:t>
      </w:r>
      <w:r w:rsidRPr="00600667">
        <w:t>hat seems common ground</w:t>
      </w:r>
      <w:r>
        <w:t xml:space="preserve"> </w:t>
      </w:r>
      <w:r w:rsidR="002758F0">
        <w:t>between</w:t>
      </w:r>
      <w:r w:rsidRPr="00600667">
        <w:t xml:space="preserve"> everybody</w:t>
      </w:r>
      <w:r w:rsidRPr="00BB4906">
        <w:t>. The point</w:t>
      </w:r>
      <w:r>
        <w:t xml:space="preserve"> </w:t>
      </w:r>
      <w:r w:rsidRPr="00BB4906">
        <w:t xml:space="preserve">put to us is that by the time </w:t>
      </w:r>
      <w:r w:rsidR="002758F0">
        <w:t>it</w:t>
      </w:r>
      <w:r w:rsidRPr="00BB4906">
        <w:t xml:space="preserve"> is brought in</w:t>
      </w:r>
      <w:r>
        <w:t>—</w:t>
      </w:r>
      <w:r w:rsidR="002758F0">
        <w:t xml:space="preserve">there </w:t>
      </w:r>
      <w:r w:rsidRPr="00BB4906">
        <w:t>has to be consultatio</w:t>
      </w:r>
      <w:r>
        <w:t>n and a</w:t>
      </w:r>
      <w:r w:rsidRPr="00BB4906">
        <w:t xml:space="preserve"> statutory instrument</w:t>
      </w:r>
      <w:r w:rsidR="00FD18B0">
        <w:t>; I understand that</w:t>
      </w:r>
      <w:r>
        <w:t xml:space="preserve">—in </w:t>
      </w:r>
      <w:r w:rsidRPr="00BB4906">
        <w:t>reality the increase will apply only to new representation orders</w:t>
      </w:r>
      <w:r>
        <w:t xml:space="preserve">. Given the </w:t>
      </w:r>
      <w:r w:rsidRPr="00BB4906">
        <w:t>backlog</w:t>
      </w:r>
      <w:r w:rsidR="00FA64BA">
        <w:t>, particularly</w:t>
      </w:r>
      <w:r w:rsidRPr="00BB4906">
        <w:t xml:space="preserve"> in the Crown </w:t>
      </w:r>
      <w:r>
        <w:t>c</w:t>
      </w:r>
      <w:r w:rsidRPr="00BB4906">
        <w:t>ourt</w:t>
      </w:r>
      <w:r>
        <w:t xml:space="preserve"> at the moment,</w:t>
      </w:r>
      <w:r w:rsidR="00FA64BA">
        <w:t xml:space="preserve"> </w:t>
      </w:r>
      <w:r w:rsidRPr="00BB4906">
        <w:t>the vast majority of people, certainly all barristers</w:t>
      </w:r>
      <w:r>
        <w:t xml:space="preserve">, although they will get the full </w:t>
      </w:r>
      <w:r w:rsidRPr="00BB4906">
        <w:t>15%</w:t>
      </w:r>
      <w:r>
        <w:t xml:space="preserve">, </w:t>
      </w:r>
      <w:r w:rsidRPr="00BB4906">
        <w:t>will not be billing for those cases until they are concluded. Therefore, in reality this money will not come on</w:t>
      </w:r>
      <w:r>
        <w:t xml:space="preserve"> </w:t>
      </w:r>
      <w:r w:rsidRPr="00BB4906">
        <w:t>stream this year for most practitioners</w:t>
      </w:r>
      <w:r>
        <w:t xml:space="preserve">; </w:t>
      </w:r>
      <w:r w:rsidR="0053148A">
        <w:t xml:space="preserve">possibly, </w:t>
      </w:r>
      <w:r w:rsidRPr="00BB4906">
        <w:t xml:space="preserve">it will </w:t>
      </w:r>
      <w:r>
        <w:t xml:space="preserve">not </w:t>
      </w:r>
      <w:r w:rsidRPr="00BB4906">
        <w:t>come on stream until 2023-24</w:t>
      </w:r>
      <w:r>
        <w:t>. T</w:t>
      </w:r>
      <w:r w:rsidRPr="00BB4906">
        <w:t>o most people</w:t>
      </w:r>
      <w:r>
        <w:t>,</w:t>
      </w:r>
      <w:r w:rsidRPr="00BB4906">
        <w:t xml:space="preserve"> that does not seem to be an urgent injection. What can be done to resolve that?</w:t>
      </w:r>
    </w:p>
    <w:p w:rsidR="0012201E" w:rsidP="005D5A44">
      <w:pPr>
        <w:pStyle w:val="Answer"/>
      </w:pPr>
      <w:sdt>
        <w:sdtPr>
          <w:alias w:val="Witness"/>
          <w:id w:val="1409042588"/>
          <w:placeholder>
            <w:docPart w:val="D2150EFA758E45309FC76E0CD6392068"/>
          </w:placeholder>
          <w:richText/>
        </w:sdtPr>
        <w:sdtContent>
          <w:r w:rsidRPr="00BB4906" w:rsidR="005D5A44">
            <w:rPr>
              <w:b/>
              <w:i/>
            </w:rPr>
            <w:t>James Cartlidge:</w:t>
          </w:r>
        </w:sdtContent>
      </w:sdt>
      <w:r w:rsidR="005D5A44">
        <w:t xml:space="preserve"> </w:t>
      </w:r>
      <w:r w:rsidRPr="00BB4906" w:rsidR="005D5A44">
        <w:t>It is a fair point. We are working as fast as is practicable</w:t>
      </w:r>
      <w:r w:rsidR="005D5A44">
        <w:t xml:space="preserve">. Sir </w:t>
      </w:r>
      <w:r w:rsidRPr="00BB4906" w:rsidR="005D5A44">
        <w:t>Christopher</w:t>
      </w:r>
      <w:r w:rsidR="002C2719">
        <w:t>’</w:t>
      </w:r>
      <w:r w:rsidRPr="00BB4906" w:rsidR="005D5A44">
        <w:t xml:space="preserve">s recommendation was 15% as soon as </w:t>
      </w:r>
      <w:r w:rsidR="002C2719">
        <w:t xml:space="preserve">is </w:t>
      </w:r>
      <w:r w:rsidRPr="00BB4906" w:rsidR="005D5A44">
        <w:t>practicable. The other phrase</w:t>
      </w:r>
      <w:r w:rsidR="005D5A44">
        <w:t xml:space="preserve"> </w:t>
      </w:r>
      <w:r>
        <w:t xml:space="preserve">he </w:t>
      </w:r>
      <w:r w:rsidR="005D5A44">
        <w:t xml:space="preserve">used was “as </w:t>
      </w:r>
      <w:r w:rsidRPr="00BB4906" w:rsidR="005D5A44">
        <w:t>soon as possible”</w:t>
      </w:r>
      <w:r w:rsidR="003614A6">
        <w:t>.</w:t>
      </w:r>
      <w:r w:rsidRPr="00BB4906" w:rsidR="005D5A44">
        <w:t xml:space="preserve"> In </w:t>
      </w:r>
      <w:r>
        <w:t>G</w:t>
      </w:r>
      <w:r w:rsidRPr="00BB4906" w:rsidR="005D5A44">
        <w:t>overnment terms</w:t>
      </w:r>
      <w:r w:rsidR="00FD0903">
        <w:t>,</w:t>
      </w:r>
      <w:r w:rsidR="005D5A44">
        <w:t xml:space="preserve"> I see them as basically</w:t>
      </w:r>
      <w:r w:rsidRPr="00BB4906" w:rsidR="005D5A44">
        <w:t xml:space="preserve"> the same.</w:t>
      </w:r>
    </w:p>
    <w:p w:rsidR="005D5A44" w:rsidP="005D5A44">
      <w:pPr>
        <w:pStyle w:val="Answer"/>
      </w:pPr>
      <w:r>
        <w:t>H</w:t>
      </w:r>
      <w:r w:rsidRPr="00BB4906">
        <w:t xml:space="preserve">ow often </w:t>
      </w:r>
      <w:r>
        <w:t xml:space="preserve">is </w:t>
      </w:r>
      <w:r w:rsidRPr="00BB4906">
        <w:t>there an independent review recommending policy with expenditure</w:t>
      </w:r>
      <w:r w:rsidR="008D423C">
        <w:t>,</w:t>
      </w:r>
      <w:r w:rsidRPr="00BB4906">
        <w:t xml:space="preserve"> and within months it is being implemented by </w:t>
      </w:r>
      <w:r w:rsidR="008D423C">
        <w:t>G</w:t>
      </w:r>
      <w:r w:rsidRPr="00BB4906">
        <w:t xml:space="preserve">overnment? </w:t>
      </w:r>
      <w:r w:rsidR="00EF5023">
        <w:t>As all colleagues know, i</w:t>
      </w:r>
      <w:r w:rsidRPr="00BB4906">
        <w:t xml:space="preserve">t is pretty rare. In </w:t>
      </w:r>
      <w:r w:rsidR="00FD0903">
        <w:t>G</w:t>
      </w:r>
      <w:r w:rsidRPr="00BB4906">
        <w:t>overnment terms</w:t>
      </w:r>
      <w:r w:rsidR="00FD0903">
        <w:t>,</w:t>
      </w:r>
      <w:r w:rsidRPr="00BB4906">
        <w:t xml:space="preserve"> this is moving quickly</w:t>
      </w:r>
      <w:r>
        <w:t>;</w:t>
      </w:r>
      <w:r w:rsidRPr="00BB4906">
        <w:t xml:space="preserve"> in my view</w:t>
      </w:r>
      <w:r>
        <w:t>,</w:t>
      </w:r>
      <w:r w:rsidRPr="00BB4906">
        <w:t xml:space="preserve"> </w:t>
      </w:r>
      <w:r>
        <w:t>it is moving</w:t>
      </w:r>
      <w:r w:rsidRPr="00BB4906">
        <w:t xml:space="preserve"> as fast as is practicable. However,</w:t>
      </w:r>
      <w:r w:rsidR="009A6B40">
        <w:t xml:space="preserve"> of course</w:t>
      </w:r>
      <w:r w:rsidRPr="00BB4906">
        <w:t xml:space="preserve"> there will be practitioners who want it to be even faster, but we can</w:t>
      </w:r>
      <w:r w:rsidR="009A6B40">
        <w:t xml:space="preserve"> only</w:t>
      </w:r>
      <w:r w:rsidRPr="00BB4906">
        <w:t xml:space="preserve"> move as fast as the system will allow</w:t>
      </w:r>
      <w:r w:rsidR="009A6B40">
        <w:t xml:space="preserve"> us</w:t>
      </w:r>
      <w:r w:rsidRPr="00BB4906">
        <w:t>. We said we would respond by the end of March</w:t>
      </w:r>
      <w:r w:rsidR="009A6B40">
        <w:t>; in fact, we</w:t>
      </w:r>
      <w:r>
        <w:t xml:space="preserve"> </w:t>
      </w:r>
      <w:r w:rsidRPr="00BB4906">
        <w:t>respon</w:t>
      </w:r>
      <w:r>
        <w:t xml:space="preserve">ded </w:t>
      </w:r>
      <w:r w:rsidR="009A6B40">
        <w:t>by</w:t>
      </w:r>
      <w:r>
        <w:t xml:space="preserve"> the </w:t>
      </w:r>
      <w:r w:rsidRPr="00BB4906">
        <w:t>middle of March.</w:t>
      </w:r>
      <w:r>
        <w:t xml:space="preserve"> In just</w:t>
      </w:r>
      <w:r w:rsidRPr="00BB4906">
        <w:t xml:space="preserve"> those two weeks</w:t>
      </w:r>
      <w:r>
        <w:t>—it may not sound a lot—</w:t>
      </w:r>
      <w:r w:rsidRPr="00BB4906">
        <w:t xml:space="preserve">my officials, who </w:t>
      </w:r>
      <w:r>
        <w:t>have been</w:t>
      </w:r>
      <w:r w:rsidRPr="00BB4906">
        <w:t xml:space="preserve"> absolutely brilliant, had to work incredibly hard to achieve that target</w:t>
      </w:r>
      <w:r>
        <w:t xml:space="preserve">, but </w:t>
      </w:r>
      <w:r w:rsidRPr="00BB4906">
        <w:t xml:space="preserve">I can </w:t>
      </w:r>
      <w:r w:rsidR="00B903AE">
        <w:t xml:space="preserve">only </w:t>
      </w:r>
      <w:r>
        <w:t>deliver this</w:t>
      </w:r>
      <w:r w:rsidRPr="00BB4906">
        <w:t xml:space="preserve"> as fast as the system will permit</w:t>
      </w:r>
      <w:r w:rsidR="00B903AE">
        <w:t xml:space="preserve"> me</w:t>
      </w:r>
      <w:r>
        <w:t xml:space="preserve">; there is </w:t>
      </w:r>
      <w:r w:rsidRPr="00BB4906">
        <w:t>also the need to consult in accordance with public law principles</w:t>
      </w:r>
      <w:r>
        <w:t>.</w:t>
      </w:r>
    </w:p>
    <w:p w:rsidR="005D5A44" w:rsidP="005D5A44">
      <w:pPr>
        <w:pStyle w:val="Question"/>
        <w:numPr>
          <w:ilvl w:val="0"/>
          <w:numId w:val="9"/>
        </w:numPr>
      </w:pPr>
      <w:sdt>
        <w:sdtPr>
          <w:alias w:val="Member"/>
          <w:tag w:val="&lt;Member mnisId='1601' dodsId='34498'&gt;"/>
          <w:id w:val="-1581136137"/>
          <w:placeholder>
            <w:docPart w:val="D2150EFA758E45309FC76E0CD6392068"/>
          </w:placeholder>
          <w:richText/>
        </w:sdtPr>
        <w:sdtContent>
          <w:r w:rsidRPr="00BB4906">
            <w:rPr>
              <w:b/>
            </w:rPr>
            <w:t>Chair:</w:t>
          </w:r>
        </w:sdtContent>
      </w:sdt>
      <w:r>
        <w:t xml:space="preserve"> </w:t>
      </w:r>
      <w:r w:rsidRPr="00BB4906">
        <w:t xml:space="preserve">I understand that, but </w:t>
      </w:r>
      <w:r w:rsidR="00016CB5">
        <w:t>i</w:t>
      </w:r>
      <w:r w:rsidRPr="00BB4906">
        <w:t xml:space="preserve">t </w:t>
      </w:r>
      <w:r w:rsidR="00016CB5">
        <w:t>has not</w:t>
      </w:r>
      <w:r w:rsidRPr="00BB4906">
        <w:t xml:space="preserve"> really answer</w:t>
      </w:r>
      <w:r w:rsidR="00016CB5">
        <w:t>ed</w:t>
      </w:r>
      <w:r w:rsidRPr="00BB4906">
        <w:t xml:space="preserve"> my main point</w:t>
      </w:r>
      <w:r w:rsidR="00016CB5">
        <w:t>, which is this.</w:t>
      </w:r>
      <w:r w:rsidRPr="00BB4906">
        <w:t xml:space="preserve"> While you are in a situation where the uplifts will </w:t>
      </w:r>
      <w:r w:rsidR="00016CB5">
        <w:t xml:space="preserve">only </w:t>
      </w:r>
      <w:r w:rsidRPr="00BB4906">
        <w:t>apply</w:t>
      </w:r>
      <w:r>
        <w:t xml:space="preserve"> </w:t>
      </w:r>
      <w:r w:rsidR="00016CB5">
        <w:t>to</w:t>
      </w:r>
      <w:r w:rsidRPr="00BB4906">
        <w:t xml:space="preserve"> new representation orders</w:t>
      </w:r>
      <w:r>
        <w:t>,</w:t>
      </w:r>
      <w:r w:rsidRPr="00BB4906">
        <w:t xml:space="preserve"> </w:t>
      </w:r>
      <w:r w:rsidR="00016CB5">
        <w:t>i</w:t>
      </w:r>
      <w:r w:rsidRPr="00BB4906">
        <w:t xml:space="preserve">t will not </w:t>
      </w:r>
      <w:r w:rsidR="00016CB5">
        <w:t xml:space="preserve">actually </w:t>
      </w:r>
      <w:r w:rsidRPr="00BB4906">
        <w:t xml:space="preserve">get the cash out. However systemically fast it is for </w:t>
      </w:r>
      <w:r w:rsidR="009753D2">
        <w:t>G</w:t>
      </w:r>
      <w:r w:rsidRPr="00BB4906">
        <w:t>overnment</w:t>
      </w:r>
      <w:r>
        <w:t>,</w:t>
      </w:r>
      <w:r w:rsidRPr="00BB4906">
        <w:t xml:space="preserve"> </w:t>
      </w:r>
      <w:r w:rsidR="009753D2">
        <w:t>i</w:t>
      </w:r>
      <w:r w:rsidRPr="00BB4906">
        <w:t>t does not pay anyone</w:t>
      </w:r>
      <w:r>
        <w:t>’</w:t>
      </w:r>
      <w:r w:rsidRPr="00BB4906">
        <w:t xml:space="preserve">s overdraft </w:t>
      </w:r>
      <w:r>
        <w:t>or</w:t>
      </w:r>
      <w:r w:rsidRPr="00BB4906">
        <w:t xml:space="preserve"> keep any solicitor</w:t>
      </w:r>
      <w:r>
        <w:t>’</w:t>
      </w:r>
      <w:r w:rsidRPr="00BB4906">
        <w:t xml:space="preserve">s firm afloat; </w:t>
      </w:r>
      <w:r>
        <w:t>i</w:t>
      </w:r>
      <w:r w:rsidRPr="00BB4906">
        <w:t>t does not deal with the</w:t>
      </w:r>
      <w:r>
        <w:t xml:space="preserve"> </w:t>
      </w:r>
      <w:r w:rsidR="005C5558">
        <w:t>reduction—</w:t>
      </w:r>
      <w:r>
        <w:t>the evidence does not seem to be contested—</w:t>
      </w:r>
      <w:r w:rsidR="00B70A27">
        <w:t>in</w:t>
      </w:r>
      <w:r w:rsidRPr="00BB4906">
        <w:t xml:space="preserve"> solicitors</w:t>
      </w:r>
      <w:r>
        <w:t>’</w:t>
      </w:r>
      <w:r w:rsidRPr="00BB4906">
        <w:t xml:space="preserve"> firms</w:t>
      </w:r>
      <w:r w:rsidR="005C5558">
        <w:t>, and their</w:t>
      </w:r>
      <w:r w:rsidRPr="00BB4906">
        <w:t xml:space="preserve"> pulling away from crime on a monthly basis</w:t>
      </w:r>
      <w:r>
        <w:t>. A lot more of them will be gone by the t</w:t>
      </w:r>
      <w:r w:rsidRPr="00BB4906">
        <w:t xml:space="preserve">ime </w:t>
      </w:r>
      <w:r>
        <w:t>that works</w:t>
      </w:r>
      <w:r w:rsidRPr="00BB4906">
        <w:t xml:space="preserve"> through the system</w:t>
      </w:r>
      <w:r>
        <w:t>,</w:t>
      </w:r>
      <w:r w:rsidRPr="00BB4906">
        <w:t xml:space="preserve"> unless you look at a different approach to when th</w:t>
      </w:r>
      <w:r w:rsidR="00D617AB">
        <w:t>is is</w:t>
      </w:r>
      <w:r w:rsidRPr="00BB4906">
        <w:t xml:space="preserve"> brought in </w:t>
      </w:r>
      <w:r w:rsidR="00683332">
        <w:t xml:space="preserve">for </w:t>
      </w:r>
      <w:r w:rsidRPr="00BB4906">
        <w:t>representation orders</w:t>
      </w:r>
      <w:r>
        <w:t>.</w:t>
      </w:r>
    </w:p>
    <w:p w:rsidR="005D5A44" w:rsidP="005D5A44">
      <w:pPr>
        <w:pStyle w:val="Answer"/>
      </w:pPr>
      <w:sdt>
        <w:sdtPr>
          <w:alias w:val="Witness"/>
          <w:id w:val="1296560323"/>
          <w:placeholder>
            <w:docPart w:val="D2150EFA758E45309FC76E0CD6392068"/>
          </w:placeholder>
          <w:richText/>
        </w:sdtPr>
        <w:sdtContent>
          <w:r w:rsidRPr="00BB4906">
            <w:rPr>
              <w:b/>
              <w:i/>
            </w:rPr>
            <w:t>James Cartlidge:</w:t>
          </w:r>
        </w:sdtContent>
      </w:sdt>
      <w:r>
        <w:t xml:space="preserve"> Yo</w:t>
      </w:r>
      <w:r w:rsidRPr="00BB4906">
        <w:t xml:space="preserve">u say </w:t>
      </w:r>
      <w:r>
        <w:t>“</w:t>
      </w:r>
      <w:r w:rsidRPr="00BB4906">
        <w:t>a different approach</w:t>
      </w:r>
      <w:r>
        <w:t>”</w:t>
      </w:r>
      <w:r w:rsidR="003614A6">
        <w:t>.</w:t>
      </w:r>
      <w:r>
        <w:t xml:space="preserve"> Most </w:t>
      </w:r>
      <w:r w:rsidR="003614A6">
        <w:t xml:space="preserve">of </w:t>
      </w:r>
      <w:r w:rsidRPr="00BB4906">
        <w:t>what we are doing we have to do</w:t>
      </w:r>
      <w:r w:rsidR="00122F81">
        <w:t>. W</w:t>
      </w:r>
      <w:r w:rsidRPr="00BB4906">
        <w:t>e have to go through these processes</w:t>
      </w:r>
      <w:r>
        <w:t>;</w:t>
      </w:r>
      <w:r w:rsidRPr="00BB4906">
        <w:t xml:space="preserve"> we have to consult in accordance with public law principles</w:t>
      </w:r>
      <w:r w:rsidR="00122F81">
        <w:t>. W</w:t>
      </w:r>
      <w:r w:rsidRPr="00BB4906">
        <w:t xml:space="preserve">e have to legislate. Parliament has to give approval to </w:t>
      </w:r>
      <w:r w:rsidR="00122F81">
        <w:t>public</w:t>
      </w:r>
      <w:r w:rsidRPr="00BB4906">
        <w:t xml:space="preserve"> expenditure</w:t>
      </w:r>
      <w:r>
        <w:t>,</w:t>
      </w:r>
      <w:r w:rsidRPr="00BB4906">
        <w:t xml:space="preserve"> and we have to </w:t>
      </w:r>
      <w:r w:rsidRPr="00BB4906">
        <w:t>deliver things through the system</w:t>
      </w:r>
      <w:r w:rsidR="00664C75">
        <w:t>s</w:t>
      </w:r>
      <w:r w:rsidRPr="00BB4906">
        <w:t xml:space="preserve"> we have</w:t>
      </w:r>
      <w:r>
        <w:t xml:space="preserve">, </w:t>
      </w:r>
      <w:r w:rsidRPr="00BB4906">
        <w:t xml:space="preserve">the </w:t>
      </w:r>
      <w:r w:rsidR="00664C75">
        <w:t>L</w:t>
      </w:r>
      <w:r w:rsidRPr="00BB4906">
        <w:t xml:space="preserve">egal </w:t>
      </w:r>
      <w:r w:rsidR="00664C75">
        <w:t>A</w:t>
      </w:r>
      <w:r w:rsidRPr="00BB4906">
        <w:t xml:space="preserve">id </w:t>
      </w:r>
      <w:r w:rsidR="00664C75">
        <w:t>A</w:t>
      </w:r>
      <w:r w:rsidRPr="00BB4906">
        <w:t>gency and so on</w:t>
      </w:r>
      <w:r>
        <w:t>.</w:t>
      </w:r>
    </w:p>
    <w:p w:rsidR="005D5A44" w:rsidP="005D5A44">
      <w:pPr>
        <w:pStyle w:val="Answer"/>
      </w:pPr>
      <w:r>
        <w:t>O</w:t>
      </w:r>
      <w:r w:rsidRPr="00BB4906">
        <w:t>n the point about the profession</w:t>
      </w:r>
      <w:r>
        <w:t xml:space="preserve">s, </w:t>
      </w:r>
      <w:r w:rsidRPr="00BB4906">
        <w:t xml:space="preserve">we responded as quickly as we </w:t>
      </w:r>
      <w:r w:rsidR="00664C75">
        <w:t>we</w:t>
      </w:r>
      <w:r w:rsidRPr="00BB4906">
        <w:t>re able to</w:t>
      </w:r>
      <w:r>
        <w:t>. I</w:t>
      </w:r>
      <w:r w:rsidRPr="00BB4906">
        <w:t>n my view</w:t>
      </w:r>
      <w:r>
        <w:t>,</w:t>
      </w:r>
      <w:r w:rsidRPr="00BB4906">
        <w:t xml:space="preserve"> in government terms</w:t>
      </w:r>
      <w:r w:rsidR="00664C75">
        <w:t>,</w:t>
      </w:r>
      <w:r w:rsidRPr="00BB4906">
        <w:t xml:space="preserve"> i</w:t>
      </w:r>
      <w:r>
        <w:t xml:space="preserve">t </w:t>
      </w:r>
      <w:r w:rsidR="00664C75">
        <w:t>was</w:t>
      </w:r>
      <w:r w:rsidRPr="00BB4906">
        <w:t xml:space="preserve"> relatively quick</w:t>
      </w:r>
      <w:r>
        <w:t>. W</w:t>
      </w:r>
      <w:r w:rsidRPr="00BB4906">
        <w:t>e always want to speed things up</w:t>
      </w:r>
      <w:r>
        <w:t>,</w:t>
      </w:r>
      <w:r w:rsidRPr="00BB4906">
        <w:t xml:space="preserve"> but the key point is that we are delivering </w:t>
      </w:r>
      <w:r w:rsidR="00D05A38">
        <w:t>it</w:t>
      </w:r>
      <w:r w:rsidRPr="00BB4906">
        <w:t xml:space="preserve">. </w:t>
      </w:r>
      <w:r>
        <w:t>W</w:t>
      </w:r>
      <w:r w:rsidRPr="00BB4906">
        <w:t>e have responded to the independent review</w:t>
      </w:r>
      <w:r w:rsidR="00D05A38">
        <w:t>,</w:t>
      </w:r>
      <w:r w:rsidRPr="00BB4906">
        <w:t xml:space="preserve"> and I </w:t>
      </w:r>
      <w:r w:rsidR="00D05A38">
        <w:t xml:space="preserve">see it as my job </w:t>
      </w:r>
      <w:r w:rsidRPr="00BB4906">
        <w:t>now to get this delivered</w:t>
      </w:r>
      <w:r>
        <w:t xml:space="preserve">. We </w:t>
      </w:r>
      <w:r w:rsidRPr="00BB4906">
        <w:t>will do that as quickly as we are able to. I wish we could go faster, but there are constraints in place</w:t>
      </w:r>
      <w:r>
        <w:t>.</w:t>
      </w:r>
    </w:p>
    <w:p w:rsidR="005D5A44" w:rsidP="005D5A44">
      <w:pPr>
        <w:pStyle w:val="Answer"/>
      </w:pPr>
      <w:r>
        <w:t xml:space="preserve">On your point about the </w:t>
      </w:r>
      <w:r w:rsidRPr="00BB4906">
        <w:t>impact on th</w:t>
      </w:r>
      <w:r w:rsidR="00D05A38">
        <w:t>e</w:t>
      </w:r>
      <w:r w:rsidRPr="00BB4906">
        <w:t xml:space="preserve"> system</w:t>
      </w:r>
      <w:r>
        <w:t>,</w:t>
      </w:r>
      <w:r w:rsidRPr="00BB4906">
        <w:t xml:space="preserve"> disposal</w:t>
      </w:r>
      <w:r>
        <w:t>s</w:t>
      </w:r>
      <w:r w:rsidRPr="00BB4906">
        <w:t xml:space="preserve"> in the Crown </w:t>
      </w:r>
      <w:r>
        <w:t>c</w:t>
      </w:r>
      <w:r w:rsidRPr="00BB4906">
        <w:t>ourt are now</w:t>
      </w:r>
      <w:r>
        <w:t xml:space="preserve"> </w:t>
      </w:r>
      <w:r w:rsidR="00D05A38">
        <w:t>roughly</w:t>
      </w:r>
      <w:r w:rsidRPr="00BB4906">
        <w:t xml:space="preserve"> back</w:t>
      </w:r>
      <w:r>
        <w:t xml:space="preserve"> to</w:t>
      </w:r>
      <w:r w:rsidRPr="00BB4906">
        <w:t xml:space="preserve"> the levels we saw </w:t>
      </w:r>
      <w:r>
        <w:t>pre</w:t>
      </w:r>
      <w:r w:rsidR="003614A6">
        <w:t>-</w:t>
      </w:r>
      <w:r w:rsidRPr="00BB4906">
        <w:t>pandemic. I cannot share the figure</w:t>
      </w:r>
      <w:r>
        <w:t>s</w:t>
      </w:r>
      <w:r w:rsidRPr="00BB4906">
        <w:t xml:space="preserve">, but the initial figures for March are very positive. That suggests </w:t>
      </w:r>
      <w:r w:rsidR="000E2BF1">
        <w:t xml:space="preserve">that </w:t>
      </w:r>
      <w:r w:rsidRPr="00BB4906">
        <w:t xml:space="preserve">we have capacity and </w:t>
      </w:r>
      <w:r w:rsidR="000E2BF1">
        <w:t xml:space="preserve">that </w:t>
      </w:r>
      <w:r w:rsidRPr="00BB4906">
        <w:t xml:space="preserve">we are delivering </w:t>
      </w:r>
      <w:r>
        <w:t xml:space="preserve">at a </w:t>
      </w:r>
      <w:r w:rsidRPr="00BB4906">
        <w:t>level which</w:t>
      </w:r>
      <w:r>
        <w:t xml:space="preserve"> will see</w:t>
      </w:r>
      <w:r w:rsidRPr="00BB4906">
        <w:t xml:space="preserve"> the backlog decrease further</w:t>
      </w:r>
      <w:r>
        <w:t xml:space="preserve">. It has reduced by about 2,500 since the </w:t>
      </w:r>
      <w:r w:rsidRPr="00BB4906">
        <w:t>peak last June</w:t>
      </w:r>
      <w:r>
        <w:t xml:space="preserve">. On that score, if you are talking about </w:t>
      </w:r>
      <w:r w:rsidRPr="00BB4906">
        <w:t xml:space="preserve">the ability of the professions to cope to ensure </w:t>
      </w:r>
      <w:r w:rsidR="0076070A">
        <w:t xml:space="preserve">that </w:t>
      </w:r>
      <w:r w:rsidRPr="00BB4906">
        <w:t>we can deal with the backlog</w:t>
      </w:r>
      <w:r>
        <w:t>,</w:t>
      </w:r>
      <w:r w:rsidRPr="00BB4906">
        <w:t xml:space="preserve"> there is much more to do but </w:t>
      </w:r>
      <w:r w:rsidR="00297985">
        <w:t>i</w:t>
      </w:r>
      <w:r w:rsidRPr="00BB4906">
        <w:t>t is relatively positive.</w:t>
      </w:r>
    </w:p>
    <w:p w:rsidR="005D5A44" w:rsidP="005D5A44">
      <w:pPr>
        <w:pStyle w:val="Question"/>
        <w:numPr>
          <w:ilvl w:val="0"/>
          <w:numId w:val="9"/>
        </w:numPr>
      </w:pPr>
      <w:sdt>
        <w:sdtPr>
          <w:alias w:val="Member"/>
          <w:tag w:val="&lt;Member mnisId='1601' dodsId='34498'&gt;"/>
          <w:id w:val="-662541166"/>
          <w:placeholder>
            <w:docPart w:val="D2150EFA758E45309FC76E0CD6392068"/>
          </w:placeholder>
          <w:richText/>
        </w:sdtPr>
        <w:sdtContent>
          <w:r w:rsidRPr="00BB4906">
            <w:rPr>
              <w:b/>
            </w:rPr>
            <w:t>Chair:</w:t>
          </w:r>
        </w:sdtContent>
      </w:sdt>
      <w:r>
        <w:t xml:space="preserve"> </w:t>
      </w:r>
      <w:r w:rsidRPr="00BB4906">
        <w:t>According to your figures, what percentage of the backlog</w:t>
      </w:r>
      <w:r>
        <w:t xml:space="preserve"> are</w:t>
      </w:r>
      <w:r w:rsidRPr="00BB4906">
        <w:t xml:space="preserve"> trials</w:t>
      </w:r>
      <w:r w:rsidR="0076070A">
        <w:t>,</w:t>
      </w:r>
      <w:r w:rsidRPr="00BB4906">
        <w:t xml:space="preserve"> as opposed to anticipated guilty pleas? That makes a lot of difference</w:t>
      </w:r>
      <w:r>
        <w:t xml:space="preserve"> to how </w:t>
      </w:r>
      <w:r w:rsidR="00440F45">
        <w:t>many they get</w:t>
      </w:r>
      <w:r>
        <w:t xml:space="preserve"> through</w:t>
      </w:r>
      <w:r w:rsidRPr="00BB4906">
        <w:t>.</w:t>
      </w:r>
    </w:p>
    <w:p w:rsidR="001B21D0" w:rsidP="005D5A44">
      <w:pPr>
        <w:pStyle w:val="Answer"/>
      </w:pPr>
      <w:sdt>
        <w:sdtPr>
          <w:alias w:val="Witness"/>
          <w:id w:val="1243298057"/>
          <w:placeholder>
            <w:docPart w:val="D2150EFA758E45309FC76E0CD6392068"/>
          </w:placeholder>
          <w:richText/>
        </w:sdtPr>
        <w:sdtContent>
          <w:r w:rsidRPr="00BB4906" w:rsidR="005D5A44">
            <w:rPr>
              <w:b/>
              <w:i/>
            </w:rPr>
            <w:t>James Cartlidge:</w:t>
          </w:r>
        </w:sdtContent>
      </w:sdt>
      <w:r w:rsidR="005D5A44">
        <w:t xml:space="preserve"> </w:t>
      </w:r>
      <w:r w:rsidRPr="00BB4906" w:rsidR="005D5A44">
        <w:t>That is a very good point.</w:t>
      </w:r>
      <w:r w:rsidR="005D5A44">
        <w:t xml:space="preserve"> By the way, </w:t>
      </w:r>
      <w:r w:rsidRPr="00BB4906" w:rsidR="005D5A44">
        <w:t>we came in</w:t>
      </w:r>
      <w:r w:rsidR="005D5A44">
        <w:t xml:space="preserve"> for quarter</w:t>
      </w:r>
      <w:r w:rsidRPr="00BB4906" w:rsidR="005D5A44">
        <w:t xml:space="preserve"> past and were walking</w:t>
      </w:r>
      <w:r w:rsidR="004D064B">
        <w:t>,</w:t>
      </w:r>
      <w:r w:rsidRPr="00BB4906" w:rsidR="005D5A44">
        <w:t xml:space="preserve"> in transit</w:t>
      </w:r>
      <w:r w:rsidR="004D064B">
        <w:t>,</w:t>
      </w:r>
      <w:r w:rsidRPr="00BB4906" w:rsidR="005D5A44">
        <w:t xml:space="preserve"> during some of your</w:t>
      </w:r>
      <w:r w:rsidR="005D5A44">
        <w:t xml:space="preserve"> questions. I </w:t>
      </w:r>
      <w:r w:rsidRPr="00BB4906" w:rsidR="005D5A44">
        <w:t xml:space="preserve">apologise </w:t>
      </w:r>
      <w:r w:rsidR="005D5A44">
        <w:t>if</w:t>
      </w:r>
      <w:r w:rsidRPr="00BB4906" w:rsidR="005D5A44">
        <w:t xml:space="preserve"> I did not</w:t>
      </w:r>
      <w:r w:rsidR="005D5A44">
        <w:t xml:space="preserve"> hear</w:t>
      </w:r>
      <w:r w:rsidRPr="00BB4906" w:rsidR="005D5A44">
        <w:t xml:space="preserve"> all of the questions</w:t>
      </w:r>
      <w:r w:rsidR="005D5A44">
        <w:t>.</w:t>
      </w:r>
      <w:r w:rsidRPr="00BB4906" w:rsidR="005D5A44">
        <w:t xml:space="preserve"> I think we got </w:t>
      </w:r>
      <w:r w:rsidR="005D5A44">
        <w:t xml:space="preserve">to Dr Mullan’s </w:t>
      </w:r>
      <w:r w:rsidRPr="00BB4906" w:rsidR="005D5A44">
        <w:t>question and then we were in transit.</w:t>
      </w:r>
    </w:p>
    <w:p w:rsidR="006F7271" w:rsidP="005D5A44">
      <w:pPr>
        <w:pStyle w:val="Answer"/>
      </w:pPr>
      <w:r>
        <w:t>I hear</w:t>
      </w:r>
      <w:r w:rsidR="001B21D0">
        <w:t>d</w:t>
      </w:r>
      <w:r>
        <w:t xml:space="preserve"> M</w:t>
      </w:r>
      <w:r w:rsidRPr="00BB4906">
        <w:t xml:space="preserve">ark </w:t>
      </w:r>
      <w:r>
        <w:t>Fenhalls</w:t>
      </w:r>
      <w:r w:rsidRPr="00BB4906">
        <w:t xml:space="preserve"> make </w:t>
      </w:r>
      <w:r>
        <w:t>a</w:t>
      </w:r>
      <w:r w:rsidRPr="00BB4906">
        <w:t xml:space="preserve"> very good point. I do not have the absolute figures</w:t>
      </w:r>
      <w:r>
        <w:t xml:space="preserve">. We are </w:t>
      </w:r>
      <w:r w:rsidRPr="00BB4906">
        <w:t>slightly nervous about sharing th</w:t>
      </w:r>
      <w:r>
        <w:t>ose</w:t>
      </w:r>
      <w:r w:rsidRPr="00BB4906">
        <w:t xml:space="preserve"> publicly</w:t>
      </w:r>
      <w:r>
        <w:t>,</w:t>
      </w:r>
      <w:r w:rsidRPr="00BB4906">
        <w:t xml:space="preserve"> but what I can say broadly is that going into the pandemic there would have been a split between</w:t>
      </w:r>
      <w:r>
        <w:t xml:space="preserve"> </w:t>
      </w:r>
      <w:r w:rsidRPr="00BB4906">
        <w:t>trials, appeals</w:t>
      </w:r>
      <w:r>
        <w:t xml:space="preserve"> and</w:t>
      </w:r>
      <w:r w:rsidRPr="00BB4906">
        <w:t xml:space="preserve"> guilty pleas</w:t>
      </w:r>
      <w:r w:rsidR="006E51FE">
        <w:t>, as you say</w:t>
      </w:r>
      <w:r>
        <w:t>. O</w:t>
      </w:r>
      <w:r w:rsidRPr="00BB4906">
        <w:t>bviously</w:t>
      </w:r>
      <w:r>
        <w:t>,</w:t>
      </w:r>
      <w:r w:rsidRPr="00BB4906">
        <w:t xml:space="preserve"> the latter</w:t>
      </w:r>
      <w:r>
        <w:t xml:space="preserve"> two can be dealt with</w:t>
      </w:r>
      <w:r w:rsidRPr="00BB4906">
        <w:t xml:space="preserve"> much quicker</w:t>
      </w:r>
      <w:r>
        <w:t>. T</w:t>
      </w:r>
      <w:r w:rsidRPr="00BB4906">
        <w:t xml:space="preserve">he percentage rates are very important </w:t>
      </w:r>
      <w:r>
        <w:t>for</w:t>
      </w:r>
      <w:r w:rsidRPr="00BB4906">
        <w:t xml:space="preserve"> disposal level</w:t>
      </w:r>
      <w:r>
        <w:t>s</w:t>
      </w:r>
      <w:r w:rsidRPr="00BB4906">
        <w:t>.</w:t>
      </w:r>
    </w:p>
    <w:p w:rsidR="005D5A44" w:rsidP="005D5A44">
      <w:pPr>
        <w:pStyle w:val="Answer"/>
      </w:pPr>
      <w:r w:rsidRPr="00BB4906">
        <w:t xml:space="preserve">When the courts shut and there was social distancing </w:t>
      </w:r>
      <w:r w:rsidR="006F7271">
        <w:t>and so on</w:t>
      </w:r>
      <w:r>
        <w:t>,</w:t>
      </w:r>
      <w:r w:rsidRPr="00BB4906">
        <w:t xml:space="preserve"> inevitably the courts prioritise</w:t>
      </w:r>
      <w:r>
        <w:t>d</w:t>
      </w:r>
      <w:r w:rsidRPr="00BB4906">
        <w:t xml:space="preserve"> cases that</w:t>
      </w:r>
      <w:r>
        <w:t xml:space="preserve"> were</w:t>
      </w:r>
      <w:r w:rsidRPr="00BB4906">
        <w:t xml:space="preserve"> easier to get through</w:t>
      </w:r>
      <w:r>
        <w:t xml:space="preserve">. As </w:t>
      </w:r>
      <w:r w:rsidRPr="00BB4906">
        <w:t>you kno</w:t>
      </w:r>
      <w:r>
        <w:t>w,</w:t>
      </w:r>
      <w:r w:rsidRPr="00BB4906">
        <w:t xml:space="preserve"> </w:t>
      </w:r>
      <w:r>
        <w:t xml:space="preserve">the particular problem is </w:t>
      </w:r>
      <w:r w:rsidRPr="00BB4906">
        <w:t>multi-handed cases with many defendants</w:t>
      </w:r>
      <w:r>
        <w:t>. Those sorts of cases took longer. W</w:t>
      </w:r>
      <w:r w:rsidRPr="00BB4906">
        <w:t>hat happened</w:t>
      </w:r>
      <w:r w:rsidR="00545FAA">
        <w:t xml:space="preserve"> </w:t>
      </w:r>
      <w:r w:rsidRPr="00BB4906">
        <w:t>as we started to work through the backlog</w:t>
      </w:r>
      <w:r>
        <w:t>—I cannot give you exact figures—</w:t>
      </w:r>
      <w:r w:rsidR="00C65708">
        <w:t xml:space="preserve">was that </w:t>
      </w:r>
      <w:r>
        <w:t xml:space="preserve">the case blend was such that there was likely to be </w:t>
      </w:r>
      <w:r w:rsidRPr="00BB4906">
        <w:t>a higher percentage of trials</w:t>
      </w:r>
      <w:r>
        <w:t xml:space="preserve">. In effect, </w:t>
      </w:r>
      <w:r w:rsidR="007B2AB2">
        <w:t>that</w:t>
      </w:r>
      <w:r>
        <w:t xml:space="preserve"> means that</w:t>
      </w:r>
      <w:r w:rsidRPr="00BB4906">
        <w:t xml:space="preserve"> for every given level of disposal</w:t>
      </w:r>
      <w:r w:rsidR="007B2AB2">
        <w:t>,</w:t>
      </w:r>
      <w:r w:rsidRPr="00BB4906">
        <w:t xml:space="preserve"> we are working at a higher output than before. I</w:t>
      </w:r>
      <w:r>
        <w:t xml:space="preserve"> am</w:t>
      </w:r>
      <w:r w:rsidRPr="00BB4906">
        <w:t xml:space="preserve"> sorry I cannot make it more scientific</w:t>
      </w:r>
      <w:r>
        <w:t xml:space="preserve"> than that, but </w:t>
      </w:r>
      <w:r w:rsidRPr="00BB4906">
        <w:t>that is broadly correct</w:t>
      </w:r>
      <w:r>
        <w:t>.</w:t>
      </w:r>
      <w:r w:rsidRPr="00BB4906">
        <w:t xml:space="preserve"> I hope colleagues understand.</w:t>
      </w:r>
    </w:p>
    <w:p w:rsidR="005D5A44" w:rsidP="005D5A44">
      <w:pPr>
        <w:pStyle w:val="Question"/>
        <w:numPr>
          <w:ilvl w:val="0"/>
          <w:numId w:val="9"/>
        </w:numPr>
      </w:pPr>
      <w:sdt>
        <w:sdtPr>
          <w:alias w:val="Member"/>
          <w:tag w:val="&lt;Member mnisId='1601' dodsId='34498'&gt;"/>
          <w:id w:val="-1336918561"/>
          <w:placeholder>
            <w:docPart w:val="D2150EFA758E45309FC76E0CD6392068"/>
          </w:placeholder>
          <w:richText/>
        </w:sdtPr>
        <w:sdtContent>
          <w:r w:rsidRPr="00C95234">
            <w:rPr>
              <w:b/>
            </w:rPr>
            <w:t>Chair:</w:t>
          </w:r>
        </w:sdtContent>
      </w:sdt>
      <w:r>
        <w:t xml:space="preserve"> </w:t>
      </w:r>
      <w:r w:rsidRPr="00BB4906">
        <w:t>We might be helped if you are able to</w:t>
      </w:r>
      <w:r>
        <w:t xml:space="preserve"> </w:t>
      </w:r>
      <w:r w:rsidR="00091803">
        <w:t>show</w:t>
      </w:r>
      <w:r>
        <w:t xml:space="preserve"> it.</w:t>
      </w:r>
    </w:p>
    <w:p w:rsidR="005D5A44" w:rsidP="005D5A44">
      <w:pPr>
        <w:pStyle w:val="Answer"/>
      </w:pPr>
      <w:sdt>
        <w:sdtPr>
          <w:alias w:val="Witness"/>
          <w:id w:val="282697389"/>
          <w:placeholder>
            <w:docPart w:val="D2150EFA758E45309FC76E0CD6392068"/>
          </w:placeholder>
          <w:richText/>
        </w:sdtPr>
        <w:sdtContent>
          <w:r w:rsidRPr="00A94CBA">
            <w:rPr>
              <w:b/>
              <w:i/>
            </w:rPr>
            <w:t>James Cartlidge:</w:t>
          </w:r>
        </w:sdtContent>
      </w:sdt>
      <w:r>
        <w:t xml:space="preserve"> We are more than happy to do that.</w:t>
      </w:r>
    </w:p>
    <w:p w:rsidR="009B15DF" w:rsidP="005D5A44">
      <w:pPr>
        <w:pStyle w:val="Question"/>
        <w:numPr>
          <w:ilvl w:val="0"/>
          <w:numId w:val="9"/>
        </w:numPr>
      </w:pPr>
      <w:sdt>
        <w:sdtPr>
          <w:alias w:val="Member"/>
          <w:tag w:val="&lt;Member mnisId='1601' dodsId='34498'&gt;"/>
          <w:id w:val="-1843930643"/>
          <w:placeholder>
            <w:docPart w:val="D2150EFA758E45309FC76E0CD6392068"/>
          </w:placeholder>
          <w:richText/>
        </w:sdtPr>
        <w:sdtContent>
          <w:r w:rsidRPr="00A94CBA" w:rsidR="005D5A44">
            <w:rPr>
              <w:b/>
            </w:rPr>
            <w:t>Chair:</w:t>
          </w:r>
        </w:sdtContent>
      </w:sdt>
      <w:r w:rsidR="005D5A44">
        <w:t xml:space="preserve"> Perhaps Ms Lentzos could </w:t>
      </w:r>
      <w:r w:rsidR="00091803">
        <w:t>liaise w</w:t>
      </w:r>
      <w:r w:rsidR="00F33CC0">
        <w:t xml:space="preserve">ith </w:t>
      </w:r>
      <w:r w:rsidR="005D5A44">
        <w:t>HMCT</w:t>
      </w:r>
      <w:r w:rsidR="00F33CC0">
        <w:t xml:space="preserve"> and</w:t>
      </w:r>
      <w:r w:rsidR="005D5A44">
        <w:t xml:space="preserve"> get the data so </w:t>
      </w:r>
      <w:r w:rsidR="00F33CC0">
        <w:t xml:space="preserve">that </w:t>
      </w:r>
      <w:r w:rsidR="005D5A44">
        <w:t>we understand what the mix is. Analysing that would be very helpful.</w:t>
      </w:r>
    </w:p>
    <w:p w:rsidR="005D5A44" w:rsidP="009B15DF">
      <w:pPr>
        <w:pStyle w:val="Question"/>
        <w:numPr>
          <w:ilvl w:val="0"/>
          <w:numId w:val="0"/>
        </w:numPr>
        <w:ind w:left="794"/>
      </w:pPr>
      <w:r>
        <w:t>T</w:t>
      </w:r>
      <w:r w:rsidRPr="00BB4906">
        <w:t xml:space="preserve">he other thing </w:t>
      </w:r>
      <w:r>
        <w:t>that</w:t>
      </w:r>
      <w:r w:rsidRPr="00BB4906">
        <w:t xml:space="preserve"> we all know is happening at the moment is the no</w:t>
      </w:r>
      <w:r w:rsidR="009B15DF">
        <w:t xml:space="preserve"> </w:t>
      </w:r>
      <w:r w:rsidRPr="00BB4906">
        <w:t>return</w:t>
      </w:r>
      <w:r>
        <w:t>s</w:t>
      </w:r>
      <w:r w:rsidRPr="00BB4906">
        <w:t xml:space="preserve"> policy by the </w:t>
      </w:r>
      <w:r>
        <w:t>C</w:t>
      </w:r>
      <w:r w:rsidRPr="00BB4906">
        <w:t>riminal Bar Association.</w:t>
      </w:r>
      <w:r>
        <w:t xml:space="preserve"> W</w:t>
      </w:r>
      <w:r w:rsidRPr="00BB4906">
        <w:t xml:space="preserve">e have heard </w:t>
      </w:r>
      <w:r>
        <w:t>there is</w:t>
      </w:r>
      <w:r w:rsidRPr="00BB4906">
        <w:t xml:space="preserve"> still </w:t>
      </w:r>
      <w:r w:rsidRPr="00BB4906">
        <w:t xml:space="preserve">discussion between the </w:t>
      </w:r>
      <w:r>
        <w:t>Bar Co</w:t>
      </w:r>
      <w:r w:rsidRPr="00BB4906">
        <w:t xml:space="preserve">uncil and </w:t>
      </w:r>
      <w:r w:rsidR="009B15DF">
        <w:t xml:space="preserve">the </w:t>
      </w:r>
      <w:r w:rsidRPr="00BB4906">
        <w:t xml:space="preserve">Law Society </w:t>
      </w:r>
      <w:r w:rsidR="00395588">
        <w:t>about</w:t>
      </w:r>
      <w:r w:rsidR="009C0FE9">
        <w:t xml:space="preserve"> </w:t>
      </w:r>
      <w:r w:rsidRPr="00BB4906">
        <w:t>some bits of the scheme, which I think we welcome, but what about the position with the</w:t>
      </w:r>
      <w:r>
        <w:t xml:space="preserve"> CBA’s no</w:t>
      </w:r>
      <w:r w:rsidR="009C0FE9">
        <w:t xml:space="preserve"> </w:t>
      </w:r>
      <w:r w:rsidRPr="00BB4906">
        <w:t>returns policy? Have you been able to quantify</w:t>
      </w:r>
      <w:r>
        <w:t xml:space="preserve"> that</w:t>
      </w:r>
      <w:r w:rsidR="009C0FE9">
        <w:t xml:space="preserve"> with HMCTS</w:t>
      </w:r>
      <w:r>
        <w:t>? Ma</w:t>
      </w:r>
      <w:r w:rsidRPr="00BB4906">
        <w:t xml:space="preserve">ybe </w:t>
      </w:r>
      <w:r>
        <w:t>Ms Lentzos</w:t>
      </w:r>
      <w:r w:rsidRPr="00BB4906">
        <w:t xml:space="preserve"> </w:t>
      </w:r>
      <w:r>
        <w:t xml:space="preserve">is </w:t>
      </w:r>
      <w:r w:rsidRPr="00BB4906">
        <w:t>able to help us</w:t>
      </w:r>
      <w:r>
        <w:t>.</w:t>
      </w:r>
      <w:r w:rsidRPr="00BB4906">
        <w:t xml:space="preserve"> Are we yet to see what impact that is having on the number of cases </w:t>
      </w:r>
      <w:r w:rsidR="0041344B">
        <w:t>that</w:t>
      </w:r>
      <w:r w:rsidRPr="00BB4906">
        <w:t xml:space="preserve"> are unable to proceed because cou</w:t>
      </w:r>
      <w:r>
        <w:t>nsel or</w:t>
      </w:r>
      <w:r w:rsidRPr="00BB4906">
        <w:t xml:space="preserve"> </w:t>
      </w:r>
      <w:r w:rsidR="0041344B">
        <w:t>a</w:t>
      </w:r>
      <w:r w:rsidRPr="00BB4906">
        <w:t xml:space="preserve"> solicitor advocate is not available to take the case when it comes up</w:t>
      </w:r>
      <w:r>
        <w:t xml:space="preserve"> for hearing? D</w:t>
      </w:r>
      <w:r w:rsidRPr="00576375">
        <w:t>o we have any evidence on that?</w:t>
      </w:r>
    </w:p>
    <w:p w:rsidR="005D5A44" w:rsidP="005D5A44">
      <w:pPr>
        <w:pStyle w:val="Answer"/>
      </w:pPr>
      <w:sdt>
        <w:sdtPr>
          <w:alias w:val="Witness"/>
          <w:id w:val="1144932392"/>
          <w:placeholder>
            <w:docPart w:val="D2150EFA758E45309FC76E0CD6392068"/>
          </w:placeholder>
          <w:richText/>
        </w:sdtPr>
        <w:sdtContent>
          <w:r w:rsidRPr="00576375">
            <w:rPr>
              <w:b/>
              <w:i/>
            </w:rPr>
            <w:t>Jelena Lentzos:</w:t>
          </w:r>
        </w:sdtContent>
      </w:sdt>
      <w:r>
        <w:t xml:space="preserve"> </w:t>
      </w:r>
      <w:r w:rsidRPr="00576375">
        <w:t xml:space="preserve">We are monitoring </w:t>
      </w:r>
      <w:r>
        <w:t xml:space="preserve">it </w:t>
      </w:r>
      <w:r w:rsidRPr="00576375">
        <w:t xml:space="preserve">very closely to make sure as much as possible that things </w:t>
      </w:r>
      <w:r>
        <w:t>are</w:t>
      </w:r>
      <w:r w:rsidRPr="00576375">
        <w:t xml:space="preserve"> not disrupt</w:t>
      </w:r>
      <w:r>
        <w:t xml:space="preserve">ed </w:t>
      </w:r>
      <w:r w:rsidRPr="00576375">
        <w:t>for users of the court</w:t>
      </w:r>
      <w:r>
        <w:t>s</w:t>
      </w:r>
      <w:r w:rsidRPr="00576375">
        <w:t>. It is difficult to say exactly what the trend look</w:t>
      </w:r>
      <w:r w:rsidR="00A07DB8">
        <w:t>s</w:t>
      </w:r>
      <w:r w:rsidRPr="00576375">
        <w:t xml:space="preserve"> like because we have had Easter and some unusual days, but </w:t>
      </w:r>
      <w:r>
        <w:t xml:space="preserve">it </w:t>
      </w:r>
      <w:r w:rsidR="0064651A">
        <w:t>looks like</w:t>
      </w:r>
      <w:r>
        <w:t xml:space="preserve"> </w:t>
      </w:r>
      <w:r w:rsidRPr="00576375">
        <w:t>roughly 2% to 3%</w:t>
      </w:r>
      <w:r>
        <w:t>.</w:t>
      </w:r>
    </w:p>
    <w:p w:rsidR="005D5A44" w:rsidP="005D5A44">
      <w:pPr>
        <w:pStyle w:val="Question"/>
        <w:numPr>
          <w:ilvl w:val="0"/>
          <w:numId w:val="9"/>
        </w:numPr>
      </w:pPr>
      <w:sdt>
        <w:sdtPr>
          <w:alias w:val="Member"/>
          <w:tag w:val="&lt;Member mnisId='1601' dodsId='34498'&gt;"/>
          <w:id w:val="-503436981"/>
          <w:placeholder>
            <w:docPart w:val="D2150EFA758E45309FC76E0CD6392068"/>
          </w:placeholder>
          <w:richText/>
        </w:sdtPr>
        <w:sdtContent>
          <w:r w:rsidRPr="00576375">
            <w:rPr>
              <w:b/>
            </w:rPr>
            <w:t>Chair:</w:t>
          </w:r>
        </w:sdtContent>
      </w:sdt>
      <w:r>
        <w:t xml:space="preserve"> You are </w:t>
      </w:r>
      <w:r w:rsidRPr="00576375">
        <w:t>talking to the Law Society and</w:t>
      </w:r>
      <w:r w:rsidR="00A33BE0">
        <w:t xml:space="preserve"> the</w:t>
      </w:r>
      <w:r w:rsidRPr="00576375">
        <w:t xml:space="preserve"> Bar Council generally about this package</w:t>
      </w:r>
      <w:r>
        <w:t>. A</w:t>
      </w:r>
      <w:r w:rsidRPr="00576375">
        <w:t>re there any specific discussions</w:t>
      </w:r>
      <w:r w:rsidRPr="0065768F">
        <w:t xml:space="preserve"> </w:t>
      </w:r>
      <w:r>
        <w:t xml:space="preserve">in relation to the CBA’s </w:t>
      </w:r>
      <w:r w:rsidR="000B3D5C">
        <w:t>approach</w:t>
      </w:r>
      <w:r>
        <w:t xml:space="preserve">? </w:t>
      </w:r>
    </w:p>
    <w:p w:rsidR="005D5A44" w:rsidP="005D5A44">
      <w:pPr>
        <w:pStyle w:val="Answer"/>
      </w:pPr>
      <w:sdt>
        <w:sdtPr>
          <w:alias w:val="Witness"/>
          <w:id w:val="878825676"/>
          <w:placeholder>
            <w:docPart w:val="D2150EFA758E45309FC76E0CD6392068"/>
          </w:placeholder>
          <w:richText/>
        </w:sdtPr>
        <w:sdtContent>
          <w:r w:rsidRPr="0065768F">
            <w:rPr>
              <w:b/>
              <w:i/>
            </w:rPr>
            <w:t>Jelena Lentzos:</w:t>
          </w:r>
        </w:sdtContent>
      </w:sdt>
      <w:r>
        <w:t xml:space="preserve"> </w:t>
      </w:r>
      <w:r w:rsidRPr="0065768F">
        <w:t>I meet the CBA every week</w:t>
      </w:r>
      <w:r>
        <w:t>.</w:t>
      </w:r>
      <w:r w:rsidRPr="0065768F">
        <w:t xml:space="preserve"> I maintain engagement with all stakeholders and listen to all of them.</w:t>
      </w:r>
    </w:p>
    <w:p w:rsidR="004D179D" w:rsidP="005D5A44">
      <w:pPr>
        <w:pStyle w:val="Answer"/>
      </w:pPr>
      <w:sdt>
        <w:sdtPr>
          <w:alias w:val="Witness"/>
          <w:id w:val="1741519740"/>
          <w:placeholder>
            <w:docPart w:val="D2150EFA758E45309FC76E0CD6392068"/>
          </w:placeholder>
          <w:richText/>
        </w:sdtPr>
        <w:sdtContent>
          <w:r w:rsidRPr="0065768F" w:rsidR="005D5A44">
            <w:rPr>
              <w:b/>
              <w:i/>
            </w:rPr>
            <w:t>James Cartlidge:</w:t>
          </w:r>
        </w:sdtContent>
      </w:sdt>
      <w:r w:rsidR="005D5A44">
        <w:t xml:space="preserve"> </w:t>
      </w:r>
      <w:r w:rsidRPr="0065768F" w:rsidR="005D5A44">
        <w:t>I have spoken to</w:t>
      </w:r>
      <w:r w:rsidR="005D5A44">
        <w:t xml:space="preserve"> Jo Sidhu </w:t>
      </w:r>
      <w:r w:rsidRPr="0065768F" w:rsidR="005D5A44">
        <w:t xml:space="preserve">and his colleagues on a number of occasions. I have also met with a representative from the junior </w:t>
      </w:r>
      <w:r w:rsidR="005D5A44">
        <w:t>B</w:t>
      </w:r>
      <w:r w:rsidRPr="0065768F" w:rsidR="005D5A44">
        <w:t>ar</w:t>
      </w:r>
      <w:r w:rsidR="005D5A44">
        <w:t xml:space="preserve"> </w:t>
      </w:r>
      <w:r w:rsidRPr="0065768F" w:rsidR="005D5A44">
        <w:t>CBA</w:t>
      </w:r>
      <w:r w:rsidR="005D5A44">
        <w:t>. T</w:t>
      </w:r>
      <w:r w:rsidRPr="0065768F" w:rsidR="005D5A44">
        <w:t xml:space="preserve">he key point </w:t>
      </w:r>
      <w:r w:rsidR="005F474D">
        <w:t>to</w:t>
      </w:r>
      <w:r w:rsidRPr="0065768F" w:rsidR="005D5A44">
        <w:t xml:space="preserve"> stress is that it is early days</w:t>
      </w:r>
      <w:r w:rsidR="005F474D">
        <w:t>, and w</w:t>
      </w:r>
      <w:r w:rsidRPr="0065768F" w:rsidR="005D5A44">
        <w:t>e have had Easter</w:t>
      </w:r>
      <w:r w:rsidR="005F474D">
        <w:t xml:space="preserve"> and</w:t>
      </w:r>
      <w:r w:rsidRPr="0065768F" w:rsidR="005D5A44">
        <w:t xml:space="preserve"> bank holidays. We keep a very close eye on it. I get reports every</w:t>
      </w:r>
      <w:r w:rsidR="005D5A44">
        <w:t xml:space="preserve"> </w:t>
      </w:r>
      <w:r w:rsidRPr="0065768F" w:rsidR="005D5A44">
        <w:t xml:space="preserve">day as to what is happening, as I do </w:t>
      </w:r>
      <w:r w:rsidR="005D5A44">
        <w:t xml:space="preserve">regularly </w:t>
      </w:r>
      <w:r w:rsidRPr="0065768F" w:rsidR="005D5A44">
        <w:t xml:space="preserve">on all </w:t>
      </w:r>
      <w:r w:rsidR="005D5A44">
        <w:t>o</w:t>
      </w:r>
      <w:r w:rsidRPr="0065768F" w:rsidR="005D5A44">
        <w:t>ther key developments in the courts.</w:t>
      </w:r>
    </w:p>
    <w:p w:rsidR="009A2B2B" w:rsidP="005D5A44">
      <w:pPr>
        <w:pStyle w:val="Answer"/>
      </w:pPr>
      <w:r w:rsidRPr="0065768F">
        <w:t>We have heard</w:t>
      </w:r>
      <w:r>
        <w:t xml:space="preserve"> </w:t>
      </w:r>
      <w:r w:rsidR="004D179D">
        <w:t>about the issue of</w:t>
      </w:r>
      <w:r w:rsidRPr="0065768F">
        <w:t xml:space="preserve"> barrister presence in courts and </w:t>
      </w:r>
      <w:r w:rsidR="004D179D">
        <w:t xml:space="preserve">barristers </w:t>
      </w:r>
      <w:r w:rsidRPr="0065768F">
        <w:t>not being available</w:t>
      </w:r>
      <w:r>
        <w:t>. I</w:t>
      </w:r>
      <w:r w:rsidRPr="0065768F">
        <w:t xml:space="preserve">n the last quarter for which we have data, which was the last quarter of last year, I believe </w:t>
      </w:r>
      <w:r>
        <w:t>that a</w:t>
      </w:r>
      <w:r w:rsidRPr="0065768F">
        <w:t xml:space="preserve">bout 5% of ineffective trials were due to lack of defence counsel. It is important to note that </w:t>
      </w:r>
      <w:r w:rsidR="004D46ED">
        <w:t xml:space="preserve">in </w:t>
      </w:r>
      <w:r w:rsidRPr="0065768F">
        <w:t xml:space="preserve">the previous quarter it was 2% and </w:t>
      </w:r>
      <w:r w:rsidR="004D46ED">
        <w:t xml:space="preserve">that </w:t>
      </w:r>
      <w:r w:rsidRPr="0065768F">
        <w:t xml:space="preserve">the last quarter was affected by </w:t>
      </w:r>
      <w:r w:rsidR="00957D2C">
        <w:t>o</w:t>
      </w:r>
      <w:r>
        <w:t>micron, a</w:t>
      </w:r>
      <w:r w:rsidRPr="0065768F">
        <w:t>s you know</w:t>
      </w:r>
      <w:r>
        <w:t>. S</w:t>
      </w:r>
      <w:r w:rsidRPr="0065768F">
        <w:t>ome of us were not available because of that</w:t>
      </w:r>
      <w:r>
        <w:t>, and t</w:t>
      </w:r>
      <w:r w:rsidRPr="0065768F">
        <w:t>here was a significant impact</w:t>
      </w:r>
      <w:r w:rsidR="004D46ED">
        <w:t>,</w:t>
      </w:r>
      <w:r w:rsidRPr="0065768F">
        <w:t xml:space="preserve"> particularly in December</w:t>
      </w:r>
      <w:r>
        <w:t>. T</w:t>
      </w:r>
      <w:r w:rsidRPr="0065768F">
        <w:t>hat gives you a sense of the scale. Obviously, all workforces have absence</w:t>
      </w:r>
      <w:r>
        <w:t>s.</w:t>
      </w:r>
    </w:p>
    <w:p w:rsidR="005D5A44" w:rsidP="005D5A44">
      <w:pPr>
        <w:pStyle w:val="Answer"/>
      </w:pPr>
      <w:r>
        <w:t>I think t</w:t>
      </w:r>
      <w:r w:rsidRPr="0065768F">
        <w:t>hose figures are relatively encouraging. The most important</w:t>
      </w:r>
      <w:r w:rsidR="009A2B2B">
        <w:t xml:space="preserve"> thing</w:t>
      </w:r>
      <w:r w:rsidRPr="0065768F">
        <w:t xml:space="preserve"> is that the system is now</w:t>
      </w:r>
      <w:r>
        <w:t xml:space="preserve"> </w:t>
      </w:r>
      <w:r w:rsidR="009A2B2B">
        <w:t>pumping a</w:t>
      </w:r>
      <w:r w:rsidR="007852AF">
        <w:t>t</w:t>
      </w:r>
      <w:r w:rsidR="009A2B2B">
        <w:t xml:space="preserve"> capacity, with </w:t>
      </w:r>
      <w:r>
        <w:t xml:space="preserve">a </w:t>
      </w:r>
      <w:r w:rsidRPr="0065768F">
        <w:t>throughput tha</w:t>
      </w:r>
      <w:r>
        <w:t>t is similar to and, in some cases, greater</w:t>
      </w:r>
      <w:r w:rsidRPr="0065768F">
        <w:t xml:space="preserve"> than it was pre</w:t>
      </w:r>
      <w:r>
        <w:noBreakHyphen/>
      </w:r>
      <w:r w:rsidR="00E7544B">
        <w:t>C</w:t>
      </w:r>
      <w:r w:rsidRPr="0065768F">
        <w:t>ov</w:t>
      </w:r>
      <w:r>
        <w:t>id.</w:t>
      </w:r>
      <w:r w:rsidRPr="0065768F">
        <w:t xml:space="preserve"> I think that is very encouraging</w:t>
      </w:r>
      <w:r>
        <w:t>.</w:t>
      </w:r>
    </w:p>
    <w:p w:rsidR="005D5A44" w:rsidP="005D5A44">
      <w:pPr>
        <w:pStyle w:val="Remark"/>
      </w:pPr>
      <w:sdt>
        <w:sdtPr>
          <w:alias w:val="Member"/>
          <w:tag w:val="&lt;Member mnisId='1601' dodsId='34498'&gt;"/>
          <w:id w:val="-255528572"/>
          <w:placeholder>
            <w:docPart w:val="D2150EFA758E45309FC76E0CD6392068"/>
          </w:placeholder>
          <w:richText/>
        </w:sdtPr>
        <w:sdtContent>
          <w:r w:rsidRPr="0065768F">
            <w:rPr>
              <w:b/>
            </w:rPr>
            <w:t>Chair:</w:t>
          </w:r>
        </w:sdtContent>
      </w:sdt>
      <w:r>
        <w:t xml:space="preserve"> W</w:t>
      </w:r>
      <w:r w:rsidRPr="0065768F">
        <w:t>e look forward to seeing some of the stats on that.</w:t>
      </w:r>
    </w:p>
    <w:p w:rsidR="005D5A44" w:rsidP="005D5A44">
      <w:pPr>
        <w:pStyle w:val="Question"/>
        <w:numPr>
          <w:ilvl w:val="0"/>
          <w:numId w:val="9"/>
        </w:numPr>
      </w:pPr>
      <w:sdt>
        <w:sdtPr>
          <w:alias w:val="Member"/>
          <w:tag w:val="&lt;Member mnisId='483' dodsId='25660'&gt;"/>
          <w:id w:val="312307764"/>
          <w:placeholder>
            <w:docPart w:val="D2150EFA758E45309FC76E0CD6392068"/>
          </w:placeholder>
          <w:richText/>
        </w:sdtPr>
        <w:sdtContent>
          <w:r w:rsidRPr="0065768F">
            <w:rPr>
              <w:b/>
            </w:rPr>
            <w:t>Maria Eagle:</w:t>
          </w:r>
        </w:sdtContent>
      </w:sdt>
      <w:r>
        <w:t xml:space="preserve"> </w:t>
      </w:r>
      <w:r w:rsidR="0070123E">
        <w:t>Welcome, Minister. Y</w:t>
      </w:r>
      <w:r w:rsidRPr="0065768F">
        <w:t>our target for the backlog by the end of March 2025 is</w:t>
      </w:r>
      <w:r>
        <w:t xml:space="preserve"> </w:t>
      </w:r>
      <w:r w:rsidRPr="0065768F">
        <w:t>only to get back to 53,000</w:t>
      </w:r>
      <w:r>
        <w:t>,</w:t>
      </w:r>
      <w:r w:rsidRPr="0065768F">
        <w:t xml:space="preserve"> which is a higher level, is it not, t</w:t>
      </w:r>
      <w:r>
        <w:t>ha</w:t>
      </w:r>
      <w:r w:rsidRPr="0065768F">
        <w:t xml:space="preserve">n </w:t>
      </w:r>
      <w:r>
        <w:t>pre</w:t>
      </w:r>
      <w:r>
        <w:noBreakHyphen/>
      </w:r>
      <w:r w:rsidRPr="0065768F">
        <w:t>pandemic? Therefore, we cannot over</w:t>
      </w:r>
      <w:r>
        <w:t>-</w:t>
      </w:r>
      <w:r w:rsidRPr="0065768F">
        <w:t>rel</w:t>
      </w:r>
      <w:r>
        <w:t>y,</w:t>
      </w:r>
      <w:r w:rsidRPr="0065768F">
        <w:t xml:space="preserve"> can we</w:t>
      </w:r>
      <w:r>
        <w:t>,</w:t>
      </w:r>
      <w:r w:rsidRPr="0065768F">
        <w:t xml:space="preserve"> on bringing</w:t>
      </w:r>
      <w:r>
        <w:t xml:space="preserve"> down the b</w:t>
      </w:r>
      <w:r w:rsidRPr="0065768F">
        <w:t xml:space="preserve">acklog in order to get barristers and solicitors their remuneration a bit faster? </w:t>
      </w:r>
      <w:r>
        <w:t>Y</w:t>
      </w:r>
      <w:r w:rsidRPr="0065768F">
        <w:t>our target for cutting the backlog is relatively modest</w:t>
      </w:r>
      <w:r w:rsidR="00376203">
        <w:t>—</w:t>
      </w:r>
      <w:r w:rsidRPr="0065768F">
        <w:t>by the end of 2025. After all</w:t>
      </w:r>
      <w:r w:rsidR="00376203">
        <w:t xml:space="preserve"> your</w:t>
      </w:r>
      <w:r>
        <w:t xml:space="preserve"> extra money has been </w:t>
      </w:r>
      <w:r w:rsidRPr="0065768F">
        <w:t>spent</w:t>
      </w:r>
      <w:r w:rsidR="00376203">
        <w:t>,</w:t>
      </w:r>
      <w:r w:rsidRPr="0065768F">
        <w:t xml:space="preserve"> it will still be higher</w:t>
      </w:r>
      <w:r>
        <w:t>,</w:t>
      </w:r>
      <w:r w:rsidRPr="0065768F">
        <w:t xml:space="preserve"> will it not</w:t>
      </w:r>
      <w:r>
        <w:t>,</w:t>
      </w:r>
      <w:r w:rsidRPr="0065768F">
        <w:t xml:space="preserve"> than pre</w:t>
      </w:r>
      <w:r w:rsidR="00074316">
        <w:t>-</w:t>
      </w:r>
      <w:r w:rsidRPr="0065768F">
        <w:t>pandemic? That is the target</w:t>
      </w:r>
      <w:r>
        <w:t>.</w:t>
      </w:r>
    </w:p>
    <w:p w:rsidR="005D5A44" w:rsidP="005D5A44">
      <w:pPr>
        <w:pStyle w:val="Answer"/>
      </w:pPr>
      <w:sdt>
        <w:sdtPr>
          <w:alias w:val="Witness"/>
          <w:id w:val="1842893607"/>
          <w:placeholder>
            <w:docPart w:val="D2150EFA758E45309FC76E0CD6392068"/>
          </w:placeholder>
          <w:richText/>
        </w:sdtPr>
        <w:sdtContent>
          <w:r w:rsidRPr="0065768F">
            <w:rPr>
              <w:b/>
              <w:i/>
            </w:rPr>
            <w:t>James Cartlidge:</w:t>
          </w:r>
        </w:sdtContent>
      </w:sdt>
      <w:r>
        <w:t xml:space="preserve"> T</w:t>
      </w:r>
      <w:r w:rsidRPr="0065768F">
        <w:t>hat is the target. I</w:t>
      </w:r>
      <w:r w:rsidR="00376203">
        <w:t xml:space="preserve"> think i</w:t>
      </w:r>
      <w:r>
        <w:t>t</w:t>
      </w:r>
      <w:r w:rsidRPr="0065768F">
        <w:t xml:space="preserve"> is right to be cautious in these things.</w:t>
      </w:r>
      <w:r>
        <w:t xml:space="preserve"> Moving cases through the criminal justice </w:t>
      </w:r>
      <w:r w:rsidRPr="006902F9">
        <w:t xml:space="preserve">system is a complex </w:t>
      </w:r>
      <w:r>
        <w:t xml:space="preserve">and </w:t>
      </w:r>
      <w:r w:rsidRPr="006902F9">
        <w:t>challenging process</w:t>
      </w:r>
      <w:r>
        <w:t>,</w:t>
      </w:r>
      <w:r w:rsidRPr="006902F9">
        <w:t xml:space="preserve"> even outwith exceptional circumstances. </w:t>
      </w:r>
      <w:r w:rsidR="009B1578">
        <w:t>A</w:t>
      </w:r>
      <w:r w:rsidRPr="006902F9">
        <w:t xml:space="preserve"> key point </w:t>
      </w:r>
      <w:r w:rsidR="009B1578">
        <w:t xml:space="preserve">is </w:t>
      </w:r>
      <w:r w:rsidRPr="006902F9">
        <w:t>that we have assumptions</w:t>
      </w:r>
      <w:r>
        <w:t xml:space="preserve"> about</w:t>
      </w:r>
      <w:r w:rsidRPr="006902F9">
        <w:t xml:space="preserve"> receipts, not least because of </w:t>
      </w:r>
      <w:r>
        <w:t xml:space="preserve">the </w:t>
      </w:r>
      <w:r w:rsidRPr="006902F9">
        <w:t>recruitment of 20,000 police officers</w:t>
      </w:r>
      <w:r>
        <w:t xml:space="preserve">. These </w:t>
      </w:r>
      <w:r w:rsidRPr="006902F9">
        <w:t>things are subject to quite complex model</w:t>
      </w:r>
      <w:r>
        <w:t xml:space="preserve">ling. </w:t>
      </w:r>
      <w:r w:rsidRPr="00E1445F">
        <w:t>I</w:t>
      </w:r>
      <w:r>
        <w:t xml:space="preserve"> a</w:t>
      </w:r>
      <w:r w:rsidRPr="00E1445F">
        <w:t xml:space="preserve">m delighted to say </w:t>
      </w:r>
      <w:r>
        <w:t>that I have</w:t>
      </w:r>
      <w:r w:rsidRPr="00E1445F">
        <w:t xml:space="preserve"> brilliant statisticians to</w:t>
      </w:r>
      <w:r>
        <w:t xml:space="preserve"> do that</w:t>
      </w:r>
      <w:r w:rsidRPr="00E1445F">
        <w:t xml:space="preserve"> because I would not be able to do it myself</w:t>
      </w:r>
      <w:r>
        <w:t xml:space="preserve">, </w:t>
      </w:r>
      <w:r w:rsidRPr="00E1445F">
        <w:t>but these things are subject to that modelling. What we can say is that it is going in the right direction</w:t>
      </w:r>
      <w:r>
        <w:t xml:space="preserve">. It </w:t>
      </w:r>
      <w:r w:rsidRPr="00E1445F">
        <w:t>is down by 2</w:t>
      </w:r>
      <w:r>
        <w:t>,</w:t>
      </w:r>
      <w:r w:rsidRPr="00E1445F">
        <w:t>500</w:t>
      </w:r>
      <w:r>
        <w:t>,</w:t>
      </w:r>
      <w:r w:rsidRPr="00E1445F">
        <w:t xml:space="preserve"> and we are taking measures which</w:t>
      </w:r>
      <w:r>
        <w:t xml:space="preserve"> </w:t>
      </w:r>
      <w:r w:rsidR="009D6F34">
        <w:t xml:space="preserve">I believe, </w:t>
      </w:r>
      <w:r w:rsidRPr="00E1445F">
        <w:t xml:space="preserve">all other things being equal, </w:t>
      </w:r>
      <w:r>
        <w:t xml:space="preserve">will </w:t>
      </w:r>
      <w:r w:rsidRPr="00E1445F">
        <w:t xml:space="preserve">have the effect of reducing that Crown </w:t>
      </w:r>
      <w:r>
        <w:t>c</w:t>
      </w:r>
      <w:r w:rsidRPr="00E1445F">
        <w:t>ourt backlog.</w:t>
      </w:r>
    </w:p>
    <w:p w:rsidR="005D5A44" w:rsidP="005D5A44">
      <w:pPr>
        <w:pStyle w:val="Question"/>
        <w:numPr>
          <w:ilvl w:val="0"/>
          <w:numId w:val="9"/>
        </w:numPr>
      </w:pPr>
      <w:sdt>
        <w:sdtPr>
          <w:alias w:val="Member"/>
          <w:tag w:val="&lt;Member mnisId='483' dodsId='25660'&gt;"/>
          <w:id w:val="-252980482"/>
          <w:placeholder>
            <w:docPart w:val="D2150EFA758E45309FC76E0CD6392068"/>
          </w:placeholder>
          <w:richText/>
        </w:sdtPr>
        <w:sdtContent>
          <w:r w:rsidRPr="00E1445F">
            <w:rPr>
              <w:b/>
            </w:rPr>
            <w:t>Maria Eagle:</w:t>
          </w:r>
        </w:sdtContent>
      </w:sdt>
      <w:r>
        <w:t xml:space="preserve"> </w:t>
      </w:r>
      <w:r w:rsidRPr="00E1445F">
        <w:t>What we cannot do is rely on increasing throughput</w:t>
      </w:r>
      <w:r>
        <w:t xml:space="preserve"> and </w:t>
      </w:r>
      <w:r w:rsidRPr="00E1445F">
        <w:t>getting the backlog down t</w:t>
      </w:r>
      <w:r>
        <w:t xml:space="preserve">o get </w:t>
      </w:r>
      <w:r w:rsidRPr="00E1445F">
        <w:t>remuneration more swiftly to barristers than the</w:t>
      </w:r>
      <w:r>
        <w:t xml:space="preserve">y are </w:t>
      </w:r>
      <w:r w:rsidRPr="00E1445F">
        <w:t>currently getting it</w:t>
      </w:r>
      <w:r>
        <w:t>, therefore making sure</w:t>
      </w:r>
      <w:r w:rsidRPr="00E1445F">
        <w:t xml:space="preserve"> that the extra money</w:t>
      </w:r>
      <w:r>
        <w:t xml:space="preserve"> the G</w:t>
      </w:r>
      <w:r w:rsidRPr="00E1445F">
        <w:t>overnment ha</w:t>
      </w:r>
      <w:r>
        <w:t>ve</w:t>
      </w:r>
      <w:r w:rsidRPr="00E1445F">
        <w:t xml:space="preserve"> said they will put into barrister</w:t>
      </w:r>
      <w:r>
        <w:t>s’</w:t>
      </w:r>
      <w:r w:rsidRPr="00E1445F">
        <w:t xml:space="preserve"> an</w:t>
      </w:r>
      <w:r>
        <w:t>d</w:t>
      </w:r>
      <w:r w:rsidRPr="00E1445F">
        <w:t xml:space="preserve"> solicitors</w:t>
      </w:r>
      <w:r>
        <w:t>’</w:t>
      </w:r>
      <w:r w:rsidRPr="00E1445F">
        <w:t xml:space="preserve"> fees </w:t>
      </w:r>
      <w:r>
        <w:t>wi</w:t>
      </w:r>
      <w:r w:rsidRPr="00E1445F">
        <w:t>ll get to them sooner than it otherwise would. I do</w:t>
      </w:r>
      <w:r w:rsidR="00883F2E">
        <w:t>n’t</w:t>
      </w:r>
      <w:r w:rsidRPr="00E1445F">
        <w:t xml:space="preserve"> think that is an arguable point, is it?</w:t>
      </w:r>
    </w:p>
    <w:p w:rsidR="0067562B" w:rsidP="005D5A44">
      <w:pPr>
        <w:pStyle w:val="Answer"/>
      </w:pPr>
      <w:sdt>
        <w:sdtPr>
          <w:alias w:val="Witness"/>
          <w:id w:val="-1998408745"/>
          <w:placeholder>
            <w:docPart w:val="D2150EFA758E45309FC76E0CD6392068"/>
          </w:placeholder>
          <w:richText/>
        </w:sdtPr>
        <w:sdtContent>
          <w:r w:rsidRPr="00E1445F" w:rsidR="005D5A44">
            <w:rPr>
              <w:b/>
              <w:i/>
            </w:rPr>
            <w:t>James Cartlidge:</w:t>
          </w:r>
        </w:sdtContent>
      </w:sdt>
      <w:r w:rsidR="005D5A44">
        <w:t xml:space="preserve"> </w:t>
      </w:r>
      <w:r w:rsidRPr="00E1445F" w:rsidR="005D5A44">
        <w:t>It is absolutely arguable</w:t>
      </w:r>
      <w:r w:rsidR="005D5A44">
        <w:t>. If</w:t>
      </w:r>
      <w:r w:rsidRPr="00E1445F" w:rsidR="005D5A44">
        <w:t xml:space="preserve"> you take this financial year, we forecast to be dealing in the Crown </w:t>
      </w:r>
      <w:r w:rsidR="005D5A44">
        <w:t>c</w:t>
      </w:r>
      <w:r w:rsidRPr="00E1445F" w:rsidR="005D5A44">
        <w:t>ourt with 20,000 more cases than in the financial year before the pandemic.</w:t>
      </w:r>
      <w:r w:rsidR="005D5A44">
        <w:t xml:space="preserve"> I</w:t>
      </w:r>
      <w:r w:rsidRPr="00E1445F" w:rsidR="005D5A44">
        <w:t xml:space="preserve">n </w:t>
      </w:r>
      <w:r w:rsidR="00256C56">
        <w:t xml:space="preserve">the </w:t>
      </w:r>
      <w:r w:rsidRPr="00E1445F" w:rsidR="005D5A44">
        <w:t>financial year 2019-20</w:t>
      </w:r>
      <w:r w:rsidR="00883F2E">
        <w:t>,</w:t>
      </w:r>
      <w:r w:rsidRPr="00E1445F" w:rsidR="005D5A44">
        <w:t xml:space="preserve"> </w:t>
      </w:r>
      <w:r w:rsidR="005D5A44">
        <w:t xml:space="preserve">there were </w:t>
      </w:r>
      <w:r w:rsidRPr="00E1445F" w:rsidR="005D5A44">
        <w:t>about 97,000 cases and we are forecasting 117,000 cases in this financial year</w:t>
      </w:r>
      <w:r w:rsidR="005D5A44">
        <w:t>. Yes, th</w:t>
      </w:r>
      <w:r w:rsidRPr="00E1445F" w:rsidR="005D5A44">
        <w:t xml:space="preserve">ere will be a greater </w:t>
      </w:r>
      <w:r w:rsidR="005D5A44">
        <w:t>quantum</w:t>
      </w:r>
      <w:r w:rsidRPr="00E1445F" w:rsidR="005D5A44">
        <w:t xml:space="preserve"> of work and revenue. I take the point about timing</w:t>
      </w:r>
      <w:r w:rsidR="005D5A44">
        <w:t>,</w:t>
      </w:r>
      <w:r w:rsidRPr="00E1445F" w:rsidR="005D5A44">
        <w:t xml:space="preserve"> but as soon as the statutory instrument</w:t>
      </w:r>
      <w:r w:rsidRPr="003603F8" w:rsidR="005D5A44">
        <w:t xml:space="preserve"> </w:t>
      </w:r>
      <w:r w:rsidR="00927071">
        <w:t>is on the table</w:t>
      </w:r>
      <w:r w:rsidR="00531962">
        <w:t>, in</w:t>
      </w:r>
      <w:r w:rsidRPr="003603F8" w:rsidR="005D5A44">
        <w:t xml:space="preserve"> law</w:t>
      </w:r>
      <w:r w:rsidR="00927071">
        <w:t>, in effect</w:t>
      </w:r>
      <w:r w:rsidR="00531962">
        <w:t>—whatever we call it—</w:t>
      </w:r>
      <w:r w:rsidRPr="003603F8" w:rsidR="005D5A44">
        <w:t>those</w:t>
      </w:r>
      <w:r w:rsidR="005D5A44">
        <w:t xml:space="preserve"> fees</w:t>
      </w:r>
      <w:r w:rsidRPr="003603F8" w:rsidR="005D5A44">
        <w:t xml:space="preserve"> will increase by </w:t>
      </w:r>
      <w:r w:rsidR="005D5A44">
        <w:t>15</w:t>
      </w:r>
      <w:r w:rsidRPr="003603F8" w:rsidR="005D5A44">
        <w:t xml:space="preserve">%. I </w:t>
      </w:r>
      <w:r w:rsidR="004B1B4C">
        <w:t>think personally</w:t>
      </w:r>
      <w:r w:rsidRPr="003603F8" w:rsidR="005D5A44">
        <w:t xml:space="preserve"> that is a very positive position for the professions.</w:t>
      </w:r>
    </w:p>
    <w:p w:rsidR="005D5A44" w:rsidP="005D5A44">
      <w:pPr>
        <w:pStyle w:val="Answer"/>
      </w:pPr>
      <w:r>
        <w:t xml:space="preserve">Ms Eagle, </w:t>
      </w:r>
      <w:r w:rsidRPr="00905EAE">
        <w:t xml:space="preserve">I think you were a </w:t>
      </w:r>
      <w:r w:rsidR="004B1B4C">
        <w:t>J</w:t>
      </w:r>
      <w:r w:rsidRPr="00905EAE">
        <w:t xml:space="preserve">ustice </w:t>
      </w:r>
      <w:r>
        <w:t>M</w:t>
      </w:r>
      <w:r w:rsidRPr="00905EAE">
        <w:t>inister</w:t>
      </w:r>
      <w:r>
        <w:t>.</w:t>
      </w:r>
    </w:p>
    <w:p w:rsidR="005D5A44" w:rsidP="007602F2">
      <w:pPr>
        <w:pStyle w:val="Question"/>
        <w:numPr>
          <w:ilvl w:val="0"/>
          <w:numId w:val="0"/>
        </w:numPr>
        <w:ind w:left="794"/>
      </w:pPr>
      <w:sdt>
        <w:sdtPr>
          <w:alias w:val="Member"/>
          <w:tag w:val="&lt;Member mnisId='483' dodsId='25660'&gt;"/>
          <w:id w:val="-923027010"/>
          <w:placeholder>
            <w:docPart w:val="D2150EFA758E45309FC76E0CD6392068"/>
          </w:placeholder>
          <w:richText/>
        </w:sdtPr>
        <w:sdtContent>
          <w:r w:rsidRPr="00905EAE">
            <w:rPr>
              <w:b/>
            </w:rPr>
            <w:t>Maria Eagle:</w:t>
          </w:r>
        </w:sdtContent>
      </w:sdt>
      <w:r>
        <w:t xml:space="preserve"> </w:t>
      </w:r>
      <w:r w:rsidRPr="00905EAE">
        <w:t>I have been that in the past.</w:t>
      </w:r>
    </w:p>
    <w:p w:rsidR="005D5A44" w:rsidP="005D5A44">
      <w:pPr>
        <w:pStyle w:val="Answer"/>
      </w:pPr>
      <w:sdt>
        <w:sdtPr>
          <w:alias w:val="Witness"/>
          <w:id w:val="-902984208"/>
          <w:placeholder>
            <w:docPart w:val="D2150EFA758E45309FC76E0CD6392068"/>
          </w:placeholder>
          <w:richText/>
        </w:sdtPr>
        <w:sdtContent>
          <w:r w:rsidRPr="00905EAE">
            <w:rPr>
              <w:b/>
              <w:i/>
            </w:rPr>
            <w:t>James Cartlidge:</w:t>
          </w:r>
        </w:sdtContent>
      </w:sdt>
      <w:r>
        <w:t xml:space="preserve"> </w:t>
      </w:r>
      <w:r w:rsidRPr="00905EAE">
        <w:t>S</w:t>
      </w:r>
      <w:r>
        <w:t xml:space="preserve">ir Bob, </w:t>
      </w:r>
      <w:r w:rsidRPr="00905EAE">
        <w:t xml:space="preserve">you were </w:t>
      </w:r>
      <w:r>
        <w:t>a M</w:t>
      </w:r>
      <w:r w:rsidRPr="00905EAE">
        <w:t>inister</w:t>
      </w:r>
      <w:r w:rsidR="004B1B4C">
        <w:t xml:space="preserve"> as well</w:t>
      </w:r>
      <w:r w:rsidRPr="00905EAE">
        <w:t>. You know that</w:t>
      </w:r>
      <w:r>
        <w:t xml:space="preserve"> having public money allocated to what you want to do is</w:t>
      </w:r>
      <w:r w:rsidRPr="00905EAE">
        <w:t xml:space="preserve"> never straightforward</w:t>
      </w:r>
      <w:r>
        <w:t>.</w:t>
      </w:r>
      <w:r w:rsidRPr="00905EAE">
        <w:t xml:space="preserve"> There is a process to go through. Th</w:t>
      </w:r>
      <w:r w:rsidR="007602F2">
        <w:t>is</w:t>
      </w:r>
      <w:r w:rsidRPr="00905EAE">
        <w:t xml:space="preserve"> </w:t>
      </w:r>
      <w:r>
        <w:t>£</w:t>
      </w:r>
      <w:r w:rsidRPr="00905EAE">
        <w:t xml:space="preserve">135 million is not preordained just because </w:t>
      </w:r>
      <w:r>
        <w:t xml:space="preserve">Sir </w:t>
      </w:r>
      <w:r w:rsidRPr="00905EAE">
        <w:t>Christopher Bellamy recommended it. We had to fight for the cash. I had to make the case. I am very fortunate</w:t>
      </w:r>
      <w:r>
        <w:t xml:space="preserve"> </w:t>
      </w:r>
      <w:r w:rsidR="00546B77">
        <w:t>that I had</w:t>
      </w:r>
      <w:r>
        <w:t xml:space="preserve"> the</w:t>
      </w:r>
      <w:r w:rsidRPr="00905EAE">
        <w:t xml:space="preserve"> backing of a Lord </w:t>
      </w:r>
      <w:r>
        <w:t>C</w:t>
      </w:r>
      <w:r w:rsidRPr="00905EAE">
        <w:t>hancellor who is committed to this and recognises the issues</w:t>
      </w:r>
      <w:r>
        <w:t>,</w:t>
      </w:r>
      <w:r w:rsidRPr="00905EAE">
        <w:t xml:space="preserve"> </w:t>
      </w:r>
      <w:r>
        <w:t>but</w:t>
      </w:r>
      <w:r w:rsidRPr="00905EAE">
        <w:t xml:space="preserve"> understand that this is a very significant</w:t>
      </w:r>
      <w:r>
        <w:t>,</w:t>
      </w:r>
      <w:r w:rsidRPr="00905EAE">
        <w:t xml:space="preserve"> positive statement</w:t>
      </w:r>
      <w:r>
        <w:t xml:space="preserve">; it is a big </w:t>
      </w:r>
      <w:r w:rsidRPr="00905EAE">
        <w:t>commitment to the professions</w:t>
      </w:r>
      <w:r>
        <w:t xml:space="preserve">, </w:t>
      </w:r>
      <w:r w:rsidRPr="00905EAE">
        <w:t xml:space="preserve">not just </w:t>
      </w:r>
      <w:r>
        <w:t xml:space="preserve">in </w:t>
      </w:r>
      <w:r w:rsidRPr="00905EAE">
        <w:t>criminal</w:t>
      </w:r>
      <w:r>
        <w:t xml:space="preserve"> but in</w:t>
      </w:r>
      <w:r w:rsidRPr="00905EAE">
        <w:t xml:space="preserve"> civil where we are also undertaking significant reform.</w:t>
      </w:r>
    </w:p>
    <w:p w:rsidR="005D5A44" w:rsidP="005D5A44">
      <w:pPr>
        <w:pStyle w:val="Question"/>
        <w:numPr>
          <w:ilvl w:val="0"/>
          <w:numId w:val="9"/>
        </w:numPr>
      </w:pPr>
      <w:sdt>
        <w:sdtPr>
          <w:alias w:val="Member"/>
          <w:tag w:val="&lt;Member mnisId='483' dodsId='25660'&gt;"/>
          <w:id w:val="861092535"/>
          <w:placeholder>
            <w:docPart w:val="D2150EFA758E45309FC76E0CD6392068"/>
          </w:placeholder>
          <w:richText/>
        </w:sdtPr>
        <w:sdtContent>
          <w:r w:rsidRPr="00905EAE">
            <w:rPr>
              <w:b/>
            </w:rPr>
            <w:t>Maria Eagle:</w:t>
          </w:r>
        </w:sdtContent>
      </w:sdt>
      <w:r>
        <w:t xml:space="preserve"> </w:t>
      </w:r>
      <w:r w:rsidR="00546B77">
        <w:t xml:space="preserve">Thank you. </w:t>
      </w:r>
      <w:r w:rsidRPr="00905EAE">
        <w:t xml:space="preserve">The Lord </w:t>
      </w:r>
      <w:r>
        <w:t>C</w:t>
      </w:r>
      <w:r w:rsidRPr="00905EAE">
        <w:t>hancellor</w:t>
      </w:r>
      <w:r>
        <w:t>,</w:t>
      </w:r>
      <w:r w:rsidRPr="00905EAE">
        <w:t xml:space="preserve"> to whom you </w:t>
      </w:r>
      <w:r>
        <w:t>have</w:t>
      </w:r>
      <w:r w:rsidRPr="00905EAE">
        <w:t xml:space="preserve"> just referred</w:t>
      </w:r>
      <w:r>
        <w:t>,</w:t>
      </w:r>
      <w:r w:rsidRPr="00905EAE">
        <w:t xml:space="preserve"> a</w:t>
      </w:r>
      <w:r>
        <w:t>c</w:t>
      </w:r>
      <w:r w:rsidRPr="00905EAE">
        <w:t>cepted Sir Christopher</w:t>
      </w:r>
      <w:r w:rsidR="002E3FAC">
        <w:t>’</w:t>
      </w:r>
      <w:r w:rsidRPr="00905EAE">
        <w:t>s report in full</w:t>
      </w:r>
      <w:r>
        <w:t xml:space="preserve">. </w:t>
      </w:r>
      <w:r w:rsidR="002E3FAC">
        <w:t>H</w:t>
      </w:r>
      <w:r>
        <w:t>is</w:t>
      </w:r>
      <w:r w:rsidRPr="00905EAE">
        <w:t xml:space="preserve"> recommendation </w:t>
      </w:r>
      <w:r w:rsidR="002E3FAC">
        <w:t>was</w:t>
      </w:r>
      <w:r w:rsidRPr="00905EAE">
        <w:t xml:space="preserve"> a minimum 15% uplift</w:t>
      </w:r>
      <w:r w:rsidR="002E3FAC">
        <w:t>. He</w:t>
      </w:r>
      <w:r w:rsidRPr="00905EAE">
        <w:t xml:space="preserve"> said it was a minimum, not something to be negotiated. The Lord </w:t>
      </w:r>
      <w:r>
        <w:t>C</w:t>
      </w:r>
      <w:r w:rsidRPr="00905EAE">
        <w:t>hancellor said he accepted</w:t>
      </w:r>
      <w:r>
        <w:t xml:space="preserve"> that.</w:t>
      </w:r>
    </w:p>
    <w:p w:rsidR="005D5A44" w:rsidP="005D5A44">
      <w:pPr>
        <w:pStyle w:val="Answer"/>
      </w:pPr>
      <w:sdt>
        <w:sdtPr>
          <w:alias w:val="Witness"/>
          <w:id w:val="-1304460592"/>
          <w:placeholder>
            <w:docPart w:val="D2150EFA758E45309FC76E0CD6392068"/>
          </w:placeholder>
          <w:richText/>
        </w:sdtPr>
        <w:sdtContent>
          <w:r w:rsidRPr="00905EAE">
            <w:rPr>
              <w:b/>
              <w:i/>
            </w:rPr>
            <w:t>James Cartlidge:</w:t>
          </w:r>
        </w:sdtContent>
      </w:sdt>
      <w:r>
        <w:t xml:space="preserve"> T</w:t>
      </w:r>
      <w:r w:rsidRPr="00905EAE">
        <w:t xml:space="preserve">hose were </w:t>
      </w:r>
      <w:r>
        <w:t xml:space="preserve">Sir </w:t>
      </w:r>
      <w:r w:rsidRPr="00905EAE">
        <w:t>Christopher</w:t>
      </w:r>
      <w:r w:rsidR="002333B2">
        <w:t>’</w:t>
      </w:r>
      <w:r w:rsidRPr="00905EAE">
        <w:t>s words.</w:t>
      </w:r>
    </w:p>
    <w:p w:rsidR="003A5B81" w:rsidP="005D5A44">
      <w:pPr>
        <w:pStyle w:val="Question"/>
        <w:numPr>
          <w:ilvl w:val="0"/>
          <w:numId w:val="9"/>
        </w:numPr>
      </w:pPr>
      <w:sdt>
        <w:sdtPr>
          <w:alias w:val="Member"/>
          <w:tag w:val="&lt;Member mnisId='483' dodsId='25660'&gt;"/>
          <w:id w:val="-1403676170"/>
          <w:placeholder>
            <w:docPart w:val="D2150EFA758E45309FC76E0CD6392068"/>
          </w:placeholder>
          <w:richText/>
        </w:sdtPr>
        <w:sdtContent>
          <w:r w:rsidRPr="00905EAE" w:rsidR="005D5A44">
            <w:rPr>
              <w:b/>
            </w:rPr>
            <w:t>Maria Eagle:</w:t>
          </w:r>
        </w:sdtContent>
      </w:sdt>
      <w:r w:rsidR="005D5A44">
        <w:t xml:space="preserve"> </w:t>
      </w:r>
      <w:r w:rsidRPr="00905EAE" w:rsidR="005D5A44">
        <w:t xml:space="preserve">Yes. The Lord </w:t>
      </w:r>
      <w:r w:rsidR="005D5A44">
        <w:t>C</w:t>
      </w:r>
      <w:r w:rsidRPr="00905EAE" w:rsidR="005D5A44">
        <w:t xml:space="preserve">hancellor accepted his recommendations in full. You had a general welcome from the professions when </w:t>
      </w:r>
      <w:r w:rsidR="002333B2">
        <w:t>that was announced, when his report</w:t>
      </w:r>
      <w:r w:rsidRPr="00905EAE" w:rsidR="005D5A44">
        <w:t xml:space="preserve"> was published and the Lord </w:t>
      </w:r>
      <w:r w:rsidR="005D5A44">
        <w:t>C</w:t>
      </w:r>
      <w:r w:rsidRPr="00905EAE" w:rsidR="005D5A44">
        <w:t>hancellor said what he said about accepting the recommendations in full. Since the</w:t>
      </w:r>
      <w:r w:rsidR="005D5A44">
        <w:t>n</w:t>
      </w:r>
      <w:r w:rsidR="002333B2">
        <w:t xml:space="preserve">, and </w:t>
      </w:r>
      <w:r w:rsidR="005D5A44">
        <w:t xml:space="preserve">I </w:t>
      </w:r>
      <w:r w:rsidRPr="00905EAE" w:rsidR="005D5A44">
        <w:t>wonder how you explain this</w:t>
      </w:r>
      <w:r w:rsidR="002333B2">
        <w:t xml:space="preserve">, </w:t>
      </w:r>
      <w:r w:rsidR="005D5A44">
        <w:t xml:space="preserve">barristers </w:t>
      </w:r>
      <w:r w:rsidRPr="00905EAE" w:rsidR="005D5A44">
        <w:t>have adopted their no</w:t>
      </w:r>
      <w:r w:rsidR="002333B2">
        <w:t xml:space="preserve"> </w:t>
      </w:r>
      <w:r w:rsidRPr="00905EAE" w:rsidR="005D5A44">
        <w:t>returns policy</w:t>
      </w:r>
      <w:r w:rsidR="00417131">
        <w:t>, which to</w:t>
      </w:r>
      <w:r w:rsidRPr="00905EAE" w:rsidR="005D5A44">
        <w:t xml:space="preserve"> the layperson might be seen as working to rule</w:t>
      </w:r>
      <w:r w:rsidR="00835BAC">
        <w:t>—</w:t>
      </w:r>
      <w:r w:rsidRPr="00905EAE" w:rsidR="005D5A44">
        <w:t xml:space="preserve">action </w:t>
      </w:r>
      <w:r w:rsidRPr="00905EAE" w:rsidR="005D5A44">
        <w:t>short of a strike</w:t>
      </w:r>
      <w:r w:rsidR="005D5A44">
        <w:t>. I would characterise it perhaps as w</w:t>
      </w:r>
      <w:r w:rsidRPr="00905EAE" w:rsidR="005D5A44">
        <w:t>orking to rule</w:t>
      </w:r>
      <w:r w:rsidR="005D5A44">
        <w:t>.</w:t>
      </w:r>
    </w:p>
    <w:p w:rsidR="005D5A44" w:rsidP="003A5B81">
      <w:pPr>
        <w:pStyle w:val="Question"/>
        <w:numPr>
          <w:ilvl w:val="0"/>
          <w:numId w:val="0"/>
        </w:numPr>
        <w:ind w:left="794"/>
      </w:pPr>
      <w:r w:rsidRPr="00905EAE">
        <w:t>The Law Society has said that the</w:t>
      </w:r>
      <w:r>
        <w:t>y are</w:t>
      </w:r>
      <w:r w:rsidRPr="00905EAE">
        <w:t xml:space="preserve"> not getting 15%; they</w:t>
      </w:r>
      <w:r>
        <w:t xml:space="preserve"> are</w:t>
      </w:r>
      <w:r w:rsidRPr="00905EAE">
        <w:t xml:space="preserve"> getting 9%</w:t>
      </w:r>
      <w:r>
        <w:t>,</w:t>
      </w:r>
      <w:r w:rsidRPr="00905EAE">
        <w:t xml:space="preserve"> which is 4</w:t>
      </w:r>
      <w:r w:rsidR="002C3E2B">
        <w:t>0</w:t>
      </w:r>
      <w:r w:rsidRPr="00905EAE">
        <w:t>% less than 15%</w:t>
      </w:r>
      <w:r>
        <w:t xml:space="preserve">. </w:t>
      </w:r>
      <w:r w:rsidR="00B427E8">
        <w:t xml:space="preserve">They have </w:t>
      </w:r>
      <w:r>
        <w:t>been r</w:t>
      </w:r>
      <w:r w:rsidRPr="00905EAE">
        <w:t>ather more critical since</w:t>
      </w:r>
      <w:r w:rsidR="00B427E8">
        <w:t xml:space="preserve"> they did</w:t>
      </w:r>
      <w:r>
        <w:t xml:space="preserve"> a</w:t>
      </w:r>
      <w:r w:rsidRPr="00905EAE">
        <w:t xml:space="preserve"> little more detailed work on the impact assessment </w:t>
      </w:r>
      <w:r>
        <w:t>in</w:t>
      </w:r>
      <w:r w:rsidRPr="00905EAE">
        <w:t xml:space="preserve"> your response</w:t>
      </w:r>
      <w:r>
        <w:t>. H</w:t>
      </w:r>
      <w:r w:rsidRPr="00905EAE">
        <w:t>ow do you explain</w:t>
      </w:r>
      <w:r>
        <w:t xml:space="preserve"> </w:t>
      </w:r>
      <w:r w:rsidRPr="00905EAE">
        <w:t>th</w:t>
      </w:r>
      <w:r w:rsidR="005547F4">
        <w:t>o</w:t>
      </w:r>
      <w:r w:rsidRPr="00905EAE">
        <w:t>se reactions from the professions if</w:t>
      </w:r>
      <w:r>
        <w:t>,</w:t>
      </w:r>
      <w:r w:rsidRPr="00905EAE">
        <w:t xml:space="preserve"> as you said this afternoon</w:t>
      </w:r>
      <w:r>
        <w:t>, you are</w:t>
      </w:r>
      <w:r w:rsidRPr="00905EAE">
        <w:t xml:space="preserve"> delivering everything in full as promised? Why are</w:t>
      </w:r>
      <w:r w:rsidR="00B427E8">
        <w:t>n’t</w:t>
      </w:r>
      <w:r w:rsidRPr="00905EAE">
        <w:t xml:space="preserve"> they still as happy as they were initially?</w:t>
      </w:r>
    </w:p>
    <w:p w:rsidR="005D5A44" w:rsidP="005D5A44">
      <w:pPr>
        <w:pStyle w:val="Answer"/>
      </w:pPr>
      <w:sdt>
        <w:sdtPr>
          <w:alias w:val="Witness"/>
          <w:id w:val="1881202139"/>
          <w:placeholder>
            <w:docPart w:val="D2150EFA758E45309FC76E0CD6392068"/>
          </w:placeholder>
          <w:richText/>
        </w:sdtPr>
        <w:sdtContent>
          <w:r w:rsidRPr="00905EAE">
            <w:rPr>
              <w:b/>
              <w:i/>
            </w:rPr>
            <w:t>James Cartlidge:</w:t>
          </w:r>
        </w:sdtContent>
      </w:sdt>
      <w:r>
        <w:t xml:space="preserve"> </w:t>
      </w:r>
      <w:r w:rsidRPr="00905EAE">
        <w:t>You raise quite a few points. I am happy to stand corrected</w:t>
      </w:r>
      <w:r w:rsidR="005547F4">
        <w:t>, but</w:t>
      </w:r>
      <w:r>
        <w:t xml:space="preserve"> I am n</w:t>
      </w:r>
      <w:r w:rsidRPr="00905EAE">
        <w:t xml:space="preserve">ot aware that either the Deputy Prime Minister or </w:t>
      </w:r>
      <w:r w:rsidR="00A27187">
        <w:t>I</w:t>
      </w:r>
      <w:r w:rsidRPr="00905EAE">
        <w:t xml:space="preserve"> said </w:t>
      </w:r>
      <w:r w:rsidR="00A27187">
        <w:t xml:space="preserve">that </w:t>
      </w:r>
      <w:r w:rsidRPr="00905EAE">
        <w:t>we accept</w:t>
      </w:r>
      <w:r>
        <w:t xml:space="preserve">ed all of his </w:t>
      </w:r>
      <w:r w:rsidRPr="00905EAE">
        <w:t>recommendations in full</w:t>
      </w:r>
      <w:r>
        <w:t xml:space="preserve">. </w:t>
      </w:r>
      <w:r w:rsidRPr="00905EAE">
        <w:t xml:space="preserve">I read to you what the Deputy Prime Minister said on the </w:t>
      </w:r>
      <w:r>
        <w:t>F</w:t>
      </w:r>
      <w:r w:rsidRPr="00905EAE">
        <w:t xml:space="preserve">loor of the </w:t>
      </w:r>
      <w:r>
        <w:t>H</w:t>
      </w:r>
      <w:r w:rsidRPr="00905EAE">
        <w:t>ouse</w:t>
      </w:r>
      <w:r>
        <w:t>,</w:t>
      </w:r>
      <w:r w:rsidRPr="00905EAE">
        <w:t xml:space="preserve"> which I think is the most important thing</w:t>
      </w:r>
      <w:r>
        <w:t>. He</w:t>
      </w:r>
      <w:r w:rsidRPr="00905EAE">
        <w:t xml:space="preserve"> said</w:t>
      </w:r>
      <w:r w:rsidR="006B7330">
        <w:t>:</w:t>
      </w:r>
      <w:r w:rsidRPr="00905EAE">
        <w:t xml:space="preserve"> “</w:t>
      </w:r>
      <w:r>
        <w:t xml:space="preserve">We propose an increase of 15% in the various criminal legal aid fee schemes. I have </w:t>
      </w:r>
      <w:r w:rsidRPr="00033D5F">
        <w:t>accepted this in almost all respects, except where it risks introducing perverse incentives</w:t>
      </w:r>
      <w:r>
        <w:t>.”</w:t>
      </w:r>
    </w:p>
    <w:p w:rsidR="005D5A44" w:rsidP="005D5A44">
      <w:pPr>
        <w:pStyle w:val="Question"/>
        <w:numPr>
          <w:ilvl w:val="0"/>
          <w:numId w:val="9"/>
        </w:numPr>
      </w:pPr>
      <w:sdt>
        <w:sdtPr>
          <w:alias w:val="Member"/>
          <w:tag w:val="&lt;Member mnisId='483' dodsId='25660'&gt;"/>
          <w:id w:val="868649488"/>
          <w:placeholder>
            <w:docPart w:val="D2150EFA758E45309FC76E0CD6392068"/>
          </w:placeholder>
          <w:richText/>
        </w:sdtPr>
        <w:sdtContent>
          <w:r w:rsidRPr="00E339FF">
            <w:rPr>
              <w:b/>
            </w:rPr>
            <w:t>Maria Eagle:</w:t>
          </w:r>
        </w:sdtContent>
      </w:sdt>
      <w:r>
        <w:t xml:space="preserve"> It is almost all</w:t>
      </w:r>
      <w:r w:rsidR="00553BD6">
        <w:t xml:space="preserve"> in fact</w:t>
      </w:r>
      <w:r>
        <w:t>.</w:t>
      </w:r>
    </w:p>
    <w:p w:rsidR="00C70CB2" w:rsidP="005D5A44">
      <w:pPr>
        <w:pStyle w:val="Answer"/>
      </w:pPr>
      <w:sdt>
        <w:sdtPr>
          <w:alias w:val="Witness"/>
          <w:id w:val="1112410658"/>
          <w:placeholder>
            <w:docPart w:val="D2150EFA758E45309FC76E0CD6392068"/>
          </w:placeholder>
          <w:richText/>
        </w:sdtPr>
        <w:sdtContent>
          <w:r w:rsidRPr="00E339FF" w:rsidR="005D5A44">
            <w:rPr>
              <w:b/>
              <w:i/>
            </w:rPr>
            <w:t>James Cartlidge:</w:t>
          </w:r>
        </w:sdtContent>
      </w:sdt>
      <w:r w:rsidR="005D5A44">
        <w:t xml:space="preserve"> But that is an incredibly important difference.</w:t>
      </w:r>
    </w:p>
    <w:p w:rsidR="00DC2E30" w:rsidP="002C3E2B">
      <w:pPr>
        <w:pStyle w:val="Question"/>
        <w:numPr>
          <w:ilvl w:val="0"/>
          <w:numId w:val="0"/>
        </w:numPr>
        <w:ind w:left="794"/>
      </w:pPr>
      <w:sdt>
        <w:sdtPr>
          <w:alias w:val="Member"/>
          <w:tag w:val="&lt;Member mnisId='483' dodsId='25660'&gt;"/>
          <w:id w:val="1352146518"/>
          <w:placeholder>
            <w:docPart w:val="DefaultPlaceholder_-1854013440"/>
          </w:placeholder>
          <w:richText/>
        </w:sdtPr>
        <w:sdtContent>
          <w:r w:rsidRPr="00C70CB2" w:rsidR="00C70CB2">
            <w:rPr>
              <w:b/>
            </w:rPr>
            <w:t>Maria Eagle:</w:t>
          </w:r>
        </w:sdtContent>
      </w:sdt>
      <w:r w:rsidR="00C70CB2">
        <w:t xml:space="preserve"> Okay. </w:t>
      </w:r>
    </w:p>
    <w:p w:rsidR="00EB5331" w:rsidP="00DC2E30">
      <w:pPr>
        <w:pStyle w:val="Answer"/>
      </w:pPr>
      <w:sdt>
        <w:sdtPr>
          <w:alias w:val="Witness"/>
          <w:id w:val="-1992394153"/>
          <w:placeholder>
            <w:docPart w:val="DefaultPlaceholder_-1854013440"/>
          </w:placeholder>
          <w:richText/>
        </w:sdtPr>
        <w:sdtContent>
          <w:r w:rsidRPr="00DC2E30" w:rsidR="00DC2E30">
            <w:rPr>
              <w:b/>
              <w:i/>
            </w:rPr>
            <w:t>James Cartlidge:</w:t>
          </w:r>
        </w:sdtContent>
      </w:sdt>
      <w:r w:rsidR="00DC2E30">
        <w:t xml:space="preserve"> </w:t>
      </w:r>
      <w:r w:rsidR="005D5A44">
        <w:t>Earlier in the evidence</w:t>
      </w:r>
      <w:r w:rsidR="00A7512F">
        <w:t>,</w:t>
      </w:r>
      <w:r w:rsidR="005D5A44">
        <w:t xml:space="preserve"> you suggested to the panel that somehow we had not been entirely clear.</w:t>
      </w:r>
      <w:r w:rsidRPr="00407B1E" w:rsidR="005D5A44">
        <w:t xml:space="preserve"> I think we have been very clear. </w:t>
      </w:r>
      <w:r w:rsidR="005D5A44">
        <w:t xml:space="preserve">As for </w:t>
      </w:r>
      <w:r w:rsidRPr="00407B1E" w:rsidR="005D5A44">
        <w:t>the CBA</w:t>
      </w:r>
      <w:r w:rsidR="005D5A44">
        <w:t>,</w:t>
      </w:r>
      <w:r w:rsidRPr="00407B1E" w:rsidR="005D5A44">
        <w:t xml:space="preserve"> I believ</w:t>
      </w:r>
      <w:r w:rsidR="005D5A44">
        <w:t>e</w:t>
      </w:r>
      <w:r w:rsidRPr="00407B1E" w:rsidR="005D5A44">
        <w:t xml:space="preserve"> </w:t>
      </w:r>
      <w:r w:rsidR="00DC2E30">
        <w:t>their</w:t>
      </w:r>
      <w:r w:rsidRPr="00407B1E" w:rsidR="005D5A44">
        <w:t xml:space="preserve"> vote to take the no</w:t>
      </w:r>
      <w:r w:rsidR="00DC2E30">
        <w:t xml:space="preserve"> </w:t>
      </w:r>
      <w:r w:rsidRPr="00407B1E" w:rsidR="005D5A44">
        <w:t>returns action</w:t>
      </w:r>
      <w:r w:rsidR="005D5A44">
        <w:t>—y</w:t>
      </w:r>
      <w:r w:rsidRPr="00407B1E" w:rsidR="005D5A44">
        <w:t>ou described it differently</w:t>
      </w:r>
      <w:r w:rsidR="005D5A44">
        <w:t xml:space="preserve">—was taken </w:t>
      </w:r>
      <w:r w:rsidRPr="00407B1E" w:rsidR="005D5A44">
        <w:t>before we came out with our announcement</w:t>
      </w:r>
      <w:r w:rsidR="005D5A44">
        <w:t xml:space="preserve">, </w:t>
      </w:r>
      <w:r w:rsidRPr="00407B1E" w:rsidR="005D5A44">
        <w:t xml:space="preserve">so it was not in response to it; </w:t>
      </w:r>
      <w:r w:rsidR="005D5A44">
        <w:t xml:space="preserve">it </w:t>
      </w:r>
      <w:r w:rsidRPr="00407B1E" w:rsidR="005D5A44">
        <w:t>was premeditated</w:t>
      </w:r>
      <w:r w:rsidR="00DC2E30">
        <w:t>, it was before that</w:t>
      </w:r>
      <w:r w:rsidRPr="00407B1E" w:rsidR="005D5A44">
        <w:t>. That is their choice</w:t>
      </w:r>
      <w:r w:rsidR="005D5A44">
        <w:t>;</w:t>
      </w:r>
      <w:r>
        <w:t xml:space="preserve"> that is</w:t>
      </w:r>
      <w:r w:rsidR="005D5A44">
        <w:t xml:space="preserve"> for them.</w:t>
      </w:r>
    </w:p>
    <w:p w:rsidR="005D5A44" w:rsidP="00DC2E30">
      <w:pPr>
        <w:pStyle w:val="Answer"/>
      </w:pPr>
      <w:r>
        <w:t>All I</w:t>
      </w:r>
      <w:r w:rsidRPr="00407B1E">
        <w:t xml:space="preserve"> can do is come out</w:t>
      </w:r>
      <w:r>
        <w:t xml:space="preserve"> with</w:t>
      </w:r>
      <w:r w:rsidRPr="00407B1E">
        <w:t xml:space="preserve"> what the </w:t>
      </w:r>
      <w:r>
        <w:t>G</w:t>
      </w:r>
      <w:r w:rsidRPr="00407B1E">
        <w:t>overnment are proposing</w:t>
      </w:r>
      <w:r>
        <w:t>,</w:t>
      </w:r>
      <w:r w:rsidRPr="00407B1E">
        <w:t xml:space="preserve"> which is </w:t>
      </w:r>
      <w:r>
        <w:t>£</w:t>
      </w:r>
      <w:r w:rsidRPr="00407B1E">
        <w:t>135 million of spending</w:t>
      </w:r>
      <w:r>
        <w:t xml:space="preserve"> and</w:t>
      </w:r>
      <w:r w:rsidRPr="00407B1E">
        <w:t xml:space="preserve"> 15% in all of the key fees</w:t>
      </w:r>
      <w:r>
        <w:t>,</w:t>
      </w:r>
      <w:r w:rsidRPr="00407B1E">
        <w:t xml:space="preserve"> bar th</w:t>
      </w:r>
      <w:r w:rsidR="00EB5331">
        <w:t>e</w:t>
      </w:r>
      <w:r w:rsidRPr="00407B1E">
        <w:t xml:space="preserve"> exception around </w:t>
      </w:r>
      <w:r>
        <w:t>LGFS</w:t>
      </w:r>
      <w:r w:rsidRPr="00407B1E">
        <w:t>. I think that is</w:t>
      </w:r>
      <w:r w:rsidR="002F501A">
        <w:t xml:space="preserve"> an</w:t>
      </w:r>
      <w:r w:rsidRPr="00407B1E">
        <w:t xml:space="preserve"> incredibly positive package for the </w:t>
      </w:r>
      <w:r>
        <w:t>B</w:t>
      </w:r>
      <w:r w:rsidRPr="00407B1E">
        <w:t>ar</w:t>
      </w:r>
      <w:r>
        <w:t xml:space="preserve"> and</w:t>
      </w:r>
      <w:r w:rsidRPr="00407B1E">
        <w:t xml:space="preserve"> criminal solicitors</w:t>
      </w:r>
      <w:r w:rsidR="00EB5331">
        <w:t>,</w:t>
      </w:r>
      <w:r w:rsidRPr="00407B1E">
        <w:t xml:space="preserve"> and I look forward to working with them further on</w:t>
      </w:r>
      <w:r w:rsidR="002F501A">
        <w:t xml:space="preserve"> it</w:t>
      </w:r>
      <w:r w:rsidRPr="00407B1E">
        <w:t xml:space="preserve"> in th</w:t>
      </w:r>
      <w:r w:rsidR="00D67F6B">
        <w:t>e c</w:t>
      </w:r>
      <w:r w:rsidRPr="00407B1E">
        <w:t>onsultation.</w:t>
      </w:r>
    </w:p>
    <w:p w:rsidR="005D5A44" w:rsidP="005D5A44">
      <w:pPr>
        <w:pStyle w:val="Question"/>
        <w:numPr>
          <w:ilvl w:val="0"/>
          <w:numId w:val="9"/>
        </w:numPr>
      </w:pPr>
      <w:sdt>
        <w:sdtPr>
          <w:alias w:val="Member"/>
          <w:tag w:val="&lt;Member mnisId='483' dodsId='25660'&gt;"/>
          <w:id w:val="725261635"/>
          <w:placeholder>
            <w:docPart w:val="D2150EFA758E45309FC76E0CD6392068"/>
          </w:placeholder>
          <w:richText/>
        </w:sdtPr>
        <w:sdtContent>
          <w:r w:rsidRPr="00407B1E">
            <w:rPr>
              <w:b/>
            </w:rPr>
            <w:t>Maria Eagle:</w:t>
          </w:r>
        </w:sdtContent>
      </w:sdt>
      <w:r>
        <w:t xml:space="preserve"> </w:t>
      </w:r>
      <w:r w:rsidRPr="00407B1E">
        <w:t>Sir Christopher</w:t>
      </w:r>
      <w:r w:rsidR="00D67F6B">
        <w:t>’</w:t>
      </w:r>
      <w:r w:rsidRPr="00407B1E">
        <w:t xml:space="preserve">s report is predicated on the fact that there is </w:t>
      </w:r>
      <w:r>
        <w:t xml:space="preserve">a </w:t>
      </w:r>
      <w:r w:rsidRPr="00407B1E">
        <w:t>very serious</w:t>
      </w:r>
      <w:r>
        <w:t xml:space="preserve"> situation </w:t>
      </w:r>
      <w:r w:rsidRPr="00407B1E">
        <w:t xml:space="preserve">facing solicitors working in criminal legal aid. The </w:t>
      </w:r>
      <w:r>
        <w:t>B</w:t>
      </w:r>
      <w:r w:rsidRPr="00DE0511">
        <w:t xml:space="preserve">ar </w:t>
      </w:r>
      <w:r>
        <w:t>C</w:t>
      </w:r>
      <w:r w:rsidRPr="00DE0511">
        <w:t>ouncil</w:t>
      </w:r>
      <w:r>
        <w:t>’</w:t>
      </w:r>
      <w:r w:rsidRPr="00DE0511">
        <w:t>s latest data show</w:t>
      </w:r>
      <w:r w:rsidR="00D67F6B">
        <w:t>s that</w:t>
      </w:r>
      <w:r>
        <w:t xml:space="preserve"> </w:t>
      </w:r>
      <w:r w:rsidRPr="00DE0511">
        <w:t xml:space="preserve">there </w:t>
      </w:r>
      <w:r>
        <w:t>we</w:t>
      </w:r>
      <w:r w:rsidRPr="00DE0511">
        <w:t>re 10% fewer full</w:t>
      </w:r>
      <w:r>
        <w:t>-</w:t>
      </w:r>
      <w:r w:rsidRPr="00DE0511">
        <w:t xml:space="preserve">time criminal practitioners in </w:t>
      </w:r>
      <w:r>
        <w:t>2020-21 than</w:t>
      </w:r>
      <w:r w:rsidR="005A6811">
        <w:t xml:space="preserve"> there were</w:t>
      </w:r>
      <w:r w:rsidRPr="00DE0511">
        <w:t xml:space="preserve"> in 2019-20. There is a decline in both professions</w:t>
      </w:r>
      <w:r w:rsidRPr="00F3026B">
        <w:t xml:space="preserve"> of people and firms willing to do this work.</w:t>
      </w:r>
      <w:r>
        <w:t xml:space="preserve"> W</w:t>
      </w:r>
      <w:r w:rsidRPr="00F3026B">
        <w:t>hat is your assessment of the situation facing criminal legal aid practitioners at present</w:t>
      </w:r>
      <w:r>
        <w:t>?</w:t>
      </w:r>
    </w:p>
    <w:p w:rsidR="00CD351F" w:rsidP="005D5A44">
      <w:pPr>
        <w:pStyle w:val="Answer"/>
      </w:pPr>
      <w:sdt>
        <w:sdtPr>
          <w:alias w:val="Witness"/>
          <w:id w:val="961155130"/>
          <w:placeholder>
            <w:docPart w:val="D2150EFA758E45309FC76E0CD6392068"/>
          </w:placeholder>
          <w:richText/>
        </w:sdtPr>
        <w:sdtContent>
          <w:r w:rsidRPr="00F3026B" w:rsidR="005D5A44">
            <w:rPr>
              <w:b/>
              <w:i/>
            </w:rPr>
            <w:t>James Cartlidge:</w:t>
          </w:r>
        </w:sdtContent>
      </w:sdt>
      <w:r w:rsidR="005D5A44">
        <w:t xml:space="preserve"> A</w:t>
      </w:r>
      <w:r w:rsidRPr="00F3026B" w:rsidR="005D5A44">
        <w:t>s I think I said at the beginning, we accept the premise of Sir Christopher</w:t>
      </w:r>
      <w:r w:rsidR="005A6811">
        <w:t>’</w:t>
      </w:r>
      <w:r w:rsidRPr="00F3026B" w:rsidR="005D5A44">
        <w:t>s point about the need to take immediate action</w:t>
      </w:r>
      <w:r w:rsidR="00CB044E">
        <w:t xml:space="preserve">; that is </w:t>
      </w:r>
      <w:r w:rsidRPr="00F3026B" w:rsidR="005D5A44">
        <w:t xml:space="preserve">action within the timescales </w:t>
      </w:r>
      <w:r w:rsidR="005A6811">
        <w:t>G</w:t>
      </w:r>
      <w:r w:rsidRPr="00F3026B" w:rsidR="005D5A44">
        <w:t>overnment can deliver, which</w:t>
      </w:r>
      <w:r w:rsidR="005D5A44">
        <w:t xml:space="preserve"> would be, in </w:t>
      </w:r>
      <w:r w:rsidRPr="00F3026B" w:rsidR="005D5A44">
        <w:t>his words</w:t>
      </w:r>
      <w:r w:rsidR="005D5A44">
        <w:t>,</w:t>
      </w:r>
      <w:r w:rsidRPr="00F3026B" w:rsidR="005D5A44">
        <w:t xml:space="preserve"> as soon as </w:t>
      </w:r>
      <w:r w:rsidR="001665C7">
        <w:t xml:space="preserve">is </w:t>
      </w:r>
      <w:r w:rsidRPr="00F3026B" w:rsidR="005D5A44">
        <w:t>practicable with 15% increases, notwithstanding</w:t>
      </w:r>
      <w:r w:rsidRPr="00AB7754" w:rsidR="005D5A44">
        <w:t xml:space="preserve"> the exception </w:t>
      </w:r>
      <w:r w:rsidR="005D5A44">
        <w:t>relating to LGFS</w:t>
      </w:r>
      <w:r w:rsidRPr="00AB7754" w:rsidR="005D5A44">
        <w:t xml:space="preserve">. </w:t>
      </w:r>
      <w:r w:rsidR="005D5A44">
        <w:t>W</w:t>
      </w:r>
      <w:r w:rsidRPr="00AB7754" w:rsidR="005D5A44">
        <w:t>e are taking action precisely to ensure the sustainability of the profession in the immediate term</w:t>
      </w:r>
      <w:r>
        <w:t>.</w:t>
      </w:r>
    </w:p>
    <w:p w:rsidR="005D5A44" w:rsidP="005D5A44">
      <w:pPr>
        <w:pStyle w:val="Answer"/>
      </w:pPr>
      <w:r>
        <w:t>I</w:t>
      </w:r>
      <w:r w:rsidRPr="00AB7754">
        <w:t>t also comes with longer-term reform</w:t>
      </w:r>
      <w:r>
        <w:t>,</w:t>
      </w:r>
      <w:r w:rsidRPr="00AB7754">
        <w:t xml:space="preserve"> looking at other measures. For example, </w:t>
      </w:r>
      <w:r w:rsidRPr="006E267C">
        <w:t>Mar</w:t>
      </w:r>
      <w:r>
        <w:t>k Fenhalls,</w:t>
      </w:r>
      <w:r w:rsidRPr="006E267C">
        <w:t xml:space="preserve"> </w:t>
      </w:r>
      <w:r>
        <w:t xml:space="preserve">the </w:t>
      </w:r>
      <w:r w:rsidRPr="006E267C">
        <w:t xml:space="preserve">chair of the Bar Council, </w:t>
      </w:r>
      <w:r w:rsidRPr="00271201">
        <w:t>spoke about the</w:t>
      </w:r>
      <w:r>
        <w:t xml:space="preserve"> importance of the</w:t>
      </w:r>
      <w:r w:rsidRPr="00271201">
        <w:t xml:space="preserve"> duty solicitor scheme. I totally agree with him. </w:t>
      </w:r>
      <w:r w:rsidR="00F71124">
        <w:t>I</w:t>
      </w:r>
      <w:r w:rsidRPr="00271201">
        <w:t xml:space="preserve">n our </w:t>
      </w:r>
      <w:r w:rsidRPr="00271201">
        <w:t>consultation</w:t>
      </w:r>
      <w:r w:rsidR="00F71124">
        <w:t>, which I have here,</w:t>
      </w:r>
      <w:r w:rsidRPr="00271201">
        <w:t xml:space="preserve"> we ask for input on proposals </w:t>
      </w:r>
      <w:r>
        <w:t>about CILEX</w:t>
      </w:r>
      <w:r w:rsidRPr="00271201">
        <w:t xml:space="preserve"> professionals being able to join the duty solicitor scheme without the current need to be shadowed by a solicitor. Th</w:t>
      </w:r>
      <w:r w:rsidR="00FD4B8B">
        <w:t>at</w:t>
      </w:r>
      <w:r w:rsidRPr="00271201">
        <w:t xml:space="preserve"> is a good example of something </w:t>
      </w:r>
      <w:r w:rsidR="00FD4B8B">
        <w:t>that</w:t>
      </w:r>
      <w:r w:rsidRPr="00271201">
        <w:t xml:space="preserve"> brings fresh blood into the system. </w:t>
      </w:r>
      <w:r>
        <w:t>Ms Eagle, I am sure y</w:t>
      </w:r>
      <w:r w:rsidRPr="00271201">
        <w:t>ou will be aware</w:t>
      </w:r>
      <w:r>
        <w:t xml:space="preserve"> of the very strong </w:t>
      </w:r>
      <w:r w:rsidRPr="00271201">
        <w:t>diversity</w:t>
      </w:r>
      <w:r>
        <w:t xml:space="preserve"> among CILEX professionals. Quite a</w:t>
      </w:r>
      <w:r w:rsidR="003D5EC6">
        <w:t xml:space="preserve"> strong</w:t>
      </w:r>
      <w:r>
        <w:t xml:space="preserve"> majority are female. I am a</w:t>
      </w:r>
      <w:r w:rsidRPr="00271201">
        <w:t xml:space="preserve">bsolutely convinced of the evidence </w:t>
      </w:r>
      <w:r>
        <w:t>about the avail</w:t>
      </w:r>
      <w:r w:rsidRPr="00271201">
        <w:t>ability of labour in that particular profession</w:t>
      </w:r>
      <w:r>
        <w:t>.</w:t>
      </w:r>
    </w:p>
    <w:p w:rsidR="00E70CE8" w:rsidP="005D5A44">
      <w:pPr>
        <w:pStyle w:val="Answer"/>
      </w:pPr>
      <w:r>
        <w:t xml:space="preserve">On </w:t>
      </w:r>
      <w:r w:rsidRPr="00271201">
        <w:t>police stations</w:t>
      </w:r>
      <w:r>
        <w:t>, Mark Fenhalls made a really important point. H</w:t>
      </w:r>
      <w:r w:rsidRPr="00271201">
        <w:t>e referred to the pilot on early legal advice</w:t>
      </w:r>
      <w:r>
        <w:t>. T</w:t>
      </w:r>
      <w:r w:rsidRPr="00271201">
        <w:t>o be clear, the position of the pr</w:t>
      </w:r>
      <w:r>
        <w:t xml:space="preserve">ofessions </w:t>
      </w:r>
      <w:r w:rsidR="003D5EC6">
        <w:t>is very important, as are</w:t>
      </w:r>
      <w:r>
        <w:t xml:space="preserve"> their interests, </w:t>
      </w:r>
      <w:r w:rsidRPr="00271201">
        <w:t>but what matters ultimately to us</w:t>
      </w:r>
      <w:r w:rsidR="009F4985">
        <w:t>—</w:t>
      </w:r>
      <w:r w:rsidR="003D5EC6">
        <w:t>the G</w:t>
      </w:r>
      <w:r w:rsidRPr="00271201">
        <w:t>overnment</w:t>
      </w:r>
      <w:r w:rsidR="009F4985">
        <w:t>—</w:t>
      </w:r>
      <w:r w:rsidRPr="00271201">
        <w:t xml:space="preserve">and </w:t>
      </w:r>
      <w:r>
        <w:t>P</w:t>
      </w:r>
      <w:r w:rsidRPr="00271201">
        <w:t xml:space="preserve">arliament </w:t>
      </w:r>
      <w:r>
        <w:t>is</w:t>
      </w:r>
      <w:r w:rsidRPr="00271201">
        <w:t xml:space="preserve"> the public interest</w:t>
      </w:r>
      <w:r>
        <w:t>. W</w:t>
      </w:r>
      <w:r w:rsidRPr="00271201">
        <w:t>e want a strong</w:t>
      </w:r>
      <w:r>
        <w:t>er</w:t>
      </w:r>
      <w:r w:rsidRPr="00271201">
        <w:t xml:space="preserve"> criminal justice system</w:t>
      </w:r>
      <w:r w:rsidR="009F4985">
        <w:t>,</w:t>
      </w:r>
      <w:r w:rsidRPr="00271201">
        <w:t xml:space="preserve"> delivering better outcomes for our constituents.</w:t>
      </w:r>
    </w:p>
    <w:p w:rsidR="005D5A44" w:rsidP="005D5A44">
      <w:pPr>
        <w:pStyle w:val="Answer"/>
      </w:pPr>
      <w:r w:rsidRPr="00271201">
        <w:t>When I visited Brixton police station to look at th</w:t>
      </w:r>
      <w:r>
        <w:t xml:space="preserve">e </w:t>
      </w:r>
      <w:r w:rsidRPr="00271201">
        <w:t>early advice pilot</w:t>
      </w:r>
      <w:r w:rsidR="009F4985">
        <w:t>,</w:t>
      </w:r>
      <w:r w:rsidRPr="00271201">
        <w:t xml:space="preserve"> the key to it </w:t>
      </w:r>
      <w:r>
        <w:t>was</w:t>
      </w:r>
      <w:r w:rsidRPr="00271201">
        <w:t xml:space="preserve"> that you ha</w:t>
      </w:r>
      <w:r>
        <w:t>d</w:t>
      </w:r>
      <w:r w:rsidRPr="00271201">
        <w:t xml:space="preserve"> to opt out of receiving advice</w:t>
      </w:r>
      <w:r>
        <w:t>.</w:t>
      </w:r>
      <w:r w:rsidRPr="00271201">
        <w:t xml:space="preserve"> </w:t>
      </w:r>
      <w:r>
        <w:t>T</w:t>
      </w:r>
      <w:r w:rsidRPr="00271201">
        <w:t xml:space="preserve">here </w:t>
      </w:r>
      <w:r>
        <w:t>a</w:t>
      </w:r>
      <w:r w:rsidRPr="00271201">
        <w:t xml:space="preserve">re </w:t>
      </w:r>
      <w:r w:rsidR="009F4985">
        <w:t>young boys</w:t>
      </w:r>
      <w:r w:rsidR="00EA1268">
        <w:t>,</w:t>
      </w:r>
      <w:r w:rsidRPr="00271201">
        <w:t xml:space="preserve"> juveniles</w:t>
      </w:r>
      <w:r>
        <w:t xml:space="preserve">, </w:t>
      </w:r>
      <w:r w:rsidRPr="00271201">
        <w:t>many of them</w:t>
      </w:r>
      <w:r>
        <w:t xml:space="preserve"> black,</w:t>
      </w:r>
      <w:r w:rsidRPr="00271201">
        <w:t xml:space="preserve"> who do not engage with the system</w:t>
      </w:r>
      <w:r w:rsidR="00EA1268">
        <w:t xml:space="preserve"> at the moment</w:t>
      </w:r>
      <w:r w:rsidRPr="00271201">
        <w:t>. They are now engaging with the system under that pilot</w:t>
      </w:r>
      <w:r>
        <w:t xml:space="preserve">; they are </w:t>
      </w:r>
      <w:r w:rsidRPr="00271201">
        <w:t>spending fewer days in custody</w:t>
      </w:r>
      <w:r>
        <w:t xml:space="preserve">. </w:t>
      </w:r>
      <w:r w:rsidR="00067538">
        <w:t>Because they engage,</w:t>
      </w:r>
      <w:r>
        <w:t xml:space="preserve"> </w:t>
      </w:r>
      <w:r w:rsidRPr="00271201">
        <w:t>they are likely, obviously depending on the case, to have an out</w:t>
      </w:r>
      <w:r w:rsidR="00067538">
        <w:t xml:space="preserve"> </w:t>
      </w:r>
      <w:r w:rsidRPr="00271201">
        <w:t>of</w:t>
      </w:r>
      <w:r w:rsidR="00067538">
        <w:t xml:space="preserve"> </w:t>
      </w:r>
      <w:r w:rsidRPr="00271201">
        <w:t>court disposal instead of going into the criminal justice</w:t>
      </w:r>
      <w:r>
        <w:t xml:space="preserve"> system and the courts.</w:t>
      </w:r>
      <w:r w:rsidRPr="00271201">
        <w:t xml:space="preserve"> That </w:t>
      </w:r>
      <w:r>
        <w:t xml:space="preserve">early engagement </w:t>
      </w:r>
      <w:r w:rsidRPr="00271201">
        <w:t>shows the potential for reform. If we back that up by recruiting, for example</w:t>
      </w:r>
      <w:r w:rsidR="00EC02D9">
        <w:t>, through</w:t>
      </w:r>
      <w:r w:rsidRPr="00271201">
        <w:t xml:space="preserve"> </w:t>
      </w:r>
      <w:r>
        <w:t>CILEX</w:t>
      </w:r>
      <w:r w:rsidRPr="00271201">
        <w:t xml:space="preserve"> and putting money into the duty solicitor scheme</w:t>
      </w:r>
      <w:r>
        <w:t xml:space="preserve"> </w:t>
      </w:r>
      <w:r w:rsidR="00D0376A">
        <w:t>through</w:t>
      </w:r>
      <w:r w:rsidR="002B5F26">
        <w:t xml:space="preserve"> the</w:t>
      </w:r>
      <w:r>
        <w:t xml:space="preserve"> </w:t>
      </w:r>
      <w:r w:rsidRPr="00271201">
        <w:t xml:space="preserve">police station legal aid </w:t>
      </w:r>
      <w:r w:rsidR="002B5F26">
        <w:t xml:space="preserve">scheme, </w:t>
      </w:r>
      <w:r w:rsidRPr="00271201">
        <w:t>we</w:t>
      </w:r>
      <w:r>
        <w:t xml:space="preserve"> will</w:t>
      </w:r>
      <w:r w:rsidRPr="00271201">
        <w:t xml:space="preserve"> drive better outcomes in the system.</w:t>
      </w:r>
    </w:p>
    <w:p w:rsidR="005D5A44" w:rsidP="005D5A44">
      <w:pPr>
        <w:pStyle w:val="Question"/>
        <w:numPr>
          <w:ilvl w:val="0"/>
          <w:numId w:val="9"/>
        </w:numPr>
      </w:pPr>
      <w:sdt>
        <w:sdtPr>
          <w:alias w:val="Member"/>
          <w:tag w:val="&lt;Member mnisId='483' dodsId='25660'&gt;"/>
          <w:id w:val="-400674293"/>
          <w:placeholder>
            <w:docPart w:val="D2150EFA758E45309FC76E0CD6392068"/>
          </w:placeholder>
          <w:richText/>
        </w:sdtPr>
        <w:sdtContent>
          <w:r w:rsidRPr="00271201">
            <w:rPr>
              <w:b/>
            </w:rPr>
            <w:t>Maria Eagle:</w:t>
          </w:r>
        </w:sdtContent>
      </w:sdt>
      <w:r>
        <w:t xml:space="preserve"> </w:t>
      </w:r>
      <w:r w:rsidRPr="00271201">
        <w:t xml:space="preserve">Have the </w:t>
      </w:r>
      <w:r>
        <w:t>G</w:t>
      </w:r>
      <w:r w:rsidRPr="00271201">
        <w:t>overnment modelled the effect of any delay</w:t>
      </w:r>
      <w:r>
        <w:t xml:space="preserve"> </w:t>
      </w:r>
      <w:r w:rsidRPr="00271201">
        <w:t>in implementation on the number of criminal legal aid providers? Do you expect the numbers still to be going down this time next year?</w:t>
      </w:r>
    </w:p>
    <w:p w:rsidR="005D5A44" w:rsidP="005D5A44">
      <w:pPr>
        <w:pStyle w:val="Answer"/>
      </w:pPr>
      <w:sdt>
        <w:sdtPr>
          <w:alias w:val="Witness"/>
          <w:id w:val="-1653823357"/>
          <w:placeholder>
            <w:docPart w:val="D2150EFA758E45309FC76E0CD6392068"/>
          </w:placeholder>
          <w:richText/>
        </w:sdtPr>
        <w:sdtContent>
          <w:r w:rsidRPr="00271201">
            <w:rPr>
              <w:b/>
              <w:i/>
            </w:rPr>
            <w:t>James Cartlidge:</w:t>
          </w:r>
        </w:sdtContent>
      </w:sdt>
      <w:r>
        <w:t xml:space="preserve"> </w:t>
      </w:r>
      <w:r w:rsidRPr="00271201">
        <w:t xml:space="preserve">I will bring in </w:t>
      </w:r>
      <w:r w:rsidR="002B5F26">
        <w:t>Jelena</w:t>
      </w:r>
      <w:r>
        <w:t xml:space="preserve"> </w:t>
      </w:r>
      <w:r w:rsidRPr="00271201">
        <w:t>on modelling because the data part is certainly not my strength</w:t>
      </w:r>
      <w:r>
        <w:t>.</w:t>
      </w:r>
      <w:r w:rsidRPr="00271201">
        <w:t xml:space="preserve"> I</w:t>
      </w:r>
      <w:r>
        <w:t xml:space="preserve"> </w:t>
      </w:r>
      <w:r w:rsidRPr="00271201">
        <w:t>make the general point tha</w:t>
      </w:r>
      <w:r>
        <w:t xml:space="preserve">t I do not accept </w:t>
      </w:r>
      <w:r w:rsidR="00226AB4">
        <w:t>the word “delay”</w:t>
      </w:r>
      <w:r w:rsidR="002C3E2B">
        <w:t>.</w:t>
      </w:r>
      <w:r w:rsidR="00226AB4">
        <w:t xml:space="preserve"> W</w:t>
      </w:r>
      <w:r>
        <w:t xml:space="preserve">e are </w:t>
      </w:r>
      <w:r w:rsidR="00226AB4">
        <w:t xml:space="preserve">not </w:t>
      </w:r>
      <w:r>
        <w:t>delaying</w:t>
      </w:r>
      <w:r w:rsidRPr="00271201">
        <w:t xml:space="preserve">. </w:t>
      </w:r>
      <w:r w:rsidR="00226AB4">
        <w:t xml:space="preserve">We are delivering. </w:t>
      </w:r>
      <w:r w:rsidRPr="00271201">
        <w:t>We</w:t>
      </w:r>
      <w:r>
        <w:t xml:space="preserve"> have accelerated it</w:t>
      </w:r>
      <w:r w:rsidR="00434415">
        <w:t>;</w:t>
      </w:r>
      <w:r>
        <w:t xml:space="preserve"> we were </w:t>
      </w:r>
      <w:r w:rsidR="00B53C36">
        <w:t xml:space="preserve">going </w:t>
      </w:r>
      <w:r>
        <w:t xml:space="preserve">to respond by the end of March but </w:t>
      </w:r>
      <w:r w:rsidR="00B53C36">
        <w:t>it was</w:t>
      </w:r>
      <w:r>
        <w:t xml:space="preserve"> the middle of March. </w:t>
      </w:r>
      <w:r w:rsidRPr="00271201">
        <w:t>We are working as fast as we believe we can. I have had some views about whether we need 12 months</w:t>
      </w:r>
      <w:r>
        <w:t>’</w:t>
      </w:r>
      <w:r w:rsidRPr="00271201">
        <w:t xml:space="preserve"> consultation. We have our legal advice in respect of public law and the need to engage and consult broadly. We have to work within the system limitations, and we have to have a statutory instrument so </w:t>
      </w:r>
      <w:r w:rsidR="00B53C36">
        <w:t xml:space="preserve">that </w:t>
      </w:r>
      <w:r>
        <w:t>P</w:t>
      </w:r>
      <w:r w:rsidRPr="00271201">
        <w:t>arliament votes through the public expenditure. All of those things impose time constraints.</w:t>
      </w:r>
    </w:p>
    <w:p w:rsidR="005D5A44" w:rsidP="005D5A44">
      <w:pPr>
        <w:pStyle w:val="Answer"/>
      </w:pPr>
      <w:r w:rsidRPr="00271201">
        <w:t xml:space="preserve">As you </w:t>
      </w:r>
      <w:r w:rsidR="00B53C36">
        <w:t xml:space="preserve">rightly </w:t>
      </w:r>
      <w:r w:rsidRPr="00271201">
        <w:t>said, trials can take time, but that is the existing system</w:t>
      </w:r>
      <w:r>
        <w:t xml:space="preserve">. I have to be </w:t>
      </w:r>
      <w:r w:rsidRPr="00271201">
        <w:t>realistic about what I can change in this</w:t>
      </w:r>
      <w:r>
        <w:t xml:space="preserve"> period.</w:t>
      </w:r>
      <w:r w:rsidRPr="00271201">
        <w:t xml:space="preserve"> What I have been charged with is responding to Sir Christopher </w:t>
      </w:r>
      <w:r>
        <w:t>B</w:t>
      </w:r>
      <w:r w:rsidRPr="00271201">
        <w:t>ellamy</w:t>
      </w:r>
      <w:r w:rsidR="007F7C78">
        <w:t>’</w:t>
      </w:r>
      <w:r w:rsidRPr="00271201">
        <w:t>s report</w:t>
      </w:r>
      <w:r>
        <w:t xml:space="preserve"> and</w:t>
      </w:r>
      <w:r w:rsidRPr="00271201">
        <w:t xml:space="preserve"> delivering the money he suggested</w:t>
      </w:r>
      <w:r>
        <w:t>, £135 million. T</w:t>
      </w:r>
      <w:r w:rsidRPr="00271201">
        <w:t>here are some modest differences, but fundamentally</w:t>
      </w:r>
      <w:r>
        <w:t xml:space="preserve"> it is about</w:t>
      </w:r>
      <w:r w:rsidRPr="00271201">
        <w:t xml:space="preserve"> increasing those fees, particularly</w:t>
      </w:r>
      <w:r>
        <w:t xml:space="preserve"> for</w:t>
      </w:r>
      <w:r w:rsidRPr="00271201">
        <w:t xml:space="preserve"> </w:t>
      </w:r>
      <w:r>
        <w:t>m</w:t>
      </w:r>
      <w:r w:rsidRPr="00271201">
        <w:t>agistrates</w:t>
      </w:r>
      <w:r>
        <w:t xml:space="preserve"> c</w:t>
      </w:r>
      <w:r w:rsidRPr="00271201">
        <w:t>ourt</w:t>
      </w:r>
      <w:r>
        <w:t>s</w:t>
      </w:r>
      <w:r w:rsidRPr="00271201">
        <w:t>, police statio</w:t>
      </w:r>
      <w:r>
        <w:t xml:space="preserve">ns, the AGFS and </w:t>
      </w:r>
      <w:r w:rsidRPr="00271201">
        <w:t xml:space="preserve">elements of the </w:t>
      </w:r>
      <w:r>
        <w:t>LGFS</w:t>
      </w:r>
      <w:r w:rsidRPr="00271201">
        <w:t>.</w:t>
      </w:r>
    </w:p>
    <w:p w:rsidR="005D5A44" w:rsidP="005D5A44">
      <w:pPr>
        <w:pStyle w:val="Question"/>
        <w:numPr>
          <w:ilvl w:val="0"/>
          <w:numId w:val="9"/>
        </w:numPr>
      </w:pPr>
      <w:sdt>
        <w:sdtPr>
          <w:alias w:val="Member"/>
          <w:tag w:val="&lt;Member mnisId='483' dodsId='25660'&gt;"/>
          <w:id w:val="-365452235"/>
          <w:placeholder>
            <w:docPart w:val="D2150EFA758E45309FC76E0CD6392068"/>
          </w:placeholder>
          <w:richText/>
        </w:sdtPr>
        <w:sdtContent>
          <w:r w:rsidRPr="00271201">
            <w:rPr>
              <w:b/>
            </w:rPr>
            <w:t>Maria Eagle:</w:t>
          </w:r>
        </w:sdtContent>
      </w:sdt>
      <w:r>
        <w:t xml:space="preserve"> </w:t>
      </w:r>
      <w:r w:rsidRPr="00271201">
        <w:t>Have you modelled the effect of any d</w:t>
      </w:r>
      <w:r>
        <w:t>e</w:t>
      </w:r>
      <w:r w:rsidRPr="00271201">
        <w:t>lay in implementation on the number of criminal legal aid practitioners? Do you expect it to go up or down in the next year?</w:t>
      </w:r>
    </w:p>
    <w:p w:rsidR="005D5A44" w:rsidP="005D5A44">
      <w:pPr>
        <w:pStyle w:val="Answer"/>
      </w:pPr>
      <w:sdt>
        <w:sdtPr>
          <w:alias w:val="Witness"/>
          <w:id w:val="2034380293"/>
          <w:placeholder>
            <w:docPart w:val="D2150EFA758E45309FC76E0CD6392068"/>
          </w:placeholder>
          <w:richText/>
        </w:sdtPr>
        <w:sdtContent>
          <w:r w:rsidRPr="00A52612">
            <w:rPr>
              <w:b/>
              <w:i/>
            </w:rPr>
            <w:t>Jelena Lentzos:</w:t>
          </w:r>
        </w:sdtContent>
      </w:sdt>
      <w:r>
        <w:t xml:space="preserve"> </w:t>
      </w:r>
      <w:r w:rsidRPr="00271201">
        <w:t xml:space="preserve">We have not forecast, but we continue to keep looking at </w:t>
      </w:r>
      <w:r>
        <w:t>data</w:t>
      </w:r>
      <w:r w:rsidRPr="00271201">
        <w:t xml:space="preserve"> to see the impact on the numbers.</w:t>
      </w:r>
      <w:r>
        <w:t xml:space="preserve"> A</w:t>
      </w:r>
      <w:r w:rsidRPr="00271201">
        <w:t>s part of the criminal legal aid review</w:t>
      </w:r>
      <w:r w:rsidR="00BF1F2E">
        <w:t>,</w:t>
      </w:r>
      <w:r>
        <w:t xml:space="preserve"> we were very lucky</w:t>
      </w:r>
      <w:r w:rsidRPr="00271201">
        <w:t xml:space="preserve"> to have a data compendium, which we have published</w:t>
      </w:r>
      <w:r>
        <w:t xml:space="preserve">, where we </w:t>
      </w:r>
      <w:r w:rsidR="00BF1F2E">
        <w:t>brought</w:t>
      </w:r>
      <w:r>
        <w:t xml:space="preserve"> </w:t>
      </w:r>
      <w:r w:rsidRPr="00271201">
        <w:t>together data from our partners in the Bar</w:t>
      </w:r>
      <w:r>
        <w:t> </w:t>
      </w:r>
      <w:r w:rsidRPr="00271201">
        <w:t>Council</w:t>
      </w:r>
      <w:r w:rsidR="00EA2FAD">
        <w:t xml:space="preserve"> and</w:t>
      </w:r>
      <w:r w:rsidRPr="00271201">
        <w:t xml:space="preserve"> the Law Society</w:t>
      </w:r>
      <w:r w:rsidR="00EA2FAD">
        <w:t xml:space="preserve"> with</w:t>
      </w:r>
      <w:r w:rsidRPr="00271201">
        <w:t xml:space="preserve"> the CPS </w:t>
      </w:r>
      <w:r>
        <w:t>and LAA</w:t>
      </w:r>
      <w:r w:rsidRPr="00271201">
        <w:t xml:space="preserve"> dat</w:t>
      </w:r>
      <w:r>
        <w:t xml:space="preserve">a. That </w:t>
      </w:r>
      <w:r w:rsidRPr="00271201">
        <w:t>has given us a rich picture</w:t>
      </w:r>
      <w:r>
        <w:t>, really for the f</w:t>
      </w:r>
      <w:r w:rsidRPr="00271201">
        <w:t>irst time</w:t>
      </w:r>
      <w:r>
        <w:t xml:space="preserve">, and </w:t>
      </w:r>
      <w:r w:rsidRPr="00271201">
        <w:t>we continue to interrogat</w:t>
      </w:r>
      <w:r>
        <w:t>e</w:t>
      </w:r>
      <w:r w:rsidRPr="00271201">
        <w:t xml:space="preserve"> that data together.</w:t>
      </w:r>
    </w:p>
    <w:p w:rsidR="005D5A44" w:rsidP="005D5A44">
      <w:pPr>
        <w:pStyle w:val="Question"/>
        <w:numPr>
          <w:ilvl w:val="0"/>
          <w:numId w:val="9"/>
        </w:numPr>
      </w:pPr>
      <w:sdt>
        <w:sdtPr>
          <w:alias w:val="Member"/>
          <w:tag w:val="&lt;Member mnisId='483' dodsId='25660'&gt;"/>
          <w:id w:val="949822674"/>
          <w:placeholder>
            <w:docPart w:val="D2150EFA758E45309FC76E0CD6392068"/>
          </w:placeholder>
          <w:richText/>
        </w:sdtPr>
        <w:sdtContent>
          <w:r w:rsidRPr="00271201">
            <w:rPr>
              <w:b/>
            </w:rPr>
            <w:t>Maria Eagle:</w:t>
          </w:r>
        </w:sdtContent>
      </w:sdt>
      <w:r>
        <w:t xml:space="preserve"> </w:t>
      </w:r>
      <w:r w:rsidRPr="00271201">
        <w:t>Will it go up or down next year?</w:t>
      </w:r>
    </w:p>
    <w:p w:rsidR="005D5A44" w:rsidP="005D5A44">
      <w:pPr>
        <w:pStyle w:val="Answer"/>
      </w:pPr>
      <w:sdt>
        <w:sdtPr>
          <w:alias w:val="Witness"/>
          <w:id w:val="-620146743"/>
          <w:placeholder>
            <w:docPart w:val="D2150EFA758E45309FC76E0CD6392068"/>
          </w:placeholder>
          <w:richText/>
        </w:sdtPr>
        <w:sdtContent>
          <w:r w:rsidRPr="008B47D7">
            <w:rPr>
              <w:b/>
              <w:i/>
            </w:rPr>
            <w:t>Jelena Lentzos:</w:t>
          </w:r>
        </w:sdtContent>
      </w:sdt>
      <w:r>
        <w:t xml:space="preserve"> I</w:t>
      </w:r>
      <w:r w:rsidRPr="00271201">
        <w:t xml:space="preserve"> do</w:t>
      </w:r>
      <w:r w:rsidR="002B5256">
        <w:t>n’t</w:t>
      </w:r>
      <w:r w:rsidRPr="00271201">
        <w:t xml:space="preserve"> know, but I can go away and find out if we know.</w:t>
      </w:r>
    </w:p>
    <w:p w:rsidR="005D5A44" w:rsidP="005D5A44">
      <w:pPr>
        <w:pStyle w:val="Question"/>
        <w:numPr>
          <w:ilvl w:val="0"/>
          <w:numId w:val="9"/>
        </w:numPr>
      </w:pPr>
      <w:sdt>
        <w:sdtPr>
          <w:alias w:val="Member"/>
          <w:tag w:val="&lt;Member mnisId='483' dodsId='25660'&gt;"/>
          <w:id w:val="1571073122"/>
          <w:placeholder>
            <w:docPart w:val="D2150EFA758E45309FC76E0CD6392068"/>
          </w:placeholder>
          <w:richText/>
        </w:sdtPr>
        <w:sdtContent>
          <w:r w:rsidRPr="00271201">
            <w:rPr>
              <w:b/>
            </w:rPr>
            <w:t>Maria Eagle:</w:t>
          </w:r>
        </w:sdtContent>
      </w:sdt>
      <w:r>
        <w:t xml:space="preserve"> We would be interested to receive a</w:t>
      </w:r>
      <w:r w:rsidRPr="00271201">
        <w:t>ny answer yo</w:t>
      </w:r>
      <w:r>
        <w:t xml:space="preserve">u </w:t>
      </w:r>
      <w:r w:rsidR="002D085A">
        <w:t xml:space="preserve">can </w:t>
      </w:r>
      <w:r>
        <w:t>come up with.</w:t>
      </w:r>
    </w:p>
    <w:p w:rsidR="005D5A44" w:rsidP="005D5A44">
      <w:pPr>
        <w:pStyle w:val="Answer"/>
      </w:pPr>
      <w:sdt>
        <w:sdtPr>
          <w:alias w:val="Witness"/>
          <w:id w:val="-2126534161"/>
          <w:placeholder>
            <w:docPart w:val="D2150EFA758E45309FC76E0CD6392068"/>
          </w:placeholder>
          <w:richText/>
        </w:sdtPr>
        <w:sdtContent>
          <w:r w:rsidRPr="00271201">
            <w:rPr>
              <w:b/>
              <w:i/>
            </w:rPr>
            <w:t>James Cartlidge:</w:t>
          </w:r>
        </w:sdtContent>
      </w:sdt>
      <w:r>
        <w:t xml:space="preserve"> </w:t>
      </w:r>
      <w:r w:rsidRPr="00271201">
        <w:t>M</w:t>
      </w:r>
      <w:r>
        <w:t>s</w:t>
      </w:r>
      <w:r w:rsidRPr="00271201">
        <w:t xml:space="preserve"> </w:t>
      </w:r>
      <w:r>
        <w:t>E</w:t>
      </w:r>
      <w:r w:rsidRPr="00271201">
        <w:t>agle</w:t>
      </w:r>
      <w:r>
        <w:t xml:space="preserve">, </w:t>
      </w:r>
      <w:r w:rsidRPr="00271201">
        <w:t>you use</w:t>
      </w:r>
      <w:r w:rsidR="002B5256">
        <w:t>d</w:t>
      </w:r>
      <w:r w:rsidRPr="00271201">
        <w:t xml:space="preserve"> the word “delay” </w:t>
      </w:r>
      <w:r>
        <w:t>again.</w:t>
      </w:r>
      <w:r w:rsidR="002B5256">
        <w:t xml:space="preserve"> To be absolutely clear—</w:t>
      </w:r>
    </w:p>
    <w:p w:rsidR="005D5A44" w:rsidP="005D5A44">
      <w:pPr>
        <w:pStyle w:val="Question"/>
        <w:numPr>
          <w:ilvl w:val="0"/>
          <w:numId w:val="9"/>
        </w:numPr>
      </w:pPr>
      <w:sdt>
        <w:sdtPr>
          <w:alias w:val="Member"/>
          <w:tag w:val="&lt;Member mnisId='1601' dodsId='34498'&gt;"/>
          <w:id w:val="493230416"/>
          <w:placeholder>
            <w:docPart w:val="D2150EFA758E45309FC76E0CD6392068"/>
          </w:placeholder>
          <w:richText/>
        </w:sdtPr>
        <w:sdtContent>
          <w:r w:rsidRPr="00271201">
            <w:rPr>
              <w:b/>
            </w:rPr>
            <w:t>Chair:</w:t>
          </w:r>
        </w:sdtContent>
      </w:sdt>
      <w:r>
        <w:t xml:space="preserve"> Would you settle for “t</w:t>
      </w:r>
      <w:r w:rsidRPr="00271201">
        <w:t>ime lapse</w:t>
      </w:r>
      <w:r>
        <w:t>”</w:t>
      </w:r>
      <w:r w:rsidRPr="00271201">
        <w:t>?</w:t>
      </w:r>
    </w:p>
    <w:p w:rsidR="005D5A44" w:rsidP="005D5A44">
      <w:pPr>
        <w:pStyle w:val="Answer"/>
      </w:pPr>
      <w:sdt>
        <w:sdtPr>
          <w:alias w:val="Witness"/>
          <w:id w:val="-1911145196"/>
          <w:placeholder>
            <w:docPart w:val="D2150EFA758E45309FC76E0CD6392068"/>
          </w:placeholder>
          <w:richText/>
        </w:sdtPr>
        <w:sdtContent>
          <w:r w:rsidRPr="00271201">
            <w:rPr>
              <w:b/>
              <w:i/>
            </w:rPr>
            <w:t>James Cartlidge:</w:t>
          </w:r>
        </w:sdtContent>
      </w:sdt>
      <w:r>
        <w:t xml:space="preserve"> Sir Bob, what I am </w:t>
      </w:r>
      <w:r w:rsidRPr="00271201">
        <w:t>saying</w:t>
      </w:r>
      <w:r>
        <w:t xml:space="preserve"> </w:t>
      </w:r>
      <w:r w:rsidRPr="00271201">
        <w:t>is that it would be a delay if</w:t>
      </w:r>
      <w:r>
        <w:t>,</w:t>
      </w:r>
      <w:r w:rsidRPr="00271201">
        <w:t xml:space="preserve"> with no other action</w:t>
      </w:r>
      <w:r>
        <w:t>,</w:t>
      </w:r>
      <w:r w:rsidRPr="00271201">
        <w:t xml:space="preserve"> it took longer than you expected. I appreciate </w:t>
      </w:r>
      <w:r>
        <w:t>that the</w:t>
      </w:r>
      <w:r w:rsidRPr="00271201">
        <w:t xml:space="preserve"> current system will work</w:t>
      </w:r>
      <w:r>
        <w:t xml:space="preserve"> for some people</w:t>
      </w:r>
      <w:r w:rsidRPr="00271201">
        <w:t xml:space="preserve"> over that l</w:t>
      </w:r>
      <w:r>
        <w:t>a</w:t>
      </w:r>
      <w:r w:rsidRPr="00271201">
        <w:t>g</w:t>
      </w:r>
      <w:r>
        <w:t xml:space="preserve">, </w:t>
      </w:r>
      <w:r w:rsidR="00FE4A87">
        <w:t xml:space="preserve">and I sympathise, </w:t>
      </w:r>
      <w:r>
        <w:t xml:space="preserve">but that is inherent; </w:t>
      </w:r>
      <w:r w:rsidRPr="00271201">
        <w:t>it is not a delay in what we can control. That is what I</w:t>
      </w:r>
      <w:r>
        <w:t xml:space="preserve"> a</w:t>
      </w:r>
      <w:r w:rsidRPr="00271201">
        <w:t>m saying.</w:t>
      </w:r>
    </w:p>
    <w:p w:rsidR="00DC3D23" w:rsidP="007539ED">
      <w:pPr>
        <w:pStyle w:val="Question"/>
        <w:numPr>
          <w:ilvl w:val="0"/>
          <w:numId w:val="0"/>
        </w:numPr>
        <w:ind w:left="794"/>
      </w:pPr>
      <w:sdt>
        <w:sdtPr>
          <w:alias w:val="Member"/>
          <w:tag w:val="&lt;Member mnisId='1601' dodsId='34498'&gt;"/>
          <w:id w:val="1442877480"/>
          <w:placeholder>
            <w:docPart w:val="D2150EFA758E45309FC76E0CD6392068"/>
          </w:placeholder>
          <w:richText/>
        </w:sdtPr>
        <w:sdtContent>
          <w:r w:rsidRPr="00271201" w:rsidR="005D5A44">
            <w:rPr>
              <w:b/>
            </w:rPr>
            <w:t>Chair:</w:t>
          </w:r>
        </w:sdtContent>
      </w:sdt>
      <w:r w:rsidR="005D5A44">
        <w:t xml:space="preserve"> </w:t>
      </w:r>
      <w:r w:rsidRPr="00271201" w:rsidR="005D5A44">
        <w:t>It might be suggested that politicians are there to control the system and</w:t>
      </w:r>
      <w:r w:rsidR="005D5A44">
        <w:t xml:space="preserve">, if need be, </w:t>
      </w:r>
      <w:r w:rsidRPr="00271201" w:rsidR="005D5A44">
        <w:t>sometimes</w:t>
      </w:r>
      <w:r w:rsidR="005D5A44">
        <w:t xml:space="preserve"> they have to</w:t>
      </w:r>
      <w:r w:rsidRPr="00271201" w:rsidR="005D5A44">
        <w:t xml:space="preserve"> change it. Maybe that is the whole point of us. </w:t>
      </w:r>
    </w:p>
    <w:p w:rsidR="00A41829" w:rsidP="00A41829">
      <w:pPr>
        <w:pStyle w:val="Question"/>
        <w:numPr>
          <w:ilvl w:val="0"/>
          <w:numId w:val="0"/>
        </w:numPr>
        <w:ind w:left="794"/>
      </w:pPr>
      <w:sdt>
        <w:sdtPr>
          <w:alias w:val="Member"/>
          <w:tag w:val="&lt;Member mnisId='483' dodsId='25660'&gt;"/>
          <w:id w:val="-1123303548"/>
          <w:placeholder>
            <w:docPart w:val="DefaultPlaceholder_-1854013440"/>
          </w:placeholder>
          <w:richText/>
        </w:sdtPr>
        <w:sdtContent>
          <w:r w:rsidRPr="00DC3D23" w:rsidR="00DC3D23">
            <w:rPr>
              <w:b/>
            </w:rPr>
            <w:t>Maria Eagle:</w:t>
          </w:r>
        </w:sdtContent>
      </w:sdt>
      <w:r w:rsidR="00DC3D23">
        <w:t xml:space="preserve"> I am not going to press it any further.</w:t>
      </w:r>
    </w:p>
    <w:p w:rsidR="005D5A44" w:rsidP="00A41829">
      <w:pPr>
        <w:pStyle w:val="Question"/>
      </w:pPr>
      <w:sdt>
        <w:sdtPr>
          <w:alias w:val="Member"/>
          <w:tag w:val="&lt;Member mnisId='1601' dodsId='34498'&gt;"/>
          <w:id w:val="-1442608515"/>
          <w:placeholder>
            <w:docPart w:val="DefaultPlaceholder_-1854013440"/>
          </w:placeholder>
          <w:richText/>
        </w:sdtPr>
        <w:sdtContent>
          <w:r w:rsidRPr="00A41829" w:rsidR="00A41829">
            <w:rPr>
              <w:b/>
            </w:rPr>
            <w:t>Chair:</w:t>
          </w:r>
        </w:sdtContent>
      </w:sdt>
      <w:r w:rsidR="00A41829">
        <w:t xml:space="preserve"> </w:t>
      </w:r>
      <w:r w:rsidRPr="00271201">
        <w:t xml:space="preserve">Shall we </w:t>
      </w:r>
      <w:r>
        <w:t>say that the longer the time lag</w:t>
      </w:r>
      <w:r w:rsidR="00A41829">
        <w:t>,</w:t>
      </w:r>
      <w:r>
        <w:t xml:space="preserve"> the</w:t>
      </w:r>
      <w:r w:rsidR="00A41829">
        <w:t xml:space="preserve"> </w:t>
      </w:r>
      <w:r>
        <w:t xml:space="preserve">greater </w:t>
      </w:r>
      <w:r w:rsidR="00A41829">
        <w:t xml:space="preserve">might be the </w:t>
      </w:r>
      <w:r>
        <w:t>pressure</w:t>
      </w:r>
      <w:r w:rsidR="007539ED">
        <w:t>?</w:t>
      </w:r>
      <w:r w:rsidR="00A41829">
        <w:t xml:space="preserve"> I</w:t>
      </w:r>
      <w:r>
        <w:t>s there a means of monitoring that?</w:t>
      </w:r>
      <w:r w:rsidR="00A41829">
        <w:t xml:space="preserve"> I think that was the point of the question.</w:t>
      </w:r>
    </w:p>
    <w:p w:rsidR="005D5A44" w:rsidP="005D5A44">
      <w:pPr>
        <w:pStyle w:val="Answer"/>
      </w:pPr>
      <w:sdt>
        <w:sdtPr>
          <w:alias w:val="Witness"/>
          <w:id w:val="2050723494"/>
          <w:placeholder>
            <w:docPart w:val="D2150EFA758E45309FC76E0CD6392068"/>
          </w:placeholder>
          <w:richText/>
        </w:sdtPr>
        <w:sdtContent>
          <w:r w:rsidRPr="004259BB">
            <w:rPr>
              <w:b/>
              <w:i/>
            </w:rPr>
            <w:t>James Cartlidge:</w:t>
          </w:r>
        </w:sdtContent>
      </w:sdt>
      <w:r>
        <w:t xml:space="preserve"> Absolutely.</w:t>
      </w:r>
    </w:p>
    <w:p w:rsidR="005D5A44" w:rsidP="005D5A44">
      <w:pPr>
        <w:pStyle w:val="Question"/>
        <w:numPr>
          <w:ilvl w:val="0"/>
          <w:numId w:val="9"/>
        </w:numPr>
      </w:pPr>
      <w:sdt>
        <w:sdtPr>
          <w:alias w:val="Member"/>
          <w:tag w:val="&lt;Member mnisId='4469' dodsId='122103'&gt;"/>
          <w:id w:val="1269053092"/>
          <w:placeholder>
            <w:docPart w:val="D2150EFA758E45309FC76E0CD6392068"/>
          </w:placeholder>
          <w:richText/>
        </w:sdtPr>
        <w:sdtContent>
          <w:r w:rsidRPr="004259BB">
            <w:rPr>
              <w:b/>
            </w:rPr>
            <w:t>Angela Crawley:</w:t>
          </w:r>
        </w:sdtContent>
      </w:sdt>
      <w:r>
        <w:t xml:space="preserve"> T</w:t>
      </w:r>
      <w:r w:rsidRPr="00271201">
        <w:t xml:space="preserve">urning to the </w:t>
      </w:r>
      <w:r>
        <w:t>G</w:t>
      </w:r>
      <w:r w:rsidRPr="00271201">
        <w:t>overnment</w:t>
      </w:r>
      <w:r>
        <w:t>’</w:t>
      </w:r>
      <w:r w:rsidRPr="00271201">
        <w:t>s response to the independent review</w:t>
      </w:r>
      <w:r>
        <w:t xml:space="preserve"> on the issue of listing, </w:t>
      </w:r>
      <w:r w:rsidRPr="00271201">
        <w:t xml:space="preserve">what are the </w:t>
      </w:r>
      <w:r>
        <w:t>G</w:t>
      </w:r>
      <w:r w:rsidRPr="00271201">
        <w:t xml:space="preserve">overnment doing to support the judiciary to ensure that listing is </w:t>
      </w:r>
      <w:r w:rsidR="00ED5E4A">
        <w:t xml:space="preserve">as </w:t>
      </w:r>
      <w:r w:rsidRPr="00271201">
        <w:t>effective and as consistent as possible?</w:t>
      </w:r>
    </w:p>
    <w:p w:rsidR="0052191F" w:rsidP="005D5A44">
      <w:pPr>
        <w:pStyle w:val="Answer"/>
      </w:pPr>
      <w:sdt>
        <w:sdtPr>
          <w:alias w:val="Witness"/>
          <w:id w:val="278695487"/>
          <w:placeholder>
            <w:docPart w:val="D2150EFA758E45309FC76E0CD6392068"/>
          </w:placeholder>
          <w:richText/>
        </w:sdtPr>
        <w:sdtContent>
          <w:r w:rsidRPr="00271201" w:rsidR="005D5A44">
            <w:rPr>
              <w:b/>
              <w:i/>
            </w:rPr>
            <w:t>James Cartlidge:</w:t>
          </w:r>
        </w:sdtContent>
      </w:sdt>
      <w:r w:rsidR="005D5A44">
        <w:t xml:space="preserve"> </w:t>
      </w:r>
      <w:r w:rsidRPr="00271201" w:rsidR="005D5A44">
        <w:t>That is a very good question</w:t>
      </w:r>
      <w:r w:rsidR="005D5A44">
        <w:t xml:space="preserve">, Ms </w:t>
      </w:r>
      <w:r w:rsidRPr="00271201" w:rsidR="005D5A44">
        <w:t xml:space="preserve">Crawley. </w:t>
      </w:r>
      <w:r w:rsidR="00ED5E4A">
        <w:t xml:space="preserve">Thank you very much. </w:t>
      </w:r>
      <w:r w:rsidRPr="00271201" w:rsidR="005D5A44">
        <w:t xml:space="preserve">One of the first things I was told when I became </w:t>
      </w:r>
      <w:r w:rsidR="005D5A44">
        <w:t>M</w:t>
      </w:r>
      <w:r w:rsidRPr="00271201" w:rsidR="005D5A44">
        <w:t xml:space="preserve">inister with responsibility for the criminal courts was that listing </w:t>
      </w:r>
      <w:r>
        <w:t>i</w:t>
      </w:r>
      <w:r w:rsidRPr="00271201" w:rsidR="005D5A44">
        <w:t>s a judicial function</w:t>
      </w:r>
      <w:r w:rsidR="005D5A44">
        <w:t>. This is a phrase you</w:t>
      </w:r>
      <w:r w:rsidRPr="00271201" w:rsidR="005D5A44">
        <w:t xml:space="preserve"> will he</w:t>
      </w:r>
      <w:r w:rsidR="005D5A44">
        <w:t>ar</w:t>
      </w:r>
      <w:r w:rsidRPr="00271201" w:rsidR="005D5A44">
        <w:t xml:space="preserve"> often</w:t>
      </w:r>
      <w:r w:rsidR="005D5A44">
        <w:t>.</w:t>
      </w:r>
      <w:r w:rsidRPr="00271201" w:rsidR="005D5A44">
        <w:t xml:space="preserve"> </w:t>
      </w:r>
    </w:p>
    <w:p w:rsidR="0052191F" w:rsidP="0052191F">
      <w:pPr>
        <w:pStyle w:val="Question"/>
        <w:numPr>
          <w:ilvl w:val="0"/>
          <w:numId w:val="0"/>
        </w:numPr>
        <w:ind w:left="794"/>
      </w:pPr>
      <w:sdt>
        <w:sdtPr>
          <w:alias w:val="Member"/>
          <w:tag w:val="&lt;Member mnisId='1601' dodsId='34498'&gt;"/>
          <w:id w:val="-2027931418"/>
          <w:placeholder>
            <w:docPart w:val="DefaultPlaceholder_-1854013440"/>
          </w:placeholder>
          <w:richText/>
        </w:sdtPr>
        <w:sdtContent>
          <w:r w:rsidRPr="0052191F">
            <w:rPr>
              <w:b/>
            </w:rPr>
            <w:t>Chair:</w:t>
          </w:r>
        </w:sdtContent>
      </w:sdt>
      <w:r>
        <w:t xml:space="preserve"> Absolutely.</w:t>
      </w:r>
    </w:p>
    <w:p w:rsidR="005D5A44" w:rsidRPr="006F39E2" w:rsidP="0052191F">
      <w:pPr>
        <w:pStyle w:val="Answer"/>
        <w:rPr>
          <w:i/>
          <w:iCs/>
        </w:rPr>
      </w:pPr>
      <w:sdt>
        <w:sdtPr>
          <w:alias w:val="Witness"/>
          <w:id w:val="-1616747933"/>
          <w:placeholder>
            <w:docPart w:val="DefaultPlaceholder_-1854013440"/>
          </w:placeholder>
          <w:richText/>
        </w:sdtPr>
        <w:sdtContent>
          <w:r w:rsidRPr="0052191F" w:rsidR="0052191F">
            <w:rPr>
              <w:b/>
              <w:i/>
            </w:rPr>
            <w:t>James Cartlidge:</w:t>
          </w:r>
        </w:sdtContent>
      </w:sdt>
      <w:r w:rsidR="0052191F">
        <w:t xml:space="preserve"> Let me be clear. </w:t>
      </w:r>
      <w:r w:rsidRPr="00271201">
        <w:t xml:space="preserve">I am a huge fan of our judiciary. </w:t>
      </w:r>
      <w:r>
        <w:t xml:space="preserve">We are </w:t>
      </w:r>
      <w:r w:rsidRPr="00271201">
        <w:t xml:space="preserve">very fortunate with our judiciary and </w:t>
      </w:r>
      <w:r w:rsidR="0052191F">
        <w:t xml:space="preserve">our </w:t>
      </w:r>
      <w:r w:rsidRPr="00271201">
        <w:t>legal system. I am a particular supporter of the principle of an independent judiciary</w:t>
      </w:r>
      <w:r>
        <w:t>.</w:t>
      </w:r>
    </w:p>
    <w:p w:rsidR="005D5A44" w:rsidP="005D5A44">
      <w:pPr>
        <w:pStyle w:val="Question"/>
        <w:numPr>
          <w:ilvl w:val="0"/>
          <w:numId w:val="9"/>
        </w:numPr>
      </w:pPr>
      <w:sdt>
        <w:sdtPr>
          <w:alias w:val="Member"/>
          <w:tag w:val="&lt;Member mnisId='1601' dodsId='34498'&gt;"/>
          <w:id w:val="-1644503083"/>
          <w:placeholder>
            <w:docPart w:val="D2150EFA758E45309FC76E0CD6392068"/>
          </w:placeholder>
          <w:richText/>
        </w:sdtPr>
        <w:sdtContent>
          <w:r w:rsidRPr="00271201">
            <w:rPr>
              <w:b/>
            </w:rPr>
            <w:t>Chair:</w:t>
          </w:r>
        </w:sdtContent>
      </w:sdt>
      <w:r>
        <w:t xml:space="preserve"> </w:t>
      </w:r>
      <w:r w:rsidRPr="00271201">
        <w:t xml:space="preserve">I see that the </w:t>
      </w:r>
      <w:r>
        <w:t>M</w:t>
      </w:r>
      <w:r w:rsidRPr="00271201">
        <w:t>inister is on h</w:t>
      </w:r>
      <w:r w:rsidR="005B7FD7">
        <w:t>er</w:t>
      </w:r>
      <w:r w:rsidRPr="00271201">
        <w:t xml:space="preserve"> feet</w:t>
      </w:r>
      <w:r w:rsidR="00ED4574">
        <w:t xml:space="preserve"> in the Chamber</w:t>
      </w:r>
      <w:r>
        <w:t>, but</w:t>
      </w:r>
      <w:r w:rsidRPr="00271201">
        <w:t xml:space="preserve"> let</w:t>
      </w:r>
      <w:r w:rsidR="0052191F">
        <w:t>’</w:t>
      </w:r>
      <w:r w:rsidRPr="00271201">
        <w:t>s keep going</w:t>
      </w:r>
      <w:r w:rsidR="0074753D">
        <w:t xml:space="preserve"> as long as we can</w:t>
      </w:r>
      <w:r w:rsidRPr="00271201">
        <w:t>.</w:t>
      </w:r>
    </w:p>
    <w:p w:rsidR="00917582" w:rsidP="005D5A44">
      <w:pPr>
        <w:pStyle w:val="Answer"/>
      </w:pPr>
      <w:sdt>
        <w:sdtPr>
          <w:alias w:val="Witness"/>
          <w:id w:val="-1324120380"/>
          <w:placeholder>
            <w:docPart w:val="D2150EFA758E45309FC76E0CD6392068"/>
          </w:placeholder>
          <w:richText/>
        </w:sdtPr>
        <w:sdtContent>
          <w:r w:rsidRPr="00271201" w:rsidR="005D5A44">
            <w:rPr>
              <w:b/>
              <w:i/>
            </w:rPr>
            <w:t>James Cartlidge:</w:t>
          </w:r>
        </w:sdtContent>
      </w:sdt>
      <w:r w:rsidR="005D5A44">
        <w:t xml:space="preserve"> </w:t>
      </w:r>
      <w:r w:rsidR="008717F2">
        <w:t>U</w:t>
      </w:r>
      <w:r w:rsidRPr="00271201" w:rsidR="005D5A44">
        <w:t xml:space="preserve">nderstood. On </w:t>
      </w:r>
      <w:r w:rsidR="00D70EAC">
        <w:t>a</w:t>
      </w:r>
      <w:r w:rsidRPr="00271201" w:rsidR="005D5A44">
        <w:t xml:space="preserve"> point of order, </w:t>
      </w:r>
      <w:r w:rsidR="00D70EAC">
        <w:t xml:space="preserve">Chair, </w:t>
      </w:r>
      <w:r w:rsidRPr="00271201" w:rsidR="005D5A44">
        <w:t xml:space="preserve">I may have </w:t>
      </w:r>
      <w:r w:rsidR="00ED4574">
        <w:t>p</w:t>
      </w:r>
      <w:r w:rsidRPr="00271201" w:rsidR="005D5A44">
        <w:t>ing</w:t>
      </w:r>
      <w:r w:rsidR="005D5A44">
        <w:t>-</w:t>
      </w:r>
      <w:r w:rsidRPr="00271201" w:rsidR="005D5A44">
        <w:t>pong later</w:t>
      </w:r>
      <w:r w:rsidR="0074753D">
        <w:t>,</w:t>
      </w:r>
      <w:r w:rsidR="005D5A44">
        <w:t xml:space="preserve"> </w:t>
      </w:r>
      <w:r w:rsidR="00ED4574">
        <w:t>so</w:t>
      </w:r>
      <w:r w:rsidR="005D5A44">
        <w:t xml:space="preserve"> I</w:t>
      </w:r>
      <w:r w:rsidRPr="00271201" w:rsidR="005D5A44">
        <w:t xml:space="preserve"> need to keep an eye on that as well.</w:t>
      </w:r>
    </w:p>
    <w:p w:rsidR="005D5A44" w:rsidP="005D5A44">
      <w:pPr>
        <w:pStyle w:val="Answer"/>
      </w:pPr>
      <w:r>
        <w:t>Because l</w:t>
      </w:r>
      <w:r w:rsidRPr="00271201">
        <w:t>isting is a judicial functio</w:t>
      </w:r>
      <w:r>
        <w:t>n</w:t>
      </w:r>
      <w:r w:rsidRPr="00271201">
        <w:t xml:space="preserve"> it is difficult for </w:t>
      </w:r>
      <w:r w:rsidR="0074753D">
        <w:t>G</w:t>
      </w:r>
      <w:r w:rsidRPr="00271201">
        <w:t xml:space="preserve">overnment directly to </w:t>
      </w:r>
      <w:r>
        <w:t>d</w:t>
      </w:r>
      <w:r w:rsidR="000E56AA">
        <w:t>o anything</w:t>
      </w:r>
      <w:r>
        <w:t xml:space="preserve">, but </w:t>
      </w:r>
      <w:r w:rsidRPr="00271201">
        <w:t>I speak to the Lord Chief Justice and</w:t>
      </w:r>
      <w:r>
        <w:t xml:space="preserve"> </w:t>
      </w:r>
      <w:r w:rsidR="000E56AA">
        <w:t xml:space="preserve">the </w:t>
      </w:r>
      <w:r>
        <w:t>SPJ</w:t>
      </w:r>
      <w:r w:rsidRPr="00271201">
        <w:t xml:space="preserve"> frequently</w:t>
      </w:r>
      <w:r w:rsidR="00692635">
        <w:t>. W</w:t>
      </w:r>
      <w:r w:rsidRPr="00271201">
        <w:t>e discuss listing practi</w:t>
      </w:r>
      <w:r>
        <w:t>c</w:t>
      </w:r>
      <w:r w:rsidRPr="00271201">
        <w:t>es</w:t>
      </w:r>
      <w:r>
        <w:t xml:space="preserve"> and so on, but </w:t>
      </w:r>
      <w:r w:rsidR="00AB74B1">
        <w:t>it</w:t>
      </w:r>
      <w:r>
        <w:t xml:space="preserve"> is </w:t>
      </w:r>
      <w:r w:rsidRPr="00271201">
        <w:t>ultimately their responsibility.</w:t>
      </w:r>
    </w:p>
    <w:p w:rsidR="005D5A44" w:rsidP="005D5A44">
      <w:pPr>
        <w:pStyle w:val="Question"/>
        <w:numPr>
          <w:ilvl w:val="0"/>
          <w:numId w:val="9"/>
        </w:numPr>
      </w:pPr>
      <w:sdt>
        <w:sdtPr>
          <w:alias w:val="Member"/>
          <w:tag w:val="&lt;Member mnisId='4469' dodsId='122103'&gt;"/>
          <w:id w:val="1442345729"/>
          <w:placeholder>
            <w:docPart w:val="D2150EFA758E45309FC76E0CD6392068"/>
          </w:placeholder>
          <w:richText/>
        </w:sdtPr>
        <w:sdtContent>
          <w:r w:rsidRPr="00271201">
            <w:rPr>
              <w:b/>
            </w:rPr>
            <w:t>Angela Crawley:</w:t>
          </w:r>
        </w:sdtContent>
      </w:sdt>
      <w:r>
        <w:t xml:space="preserve"> W</w:t>
      </w:r>
      <w:r w:rsidRPr="00271201">
        <w:t xml:space="preserve">e saw an expansion </w:t>
      </w:r>
      <w:r w:rsidR="00AB74B1">
        <w:t>in</w:t>
      </w:r>
      <w:r w:rsidRPr="00271201">
        <w:t xml:space="preserve"> the use of technology throughout the </w:t>
      </w:r>
      <w:r w:rsidR="00AB74B1">
        <w:t>C</w:t>
      </w:r>
      <w:r>
        <w:t xml:space="preserve">ovid </w:t>
      </w:r>
      <w:r w:rsidRPr="00271201">
        <w:t xml:space="preserve">pandemic. What is the </w:t>
      </w:r>
      <w:r>
        <w:t>G</w:t>
      </w:r>
      <w:r w:rsidRPr="00271201">
        <w:t>overnment</w:t>
      </w:r>
      <w:r>
        <w:t>’</w:t>
      </w:r>
      <w:r w:rsidRPr="00271201">
        <w:t>s position on how remote hearing</w:t>
      </w:r>
      <w:r>
        <w:t xml:space="preserve">s </w:t>
      </w:r>
      <w:r w:rsidRPr="00271201">
        <w:t>affect the quality and efficiency of the criminal justice system?</w:t>
      </w:r>
    </w:p>
    <w:p w:rsidR="00564967" w:rsidP="005D5A44">
      <w:pPr>
        <w:pStyle w:val="Answer"/>
      </w:pPr>
      <w:sdt>
        <w:sdtPr>
          <w:alias w:val="Witness"/>
          <w:id w:val="-1065864935"/>
          <w:placeholder>
            <w:docPart w:val="D2150EFA758E45309FC76E0CD6392068"/>
          </w:placeholder>
          <w:richText/>
        </w:sdtPr>
        <w:sdtContent>
          <w:r w:rsidRPr="00271201" w:rsidR="005D5A44">
            <w:rPr>
              <w:b/>
              <w:i/>
            </w:rPr>
            <w:t>James Cartlidge:</w:t>
          </w:r>
        </w:sdtContent>
      </w:sdt>
      <w:r w:rsidR="005D5A44">
        <w:t xml:space="preserve"> </w:t>
      </w:r>
      <w:r w:rsidRPr="00271201" w:rsidR="005D5A44">
        <w:t>That is also a very go</w:t>
      </w:r>
      <w:r w:rsidR="005D5A44">
        <w:t>od</w:t>
      </w:r>
      <w:r w:rsidRPr="00271201" w:rsidR="005D5A44">
        <w:t xml:space="preserve"> question</w:t>
      </w:r>
      <w:r w:rsidR="00AB74B1">
        <w:t>,</w:t>
      </w:r>
      <w:r w:rsidR="005D5A44">
        <w:t xml:space="preserve"> and</w:t>
      </w:r>
      <w:r w:rsidR="00AB74B1">
        <w:t xml:space="preserve"> very</w:t>
      </w:r>
      <w:r w:rsidRPr="00271201" w:rsidR="005D5A44">
        <w:t xml:space="preserve"> close to my heart. M</w:t>
      </w:r>
      <w:r w:rsidR="005D5A44">
        <w:t xml:space="preserve">s </w:t>
      </w:r>
      <w:r w:rsidRPr="00271201" w:rsidR="005D5A44">
        <w:t xml:space="preserve">Crawley, you will be aware that the </w:t>
      </w:r>
      <w:r w:rsidR="005D5A44">
        <w:t>L</w:t>
      </w:r>
      <w:r w:rsidRPr="00271201" w:rsidR="005D5A44">
        <w:t>aw So</w:t>
      </w:r>
      <w:r w:rsidR="005D5A44">
        <w:t>ciety</w:t>
      </w:r>
      <w:r w:rsidR="00021CD4">
        <w:t xml:space="preserve"> of Scotland</w:t>
      </w:r>
      <w:r w:rsidRPr="00271201" w:rsidR="005D5A44">
        <w:t xml:space="preserve"> gave evidence during the evidence session of the </w:t>
      </w:r>
      <w:r w:rsidR="005D5A44">
        <w:t>J</w:t>
      </w:r>
      <w:r w:rsidRPr="00271201" w:rsidR="005D5A44">
        <w:t xml:space="preserve">udicial </w:t>
      </w:r>
      <w:r w:rsidR="005D5A44">
        <w:t>R</w:t>
      </w:r>
      <w:r w:rsidRPr="00271201" w:rsidR="005D5A44">
        <w:t>eview a</w:t>
      </w:r>
      <w:r w:rsidR="005D5A44">
        <w:t>nd C</w:t>
      </w:r>
      <w:r w:rsidRPr="00271201" w:rsidR="005D5A44">
        <w:t xml:space="preserve">ourts </w:t>
      </w:r>
      <w:r w:rsidR="005D5A44">
        <w:t xml:space="preserve">Bill. It </w:t>
      </w:r>
      <w:r w:rsidRPr="00271201" w:rsidR="005D5A44">
        <w:t>was very positive about technology</w:t>
      </w:r>
      <w:r w:rsidR="005D5A44">
        <w:t>,</w:t>
      </w:r>
      <w:r w:rsidRPr="00271201" w:rsidR="005D5A44">
        <w:t xml:space="preserve"> making the point that even in the most remote areas of Scotland it helped justice to keep going. I have always made the point</w:t>
      </w:r>
      <w:r w:rsidR="005D5A44">
        <w:t>,</w:t>
      </w:r>
      <w:r w:rsidRPr="00271201" w:rsidR="005D5A44">
        <w:t xml:space="preserve"> particularly during the pandemic</w:t>
      </w:r>
      <w:r w:rsidR="005D5A44">
        <w:t xml:space="preserve">, that </w:t>
      </w:r>
      <w:r w:rsidRPr="00271201" w:rsidR="005D5A44">
        <w:t>technolog</w:t>
      </w:r>
      <w:r w:rsidR="005D5A44">
        <w:t>y</w:t>
      </w:r>
      <w:r w:rsidRPr="00271201" w:rsidR="005D5A44">
        <w:t xml:space="preserve"> help</w:t>
      </w:r>
      <w:r w:rsidR="005D5A44">
        <w:t>ed</w:t>
      </w:r>
      <w:r w:rsidRPr="00271201" w:rsidR="005D5A44">
        <w:t xml:space="preserve"> us </w:t>
      </w:r>
      <w:r w:rsidR="00E04C5B">
        <w:t xml:space="preserve">to </w:t>
      </w:r>
      <w:r w:rsidRPr="00271201" w:rsidR="005D5A44">
        <w:t>deal with</w:t>
      </w:r>
      <w:r w:rsidR="005D5A44">
        <w:t xml:space="preserve"> probably</w:t>
      </w:r>
      <w:r w:rsidRPr="00271201" w:rsidR="005D5A44">
        <w:t xml:space="preserve"> the biggest collec</w:t>
      </w:r>
      <w:r w:rsidR="005D5A44">
        <w:t>tive</w:t>
      </w:r>
      <w:r w:rsidRPr="00271201" w:rsidR="005D5A44">
        <w:t xml:space="preserve"> threat to access to justice </w:t>
      </w:r>
      <w:r w:rsidR="005D5A44">
        <w:t>that</w:t>
      </w:r>
      <w:r w:rsidRPr="00271201" w:rsidR="005D5A44">
        <w:t xml:space="preserve"> we have seen for many years.</w:t>
      </w:r>
    </w:p>
    <w:p w:rsidR="005D5A44" w:rsidP="005D5A44">
      <w:pPr>
        <w:pStyle w:val="Answer"/>
      </w:pPr>
      <w:r w:rsidRPr="00271201">
        <w:t>As we now return to</w:t>
      </w:r>
      <w:r>
        <w:t xml:space="preserve"> “</w:t>
      </w:r>
      <w:r w:rsidRPr="00271201">
        <w:t>more normal times</w:t>
      </w:r>
      <w:r>
        <w:t>”</w:t>
      </w:r>
      <w:r w:rsidR="00256450">
        <w:t>—touch wood—</w:t>
      </w:r>
      <w:r w:rsidRPr="00271201">
        <w:t>I think</w:t>
      </w:r>
      <w:r>
        <w:t xml:space="preserve"> its </w:t>
      </w:r>
      <w:r w:rsidRPr="00271201">
        <w:t>role is to help us deal with issues like productivity. I</w:t>
      </w:r>
      <w:r>
        <w:t>t</w:t>
      </w:r>
      <w:r w:rsidRPr="00271201">
        <w:t xml:space="preserve"> has been a particular issue for practitioners. When I first met the CBA </w:t>
      </w:r>
      <w:r>
        <w:t xml:space="preserve">and </w:t>
      </w:r>
      <w:r w:rsidR="00256450">
        <w:t xml:space="preserve">the </w:t>
      </w:r>
      <w:r>
        <w:t>Bar C</w:t>
      </w:r>
      <w:r w:rsidRPr="00271201">
        <w:t>ouncil</w:t>
      </w:r>
      <w:r w:rsidR="00256450">
        <w:t>,</w:t>
      </w:r>
      <w:r w:rsidRPr="00271201">
        <w:t xml:space="preserve"> they m</w:t>
      </w:r>
      <w:r w:rsidR="00256450">
        <w:t>entioned</w:t>
      </w:r>
      <w:r w:rsidRPr="00271201">
        <w:t xml:space="preserve"> what they saw as inconsistency</w:t>
      </w:r>
      <w:r>
        <w:t xml:space="preserve"> about which </w:t>
      </w:r>
      <w:r w:rsidRPr="00271201">
        <w:t xml:space="preserve">hearings would be remote and which would be in person. </w:t>
      </w:r>
      <w:r>
        <w:t>O</w:t>
      </w:r>
      <w:r w:rsidRPr="00271201">
        <w:t>n that</w:t>
      </w:r>
      <w:r>
        <w:t xml:space="preserve">, there is </w:t>
      </w:r>
      <w:r w:rsidRPr="00271201">
        <w:t>recent guidance from the Lord Chief Justice, trying to give a bit more certainty</w:t>
      </w:r>
      <w:r w:rsidR="007539ED">
        <w:t>,</w:t>
      </w:r>
      <w:r>
        <w:t xml:space="preserve"> while </w:t>
      </w:r>
      <w:r w:rsidRPr="00271201">
        <w:t>respecting the fact that individual judges still have the</w:t>
      </w:r>
      <w:r>
        <w:t>ir</w:t>
      </w:r>
      <w:r w:rsidRPr="00271201">
        <w:t xml:space="preserve"> independence and discretion</w:t>
      </w:r>
      <w:r>
        <w:t>. W</w:t>
      </w:r>
      <w:r w:rsidRPr="00271201">
        <w:t>hat I understand from practitioners is that that has given them a sense of greater certainty as to</w:t>
      </w:r>
      <w:r>
        <w:t xml:space="preserve"> </w:t>
      </w:r>
      <w:r w:rsidR="00147D6D">
        <w:t>when and where—</w:t>
      </w:r>
      <w:r w:rsidRPr="00271201">
        <w:t xml:space="preserve">whether </w:t>
      </w:r>
      <w:r>
        <w:t>it is</w:t>
      </w:r>
      <w:r w:rsidRPr="00271201">
        <w:t xml:space="preserve"> remote or in person</w:t>
      </w:r>
      <w:r>
        <w:t>.</w:t>
      </w:r>
      <w:r w:rsidRPr="00271201">
        <w:t xml:space="preserve"> </w:t>
      </w:r>
      <w:r>
        <w:t>T</w:t>
      </w:r>
      <w:r w:rsidRPr="00271201">
        <w:t>hat is very positive</w:t>
      </w:r>
      <w:r>
        <w:t>. It</w:t>
      </w:r>
      <w:r w:rsidRPr="00271201">
        <w:t xml:space="preserve"> shows that</w:t>
      </w:r>
      <w:r>
        <w:t>,</w:t>
      </w:r>
      <w:r w:rsidRPr="00271201">
        <w:t xml:space="preserve"> while</w:t>
      </w:r>
      <w:r>
        <w:t xml:space="preserve"> </w:t>
      </w:r>
      <w:r w:rsidR="00E63627">
        <w:t>the judiciary are</w:t>
      </w:r>
      <w:r w:rsidRPr="00271201">
        <w:t xml:space="preserve"> independent, if</w:t>
      </w:r>
      <w:r w:rsidR="00E63627">
        <w:t xml:space="preserve"> we</w:t>
      </w:r>
      <w:r w:rsidRPr="00271201">
        <w:t xml:space="preserve"> work </w:t>
      </w:r>
      <w:r w:rsidR="00E63627">
        <w:t>with them i</w:t>
      </w:r>
      <w:r w:rsidRPr="00271201">
        <w:t xml:space="preserve">n </w:t>
      </w:r>
      <w:r w:rsidR="00E63627">
        <w:t>a</w:t>
      </w:r>
      <w:r w:rsidRPr="00271201">
        <w:t xml:space="preserve"> constructive and collaborative fashion</w:t>
      </w:r>
      <w:r w:rsidR="00E63627">
        <w:t>, we</w:t>
      </w:r>
      <w:r w:rsidRPr="00271201">
        <w:t xml:space="preserve"> can make important progress on things like remote hearings </w:t>
      </w:r>
      <w:r>
        <w:t xml:space="preserve">and </w:t>
      </w:r>
      <w:r w:rsidRPr="00271201">
        <w:t>listing</w:t>
      </w:r>
      <w:r>
        <w:t>s</w:t>
      </w:r>
      <w:r w:rsidRPr="00271201">
        <w:t>.</w:t>
      </w:r>
    </w:p>
    <w:p w:rsidR="005D5A44" w:rsidP="005D5A44">
      <w:pPr>
        <w:pStyle w:val="Question"/>
        <w:numPr>
          <w:ilvl w:val="0"/>
          <w:numId w:val="9"/>
        </w:numPr>
      </w:pPr>
      <w:sdt>
        <w:sdtPr>
          <w:alias w:val="Member"/>
          <w:tag w:val="&lt;Member mnisId='4826' dodsId=''&gt;"/>
          <w:id w:val="519446242"/>
          <w:placeholder>
            <w:docPart w:val="D2150EFA758E45309FC76E0CD6392068"/>
          </w:placeholder>
          <w:richText/>
        </w:sdtPr>
        <w:sdtContent>
          <w:r w:rsidRPr="00271201">
            <w:rPr>
              <w:b/>
            </w:rPr>
            <w:t>Laura Farris:</w:t>
          </w:r>
        </w:sdtContent>
      </w:sdt>
      <w:r>
        <w:t xml:space="preserve"> Minister, t</w:t>
      </w:r>
      <w:r w:rsidRPr="00271201">
        <w:t>o pick up the last point about the use of technology,</w:t>
      </w:r>
      <w:r w:rsidRPr="00CA4CCC">
        <w:t xml:space="preserve"> you identified early legal advice as an efficiency that you can build into the system. Are you</w:t>
      </w:r>
      <w:r>
        <w:t xml:space="preserve"> yet</w:t>
      </w:r>
      <w:r w:rsidRPr="00CA4CCC">
        <w:t xml:space="preserve"> in a position to identify w</w:t>
      </w:r>
      <w:r>
        <w:t>he</w:t>
      </w:r>
      <w:r w:rsidRPr="00CA4CCC">
        <w:t xml:space="preserve">ther remote hearings build efficiencies into the system that could impact legal aid, how </w:t>
      </w:r>
      <w:r>
        <w:t>it is</w:t>
      </w:r>
      <w:r w:rsidRPr="00CA4CCC">
        <w:t xml:space="preserve"> spent and how quickly cases can be disposed of, or is it too early to say?</w:t>
      </w:r>
    </w:p>
    <w:p w:rsidR="005D5A44" w:rsidP="005D5A44">
      <w:pPr>
        <w:pStyle w:val="Answer"/>
      </w:pPr>
      <w:sdt>
        <w:sdtPr>
          <w:alias w:val="Witness"/>
          <w:id w:val="-817570693"/>
          <w:placeholder>
            <w:docPart w:val="D2150EFA758E45309FC76E0CD6392068"/>
          </w:placeholder>
          <w:richText/>
        </w:sdtPr>
        <w:sdtContent>
          <w:r w:rsidRPr="00CA4CCC">
            <w:rPr>
              <w:b/>
              <w:i/>
            </w:rPr>
            <w:t>James Cartlidge:</w:t>
          </w:r>
        </w:sdtContent>
      </w:sdt>
      <w:r>
        <w:t xml:space="preserve"> </w:t>
      </w:r>
      <w:r w:rsidRPr="00CA4CCC">
        <w:t>It is a very good point. Once again</w:t>
      </w:r>
      <w:r>
        <w:t>, for</w:t>
      </w:r>
      <w:r w:rsidRPr="00CA4CCC">
        <w:t xml:space="preserve"> data I will </w:t>
      </w:r>
      <w:r>
        <w:t>pass over to Jelena</w:t>
      </w:r>
      <w:r w:rsidR="001D7CB0">
        <w:t xml:space="preserve">. </w:t>
      </w:r>
      <w:r>
        <w:t>HMCTS</w:t>
      </w:r>
      <w:r w:rsidRPr="00CA4CCC">
        <w:t xml:space="preserve"> did qualitative research</w:t>
      </w:r>
      <w:r>
        <w:t xml:space="preserve"> and got</w:t>
      </w:r>
      <w:r w:rsidRPr="00CA4CCC">
        <w:t xml:space="preserve"> feedback from users during the pandemic </w:t>
      </w:r>
      <w:r>
        <w:t>about</w:t>
      </w:r>
      <w:r w:rsidRPr="00CA4CCC">
        <w:t xml:space="preserve"> their experience of the courts. It ask</w:t>
      </w:r>
      <w:r w:rsidR="001D7CB0">
        <w:t>ed</w:t>
      </w:r>
      <w:r w:rsidRPr="00CA4CCC">
        <w:t xml:space="preserve"> users who had </w:t>
      </w:r>
      <w:r>
        <w:t>had</w:t>
      </w:r>
      <w:r w:rsidRPr="00CA4CCC">
        <w:t xml:space="preserve"> remote hearing</w:t>
      </w:r>
      <w:r>
        <w:t xml:space="preserve">s and those who had appeared in person. I </w:t>
      </w:r>
      <w:r w:rsidRPr="00CA4CCC">
        <w:t xml:space="preserve">think </w:t>
      </w:r>
      <w:r>
        <w:t xml:space="preserve">the </w:t>
      </w:r>
      <w:r w:rsidRPr="00CA4CCC">
        <w:t>satisfaction</w:t>
      </w:r>
      <w:r>
        <w:t xml:space="preserve"> </w:t>
      </w:r>
      <w:r w:rsidR="001D7CB0">
        <w:t xml:space="preserve">percentage </w:t>
      </w:r>
      <w:r>
        <w:t>rate</w:t>
      </w:r>
      <w:r w:rsidRPr="00CA4CCC">
        <w:t xml:space="preserve"> was higher for those who had had a remote hearing. They pr</w:t>
      </w:r>
      <w:r>
        <w:t>a</w:t>
      </w:r>
      <w:r w:rsidRPr="00CA4CCC">
        <w:t>yed in aid things like the fact they did not have to take public transport</w:t>
      </w:r>
      <w:r w:rsidR="003F7FF1">
        <w:t>—</w:t>
      </w:r>
      <w:r w:rsidR="00141E1B">
        <w:rPr>
          <w:i/>
          <w:iCs/>
        </w:rPr>
        <w:t>[Interruption.]</w:t>
      </w:r>
      <w:r w:rsidR="005A572E">
        <w:t xml:space="preserve"> O</w:t>
      </w:r>
      <w:r w:rsidRPr="00CA4CCC">
        <w:t>r go to vote</w:t>
      </w:r>
      <w:r>
        <w:t>.</w:t>
      </w:r>
    </w:p>
    <w:p w:rsidR="005D5A44" w:rsidP="005D5A44">
      <w:pPr>
        <w:pStyle w:val="Question"/>
        <w:numPr>
          <w:ilvl w:val="0"/>
          <w:numId w:val="9"/>
        </w:numPr>
      </w:pPr>
      <w:sdt>
        <w:sdtPr>
          <w:alias w:val="Member"/>
          <w:tag w:val="&lt;Member mnisId='1601' dodsId='34498'&gt;"/>
          <w:id w:val="100543048"/>
          <w:placeholder>
            <w:docPart w:val="D2150EFA758E45309FC76E0CD6392068"/>
          </w:placeholder>
          <w:richText/>
        </w:sdtPr>
        <w:sdtContent>
          <w:r w:rsidRPr="00CA4CCC">
            <w:rPr>
              <w:b/>
            </w:rPr>
            <w:t>Chair:</w:t>
          </w:r>
        </w:sdtContent>
      </w:sdt>
      <w:r>
        <w:t xml:space="preserve"> Let</w:t>
      </w:r>
      <w:r w:rsidR="003F7FF1">
        <w:t>’</w:t>
      </w:r>
      <w:r>
        <w:t>s</w:t>
      </w:r>
      <w:r w:rsidRPr="00CA4CCC">
        <w:t xml:space="preserve"> think about where we are. </w:t>
      </w:r>
      <w:r>
        <w:t>Ideally, t</w:t>
      </w:r>
      <w:r w:rsidRPr="00CA4CCC">
        <w:t>here are a few topics we would probably like to turn</w:t>
      </w:r>
      <w:r>
        <w:t xml:space="preserve"> to, but realistically w</w:t>
      </w:r>
      <w:r w:rsidRPr="00CA4CCC">
        <w:t xml:space="preserve">e may have up to three </w:t>
      </w:r>
      <w:r w:rsidRPr="00CA4CCC">
        <w:t>votes</w:t>
      </w:r>
      <w:r>
        <w:t>, and then the House w</w:t>
      </w:r>
      <w:r w:rsidRPr="00CA4CCC">
        <w:t>ill be suspended until such time</w:t>
      </w:r>
      <w:r w:rsidRPr="000C2096">
        <w:t xml:space="preserve"> as </w:t>
      </w:r>
      <w:r>
        <w:t>any</w:t>
      </w:r>
      <w:r w:rsidRPr="000C2096">
        <w:t xml:space="preserve"> ping</w:t>
      </w:r>
      <w:r>
        <w:t>-</w:t>
      </w:r>
      <w:r w:rsidRPr="000C2096">
        <w:t xml:space="preserve">pong returns. I think their </w:t>
      </w:r>
      <w:r w:rsidR="005A572E">
        <w:t>l</w:t>
      </w:r>
      <w:r w:rsidRPr="000C2096">
        <w:t>ordships have just started consideration of Commons amendments</w:t>
      </w:r>
      <w:r>
        <w:t>.</w:t>
      </w:r>
    </w:p>
    <w:p w:rsidR="005D5A44" w:rsidP="005D5A44">
      <w:pPr>
        <w:pStyle w:val="Answer"/>
      </w:pPr>
      <w:sdt>
        <w:sdtPr>
          <w:alias w:val="Witness"/>
          <w:id w:val="-1096248898"/>
          <w:placeholder>
            <w:docPart w:val="D2150EFA758E45309FC76E0CD6392068"/>
          </w:placeholder>
          <w:richText/>
        </w:sdtPr>
        <w:sdtContent>
          <w:r w:rsidRPr="000C2096">
            <w:rPr>
              <w:b/>
              <w:i/>
            </w:rPr>
            <w:t>James Cartlidge:</w:t>
          </w:r>
        </w:sdtContent>
      </w:sdt>
      <w:r>
        <w:t xml:space="preserve"> </w:t>
      </w:r>
      <w:r w:rsidRPr="000C2096">
        <w:t>I</w:t>
      </w:r>
      <w:r>
        <w:t xml:space="preserve"> am</w:t>
      </w:r>
      <w:r w:rsidRPr="000C2096">
        <w:t xml:space="preserve"> happy to come back, subject to the ping</w:t>
      </w:r>
      <w:r>
        <w:t>-</w:t>
      </w:r>
      <w:r w:rsidRPr="000C2096">
        <w:t>pong of judicial review in court.</w:t>
      </w:r>
    </w:p>
    <w:p w:rsidR="005D5A44" w:rsidP="005D5A44">
      <w:pPr>
        <w:pStyle w:val="Question"/>
        <w:numPr>
          <w:ilvl w:val="0"/>
          <w:numId w:val="9"/>
        </w:numPr>
      </w:pPr>
      <w:sdt>
        <w:sdtPr>
          <w:alias w:val="Member"/>
          <w:tag w:val="&lt;Member mnisId='1601' dodsId='34498'&gt;"/>
          <w:id w:val="12966022"/>
          <w:placeholder>
            <w:docPart w:val="D2150EFA758E45309FC76E0CD6392068"/>
          </w:placeholder>
          <w:richText/>
        </w:sdtPr>
        <w:sdtContent>
          <w:r w:rsidRPr="000C2096">
            <w:rPr>
              <w:b/>
            </w:rPr>
            <w:t>Chair:</w:t>
          </w:r>
        </w:sdtContent>
      </w:sdt>
      <w:r>
        <w:t xml:space="preserve"> </w:t>
      </w:r>
      <w:r w:rsidRPr="000C2096">
        <w:t>Shall we try to do that</w:t>
      </w:r>
      <w:r>
        <w:t>,</w:t>
      </w:r>
      <w:r w:rsidRPr="000C2096">
        <w:t xml:space="preserve"> if we ca</w:t>
      </w:r>
      <w:r>
        <w:t>n? If</w:t>
      </w:r>
      <w:r w:rsidRPr="000C2096">
        <w:t xml:space="preserve"> logistically it goes wrong and we cannot get a quorum, for example, we may have to reschedule for perhaps another half hour or so to wrap up what is left. We appreciate your time. </w:t>
      </w:r>
      <w:r>
        <w:t>Thank you</w:t>
      </w:r>
      <w:r w:rsidRPr="000C2096">
        <w:t xml:space="preserve"> both for coming to give evidence today</w:t>
      </w:r>
      <w:r>
        <w:t>. W</w:t>
      </w:r>
      <w:r w:rsidRPr="000C2096">
        <w:t>e are all victims of changes in scheduling</w:t>
      </w:r>
      <w:r>
        <w:t>.</w:t>
      </w:r>
    </w:p>
    <w:p w:rsidR="005D5A44" w:rsidP="005D5A44">
      <w:pPr>
        <w:pStyle w:val="Answer"/>
      </w:pPr>
      <w:sdt>
        <w:sdtPr>
          <w:alias w:val="Witness"/>
          <w:id w:val="-1760054007"/>
          <w:placeholder>
            <w:docPart w:val="D2150EFA758E45309FC76E0CD6392068"/>
          </w:placeholder>
          <w:richText/>
        </w:sdtPr>
        <w:sdtContent>
          <w:r w:rsidRPr="000C2096">
            <w:rPr>
              <w:b/>
              <w:i/>
            </w:rPr>
            <w:t>James Cartlidge:</w:t>
          </w:r>
        </w:sdtContent>
      </w:sdt>
      <w:r>
        <w:t xml:space="preserve"> By the way, I </w:t>
      </w:r>
      <w:r w:rsidRPr="000C2096">
        <w:t>have also been sanctioned</w:t>
      </w:r>
      <w:r>
        <w:t>. As a result of seeing that, I found out how to write my name in Cyrillic.</w:t>
      </w:r>
    </w:p>
    <w:p w:rsidR="0051600F" w:rsidP="00181DF0">
      <w:pPr>
        <w:pStyle w:val="Question"/>
        <w:numPr>
          <w:ilvl w:val="0"/>
          <w:numId w:val="0"/>
        </w:numPr>
        <w:ind w:left="794"/>
      </w:pPr>
      <w:sdt>
        <w:sdtPr>
          <w:alias w:val="Member"/>
          <w:tag w:val="&lt;Member mnisId='1601' dodsId='34498'&gt;"/>
          <w:id w:val="-2140331541"/>
          <w:placeholder>
            <w:docPart w:val="D2150EFA758E45309FC76E0CD6392068"/>
          </w:placeholder>
          <w:richText/>
        </w:sdtPr>
        <w:sdtContent>
          <w:r w:rsidRPr="00C65E80" w:rsidR="005D5A44">
            <w:rPr>
              <w:b/>
            </w:rPr>
            <w:t>Chair:</w:t>
          </w:r>
        </w:sdtContent>
      </w:sdt>
      <w:r w:rsidR="005D5A44">
        <w:t xml:space="preserve"> </w:t>
      </w:r>
      <w:r w:rsidRPr="000C2096" w:rsidR="005D5A44">
        <w:t>The whole point of sanctioning is that we now know that lots of people have very interesting middle names</w:t>
      </w:r>
      <w:r w:rsidR="005D5A44">
        <w:t>.</w:t>
      </w:r>
      <w:r w:rsidR="00B36ED3">
        <w:t xml:space="preserve"> I think you and I come out of that all right.</w:t>
      </w:r>
    </w:p>
    <w:p w:rsidR="005D5A44" w:rsidP="0051600F">
      <w:pPr>
        <w:pStyle w:val="Question"/>
        <w:numPr>
          <w:ilvl w:val="0"/>
          <w:numId w:val="0"/>
        </w:numPr>
        <w:ind w:left="794"/>
      </w:pPr>
      <w:r>
        <w:t xml:space="preserve">I suspend the session and, if we need to conclude it, </w:t>
      </w:r>
      <w:r w:rsidR="0051600F">
        <w:t>we</w:t>
      </w:r>
      <w:r>
        <w:t xml:space="preserve"> will do so.</w:t>
      </w:r>
    </w:p>
    <w:p w:rsidR="005D5A44" w:rsidP="005A572E">
      <w:pPr>
        <w:pStyle w:val="QuestionCont"/>
        <w:ind w:left="0"/>
        <w:rPr>
          <w:i/>
          <w:iCs/>
        </w:rPr>
      </w:pPr>
      <w:r>
        <w:rPr>
          <w:i/>
          <w:iCs/>
        </w:rPr>
        <w:t>Sitting suspended for Divisions in the House.</w:t>
      </w:r>
    </w:p>
    <w:p w:rsidR="005D5A44" w:rsidP="005A572E">
      <w:pPr>
        <w:pStyle w:val="QuestionCont"/>
        <w:ind w:left="0"/>
        <w:rPr>
          <w:i/>
          <w:iCs/>
        </w:rPr>
      </w:pPr>
      <w:r>
        <w:rPr>
          <w:i/>
          <w:iCs/>
        </w:rPr>
        <w:t>On resuming—</w:t>
      </w:r>
    </w:p>
    <w:p w:rsidR="005D5A44" w:rsidP="005D5A44">
      <w:pPr>
        <w:pStyle w:val="Remark"/>
      </w:pPr>
      <w:sdt>
        <w:sdtPr>
          <w:alias w:val="Member"/>
          <w:tag w:val="&lt;Member mnisId='1601' dodsId='34498'&gt;"/>
          <w:id w:val="771901585"/>
          <w:placeholder>
            <w:docPart w:val="D2150EFA758E45309FC76E0CD6392068"/>
          </w:placeholder>
          <w:richText/>
        </w:sdtPr>
        <w:sdtContent>
          <w:r w:rsidRPr="00914CF9">
            <w:rPr>
              <w:b/>
            </w:rPr>
            <w:t>Chair:</w:t>
          </w:r>
        </w:sdtContent>
      </w:sdt>
      <w:r>
        <w:t xml:space="preserve"> Minister and Ms Lentzos, </w:t>
      </w:r>
      <w:r w:rsidRPr="00914CF9">
        <w:t>thank you very much for coming back</w:t>
      </w:r>
      <w:r>
        <w:t>. I am sure we can</w:t>
      </w:r>
      <w:r w:rsidRPr="00914CF9">
        <w:t xml:space="preserve"> conclude the session as</w:t>
      </w:r>
      <w:r>
        <w:t xml:space="preserve"> swiftly as is </w:t>
      </w:r>
      <w:r w:rsidRPr="00914CF9">
        <w:t>sensible while doing justice to the topic</w:t>
      </w:r>
      <w:r>
        <w:t>.</w:t>
      </w:r>
    </w:p>
    <w:p w:rsidR="005D5A44" w:rsidP="005D5A44">
      <w:pPr>
        <w:pStyle w:val="Question"/>
        <w:numPr>
          <w:ilvl w:val="0"/>
          <w:numId w:val="9"/>
        </w:numPr>
      </w:pPr>
      <w:sdt>
        <w:sdtPr>
          <w:alias w:val="Member"/>
          <w:tag w:val="&lt;Member mnisId='4860' dodsId=''&gt;"/>
          <w:id w:val="1773822843"/>
          <w:placeholder>
            <w:docPart w:val="D2150EFA758E45309FC76E0CD6392068"/>
          </w:placeholder>
          <w:richText/>
        </w:sdtPr>
        <w:sdtContent>
          <w:r w:rsidRPr="00914CF9">
            <w:rPr>
              <w:b/>
            </w:rPr>
            <w:t>Dr Mullan:</w:t>
          </w:r>
        </w:sdtContent>
      </w:sdt>
      <w:r>
        <w:t xml:space="preserve"> M</w:t>
      </w:r>
      <w:r w:rsidRPr="00914CF9">
        <w:t>inister, you might have heard about the importance of early intervention, early advice</w:t>
      </w:r>
      <w:r>
        <w:t>,</w:t>
      </w:r>
      <w:r w:rsidRPr="00914CF9">
        <w:t xml:space="preserve"> prevention </w:t>
      </w:r>
      <w:r w:rsidR="000317A8">
        <w:t>and so on</w:t>
      </w:r>
      <w:r>
        <w:t>.</w:t>
      </w:r>
      <w:r w:rsidR="00C47363">
        <w:t xml:space="preserve"> That reflects evidence we have heard </w:t>
      </w:r>
      <w:r w:rsidRPr="00914CF9" w:rsidR="00C47363">
        <w:t>in other inquiries</w:t>
      </w:r>
      <w:r w:rsidR="00C47363">
        <w:t>.</w:t>
      </w:r>
      <w:r w:rsidRPr="00914CF9" w:rsidR="00C47363">
        <w:t xml:space="preserve"> </w:t>
      </w:r>
      <w:r w:rsidR="00BB7F82">
        <w:t xml:space="preserve">In terms of </w:t>
      </w:r>
      <w:r w:rsidRPr="00914CF9">
        <w:t>how the additional funding has been allocated</w:t>
      </w:r>
      <w:r>
        <w:t xml:space="preserve">, </w:t>
      </w:r>
      <w:r w:rsidRPr="00914CF9">
        <w:t>my understanding of the figures is that</w:t>
      </w:r>
      <w:r>
        <w:t xml:space="preserve"> </w:t>
      </w:r>
      <w:r w:rsidRPr="00914CF9">
        <w:t>on police work the percentage changes are greater than 15%</w:t>
      </w:r>
      <w:r w:rsidRPr="000614DC">
        <w:t xml:space="preserve">. </w:t>
      </w:r>
      <w:r>
        <w:t>D</w:t>
      </w:r>
      <w:r w:rsidRPr="000614DC">
        <w:t>o you think that reflects</w:t>
      </w:r>
      <w:r>
        <w:t xml:space="preserve"> what Sir</w:t>
      </w:r>
      <w:r w:rsidRPr="000614DC">
        <w:t xml:space="preserve"> Christopher Bellamy wanted in</w:t>
      </w:r>
      <w:r w:rsidR="005A03C2">
        <w:t xml:space="preserve"> an</w:t>
      </w:r>
      <w:r w:rsidRPr="000614DC">
        <w:t xml:space="preserve"> emphasis on </w:t>
      </w:r>
      <w:r>
        <w:t xml:space="preserve">early </w:t>
      </w:r>
      <w:r w:rsidRPr="000614DC">
        <w:t>police work, and how do you balance that with</w:t>
      </w:r>
      <w:r>
        <w:t xml:space="preserve"> not</w:t>
      </w:r>
      <w:r w:rsidRPr="000614DC">
        <w:t xml:space="preserve"> having as much money for the other end of the scale?</w:t>
      </w:r>
    </w:p>
    <w:p w:rsidR="00CC6707" w:rsidP="005D5A44">
      <w:pPr>
        <w:pStyle w:val="Answer"/>
      </w:pPr>
      <w:sdt>
        <w:sdtPr>
          <w:alias w:val="Witness"/>
          <w:id w:val="1577630147"/>
          <w:placeholder>
            <w:docPart w:val="D2150EFA758E45309FC76E0CD6392068"/>
          </w:placeholder>
          <w:richText/>
        </w:sdtPr>
        <w:sdtContent>
          <w:r w:rsidRPr="000614DC" w:rsidR="005D5A44">
            <w:rPr>
              <w:b/>
              <w:i/>
            </w:rPr>
            <w:t>James Cartlidge:</w:t>
          </w:r>
        </w:sdtContent>
      </w:sdt>
      <w:r w:rsidR="005D5A44">
        <w:t xml:space="preserve"> In</w:t>
      </w:r>
      <w:r w:rsidRPr="000614DC" w:rsidR="005D5A44">
        <w:t xml:space="preserve"> answer to your question on the percentage increase, we</w:t>
      </w:r>
      <w:r w:rsidR="005D5A44">
        <w:t xml:space="preserve"> are</w:t>
      </w:r>
      <w:r w:rsidRPr="000614DC" w:rsidR="005D5A44">
        <w:t xml:space="preserve"> just checking that</w:t>
      </w:r>
      <w:r w:rsidR="005A03C2">
        <w:t xml:space="preserve"> point</w:t>
      </w:r>
      <w:r w:rsidR="005D5A44">
        <w:t xml:space="preserve">. </w:t>
      </w:r>
      <w:r w:rsidRPr="000614DC" w:rsidR="005D5A44">
        <w:t>I understood</w:t>
      </w:r>
      <w:r w:rsidR="005A03C2">
        <w:t xml:space="preserve"> that</w:t>
      </w:r>
      <w:r w:rsidRPr="000614DC" w:rsidR="005D5A44">
        <w:t xml:space="preserve"> </w:t>
      </w:r>
      <w:r w:rsidR="005D5A44">
        <w:t>it was</w:t>
      </w:r>
      <w:r w:rsidRPr="000614DC" w:rsidR="005D5A44">
        <w:t xml:space="preserve"> 15%.</w:t>
      </w:r>
      <w:r w:rsidR="005D5A44">
        <w:t xml:space="preserve"> T</w:t>
      </w:r>
      <w:r w:rsidRPr="000614DC" w:rsidR="005D5A44">
        <w:t>here may be a technical reason why it equates to more than that, but as far as we are concerned the headline rate is 15%, as it were, on the police station</w:t>
      </w:r>
      <w:r w:rsidR="005D5A44">
        <w:t xml:space="preserve"> scheme.</w:t>
      </w:r>
    </w:p>
    <w:p w:rsidR="002D2BE2" w:rsidP="005D5A44">
      <w:pPr>
        <w:pStyle w:val="Answer"/>
      </w:pPr>
      <w:r>
        <w:t xml:space="preserve">You are </w:t>
      </w:r>
      <w:r w:rsidRPr="000614DC">
        <w:t>absolutely right</w:t>
      </w:r>
      <w:r>
        <w:t>. T</w:t>
      </w:r>
      <w:r w:rsidRPr="000614DC">
        <w:t>his is an incredibly important part of it</w:t>
      </w:r>
      <w:r>
        <w:t xml:space="preserve">. For Sir Christopher, </w:t>
      </w:r>
      <w:r w:rsidR="00CC6707">
        <w:t>it was</w:t>
      </w:r>
      <w:r>
        <w:t xml:space="preserve"> arguably the </w:t>
      </w:r>
      <w:r w:rsidRPr="000614DC">
        <w:t>most urgent</w:t>
      </w:r>
      <w:r w:rsidR="000E7394">
        <w:t>,</w:t>
      </w:r>
      <w:r>
        <w:t xml:space="preserve"> given the </w:t>
      </w:r>
      <w:r w:rsidRPr="000614DC">
        <w:t>demographics and the average age</w:t>
      </w:r>
      <w:r>
        <w:t xml:space="preserve">. Various </w:t>
      </w:r>
      <w:r w:rsidRPr="000614DC">
        <w:t>statistics are band</w:t>
      </w:r>
      <w:r>
        <w:t>i</w:t>
      </w:r>
      <w:r w:rsidRPr="000614DC">
        <w:t>ed around</w:t>
      </w:r>
      <w:r>
        <w:t>,</w:t>
      </w:r>
      <w:r w:rsidRPr="000614DC">
        <w:t xml:space="preserve"> </w:t>
      </w:r>
      <w:r>
        <w:t xml:space="preserve">but </w:t>
      </w:r>
      <w:r w:rsidR="000E7394">
        <w:t>they</w:t>
      </w:r>
      <w:r>
        <w:t xml:space="preserve"> </w:t>
      </w:r>
      <w:r w:rsidRPr="000614DC">
        <w:t>generally impl</w:t>
      </w:r>
      <w:r w:rsidR="000E7394">
        <w:t>y</w:t>
      </w:r>
      <w:r w:rsidRPr="000614DC">
        <w:t xml:space="preserve"> lack of availability. Going back to Brixton police station, as far as I could see</w:t>
      </w:r>
      <w:r w:rsidR="00036166">
        <w:t>,</w:t>
      </w:r>
      <w:r w:rsidRPr="000614DC">
        <w:t xml:space="preserve"> </w:t>
      </w:r>
      <w:r w:rsidR="00036166">
        <w:t>there</w:t>
      </w:r>
      <w:r w:rsidRPr="000614DC">
        <w:t xml:space="preserve"> was a very full rot</w:t>
      </w:r>
      <w:r>
        <w:t xml:space="preserve">a, but </w:t>
      </w:r>
      <w:r w:rsidRPr="000614DC">
        <w:t>the obvious point is</w:t>
      </w:r>
      <w:r>
        <w:t xml:space="preserve"> that</w:t>
      </w:r>
      <w:r w:rsidRPr="000614DC">
        <w:t xml:space="preserve"> it is very busy and</w:t>
      </w:r>
      <w:r>
        <w:t>,</w:t>
      </w:r>
      <w:r w:rsidRPr="000614DC">
        <w:t xml:space="preserve"> therefore</w:t>
      </w:r>
      <w:r>
        <w:t>,</w:t>
      </w:r>
      <w:r w:rsidRPr="000614DC">
        <w:t xml:space="preserve"> there is work. That is the other point. The concern would be </w:t>
      </w:r>
      <w:r>
        <w:t xml:space="preserve">about </w:t>
      </w:r>
      <w:r w:rsidRPr="000614DC">
        <w:t>areas where it w</w:t>
      </w:r>
      <w:r>
        <w:t xml:space="preserve">as </w:t>
      </w:r>
      <w:r w:rsidRPr="000614DC">
        <w:t>not as busy.</w:t>
      </w:r>
    </w:p>
    <w:p w:rsidR="005D5A44" w:rsidP="005D5A44">
      <w:pPr>
        <w:pStyle w:val="Answer"/>
      </w:pPr>
      <w:r>
        <w:t>O</w:t>
      </w:r>
      <w:r w:rsidRPr="000614DC">
        <w:t xml:space="preserve">ne thing we have to do is not just </w:t>
      </w:r>
      <w:r>
        <w:t>put that</w:t>
      </w:r>
      <w:r w:rsidRPr="000614DC">
        <w:t xml:space="preserve"> increase in place to shore up the existing cohort; </w:t>
      </w:r>
      <w:r>
        <w:t>w</w:t>
      </w:r>
      <w:r w:rsidRPr="000614DC">
        <w:t xml:space="preserve">e have to think about </w:t>
      </w:r>
      <w:r w:rsidR="002D2BE2">
        <w:t xml:space="preserve">perhaps </w:t>
      </w:r>
      <w:r w:rsidRPr="000614DC">
        <w:t xml:space="preserve">being a </w:t>
      </w:r>
      <w:r>
        <w:t xml:space="preserve">bit </w:t>
      </w:r>
      <w:r w:rsidRPr="000614DC">
        <w:t xml:space="preserve">more </w:t>
      </w:r>
      <w:r w:rsidRPr="000614DC">
        <w:t>innovative about how we attract people</w:t>
      </w:r>
      <w:r>
        <w:t xml:space="preserve">. A </w:t>
      </w:r>
      <w:r w:rsidRPr="000614DC">
        <w:t>key question is</w:t>
      </w:r>
      <w:r>
        <w:t xml:space="preserve"> about</w:t>
      </w:r>
      <w:r w:rsidRPr="000614DC">
        <w:t xml:space="preserve"> antisocial hours, as it were</w:t>
      </w:r>
      <w:r>
        <w:t>,</w:t>
      </w:r>
      <w:r w:rsidRPr="000614DC">
        <w:t xml:space="preserve"> which is why we </w:t>
      </w:r>
      <w:r>
        <w:t>are</w:t>
      </w:r>
      <w:r w:rsidRPr="000614DC">
        <w:t xml:space="preserve"> consulting on the possibility of piloting remote police station work</w:t>
      </w:r>
      <w:r w:rsidR="00606BBF">
        <w:t>,</w:t>
      </w:r>
      <w:r w:rsidRPr="000614DC">
        <w:t xml:space="preserve"> possibly through the PDS</w:t>
      </w:r>
      <w:r>
        <w:t>.</w:t>
      </w:r>
      <w:r w:rsidRPr="00976D08">
        <w:t xml:space="preserve"> I </w:t>
      </w:r>
      <w:r>
        <w:t>believe Jelena has found the information on this point.</w:t>
      </w:r>
    </w:p>
    <w:p w:rsidR="005D5A44" w:rsidP="005D5A44">
      <w:pPr>
        <w:pStyle w:val="Answer"/>
      </w:pPr>
      <w:sdt>
        <w:sdtPr>
          <w:alias w:val="Witness"/>
          <w:id w:val="-645194886"/>
          <w:placeholder>
            <w:docPart w:val="D2150EFA758E45309FC76E0CD6392068"/>
          </w:placeholder>
          <w:richText/>
        </w:sdtPr>
        <w:sdtContent>
          <w:r w:rsidRPr="00976D08">
            <w:rPr>
              <w:b/>
              <w:i/>
            </w:rPr>
            <w:t>Jelena Lentzos:</w:t>
          </w:r>
        </w:sdtContent>
      </w:sdt>
      <w:r w:rsidRPr="00976D08">
        <w:t xml:space="preserve"> It is related to the pre-charg</w:t>
      </w:r>
      <w:r>
        <w:t>e</w:t>
      </w:r>
      <w:r w:rsidRPr="00976D08">
        <w:t xml:space="preserve"> engagement element of</w:t>
      </w:r>
      <w:r w:rsidR="00606BBF">
        <w:t xml:space="preserve"> the</w:t>
      </w:r>
      <w:r w:rsidRPr="00976D08">
        <w:t xml:space="preserve"> work</w:t>
      </w:r>
      <w:r>
        <w:t>,</w:t>
      </w:r>
      <w:r w:rsidRPr="00976D08">
        <w:t xml:space="preserve"> which is not within the standard police station fee at the moment</w:t>
      </w:r>
      <w:r>
        <w:t xml:space="preserve">. That is one of the </w:t>
      </w:r>
      <w:r w:rsidRPr="00976D08">
        <w:t>things we are consulting on</w:t>
      </w:r>
      <w:r>
        <w:t>. T</w:t>
      </w:r>
      <w:r w:rsidRPr="00976D08">
        <w:t>hat is the extra 3% that brings it up to 18%.</w:t>
      </w:r>
    </w:p>
    <w:p w:rsidR="005D5A44" w:rsidP="005D5A44">
      <w:pPr>
        <w:pStyle w:val="Question"/>
        <w:numPr>
          <w:ilvl w:val="0"/>
          <w:numId w:val="9"/>
        </w:numPr>
      </w:pPr>
      <w:sdt>
        <w:sdtPr>
          <w:alias w:val="Member"/>
          <w:tag w:val="&lt;Member mnisId='4860' dodsId=''&gt;"/>
          <w:id w:val="-153224327"/>
          <w:placeholder>
            <w:docPart w:val="D2150EFA758E45309FC76E0CD6392068"/>
          </w:placeholder>
          <w:richText/>
        </w:sdtPr>
        <w:sdtContent>
          <w:r w:rsidRPr="00976D08">
            <w:rPr>
              <w:b/>
            </w:rPr>
            <w:t>Dr Mullan:</w:t>
          </w:r>
        </w:sdtContent>
      </w:sdt>
      <w:r>
        <w:t xml:space="preserve"> </w:t>
      </w:r>
      <w:r w:rsidR="00726D9B">
        <w:t>So y</w:t>
      </w:r>
      <w:r>
        <w:t xml:space="preserve">ou have gone beyond the </w:t>
      </w:r>
      <w:r w:rsidRPr="00976D08">
        <w:t xml:space="preserve">recommendation for </w:t>
      </w:r>
      <w:r w:rsidR="00726D9B">
        <w:t>an</w:t>
      </w:r>
      <w:r w:rsidRPr="00976D08">
        <w:t xml:space="preserve"> area of work that you think is important in the longer term.</w:t>
      </w:r>
    </w:p>
    <w:p w:rsidR="005D5A44" w:rsidP="005D5A44">
      <w:pPr>
        <w:pStyle w:val="Answer"/>
      </w:pPr>
      <w:sdt>
        <w:sdtPr>
          <w:alias w:val="Witness"/>
          <w:id w:val="-278789715"/>
          <w:placeholder>
            <w:docPart w:val="D2150EFA758E45309FC76E0CD6392068"/>
          </w:placeholder>
          <w:richText/>
        </w:sdtPr>
        <w:sdtContent>
          <w:r w:rsidRPr="00976D08">
            <w:rPr>
              <w:b/>
              <w:i/>
            </w:rPr>
            <w:t>Jelena Lentzos:</w:t>
          </w:r>
        </w:sdtContent>
      </w:sdt>
      <w:r>
        <w:t xml:space="preserve"> </w:t>
      </w:r>
      <w:r w:rsidRPr="00976D08">
        <w:t>Yes</w:t>
      </w:r>
      <w:r>
        <w:t>,</w:t>
      </w:r>
      <w:r w:rsidRPr="00976D08">
        <w:t xml:space="preserve"> I guess so.</w:t>
      </w:r>
    </w:p>
    <w:p w:rsidR="005D5A44" w:rsidP="005D5A44">
      <w:pPr>
        <w:pStyle w:val="Question"/>
        <w:numPr>
          <w:ilvl w:val="0"/>
          <w:numId w:val="9"/>
        </w:numPr>
      </w:pPr>
      <w:sdt>
        <w:sdtPr>
          <w:alias w:val="Member"/>
          <w:tag w:val="&lt;Member mnisId='4860' dodsId=''&gt;"/>
          <w:id w:val="561921525"/>
          <w:placeholder>
            <w:docPart w:val="D2150EFA758E45309FC76E0CD6392068"/>
          </w:placeholder>
          <w:richText/>
        </w:sdtPr>
        <w:sdtContent>
          <w:r w:rsidRPr="00976D08">
            <w:rPr>
              <w:b/>
            </w:rPr>
            <w:t>Dr Mullan:</w:t>
          </w:r>
        </w:sdtContent>
      </w:sdt>
      <w:r>
        <w:t xml:space="preserve"> </w:t>
      </w:r>
      <w:r w:rsidRPr="00976D08">
        <w:t xml:space="preserve">On the </w:t>
      </w:r>
      <w:r>
        <w:t>LGFS</w:t>
      </w:r>
      <w:r w:rsidRPr="00976D08">
        <w:t>, you will have heard from the Law Society point of view that</w:t>
      </w:r>
      <w:r>
        <w:t xml:space="preserve"> that</w:t>
      </w:r>
      <w:r w:rsidRPr="00976D08">
        <w:t xml:space="preserve"> was their greatest concern</w:t>
      </w:r>
      <w:r>
        <w:t>. A</w:t>
      </w:r>
      <w:r w:rsidRPr="00976D08">
        <w:t xml:space="preserve">ccording to my understanding, the </w:t>
      </w:r>
      <w:r>
        <w:t>J</w:t>
      </w:r>
      <w:r w:rsidRPr="00976D08">
        <w:t xml:space="preserve">ustice </w:t>
      </w:r>
      <w:r>
        <w:t>S</w:t>
      </w:r>
      <w:r w:rsidRPr="00976D08">
        <w:t xml:space="preserve">ecretary did not talk about not wanting to incentivise the </w:t>
      </w:r>
      <w:r>
        <w:t>LGFS</w:t>
      </w:r>
      <w:r w:rsidRPr="00976D08">
        <w:t xml:space="preserve"> as a whole</w:t>
      </w:r>
      <w:r>
        <w:t xml:space="preserve">; he </w:t>
      </w:r>
      <w:r w:rsidRPr="00976D08">
        <w:t>talked about specific elements of it</w:t>
      </w:r>
      <w:r>
        <w:t>. I</w:t>
      </w:r>
      <w:r w:rsidRPr="00976D08">
        <w:t>n terms of fee increases, if you are a solicitor</w:t>
      </w:r>
      <w:r w:rsidR="00655E8F">
        <w:t>,</w:t>
      </w:r>
      <w:r w:rsidRPr="00976D08">
        <w:t xml:space="preserve"> is there a variation</w:t>
      </w:r>
      <w:r>
        <w:t xml:space="preserve"> in the</w:t>
      </w:r>
      <w:r w:rsidRPr="00976D08">
        <w:t xml:space="preserve"> elements of it that you get paid</w:t>
      </w:r>
      <w:r>
        <w:t>? H</w:t>
      </w:r>
      <w:r w:rsidRPr="00976D08">
        <w:t>ave we made some</w:t>
      </w:r>
      <w:r>
        <w:t xml:space="preserve"> higher or lower</w:t>
      </w:r>
      <w:r w:rsidRPr="00976D08">
        <w:t xml:space="preserve"> increases</w:t>
      </w:r>
      <w:r>
        <w:t xml:space="preserve"> that</w:t>
      </w:r>
      <w:r w:rsidRPr="00976D08">
        <w:t xml:space="preserve"> end up with an overall 4% figure? How does it work</w:t>
      </w:r>
      <w:r>
        <w:t>?</w:t>
      </w:r>
    </w:p>
    <w:p w:rsidR="004A2B1A" w:rsidP="005D5A44">
      <w:pPr>
        <w:pStyle w:val="Answer"/>
      </w:pPr>
      <w:sdt>
        <w:sdtPr>
          <w:alias w:val="Witness"/>
          <w:id w:val="1761566283"/>
          <w:placeholder>
            <w:docPart w:val="D2150EFA758E45309FC76E0CD6392068"/>
          </w:placeholder>
          <w:richText/>
        </w:sdtPr>
        <w:sdtContent>
          <w:r w:rsidRPr="00976D08" w:rsidR="005D5A44">
            <w:rPr>
              <w:b/>
              <w:i/>
            </w:rPr>
            <w:t>James Cartlidge:</w:t>
          </w:r>
        </w:sdtContent>
      </w:sdt>
      <w:r w:rsidR="005D5A44">
        <w:t xml:space="preserve"> T</w:t>
      </w:r>
      <w:r w:rsidRPr="00976D08" w:rsidR="005D5A44">
        <w:t>hat was</w:t>
      </w:r>
      <w:r w:rsidR="005D5A44">
        <w:t xml:space="preserve"> </w:t>
      </w:r>
      <w:r w:rsidRPr="00976D08" w:rsidR="005D5A44">
        <w:t>why I was trying to emphasise th</w:t>
      </w:r>
      <w:r w:rsidR="005D5A44">
        <w:t>is</w:t>
      </w:r>
      <w:r w:rsidRPr="00976D08" w:rsidR="005D5A44">
        <w:t xml:space="preserve"> incredibly important </w:t>
      </w:r>
      <w:r w:rsidR="00593B85">
        <w:t>point</w:t>
      </w:r>
      <w:r w:rsidRPr="00976D08" w:rsidR="005D5A44">
        <w:t xml:space="preserve"> </w:t>
      </w:r>
      <w:r w:rsidR="005D5A44">
        <w:t>at the beginning. The way we d</w:t>
      </w:r>
      <w:r w:rsidRPr="00976D08" w:rsidR="005D5A44">
        <w:t>ecide</w:t>
      </w:r>
      <w:r w:rsidR="005D5A44">
        <w:t>d</w:t>
      </w:r>
      <w:r w:rsidRPr="00976D08" w:rsidR="005D5A44">
        <w:t xml:space="preserve"> to approach this</w:t>
      </w:r>
      <w:r w:rsidR="005D5A44">
        <w:t>,</w:t>
      </w:r>
      <w:r w:rsidRPr="00976D08" w:rsidR="005D5A44">
        <w:t xml:space="preserve"> </w:t>
      </w:r>
      <w:r w:rsidR="005D5A44">
        <w:t xml:space="preserve">which was </w:t>
      </w:r>
      <w:r w:rsidRPr="00976D08" w:rsidR="005D5A44">
        <w:t>universally supported by engagemen</w:t>
      </w:r>
      <w:r w:rsidR="005D5A44">
        <w:t xml:space="preserve">t </w:t>
      </w:r>
      <w:r w:rsidRPr="00976D08" w:rsidR="005D5A44">
        <w:t xml:space="preserve">prior to the publication of our response, </w:t>
      </w:r>
      <w:r w:rsidR="005D5A44">
        <w:t>was by way of buckets. “Buckets” is a</w:t>
      </w:r>
      <w:r w:rsidRPr="00976D08" w:rsidR="005D5A44">
        <w:t xml:space="preserve"> terrible </w:t>
      </w:r>
      <w:r w:rsidR="005D5A44">
        <w:t xml:space="preserve">word, but I like it. You might call it </w:t>
      </w:r>
      <w:r>
        <w:t xml:space="preserve">the </w:t>
      </w:r>
      <w:r w:rsidR="005D5A44">
        <w:t>two stages of reform.</w:t>
      </w:r>
    </w:p>
    <w:p w:rsidR="005D5A44" w:rsidP="005D5A44">
      <w:pPr>
        <w:pStyle w:val="Answer"/>
      </w:pPr>
      <w:r>
        <w:t>T</w:t>
      </w:r>
      <w:r w:rsidRPr="00976D08">
        <w:t xml:space="preserve">he first </w:t>
      </w:r>
      <w:r w:rsidR="004A2B1A">
        <w:t>stage is</w:t>
      </w:r>
      <w:r>
        <w:t xml:space="preserve"> where</w:t>
      </w:r>
      <w:r w:rsidR="00242DAC">
        <w:t>,</w:t>
      </w:r>
      <w:r>
        <w:t xml:space="preserve"> </w:t>
      </w:r>
      <w:r w:rsidRPr="00976D08">
        <w:t>effectively</w:t>
      </w:r>
      <w:r w:rsidR="00242DAC">
        <w:t>,</w:t>
      </w:r>
      <w:r w:rsidRPr="00976D08">
        <w:t xml:space="preserve"> the increase is applied to the schemes as they are</w:t>
      </w:r>
      <w:r w:rsidR="00242DAC">
        <w:t>,</w:t>
      </w:r>
      <w:r w:rsidRPr="00976D08">
        <w:t xml:space="preserve"> unreformed</w:t>
      </w:r>
      <w:r>
        <w:t xml:space="preserve">. There might be slight </w:t>
      </w:r>
      <w:r w:rsidR="007D3605">
        <w:t>details</w:t>
      </w:r>
      <w:r>
        <w:t xml:space="preserve">, but essentially there is a </w:t>
      </w:r>
      <w:r w:rsidRPr="00976D08">
        <w:t>15% increase</w:t>
      </w:r>
      <w:r>
        <w:t xml:space="preserve"> in</w:t>
      </w:r>
      <w:r w:rsidRPr="00976D08">
        <w:t xml:space="preserve"> those fees</w:t>
      </w:r>
      <w:r>
        <w:t>. T</w:t>
      </w:r>
      <w:r w:rsidRPr="00976D08">
        <w:t>he</w:t>
      </w:r>
      <w:r w:rsidR="001E0D97">
        <w:t>n the</w:t>
      </w:r>
      <w:r w:rsidRPr="00976D08">
        <w:t xml:space="preserve">re were elements that we felt had to be reformed before we </w:t>
      </w:r>
      <w:r>
        <w:t>c</w:t>
      </w:r>
      <w:r w:rsidRPr="00976D08">
        <w:t>ould increase them</w:t>
      </w:r>
      <w:r w:rsidR="001E0D97">
        <w:t>,</w:t>
      </w:r>
      <w:r w:rsidRPr="00976D08">
        <w:t xml:space="preserve"> </w:t>
      </w:r>
      <w:r w:rsidR="00414E91">
        <w:t xml:space="preserve">and </w:t>
      </w:r>
      <w:r w:rsidR="00F253B0">
        <w:t xml:space="preserve">that, </w:t>
      </w:r>
      <w:r w:rsidRPr="00976D08">
        <w:t xml:space="preserve">from </w:t>
      </w:r>
      <w:r>
        <w:t xml:space="preserve">the </w:t>
      </w:r>
      <w:r w:rsidRPr="00976D08">
        <w:t>taxpayer point of view</w:t>
      </w:r>
      <w:r>
        <w:t xml:space="preserve">, </w:t>
      </w:r>
      <w:r w:rsidR="00F253B0">
        <w:t xml:space="preserve">we </w:t>
      </w:r>
      <w:r>
        <w:t xml:space="preserve">thought </w:t>
      </w:r>
      <w:r w:rsidRPr="00976D08">
        <w:t>would not be justifiable</w:t>
      </w:r>
      <w:r>
        <w:t xml:space="preserve">. </w:t>
      </w:r>
      <w:r w:rsidR="00CF5833">
        <w:t>For the</w:t>
      </w:r>
      <w:r>
        <w:t xml:space="preserve"> LGFS, that mean</w:t>
      </w:r>
      <w:r w:rsidR="00CF5833">
        <w:t>s that</w:t>
      </w:r>
      <w:r>
        <w:t xml:space="preserve"> the </w:t>
      </w:r>
      <w:r w:rsidRPr="00976D08">
        <w:t>basic fixed hourly rate</w:t>
      </w:r>
      <w:r w:rsidR="004B6741">
        <w:t>s</w:t>
      </w:r>
      <w:r w:rsidRPr="00976D08">
        <w:t xml:space="preserve"> </w:t>
      </w:r>
      <w:r w:rsidR="004B6741">
        <w:t>are</w:t>
      </w:r>
      <w:r w:rsidRPr="00976D08">
        <w:t xml:space="preserve"> increasing by 15%</w:t>
      </w:r>
      <w:r w:rsidR="00676F4C">
        <w:t>. P</w:t>
      </w:r>
      <w:r w:rsidR="00750A79">
        <w:t>rimarily it is the PPE proxy</w:t>
      </w:r>
      <w:r w:rsidR="00676F4C">
        <w:t>, but we</w:t>
      </w:r>
      <w:r w:rsidR="00CD5B18">
        <w:t xml:space="preserve"> are going to</w:t>
      </w:r>
      <w:r w:rsidRPr="00976D08">
        <w:t xml:space="preserve"> look at that</w:t>
      </w:r>
      <w:r>
        <w:t>. I</w:t>
      </w:r>
      <w:r w:rsidRPr="00976D08">
        <w:t>t is not that we are not go</w:t>
      </w:r>
      <w:r>
        <w:t xml:space="preserve">ing to </w:t>
      </w:r>
      <w:r w:rsidRPr="00976D08">
        <w:t>do it</w:t>
      </w:r>
      <w:r>
        <w:t xml:space="preserve">, but it would be </w:t>
      </w:r>
      <w:r w:rsidRPr="00976D08">
        <w:t xml:space="preserve">impossible to deliver that </w:t>
      </w:r>
      <w:r w:rsidR="002408F1">
        <w:t xml:space="preserve">as </w:t>
      </w:r>
      <w:r w:rsidRPr="00976D08">
        <w:t>quickly</w:t>
      </w:r>
      <w:r>
        <w:t>. I think t</w:t>
      </w:r>
      <w:r w:rsidRPr="00976D08">
        <w:t>hat has been recognised by people in the profession</w:t>
      </w:r>
      <w:r>
        <w:t>. We</w:t>
      </w:r>
      <w:r w:rsidRPr="00976D08">
        <w:t xml:space="preserve"> separated them to deliver the up</w:t>
      </w:r>
      <w:r w:rsidR="002408F1">
        <w:t>-</w:t>
      </w:r>
      <w:r w:rsidRPr="00976D08">
        <w:t xml:space="preserve">front cash as fast as </w:t>
      </w:r>
      <w:r w:rsidR="00502CDA">
        <w:t>we could on the</w:t>
      </w:r>
      <w:r w:rsidRPr="00976D08">
        <w:t xml:space="preserve"> earlier elements, but overall there will be a reform of</w:t>
      </w:r>
      <w:r>
        <w:t xml:space="preserve"> </w:t>
      </w:r>
      <w:r w:rsidR="00502CDA">
        <w:t xml:space="preserve">the </w:t>
      </w:r>
      <w:r>
        <w:t>LGFS</w:t>
      </w:r>
      <w:r w:rsidRPr="00976D08">
        <w:t xml:space="preserve"> as a whole.</w:t>
      </w:r>
      <w:r w:rsidR="00502CDA">
        <w:t xml:space="preserve"> </w:t>
      </w:r>
      <w:r w:rsidRPr="00976D08">
        <w:t>T</w:t>
      </w:r>
      <w:r>
        <w:t>o</w:t>
      </w:r>
      <w:r w:rsidRPr="00976D08">
        <w:t xml:space="preserve"> go back to your first point</w:t>
      </w:r>
      <w:r>
        <w:t xml:space="preserve"> on</w:t>
      </w:r>
      <w:r w:rsidRPr="00976D08">
        <w:t xml:space="preserve"> early engagement</w:t>
      </w:r>
      <w:r>
        <w:t>, the priority is</w:t>
      </w:r>
      <w:r w:rsidRPr="00976D08">
        <w:t xml:space="preserve"> to ensure that it works in a way that does not have perverse incentives an</w:t>
      </w:r>
      <w:r>
        <w:t>d</w:t>
      </w:r>
      <w:r w:rsidRPr="00976D08">
        <w:t xml:space="preserve"> that the system is working as effectively as possible from a public </w:t>
      </w:r>
      <w:r>
        <w:t>p</w:t>
      </w:r>
      <w:r w:rsidRPr="00FA2487">
        <w:t>oint of view.</w:t>
      </w:r>
    </w:p>
    <w:p w:rsidR="005D5A44" w:rsidP="005D5A44">
      <w:pPr>
        <w:pStyle w:val="Question"/>
        <w:numPr>
          <w:ilvl w:val="0"/>
          <w:numId w:val="9"/>
        </w:numPr>
      </w:pPr>
      <w:sdt>
        <w:sdtPr>
          <w:alias w:val="Member"/>
          <w:tag w:val="&lt;Member mnisId='4860' dodsId=''&gt;"/>
          <w:id w:val="-2051906937"/>
          <w:placeholder>
            <w:docPart w:val="D2150EFA758E45309FC76E0CD6392068"/>
          </w:placeholder>
          <w:richText/>
        </w:sdtPr>
        <w:sdtContent>
          <w:r w:rsidRPr="00FA2487">
            <w:rPr>
              <w:b/>
            </w:rPr>
            <w:t>Dr Mullan:</w:t>
          </w:r>
        </w:sdtContent>
      </w:sdt>
      <w:r>
        <w:t xml:space="preserve"> So</w:t>
      </w:r>
      <w:r w:rsidRPr="00FA2487">
        <w:t xml:space="preserve"> </w:t>
      </w:r>
      <w:r w:rsidR="00502CDA">
        <w:t xml:space="preserve">that </w:t>
      </w:r>
      <w:r w:rsidRPr="00FA2487">
        <w:t>we can understand the published tables</w:t>
      </w:r>
      <w:r>
        <w:t>,</w:t>
      </w:r>
      <w:r w:rsidRPr="00FA2487">
        <w:t xml:space="preserve"> the figures I look</w:t>
      </w:r>
      <w:r w:rsidR="00502CDA">
        <w:t>ed</w:t>
      </w:r>
      <w:r w:rsidRPr="00FA2487">
        <w:t xml:space="preserve"> at give the </w:t>
      </w:r>
      <w:r>
        <w:t>LGFS</w:t>
      </w:r>
      <w:r w:rsidRPr="00FA2487">
        <w:t xml:space="preserve"> increase as 4%</w:t>
      </w:r>
      <w:r>
        <w:t>,</w:t>
      </w:r>
      <w:r w:rsidRPr="00FA2487">
        <w:t xml:space="preserve"> but you </w:t>
      </w:r>
      <w:r>
        <w:t xml:space="preserve">are </w:t>
      </w:r>
      <w:r w:rsidRPr="00FA2487">
        <w:t xml:space="preserve">saying that some elements of the </w:t>
      </w:r>
      <w:r>
        <w:t xml:space="preserve">LGFS </w:t>
      </w:r>
      <w:r w:rsidR="0078497D">
        <w:t xml:space="preserve">are </w:t>
      </w:r>
      <w:r>
        <w:t>15%</w:t>
      </w:r>
      <w:r w:rsidR="0078497D">
        <w:t xml:space="preserve"> and</w:t>
      </w:r>
      <w:r>
        <w:t xml:space="preserve"> s</w:t>
      </w:r>
      <w:r w:rsidRPr="00FA2487">
        <w:t>ome are</w:t>
      </w:r>
      <w:r>
        <w:t xml:space="preserve"> zero</w:t>
      </w:r>
      <w:r w:rsidRPr="00FA2487">
        <w:t>, so that is where you get th</w:t>
      </w:r>
      <w:r>
        <w:t>e</w:t>
      </w:r>
      <w:r w:rsidRPr="00FA2487">
        <w:t xml:space="preserve"> overall figure of 4%.</w:t>
      </w:r>
    </w:p>
    <w:p w:rsidR="005D5A44" w:rsidP="005D5A44">
      <w:pPr>
        <w:pStyle w:val="Answer"/>
      </w:pPr>
      <w:sdt>
        <w:sdtPr>
          <w:alias w:val="Witness"/>
          <w:id w:val="100387214"/>
          <w:placeholder>
            <w:docPart w:val="D2150EFA758E45309FC76E0CD6392068"/>
          </w:placeholder>
          <w:richText/>
        </w:sdtPr>
        <w:sdtContent>
          <w:r w:rsidRPr="00FA2487">
            <w:rPr>
              <w:b/>
              <w:i/>
            </w:rPr>
            <w:t>James Cartlidge:</w:t>
          </w:r>
        </w:sdtContent>
      </w:sdt>
      <w:r>
        <w:t xml:space="preserve"> Correct.</w:t>
      </w:r>
    </w:p>
    <w:p w:rsidR="005D5A44" w:rsidP="005D5A44">
      <w:pPr>
        <w:pStyle w:val="Question"/>
        <w:numPr>
          <w:ilvl w:val="0"/>
          <w:numId w:val="9"/>
        </w:numPr>
      </w:pPr>
      <w:sdt>
        <w:sdtPr>
          <w:alias w:val="Member"/>
          <w:tag w:val="&lt;Member mnisId='4860' dodsId=''&gt;"/>
          <w:id w:val="637845807"/>
          <w:placeholder>
            <w:docPart w:val="D2150EFA758E45309FC76E0CD6392068"/>
          </w:placeholder>
          <w:richText/>
        </w:sdtPr>
        <w:sdtContent>
          <w:r w:rsidRPr="00FA2487">
            <w:rPr>
              <w:b/>
            </w:rPr>
            <w:t>Dr Mullan:</w:t>
          </w:r>
        </w:sdtContent>
      </w:sdt>
      <w:r>
        <w:t xml:space="preserve"> </w:t>
      </w:r>
      <w:r w:rsidR="0078497D">
        <w:t>You would expect to increase some of those</w:t>
      </w:r>
      <w:r>
        <w:t xml:space="preserve"> zero elements at the moment</w:t>
      </w:r>
      <w:r w:rsidRPr="00FA2487">
        <w:t xml:space="preserve"> further down the line</w:t>
      </w:r>
      <w:r w:rsidR="00803BE4">
        <w:t>,</w:t>
      </w:r>
      <w:r w:rsidRPr="00FA2487">
        <w:t xml:space="preserve"> once they are subject to reform.</w:t>
      </w:r>
    </w:p>
    <w:p w:rsidR="00803BE4" w:rsidP="005D5A44">
      <w:pPr>
        <w:pStyle w:val="Answer"/>
      </w:pPr>
      <w:sdt>
        <w:sdtPr>
          <w:alias w:val="Witness"/>
          <w:id w:val="-1461255693"/>
          <w:placeholder>
            <w:docPart w:val="D2150EFA758E45309FC76E0CD6392068"/>
          </w:placeholder>
          <w:richText/>
        </w:sdtPr>
        <w:sdtContent>
          <w:r w:rsidRPr="00FA2487" w:rsidR="005D5A44">
            <w:rPr>
              <w:b/>
              <w:i/>
            </w:rPr>
            <w:t>James Cartlidge:</w:t>
          </w:r>
        </w:sdtContent>
      </w:sdt>
      <w:r w:rsidR="005D5A44">
        <w:t xml:space="preserve"> Yes. T</w:t>
      </w:r>
      <w:r w:rsidRPr="00FA2487" w:rsidR="005D5A44">
        <w:t>o be fair to all sides</w:t>
      </w:r>
      <w:r w:rsidR="005D5A44">
        <w:t>—I think they acknowledge this—there is</w:t>
      </w:r>
      <w:r w:rsidRPr="00FA2487" w:rsidR="005D5A44">
        <w:t xml:space="preserve"> th</w:t>
      </w:r>
      <w:r w:rsidR="005D5A44">
        <w:t xml:space="preserve">e £10 million LGFS reform that </w:t>
      </w:r>
      <w:r w:rsidRPr="00FA2487" w:rsidR="005D5A44">
        <w:t>we are keeping back for the second stage.</w:t>
      </w:r>
      <w:r w:rsidR="005D5A44">
        <w:t xml:space="preserve"> If</w:t>
      </w:r>
      <w:r w:rsidRPr="00FA2487" w:rsidR="005D5A44">
        <w:t xml:space="preserve"> you applied it </w:t>
      </w:r>
      <w:r w:rsidR="005D5A44">
        <w:t xml:space="preserve">in </w:t>
      </w:r>
      <w:r w:rsidRPr="00FA2487" w:rsidR="005D5A44">
        <w:t>absolute terms</w:t>
      </w:r>
      <w:r>
        <w:t>,</w:t>
      </w:r>
      <w:r w:rsidRPr="00FA2487" w:rsidR="005D5A44">
        <w:t xml:space="preserve"> you would get th</w:t>
      </w:r>
      <w:r w:rsidR="005D5A44">
        <w:t>e</w:t>
      </w:r>
      <w:r w:rsidRPr="00FA2487" w:rsidR="005D5A44">
        <w:t xml:space="preserve"> percentage </w:t>
      </w:r>
      <w:r w:rsidR="005D5A44">
        <w:t xml:space="preserve">that </w:t>
      </w:r>
      <w:r w:rsidRPr="00FA2487" w:rsidR="005D5A44">
        <w:t>is in the impact assessment</w:t>
      </w:r>
      <w:r w:rsidR="005D5A44">
        <w:t>,</w:t>
      </w:r>
      <w:r w:rsidRPr="00FA2487" w:rsidR="005D5A44">
        <w:t xml:space="preserve"> which is why they have the concern that they do</w:t>
      </w:r>
      <w:r w:rsidR="005D5A44">
        <w:t>.</w:t>
      </w:r>
    </w:p>
    <w:p w:rsidR="005D5A44" w:rsidP="005D5A44">
      <w:pPr>
        <w:pStyle w:val="Answer"/>
      </w:pPr>
      <w:r>
        <w:t xml:space="preserve">To be </w:t>
      </w:r>
      <w:r w:rsidRPr="00FA2487">
        <w:t>absolutely clear</w:t>
      </w:r>
      <w:r>
        <w:t>,</w:t>
      </w:r>
      <w:r w:rsidRPr="00FA2487">
        <w:t xml:space="preserve"> the final figure we apply to whatever</w:t>
      </w:r>
      <w:r>
        <w:t xml:space="preserve"> LGFS</w:t>
      </w:r>
      <w:r w:rsidRPr="00FA2487">
        <w:t xml:space="preserve"> reform is implemented will depend on the responses we get to the consultation</w:t>
      </w:r>
      <w:r>
        <w:t xml:space="preserve"> and</w:t>
      </w:r>
      <w:r w:rsidRPr="00FA2487">
        <w:t xml:space="preserve"> our own policy work</w:t>
      </w:r>
      <w:r>
        <w:t xml:space="preserve">. We have our own priorities for that. </w:t>
      </w:r>
      <w:r w:rsidRPr="00FA2487">
        <w:t xml:space="preserve">I </w:t>
      </w:r>
      <w:r>
        <w:t xml:space="preserve">have </w:t>
      </w:r>
      <w:r w:rsidRPr="00FA2487">
        <w:t>stressed to all practitioners that there are lots of questions in the consultation about</w:t>
      </w:r>
      <w:r>
        <w:t xml:space="preserve"> LGFS. For example</w:t>
      </w:r>
      <w:r w:rsidR="008E66DF">
        <w:t>,</w:t>
      </w:r>
      <w:r>
        <w:t xml:space="preserve"> on page 46 it says, “Do you consider that PPE requires reform”</w:t>
      </w:r>
      <w:r w:rsidR="008E66DF">
        <w:t xml:space="preserve">—PPE is </w:t>
      </w:r>
      <w:r w:rsidR="00186B1E">
        <w:t>pages of prosecution evidence</w:t>
      </w:r>
      <w:r w:rsidR="008E66DF">
        <w:t xml:space="preserve"> and </w:t>
      </w:r>
      <w:r>
        <w:t xml:space="preserve">is the main proxy </w:t>
      </w:r>
      <w:r w:rsidR="008E66DF">
        <w:t>with</w:t>
      </w:r>
      <w:r>
        <w:t>in LGFS that we want to reform later</w:t>
      </w:r>
      <w:r w:rsidR="00186B1E">
        <w:t xml:space="preserve">. The </w:t>
      </w:r>
      <w:r w:rsidR="00105965">
        <w:t xml:space="preserve">question continues, </w:t>
      </w:r>
      <w:r>
        <w:t xml:space="preserve">“and should be considered further once we have established an evidence base?” </w:t>
      </w:r>
      <w:r w:rsidRPr="00FA2487">
        <w:t>I think th</w:t>
      </w:r>
      <w:r>
        <w:t>at</w:t>
      </w:r>
      <w:r w:rsidRPr="00FA2487">
        <w:t xml:space="preserve"> underlines the point that that is</w:t>
      </w:r>
      <w:r>
        <w:t xml:space="preserve"> work we </w:t>
      </w:r>
      <w:r w:rsidRPr="00FA2487">
        <w:t xml:space="preserve">still </w:t>
      </w:r>
      <w:r w:rsidR="007E255B">
        <w:t>want</w:t>
      </w:r>
      <w:r w:rsidRPr="00FA2487">
        <w:t xml:space="preserve"> to do.</w:t>
      </w:r>
    </w:p>
    <w:p w:rsidR="005D5A44" w:rsidP="005D5A44">
      <w:pPr>
        <w:pStyle w:val="Question"/>
        <w:numPr>
          <w:ilvl w:val="0"/>
          <w:numId w:val="9"/>
        </w:numPr>
      </w:pPr>
      <w:sdt>
        <w:sdtPr>
          <w:alias w:val="Member"/>
          <w:tag w:val="&lt;Member mnisId='4860' dodsId=''&gt;"/>
          <w:id w:val="-1354108664"/>
          <w:placeholder>
            <w:docPart w:val="D2150EFA758E45309FC76E0CD6392068"/>
          </w:placeholder>
          <w:richText/>
        </w:sdtPr>
        <w:sdtContent>
          <w:r w:rsidRPr="00FA2487">
            <w:rPr>
              <w:b/>
            </w:rPr>
            <w:t>Dr Mullan:</w:t>
          </w:r>
        </w:sdtContent>
      </w:sdt>
      <w:r>
        <w:t xml:space="preserve"> </w:t>
      </w:r>
      <w:r w:rsidRPr="001B2221">
        <w:t>If you</w:t>
      </w:r>
      <w:r>
        <w:t xml:space="preserve"> are</w:t>
      </w:r>
      <w:r w:rsidRPr="001B2221">
        <w:t xml:space="preserve"> a practitioner who works predominantly in the later stages </w:t>
      </w:r>
      <w:r>
        <w:t>of the justice</w:t>
      </w:r>
      <w:r w:rsidRPr="001B2221">
        <w:t xml:space="preserve"> system</w:t>
      </w:r>
      <w:r w:rsidR="00E5473A">
        <w:t>,</w:t>
      </w:r>
      <w:r w:rsidRPr="001B2221">
        <w:t xml:space="preserve"> your message to them would be, </w:t>
      </w:r>
      <w:r>
        <w:t>“We are changing things. There will be more money in the early advice stage. Unfortunately, not everyone can win if we want to rebalance where the money and resources go.” They just have to adjust to a changing environment.</w:t>
      </w:r>
    </w:p>
    <w:p w:rsidR="005D5A44" w:rsidP="005D5A44">
      <w:pPr>
        <w:pStyle w:val="Answer"/>
      </w:pPr>
      <w:sdt>
        <w:sdtPr>
          <w:alias w:val="Witness"/>
          <w:id w:val="76792932"/>
          <w:placeholder>
            <w:docPart w:val="D2150EFA758E45309FC76E0CD6392068"/>
          </w:placeholder>
          <w:richText/>
        </w:sdtPr>
        <w:sdtContent>
          <w:r w:rsidRPr="001B2221">
            <w:rPr>
              <w:b/>
              <w:i/>
            </w:rPr>
            <w:t>James Cartlidge:</w:t>
          </w:r>
        </w:sdtContent>
      </w:sdt>
      <w:r>
        <w:t xml:space="preserve"> </w:t>
      </w:r>
      <w:r w:rsidRPr="001B2221">
        <w:t>I repeat the point. W</w:t>
      </w:r>
      <w:r>
        <w:t xml:space="preserve">e </w:t>
      </w:r>
      <w:r w:rsidR="007D6CDD">
        <w:t>engaged</w:t>
      </w:r>
      <w:r w:rsidRPr="001B2221">
        <w:t xml:space="preserve"> with practitioners after the publication of Bellamy. Obviously, </w:t>
      </w:r>
      <w:r>
        <w:t xml:space="preserve">Sir </w:t>
      </w:r>
      <w:r w:rsidRPr="001B2221">
        <w:t>Christopher did his own engagement</w:t>
      </w:r>
      <w:r>
        <w:t xml:space="preserve">. His </w:t>
      </w:r>
      <w:r w:rsidR="007D6CDD">
        <w:t xml:space="preserve">independent report </w:t>
      </w:r>
      <w:r>
        <w:t>had been published. Between then and us publishing a response</w:t>
      </w:r>
      <w:r w:rsidR="007D6CDD">
        <w:t>,</w:t>
      </w:r>
      <w:r>
        <w:t xml:space="preserve"> we engaged in order </w:t>
      </w:r>
      <w:r w:rsidRPr="001B2221">
        <w:t xml:space="preserve">to come to these policy proposals </w:t>
      </w:r>
      <w:r w:rsidR="003E1665">
        <w:t>and so on.</w:t>
      </w:r>
      <w:r>
        <w:t xml:space="preserve"> It was very </w:t>
      </w:r>
      <w:r w:rsidRPr="001B2221">
        <w:t>clear</w:t>
      </w:r>
      <w:r>
        <w:t xml:space="preserve"> that not just the Law Society but other criminal solicitor groups recognised </w:t>
      </w:r>
      <w:r w:rsidR="00215B97">
        <w:t xml:space="preserve">that </w:t>
      </w:r>
      <w:r>
        <w:t xml:space="preserve">some things would have to be done over </w:t>
      </w:r>
      <w:r w:rsidR="003E1665">
        <w:t>a</w:t>
      </w:r>
      <w:r>
        <w:t xml:space="preserve"> longer</w:t>
      </w:r>
      <w:r w:rsidR="003E1665">
        <w:t xml:space="preserve"> </w:t>
      </w:r>
      <w:r>
        <w:t>term. That was a view widely held.</w:t>
      </w:r>
    </w:p>
    <w:p w:rsidR="005D5A44" w:rsidP="005D5A44">
      <w:pPr>
        <w:pStyle w:val="Answer"/>
      </w:pPr>
      <w:r>
        <w:t xml:space="preserve">On </w:t>
      </w:r>
      <w:r>
        <w:t>your overall point, it is not correct that some bits are getting “zero</w:t>
      </w:r>
      <w:r w:rsidR="008C6F4E">
        <w:t>”;</w:t>
      </w:r>
      <w:r>
        <w:t xml:space="preserve"> it is just that the reform is </w:t>
      </w:r>
      <w:r w:rsidRPr="000D18F5">
        <w:t>happening at a later stage. I</w:t>
      </w:r>
      <w:r>
        <w:t>f</w:t>
      </w:r>
      <w:r w:rsidRPr="000D18F5">
        <w:t xml:space="preserve"> we did that and there was no money for that stage</w:t>
      </w:r>
      <w:r>
        <w:t>,</w:t>
      </w:r>
      <w:r w:rsidRPr="000D18F5">
        <w:t xml:space="preserve"> people would think we were not serious about it, but we are </w:t>
      </w:r>
      <w:r w:rsidR="00CF64E1">
        <w:t>keeping</w:t>
      </w:r>
      <w:r w:rsidRPr="000D18F5">
        <w:t xml:space="preserve"> money back</w:t>
      </w:r>
      <w:r>
        <w:t>. T</w:t>
      </w:r>
      <w:r w:rsidRPr="000D18F5">
        <w:t>hat is the way we have structured it to sh</w:t>
      </w:r>
      <w:r>
        <w:t>ow</w:t>
      </w:r>
      <w:r w:rsidRPr="000D18F5">
        <w:t xml:space="preserve"> </w:t>
      </w:r>
      <w:r w:rsidR="00CF64E1">
        <w:t xml:space="preserve">that </w:t>
      </w:r>
      <w:r w:rsidRPr="000D18F5">
        <w:t xml:space="preserve">we are very committed to that part of </w:t>
      </w:r>
      <w:r>
        <w:t>the reform</w:t>
      </w:r>
      <w:r w:rsidRPr="000D18F5">
        <w:t>.</w:t>
      </w:r>
    </w:p>
    <w:p w:rsidR="005D5A44" w:rsidP="005D5A44">
      <w:pPr>
        <w:pStyle w:val="Question"/>
        <w:numPr>
          <w:ilvl w:val="0"/>
          <w:numId w:val="9"/>
        </w:numPr>
      </w:pPr>
      <w:sdt>
        <w:sdtPr>
          <w:alias w:val="Member"/>
          <w:tag w:val="&lt;Member mnisId='4860' dodsId=''&gt;"/>
          <w:id w:val="-1892867370"/>
          <w:placeholder>
            <w:docPart w:val="D2150EFA758E45309FC76E0CD6392068"/>
          </w:placeholder>
          <w:richText/>
        </w:sdtPr>
        <w:sdtContent>
          <w:r w:rsidRPr="000D18F5">
            <w:rPr>
              <w:b/>
            </w:rPr>
            <w:t>Dr Mullan:</w:t>
          </w:r>
        </w:sdtContent>
      </w:sdt>
      <w:r>
        <w:t xml:space="preserve"> </w:t>
      </w:r>
      <w:r w:rsidRPr="000D18F5">
        <w:t>Some of the feedback I have had from speaking to solicitors and barristers is that</w:t>
      </w:r>
      <w:r>
        <w:t>,</w:t>
      </w:r>
      <w:r w:rsidRPr="000D18F5">
        <w:t xml:space="preserve"> whil</w:t>
      </w:r>
      <w:r>
        <w:t>e</w:t>
      </w:r>
      <w:r w:rsidRPr="000D18F5">
        <w:t xml:space="preserve"> the</w:t>
      </w:r>
      <w:r>
        <w:t>re</w:t>
      </w:r>
      <w:r w:rsidRPr="000D18F5">
        <w:t xml:space="preserve"> might</w:t>
      </w:r>
      <w:r>
        <w:t xml:space="preserve"> be</w:t>
      </w:r>
      <w:r w:rsidRPr="000D18F5">
        <w:t xml:space="preserve"> the intention to resolve things early and stop people</w:t>
      </w:r>
      <w:r>
        <w:t xml:space="preserve"> </w:t>
      </w:r>
      <w:r w:rsidRPr="000D18F5">
        <w:t>pleading guilty</w:t>
      </w:r>
      <w:r>
        <w:t xml:space="preserve"> and getting them to </w:t>
      </w:r>
      <w:r w:rsidRPr="000D18F5">
        <w:t>plead not guilty</w:t>
      </w:r>
      <w:r w:rsidR="0030683F">
        <w:t>,</w:t>
      </w:r>
      <w:r w:rsidRPr="000D18F5">
        <w:t xml:space="preserve"> in a practical sense some of the people they work with just do not engage until they are literally at the court. Is there a danger that we will have all these expectations</w:t>
      </w:r>
      <w:r>
        <w:t xml:space="preserve"> that we can suddenly </w:t>
      </w:r>
      <w:r w:rsidRPr="000D18F5">
        <w:t>get all these people pleading guilty</w:t>
      </w:r>
      <w:r>
        <w:t xml:space="preserve"> or agreeing to out</w:t>
      </w:r>
      <w:r w:rsidR="00304399">
        <w:t xml:space="preserve"> </w:t>
      </w:r>
      <w:r>
        <w:t>of</w:t>
      </w:r>
      <w:r w:rsidR="00304399">
        <w:t xml:space="preserve"> </w:t>
      </w:r>
      <w:r>
        <w:t xml:space="preserve">court disposals, or having police-based diversionary sentences, when they just will not do it no matter how much more money </w:t>
      </w:r>
      <w:r w:rsidRPr="000D18F5">
        <w:t>we put into it</w:t>
      </w:r>
      <w:r>
        <w:t>? They will not bother to engage until</w:t>
      </w:r>
      <w:r w:rsidRPr="000D18F5">
        <w:t xml:space="preserve"> literally </w:t>
      </w:r>
      <w:r w:rsidR="00445513">
        <w:t xml:space="preserve">on </w:t>
      </w:r>
      <w:r w:rsidRPr="000D18F5">
        <w:t xml:space="preserve">the day </w:t>
      </w:r>
      <w:r>
        <w:t>of</w:t>
      </w:r>
      <w:r w:rsidRPr="000D18F5">
        <w:t xml:space="preserve"> court.</w:t>
      </w:r>
    </w:p>
    <w:p w:rsidR="005D5A44" w:rsidP="005D5A44">
      <w:pPr>
        <w:pStyle w:val="Answer"/>
      </w:pPr>
      <w:sdt>
        <w:sdtPr>
          <w:alias w:val="Witness"/>
          <w:id w:val="-876925791"/>
          <w:placeholder>
            <w:docPart w:val="D2150EFA758E45309FC76E0CD6392068"/>
          </w:placeholder>
          <w:richText/>
        </w:sdtPr>
        <w:sdtContent>
          <w:r w:rsidRPr="000D18F5">
            <w:rPr>
              <w:b/>
              <w:i/>
            </w:rPr>
            <w:t>James Cartlidge:</w:t>
          </w:r>
        </w:sdtContent>
      </w:sdt>
      <w:r>
        <w:t xml:space="preserve"> Thi</w:t>
      </w:r>
      <w:r w:rsidRPr="000D18F5">
        <w:t>s is a subject of very wide debate in criminal justice circles</w:t>
      </w:r>
      <w:r>
        <w:t>. T</w:t>
      </w:r>
      <w:r w:rsidRPr="000D18F5">
        <w:t xml:space="preserve">he senior judiciary </w:t>
      </w:r>
      <w:r w:rsidR="00245F5B">
        <w:t>are</w:t>
      </w:r>
      <w:r w:rsidRPr="000D18F5">
        <w:t xml:space="preserve"> clear that</w:t>
      </w:r>
      <w:r>
        <w:t>,</w:t>
      </w:r>
      <w:r w:rsidRPr="000D18F5">
        <w:t xml:space="preserve"> depending on how you incentivise the legal aid system, it will </w:t>
      </w:r>
      <w:r w:rsidR="00D52E4D">
        <w:t>potentially affect behaviour</w:t>
      </w:r>
      <w:r w:rsidRPr="000D18F5">
        <w:t xml:space="preserve"> in that </w:t>
      </w:r>
      <w:r w:rsidRPr="000D18F5">
        <w:t xml:space="preserve">sense. </w:t>
      </w:r>
      <w:r w:rsidR="006C1C51">
        <w:t>To be absolutely clear</w:t>
      </w:r>
      <w:r w:rsidRPr="000D18F5">
        <w:t>, the advice given must</w:t>
      </w:r>
      <w:r w:rsidR="00D52E4D">
        <w:t xml:space="preserve"> always</w:t>
      </w:r>
      <w:r w:rsidRPr="000D18F5">
        <w:t xml:space="preserve"> be subject to the interests of justice</w:t>
      </w:r>
      <w:r>
        <w:t>, but all things</w:t>
      </w:r>
      <w:r w:rsidRPr="000D18F5">
        <w:t xml:space="preserve"> being equal, if you model different ways of paying</w:t>
      </w:r>
      <w:r w:rsidR="006C1C51">
        <w:t>,</w:t>
      </w:r>
      <w:r w:rsidRPr="000D18F5">
        <w:t xml:space="preserve"> you hope to have a system that is more likely to lead to more appropriate pleas. That may lead to more early guilty pleas</w:t>
      </w:r>
      <w:r>
        <w:t>. I</w:t>
      </w:r>
      <w:r w:rsidRPr="000D18F5">
        <w:t xml:space="preserve">f that is the right thing to do for the person concerned, all things considered, </w:t>
      </w:r>
      <w:r w:rsidR="00E846A4">
        <w:t>i</w:t>
      </w:r>
      <w:r w:rsidRPr="000D18F5">
        <w:t xml:space="preserve">t is a good outcome. </w:t>
      </w:r>
      <w:r w:rsidR="004D2B50">
        <w:t>P</w:t>
      </w:r>
      <w:r w:rsidRPr="000D18F5">
        <w:t>ersonally</w:t>
      </w:r>
      <w:r w:rsidR="004D2B50">
        <w:t>, I think</w:t>
      </w:r>
      <w:r w:rsidRPr="000D18F5">
        <w:t xml:space="preserve"> we should be focusing on trying to deliver that if we can.</w:t>
      </w:r>
    </w:p>
    <w:p w:rsidR="005D5A44" w:rsidP="005D5A44">
      <w:pPr>
        <w:pStyle w:val="Answer"/>
      </w:pPr>
      <w:r w:rsidRPr="000D18F5">
        <w:t>The reason I mentio</w:t>
      </w:r>
      <w:r>
        <w:t>n</w:t>
      </w:r>
      <w:r w:rsidRPr="000D18F5">
        <w:t xml:space="preserve"> the pilot in Brixton police station is that, although it is early days</w:t>
      </w:r>
      <w:r>
        <w:t xml:space="preserve">—I think </w:t>
      </w:r>
      <w:r w:rsidRPr="000D18F5">
        <w:t>the other one is</w:t>
      </w:r>
      <w:r>
        <w:t xml:space="preserve"> in</w:t>
      </w:r>
      <w:r w:rsidRPr="000D18F5">
        <w:t xml:space="preserve"> Wembley</w:t>
      </w:r>
      <w:r>
        <w:t>,</w:t>
      </w:r>
      <w:r w:rsidRPr="000D18F5">
        <w:t xml:space="preserve"> which I intend to visi</w:t>
      </w:r>
      <w:r>
        <w:t>t—</w:t>
      </w:r>
      <w:r w:rsidRPr="000D18F5">
        <w:t>there is already evidence. Basically, they have to opt out now</w:t>
      </w:r>
      <w:r>
        <w:t>. It</w:t>
      </w:r>
      <w:r w:rsidRPr="000D18F5">
        <w:t xml:space="preserve"> is starting to show that</w:t>
      </w:r>
      <w:r w:rsidR="008C6F4E">
        <w:t>,</w:t>
      </w:r>
      <w:r w:rsidRPr="000D18F5">
        <w:t xml:space="preserve"> by engaging early</w:t>
      </w:r>
      <w:r w:rsidR="00E40143">
        <w:t>,</w:t>
      </w:r>
      <w:r w:rsidRPr="000D18F5">
        <w:t xml:space="preserve"> they are going on a different journey potentially</w:t>
      </w:r>
      <w:r w:rsidR="00E40143">
        <w:t>;</w:t>
      </w:r>
      <w:r>
        <w:t xml:space="preserve"> as you said, </w:t>
      </w:r>
      <w:r w:rsidR="0057630E">
        <w:t xml:space="preserve">it is </w:t>
      </w:r>
      <w:r>
        <w:t>an out</w:t>
      </w:r>
      <w:r w:rsidR="00E40143">
        <w:t xml:space="preserve"> </w:t>
      </w:r>
      <w:r>
        <w:t>of</w:t>
      </w:r>
      <w:r w:rsidR="00E40143">
        <w:t xml:space="preserve"> </w:t>
      </w:r>
      <w:r>
        <w:t>court d</w:t>
      </w:r>
      <w:r w:rsidRPr="000D18F5">
        <w:t>isposal</w:t>
      </w:r>
      <w:r w:rsidR="0017228E">
        <w:t>,</w:t>
      </w:r>
      <w:r w:rsidRPr="000D18F5">
        <w:t xml:space="preserve"> instead of potentially </w:t>
      </w:r>
      <w:r>
        <w:t xml:space="preserve">not </w:t>
      </w:r>
      <w:r w:rsidRPr="000D18F5">
        <w:t xml:space="preserve">engaging </w:t>
      </w:r>
      <w:r>
        <w:t>and</w:t>
      </w:r>
      <w:r w:rsidRPr="000D18F5">
        <w:t xml:space="preserve"> ending up going to court</w:t>
      </w:r>
      <w:r>
        <w:t>. T</w:t>
      </w:r>
      <w:r w:rsidRPr="000D18F5">
        <w:t>hese steps can have an impact. I would not want to overplay them</w:t>
      </w:r>
      <w:r>
        <w:t xml:space="preserve">; </w:t>
      </w:r>
      <w:r w:rsidR="0017228E">
        <w:t>it will</w:t>
      </w:r>
      <w:r>
        <w:t xml:space="preserve"> be based on evidence, </w:t>
      </w:r>
      <w:r w:rsidRPr="000D18F5">
        <w:t>but in many ways that is why we ha</w:t>
      </w:r>
      <w:r>
        <w:t>ve</w:t>
      </w:r>
      <w:r w:rsidRPr="000D18F5">
        <w:t xml:space="preserve"> the consultation. We want to get feedback from experts </w:t>
      </w:r>
      <w:r w:rsidR="006A4265">
        <w:t>i</w:t>
      </w:r>
      <w:r w:rsidRPr="000D18F5">
        <w:t>n the system about the best way to do this, given our desire to see better outcomes.</w:t>
      </w:r>
    </w:p>
    <w:p w:rsidR="005D5A44" w:rsidP="005D5A44">
      <w:pPr>
        <w:pStyle w:val="Question"/>
        <w:numPr>
          <w:ilvl w:val="0"/>
          <w:numId w:val="9"/>
        </w:numPr>
      </w:pPr>
      <w:sdt>
        <w:sdtPr>
          <w:alias w:val="Member"/>
          <w:tag w:val="&lt;Member mnisId='4860' dodsId=''&gt;"/>
          <w:id w:val="-92398440"/>
          <w:placeholder>
            <w:docPart w:val="D2150EFA758E45309FC76E0CD6392068"/>
          </w:placeholder>
          <w:richText/>
        </w:sdtPr>
        <w:sdtContent>
          <w:r w:rsidRPr="000D18F5">
            <w:rPr>
              <w:b/>
            </w:rPr>
            <w:t>Dr Mullan:</w:t>
          </w:r>
        </w:sdtContent>
      </w:sdt>
      <w:r>
        <w:t xml:space="preserve"> </w:t>
      </w:r>
      <w:r w:rsidR="006A4265">
        <w:t>Y</w:t>
      </w:r>
      <w:r>
        <w:t xml:space="preserve">ou made </w:t>
      </w:r>
      <w:r w:rsidR="006A4265">
        <w:t xml:space="preserve">a point </w:t>
      </w:r>
      <w:r>
        <w:t>earlier about the backlog, which</w:t>
      </w:r>
      <w:r w:rsidRPr="00331F80">
        <w:t xml:space="preserve"> I do</w:t>
      </w:r>
      <w:r w:rsidR="006A4265">
        <w:t>n’t</w:t>
      </w:r>
      <w:r w:rsidRPr="00331F80">
        <w:t xml:space="preserve"> think I really grasped</w:t>
      </w:r>
      <w:r w:rsidR="0086208A">
        <w:t>.</w:t>
      </w:r>
      <w:r>
        <w:t xml:space="preserve"> Ms Eagle asked qu</w:t>
      </w:r>
      <w:r w:rsidRPr="00331F80">
        <w:t>estions relat</w:t>
      </w:r>
      <w:r>
        <w:t>ing</w:t>
      </w:r>
      <w:r w:rsidRPr="00331F80">
        <w:t xml:space="preserve"> to the fact that the</w:t>
      </w:r>
      <w:r>
        <w:t xml:space="preserve"> total</w:t>
      </w:r>
      <w:r w:rsidRPr="00331F80">
        <w:t xml:space="preserve"> backlog will end up</w:t>
      </w:r>
      <w:r>
        <w:t xml:space="preserve"> being</w:t>
      </w:r>
      <w:r w:rsidRPr="00331F80">
        <w:t xml:space="preserve"> higher than pre</w:t>
      </w:r>
      <w:r w:rsidR="008C6F4E">
        <w:t>-</w:t>
      </w:r>
      <w:r w:rsidRPr="00331F80">
        <w:t>pandemic</w:t>
      </w:r>
      <w:r>
        <w:t>. A</w:t>
      </w:r>
      <w:r w:rsidRPr="00331F80">
        <w:t xml:space="preserve"> big factor is</w:t>
      </w:r>
      <w:r>
        <w:t xml:space="preserve"> that</w:t>
      </w:r>
      <w:r w:rsidRPr="00331F80">
        <w:t xml:space="preserve"> what is coming into the system will be </w:t>
      </w:r>
      <w:r w:rsidR="00D3718F">
        <w:t xml:space="preserve">at </w:t>
      </w:r>
      <w:r w:rsidRPr="00331F80">
        <w:t xml:space="preserve">a higher rate than </w:t>
      </w:r>
      <w:r>
        <w:t>before</w:t>
      </w:r>
      <w:r w:rsidRPr="00331F80">
        <w:t xml:space="preserve"> the pandemic, so we are comparing apples and pears when we refer to pre</w:t>
      </w:r>
      <w:r w:rsidR="008C6F4E">
        <w:t>-</w:t>
      </w:r>
      <w:r w:rsidRPr="00331F80">
        <w:t xml:space="preserve"> pandemic and post</w:t>
      </w:r>
      <w:r w:rsidR="00D3718F">
        <w:t xml:space="preserve"> </w:t>
      </w:r>
      <w:r w:rsidRPr="00331F80">
        <w:t>pandemic because we</w:t>
      </w:r>
      <w:r>
        <w:t xml:space="preserve"> are</w:t>
      </w:r>
      <w:r w:rsidRPr="00331F80">
        <w:t xml:space="preserve"> not taking into account things like 20,000 extra police officers</w:t>
      </w:r>
      <w:r>
        <w:t>. Is that</w:t>
      </w:r>
      <w:r w:rsidRPr="00331F80">
        <w:t xml:space="preserve"> what you mean</w:t>
      </w:r>
      <w:r>
        <w:t>?</w:t>
      </w:r>
    </w:p>
    <w:p w:rsidR="005D5A44" w:rsidP="005D5A44">
      <w:pPr>
        <w:pStyle w:val="Answer"/>
      </w:pPr>
      <w:sdt>
        <w:sdtPr>
          <w:alias w:val="Witness"/>
          <w:id w:val="-1391565572"/>
          <w:placeholder>
            <w:docPart w:val="D2150EFA758E45309FC76E0CD6392068"/>
          </w:placeholder>
          <w:richText/>
        </w:sdtPr>
        <w:sdtContent>
          <w:r w:rsidRPr="00331F80">
            <w:rPr>
              <w:b/>
              <w:i/>
            </w:rPr>
            <w:t>James Cartlidge:</w:t>
          </w:r>
        </w:sdtContent>
      </w:sdt>
      <w:r>
        <w:t xml:space="preserve"> Y</w:t>
      </w:r>
      <w:r w:rsidRPr="00331F80">
        <w:t xml:space="preserve">es, basically. </w:t>
      </w:r>
      <w:r w:rsidR="003B6256">
        <w:t>I repeat that t</w:t>
      </w:r>
      <w:r>
        <w:t>h</w:t>
      </w:r>
      <w:r w:rsidRPr="00331F80">
        <w:t>ose things are very difficult to model</w:t>
      </w:r>
      <w:r>
        <w:t>,</w:t>
      </w:r>
      <w:r w:rsidRPr="00331F80">
        <w:t xml:space="preserve"> </w:t>
      </w:r>
      <w:r>
        <w:t>but</w:t>
      </w:r>
      <w:r w:rsidRPr="00331F80">
        <w:t xml:space="preserve"> with </w:t>
      </w:r>
      <w:r w:rsidR="003B6256">
        <w:t xml:space="preserve">the </w:t>
      </w:r>
      <w:r w:rsidRPr="00331F80">
        <w:t>statistical brilliance and all the rest of it</w:t>
      </w:r>
      <w:r w:rsidR="003B6256">
        <w:t>,</w:t>
      </w:r>
      <w:r w:rsidRPr="00331F80">
        <w:t xml:space="preserve"> that is where we believe things will end up, taking into account on one side of the </w:t>
      </w:r>
      <w:r>
        <w:t>le</w:t>
      </w:r>
      <w:r w:rsidRPr="00331F80">
        <w:t xml:space="preserve">dger steps </w:t>
      </w:r>
      <w:r w:rsidR="00A079A6">
        <w:t>that</w:t>
      </w:r>
      <w:r>
        <w:t xml:space="preserve"> will</w:t>
      </w:r>
      <w:r w:rsidRPr="00331F80">
        <w:t xml:space="preserve">, </w:t>
      </w:r>
      <w:r>
        <w:t xml:space="preserve">all </w:t>
      </w:r>
      <w:r w:rsidRPr="00331F80">
        <w:t>other things being equal</w:t>
      </w:r>
      <w:r>
        <w:t>,</w:t>
      </w:r>
      <w:r w:rsidRPr="00331F80">
        <w:t xml:space="preserve"> reduce the backlog</w:t>
      </w:r>
      <w:r w:rsidR="008C6F4E">
        <w:t>—</w:t>
      </w:r>
      <w:r w:rsidRPr="00331F80">
        <w:t>for example</w:t>
      </w:r>
      <w:r w:rsidR="00A079A6">
        <w:t>,</w:t>
      </w:r>
      <w:r w:rsidRPr="00331F80">
        <w:t xml:space="preserve"> the measures</w:t>
      </w:r>
      <w:r w:rsidR="00A079A6">
        <w:t xml:space="preserve"> that</w:t>
      </w:r>
      <w:r w:rsidRPr="00331F80">
        <w:t xml:space="preserve"> I hope will soon have </w:t>
      </w:r>
      <w:r>
        <w:t>R</w:t>
      </w:r>
      <w:r w:rsidRPr="00331F80">
        <w:t xml:space="preserve">oyal </w:t>
      </w:r>
      <w:r>
        <w:t>A</w:t>
      </w:r>
      <w:r w:rsidRPr="00331F80">
        <w:t>ssent to enable us to pr</w:t>
      </w:r>
      <w:r>
        <w:t>oceed</w:t>
      </w:r>
      <w:r w:rsidRPr="00331F80">
        <w:t xml:space="preserve"> with stronger magistrates</w:t>
      </w:r>
      <w:r w:rsidR="0081452E">
        <w:t>’</w:t>
      </w:r>
      <w:r>
        <w:t xml:space="preserve"> sentencing powers. All things being equal, that will lead to more cases going out of the Crown court. On the other side of the ledger</w:t>
      </w:r>
      <w:r w:rsidR="000E491F">
        <w:t>,</w:t>
      </w:r>
      <w:r>
        <w:t xml:space="preserve"> there will be more police and, therefore, </w:t>
      </w:r>
      <w:r w:rsidR="000E491F">
        <w:t>in theory</w:t>
      </w:r>
      <w:r>
        <w:t xml:space="preserve"> more cases coming in and more receipts. T</w:t>
      </w:r>
      <w:r w:rsidRPr="00331F80">
        <w:t>hese things are in flux. That is why we have taken this cautious approach, but I think th</w:t>
      </w:r>
      <w:r>
        <w:t>e positive thing is what is happening in reality; the backlog is falling.</w:t>
      </w:r>
    </w:p>
    <w:p w:rsidR="005D5A44" w:rsidP="005D5A44">
      <w:pPr>
        <w:pStyle w:val="Answer"/>
      </w:pPr>
      <w:r>
        <w:t>Je</w:t>
      </w:r>
      <w:r w:rsidRPr="00331F80">
        <w:t>lena has</w:t>
      </w:r>
      <w:r w:rsidR="00937A9A">
        <w:t xml:space="preserve"> a</w:t>
      </w:r>
      <w:r w:rsidRPr="00331F80">
        <w:t xml:space="preserve"> point</w:t>
      </w:r>
      <w:r>
        <w:t xml:space="preserve"> in relation to what you said earlier about crime-low and crime-high and how they are allocated.</w:t>
      </w:r>
    </w:p>
    <w:p w:rsidR="005D5A44" w:rsidP="005D5A44">
      <w:pPr>
        <w:pStyle w:val="Answer"/>
      </w:pPr>
      <w:sdt>
        <w:sdtPr>
          <w:alias w:val="Witness"/>
          <w:id w:val="343753483"/>
          <w:placeholder>
            <w:docPart w:val="D2150EFA758E45309FC76E0CD6392068"/>
          </w:placeholder>
          <w:richText/>
        </w:sdtPr>
        <w:sdtContent>
          <w:r w:rsidRPr="00331F80">
            <w:rPr>
              <w:b/>
              <w:i/>
            </w:rPr>
            <w:t>Jelena Lentzos:</w:t>
          </w:r>
        </w:sdtContent>
      </w:sdt>
      <w:r>
        <w:t xml:space="preserve"> B</w:t>
      </w:r>
      <w:r w:rsidRPr="00331F80">
        <w:t>ased on the data we have</w:t>
      </w:r>
      <w:r>
        <w:t>,</w:t>
      </w:r>
      <w:r w:rsidRPr="00331F80">
        <w:t xml:space="preserve"> the vast majority </w:t>
      </w:r>
      <w:r>
        <w:t xml:space="preserve">of solicitor firms </w:t>
      </w:r>
      <w:r w:rsidRPr="00331F80">
        <w:t>would do police station</w:t>
      </w:r>
      <w:r>
        <w:t xml:space="preserve"> and</w:t>
      </w:r>
      <w:r w:rsidRPr="00331F80">
        <w:t xml:space="preserve"> earlier stage</w:t>
      </w:r>
      <w:r>
        <w:t xml:space="preserve"> work—what we call crimeware</w:t>
      </w:r>
      <w:r w:rsidR="0012047C">
        <w:t xml:space="preserve"> </w:t>
      </w:r>
      <w:r>
        <w:t xml:space="preserve">work—whereas some firms would also do </w:t>
      </w:r>
      <w:r w:rsidRPr="00331F80">
        <w:t xml:space="preserve">Crown </w:t>
      </w:r>
      <w:r>
        <w:t>c</w:t>
      </w:r>
      <w:r w:rsidRPr="00331F80">
        <w:t xml:space="preserve">ourt work, so </w:t>
      </w:r>
      <w:r>
        <w:t>there is a spread.</w:t>
      </w:r>
    </w:p>
    <w:p w:rsidR="005D5A44" w:rsidP="005D5A44">
      <w:pPr>
        <w:pStyle w:val="Question"/>
        <w:numPr>
          <w:ilvl w:val="0"/>
          <w:numId w:val="9"/>
        </w:numPr>
      </w:pPr>
      <w:sdt>
        <w:sdtPr>
          <w:alias w:val="Member"/>
          <w:tag w:val="&lt;Member mnisId='4860' dodsId=''&gt;"/>
          <w:id w:val="1400326141"/>
          <w:placeholder>
            <w:docPart w:val="D2150EFA758E45309FC76E0CD6392068"/>
          </w:placeholder>
          <w:richText/>
        </w:sdtPr>
        <w:sdtContent>
          <w:r w:rsidRPr="00331F80">
            <w:rPr>
              <w:b/>
            </w:rPr>
            <w:t>Dr Mullan:</w:t>
          </w:r>
        </w:sdtContent>
      </w:sdt>
      <w:r>
        <w:t xml:space="preserve"> Y</w:t>
      </w:r>
      <w:r w:rsidRPr="00331F80">
        <w:t>ou are getting a spread of funding.</w:t>
      </w:r>
    </w:p>
    <w:p w:rsidR="005D5A44" w:rsidP="005D5A44">
      <w:pPr>
        <w:pStyle w:val="Answer"/>
      </w:pPr>
      <w:sdt>
        <w:sdtPr>
          <w:alias w:val="Witness"/>
          <w:id w:val="-1301911532"/>
          <w:placeholder>
            <w:docPart w:val="D2150EFA758E45309FC76E0CD6392068"/>
          </w:placeholder>
          <w:richText/>
        </w:sdtPr>
        <w:sdtContent>
          <w:r w:rsidRPr="00331F80">
            <w:rPr>
              <w:b/>
              <w:i/>
            </w:rPr>
            <w:t>Jelena Lentzos:</w:t>
          </w:r>
        </w:sdtContent>
      </w:sdt>
      <w:r>
        <w:t xml:space="preserve"> </w:t>
      </w:r>
      <w:r w:rsidRPr="00331F80">
        <w:t>It is the earl</w:t>
      </w:r>
      <w:r w:rsidR="00B21E41">
        <w:t>ier</w:t>
      </w:r>
      <w:r w:rsidRPr="00331F80">
        <w:t xml:space="preserve"> point.</w:t>
      </w:r>
    </w:p>
    <w:p w:rsidR="005D5A44" w:rsidP="005D5A44">
      <w:pPr>
        <w:pStyle w:val="Remark"/>
      </w:pPr>
      <w:sdt>
        <w:sdtPr>
          <w:alias w:val="Member"/>
          <w:tag w:val="&lt;Member mnisId='1601' dodsId='34498'&gt;"/>
          <w:id w:val="-1653681193"/>
          <w:placeholder>
            <w:docPart w:val="D2150EFA758E45309FC76E0CD6392068"/>
          </w:placeholder>
          <w:richText/>
        </w:sdtPr>
        <w:sdtContent>
          <w:r w:rsidRPr="00D75055">
            <w:rPr>
              <w:b/>
            </w:rPr>
            <w:t>Chair:</w:t>
          </w:r>
        </w:sdtContent>
      </w:sdt>
      <w:r>
        <w:t xml:space="preserve"> Every </w:t>
      </w:r>
      <w:r w:rsidRPr="00331F80">
        <w:t>firm will do some of that</w:t>
      </w:r>
      <w:r w:rsidR="00FF7A19">
        <w:t>, if they</w:t>
      </w:r>
      <w:r>
        <w:t xml:space="preserve"> have a contract, but not </w:t>
      </w:r>
      <w:r>
        <w:t>everyone</w:t>
      </w:r>
      <w:r w:rsidR="00FF7A19">
        <w:t xml:space="preserve"> will have the higher list</w:t>
      </w:r>
      <w:r>
        <w:t>.</w:t>
      </w:r>
    </w:p>
    <w:p w:rsidR="005D5A44" w:rsidP="005D5A44">
      <w:pPr>
        <w:pStyle w:val="Remark"/>
      </w:pPr>
      <w:sdt>
        <w:sdtPr>
          <w:alias w:val="Member"/>
          <w:tag w:val="&lt;Member mnisId='4860' dodsId=''&gt;"/>
          <w:id w:val="-499666876"/>
          <w:placeholder>
            <w:docPart w:val="D2150EFA758E45309FC76E0CD6392068"/>
          </w:placeholder>
          <w:richText/>
        </w:sdtPr>
        <w:sdtContent>
          <w:r w:rsidRPr="00D75055">
            <w:rPr>
              <w:b/>
            </w:rPr>
            <w:t>Dr Mullan:</w:t>
          </w:r>
          <w:r>
            <w:rPr>
              <w:b/>
            </w:rPr>
            <w:t xml:space="preserve"> </w:t>
          </w:r>
          <w:r w:rsidRPr="00D75055">
            <w:rPr>
              <w:bCs/>
            </w:rPr>
            <w:t>That is very helpful.</w:t>
          </w:r>
          <w:r w:rsidR="0049047B">
            <w:rPr>
              <w:bCs/>
            </w:rPr>
            <w:t xml:space="preserve"> Thank you.</w:t>
          </w:r>
        </w:sdtContent>
      </w:sdt>
    </w:p>
    <w:p w:rsidR="005D5A44" w:rsidP="005D5A44">
      <w:pPr>
        <w:pStyle w:val="Question"/>
        <w:numPr>
          <w:ilvl w:val="0"/>
          <w:numId w:val="9"/>
        </w:numPr>
      </w:pPr>
      <w:sdt>
        <w:sdtPr>
          <w:alias w:val="Member"/>
          <w:tag w:val="&lt;Member mnisId='1601' dodsId='34498'&gt;"/>
          <w:id w:val="319389946"/>
          <w:placeholder>
            <w:docPart w:val="D2150EFA758E45309FC76E0CD6392068"/>
          </w:placeholder>
          <w:richText/>
        </w:sdtPr>
        <w:sdtContent>
          <w:r w:rsidRPr="003162EE">
            <w:rPr>
              <w:b/>
            </w:rPr>
            <w:t>Chair:</w:t>
          </w:r>
        </w:sdtContent>
      </w:sdt>
      <w:r>
        <w:t xml:space="preserve"> </w:t>
      </w:r>
      <w:r w:rsidRPr="00331F80">
        <w:t xml:space="preserve">Can I come back to the point about </w:t>
      </w:r>
      <w:r w:rsidR="0049047B">
        <w:t xml:space="preserve">the </w:t>
      </w:r>
      <w:r w:rsidRPr="00331F80">
        <w:t xml:space="preserve">sustainability </w:t>
      </w:r>
      <w:r>
        <w:t>of</w:t>
      </w:r>
      <w:r w:rsidRPr="00331F80">
        <w:t xml:space="preserve"> the solicitors</w:t>
      </w:r>
      <w:r>
        <w:t>’</w:t>
      </w:r>
      <w:r w:rsidRPr="00331F80">
        <w:t xml:space="preserve"> profession? One of the concerns has been</w:t>
      </w:r>
      <w:r>
        <w:t xml:space="preserve"> about</w:t>
      </w:r>
      <w:r w:rsidRPr="00331F80">
        <w:t xml:space="preserve"> how </w:t>
      </w:r>
      <w:r>
        <w:t>to</w:t>
      </w:r>
      <w:r w:rsidRPr="00331F80">
        <w:t xml:space="preserve"> attract a younger workforce</w:t>
      </w:r>
      <w:r>
        <w:t>,</w:t>
      </w:r>
      <w:r w:rsidRPr="00331F80">
        <w:t xml:space="preserve"> particularly </w:t>
      </w:r>
      <w:r>
        <w:t xml:space="preserve">to </w:t>
      </w:r>
      <w:r w:rsidRPr="00331F80">
        <w:t>do criminal work</w:t>
      </w:r>
      <w:r>
        <w:t xml:space="preserve">. We heard the issue about </w:t>
      </w:r>
      <w:r w:rsidRPr="00331F80">
        <w:t>duty solicitors and so on.</w:t>
      </w:r>
      <w:r>
        <w:t xml:space="preserve"> There are also</w:t>
      </w:r>
      <w:r w:rsidRPr="00331F80">
        <w:t xml:space="preserve"> concerns expressed by the Law Society</w:t>
      </w:r>
      <w:r>
        <w:t>—Ms Farris</w:t>
      </w:r>
      <w:r w:rsidR="009947B4">
        <w:t xml:space="preserve"> </w:t>
      </w:r>
      <w:r>
        <w:t xml:space="preserve">referred to </w:t>
      </w:r>
      <w:r w:rsidR="009947B4">
        <w:t>this</w:t>
      </w:r>
      <w:r>
        <w:t xml:space="preserve"> as well—about </w:t>
      </w:r>
      <w:r w:rsidRPr="00331F80">
        <w:t xml:space="preserve">differential remuneration between male and female lawyers and </w:t>
      </w:r>
      <w:r w:rsidR="009947B4">
        <w:t>with</w:t>
      </w:r>
      <w:r w:rsidRPr="00331F80">
        <w:t xml:space="preserve"> ethnicity. </w:t>
      </w:r>
      <w:r>
        <w:t xml:space="preserve">Do </w:t>
      </w:r>
      <w:r w:rsidRPr="00331F80">
        <w:t xml:space="preserve">you think that any of the changes that are made in this reform </w:t>
      </w:r>
      <w:r>
        <w:t xml:space="preserve">are </w:t>
      </w:r>
      <w:r w:rsidRPr="00331F80">
        <w:t>likely to be able to address some of those disparities around diversity or attract</w:t>
      </w:r>
      <w:r>
        <w:t xml:space="preserve">ing and retaining </w:t>
      </w:r>
      <w:r w:rsidRPr="00331F80">
        <w:t>people in the frontline of criminal justice work?</w:t>
      </w:r>
    </w:p>
    <w:p w:rsidR="005D5A44" w:rsidP="005D5A44">
      <w:pPr>
        <w:pStyle w:val="Answer"/>
      </w:pPr>
      <w:sdt>
        <w:sdtPr>
          <w:alias w:val="Witness"/>
          <w:id w:val="191035441"/>
          <w:placeholder>
            <w:docPart w:val="D2150EFA758E45309FC76E0CD6392068"/>
          </w:placeholder>
          <w:richText/>
        </w:sdtPr>
        <w:sdtContent>
          <w:r w:rsidRPr="00331F80">
            <w:rPr>
              <w:b/>
              <w:i/>
            </w:rPr>
            <w:t>James Cartlidge:</w:t>
          </w:r>
        </w:sdtContent>
      </w:sdt>
      <w:r>
        <w:t xml:space="preserve"> </w:t>
      </w:r>
      <w:r w:rsidRPr="00331F80">
        <w:t xml:space="preserve">That is </w:t>
      </w:r>
      <w:r>
        <w:t xml:space="preserve">a </w:t>
      </w:r>
      <w:r w:rsidRPr="00331F80">
        <w:t>very important</w:t>
      </w:r>
      <w:r>
        <w:t xml:space="preserve"> point.</w:t>
      </w:r>
      <w:r w:rsidR="00E4675A">
        <w:t xml:space="preserve"> On</w:t>
      </w:r>
      <w:r>
        <w:t xml:space="preserve"> the solicitor profession and duty solicitors, I </w:t>
      </w:r>
      <w:r w:rsidRPr="001D57AE">
        <w:t>mentioned earlier</w:t>
      </w:r>
      <w:r>
        <w:t xml:space="preserve"> CILEX professionals</w:t>
      </w:r>
      <w:r w:rsidRPr="001D57AE">
        <w:t xml:space="preserve">. I had a very good meeting with </w:t>
      </w:r>
      <w:r>
        <w:t>P</w:t>
      </w:r>
      <w:r w:rsidRPr="001D57AE">
        <w:t>rofessor</w:t>
      </w:r>
      <w:r>
        <w:t xml:space="preserve"> Bones of CILEX. He was </w:t>
      </w:r>
      <w:r w:rsidRPr="001D57AE">
        <w:t>very optimistic that</w:t>
      </w:r>
      <w:r>
        <w:t>,</w:t>
      </w:r>
      <w:r w:rsidRPr="001D57AE">
        <w:t xml:space="preserve"> if we made the</w:t>
      </w:r>
      <w:r>
        <w:t xml:space="preserve"> </w:t>
      </w:r>
      <w:r w:rsidRPr="001D57AE">
        <w:t>changes</w:t>
      </w:r>
      <w:r>
        <w:t xml:space="preserve"> </w:t>
      </w:r>
      <w:r w:rsidRPr="001D57AE">
        <w:t>we are consulting on in relation to qualifications</w:t>
      </w:r>
      <w:r>
        <w:t xml:space="preserve">, </w:t>
      </w:r>
      <w:r w:rsidR="00236191">
        <w:t xml:space="preserve">his estimate was that </w:t>
      </w:r>
      <w:r>
        <w:t xml:space="preserve">there would be </w:t>
      </w:r>
      <w:r w:rsidR="00236191">
        <w:t xml:space="preserve">roughly </w:t>
      </w:r>
      <w:r w:rsidRPr="001D57AE">
        <w:t>200 extra police station solicitors</w:t>
      </w:r>
      <w:r>
        <w:t>—I say this off the top of my head—r</w:t>
      </w:r>
      <w:r w:rsidRPr="001D57AE">
        <w:t>elatively quickly</w:t>
      </w:r>
      <w:r w:rsidR="00236191">
        <w:t>. T</w:t>
      </w:r>
      <w:r>
        <w:t xml:space="preserve">hat just </w:t>
      </w:r>
      <w:r w:rsidRPr="001D57AE">
        <w:t>underlines the potential of bringing in other cohorts of qualified individuals. As has also been said,</w:t>
      </w:r>
      <w:r>
        <w:t xml:space="preserve"> CILEX</w:t>
      </w:r>
      <w:r w:rsidRPr="001D57AE">
        <w:t xml:space="preserve"> professionals </w:t>
      </w:r>
      <w:r>
        <w:t xml:space="preserve">are about </w:t>
      </w:r>
      <w:r w:rsidRPr="001D57AE">
        <w:t>70% female.</w:t>
      </w:r>
    </w:p>
    <w:p w:rsidR="0065582D" w:rsidP="005D5A44">
      <w:pPr>
        <w:pStyle w:val="Answer"/>
      </w:pPr>
      <w:r w:rsidRPr="001D57AE">
        <w:t xml:space="preserve">On </w:t>
      </w:r>
      <w:r>
        <w:t>Ms Farris’s</w:t>
      </w:r>
      <w:r w:rsidRPr="001D57AE">
        <w:t xml:space="preserve"> point, obviously she speaks with great expertise as a barrister herself. Anecdotally, </w:t>
      </w:r>
      <w:r w:rsidR="00422E19">
        <w:t xml:space="preserve">I have heard that </w:t>
      </w:r>
      <w:r w:rsidRPr="001D57AE">
        <w:t xml:space="preserve">the way chambers </w:t>
      </w:r>
      <w:r>
        <w:t xml:space="preserve">operate is that they ensure </w:t>
      </w:r>
      <w:r w:rsidRPr="001D57AE">
        <w:t>younger</w:t>
      </w:r>
      <w:r>
        <w:t>,</w:t>
      </w:r>
      <w:r w:rsidRPr="001D57AE">
        <w:t xml:space="preserve"> perhaps female</w:t>
      </w:r>
      <w:r>
        <w:t>,</w:t>
      </w:r>
      <w:r w:rsidRPr="001D57AE">
        <w:t xml:space="preserve"> barristers get their fair share of the larger</w:t>
      </w:r>
      <w:r>
        <w:t>-paying</w:t>
      </w:r>
      <w:r w:rsidRPr="001D57AE">
        <w:t xml:space="preserve"> cases</w:t>
      </w:r>
      <w:r>
        <w:t xml:space="preserve">. </w:t>
      </w:r>
      <w:r w:rsidRPr="001D57AE">
        <w:t xml:space="preserve">I </w:t>
      </w:r>
      <w:r>
        <w:t>simply report it; I am not stating</w:t>
      </w:r>
      <w:r w:rsidRPr="001D57AE">
        <w:t xml:space="preserve"> a </w:t>
      </w:r>
      <w:r w:rsidR="009C1207">
        <w:t>G</w:t>
      </w:r>
      <w:r w:rsidRPr="001D57AE">
        <w:t xml:space="preserve">overnment position. </w:t>
      </w:r>
      <w:r w:rsidR="009C1207">
        <w:t>The structure of chambers</w:t>
      </w:r>
      <w:r w:rsidRPr="001D57AE">
        <w:t xml:space="preserve"> is not a matter for the </w:t>
      </w:r>
      <w:r w:rsidR="009C1207">
        <w:t>G</w:t>
      </w:r>
      <w:r w:rsidRPr="001D57AE">
        <w:t xml:space="preserve">overnment; </w:t>
      </w:r>
      <w:r w:rsidR="009C1207">
        <w:t>it</w:t>
      </w:r>
      <w:r w:rsidRPr="001D57AE">
        <w:t xml:space="preserve"> is a matter for chambers and the professions</w:t>
      </w:r>
      <w:r>
        <w:t>.</w:t>
      </w:r>
    </w:p>
    <w:p w:rsidR="005D5A44" w:rsidP="005D5A44">
      <w:pPr>
        <w:pStyle w:val="Answer"/>
      </w:pPr>
      <w:r>
        <w:t>O</w:t>
      </w:r>
      <w:r w:rsidRPr="00EA4960">
        <w:t xml:space="preserve">n page 21 of the consultation document we have </w:t>
      </w:r>
      <w:r>
        <w:t xml:space="preserve">this </w:t>
      </w:r>
      <w:r w:rsidRPr="00EA4960">
        <w:t>question: “</w:t>
      </w:r>
      <w:r>
        <w:t>I</w:t>
      </w:r>
      <w:r w:rsidRPr="00EA4960">
        <w:t>n your experience do you consider it is the case that female barristers are more likely to be assigned low</w:t>
      </w:r>
      <w:r w:rsidR="006E4046">
        <w:t xml:space="preserve">er </w:t>
      </w:r>
      <w:r w:rsidRPr="00EA4960">
        <w:t>fee cases</w:t>
      </w:r>
      <w:r>
        <w:t>,</w:t>
      </w:r>
      <w:r w:rsidRPr="00EA4960">
        <w:t xml:space="preserve"> such as</w:t>
      </w:r>
      <w:r>
        <w:t xml:space="preserve"> RASS</w:t>
      </w:r>
      <w:r w:rsidR="006E4046">
        <w:t>O</w:t>
      </w:r>
      <w:r w:rsidR="00C9615A">
        <w:t>?”—</w:t>
      </w:r>
      <w:r>
        <w:t>rape an</w:t>
      </w:r>
      <w:r w:rsidRPr="00EA4960">
        <w:t xml:space="preserve">d serious sexual </w:t>
      </w:r>
      <w:r w:rsidR="003348CB">
        <w:t>offences</w:t>
      </w:r>
      <w:r w:rsidR="009371AC">
        <w:t xml:space="preserve">. </w:t>
      </w:r>
      <w:r w:rsidR="00C9615A">
        <w:t>“</w:t>
      </w:r>
      <w:r>
        <w:t xml:space="preserve">Do </w:t>
      </w:r>
      <w:r w:rsidRPr="00EA4960">
        <w:t>you have any evidence to support this?</w:t>
      </w:r>
      <w:r w:rsidR="003348CB">
        <w:t>”</w:t>
      </w:r>
      <w:r w:rsidRPr="00EA4960">
        <w:t xml:space="preserve"> This is why </w:t>
      </w:r>
      <w:r>
        <w:t xml:space="preserve">I </w:t>
      </w:r>
      <w:r w:rsidR="00C9615A">
        <w:t>emphasise</w:t>
      </w:r>
      <w:r w:rsidRPr="00EA4960">
        <w:t xml:space="preserve"> the point that on this kind of question we need professional practitioners to give us their feedback</w:t>
      </w:r>
      <w:r>
        <w:t>.</w:t>
      </w:r>
    </w:p>
    <w:p w:rsidR="005D5A44" w:rsidP="005D5A44">
      <w:pPr>
        <w:pStyle w:val="Answer"/>
      </w:pPr>
      <w:r>
        <w:t>T</w:t>
      </w:r>
      <w:r w:rsidRPr="00EA4960">
        <w:t>here are two other points about diversity and disparity</w:t>
      </w:r>
      <w:r>
        <w:t xml:space="preserve">. </w:t>
      </w:r>
      <w:r w:rsidRPr="00EA4960">
        <w:t xml:space="preserve">I appreciate that the Law Society has mentioned how </w:t>
      </w:r>
      <w:r w:rsidR="00D4021F">
        <w:t>you</w:t>
      </w:r>
      <w:r w:rsidRPr="00EA4960">
        <w:t xml:space="preserve"> might reallocate the money we have allocated for training grants</w:t>
      </w:r>
      <w:r>
        <w:t>. W</w:t>
      </w:r>
      <w:r w:rsidRPr="00EA4960">
        <w:t>e think it is important to show commitment to the next generatio</w:t>
      </w:r>
      <w:r>
        <w:t>n.</w:t>
      </w:r>
      <w:r w:rsidRPr="00EA4960">
        <w:t xml:space="preserve"> I hear what they</w:t>
      </w:r>
      <w:r>
        <w:t xml:space="preserve"> are</w:t>
      </w:r>
      <w:r w:rsidRPr="00EA4960">
        <w:t xml:space="preserve"> saying </w:t>
      </w:r>
      <w:r>
        <w:t xml:space="preserve">and they are welcome to make those </w:t>
      </w:r>
      <w:r w:rsidRPr="00EA4960">
        <w:t>points in the consultation</w:t>
      </w:r>
      <w:r>
        <w:t>. O</w:t>
      </w:r>
      <w:r w:rsidRPr="00EA4960">
        <w:t>ne thing that is really encouraging is magistrate</w:t>
      </w:r>
      <w:r>
        <w:t>s</w:t>
      </w:r>
      <w:r w:rsidR="009371AC">
        <w:t>’</w:t>
      </w:r>
      <w:r w:rsidR="00C732B6">
        <w:t xml:space="preserve"> </w:t>
      </w:r>
      <w:r w:rsidRPr="00EA4960">
        <w:t>recruitment</w:t>
      </w:r>
      <w:r>
        <w:t>.</w:t>
      </w:r>
      <w:r w:rsidRPr="00EA4960">
        <w:t xml:space="preserve"> </w:t>
      </w:r>
      <w:r>
        <w:t>W</w:t>
      </w:r>
      <w:r w:rsidRPr="00EA4960">
        <w:t xml:space="preserve">e must not forget the judiciary in all this. The busiest part of our judiciary is </w:t>
      </w:r>
      <w:r>
        <w:t xml:space="preserve">our </w:t>
      </w:r>
      <w:r w:rsidRPr="00EA4960">
        <w:t>volunteer judiciary</w:t>
      </w:r>
      <w:r>
        <w:t>. T</w:t>
      </w:r>
      <w:r w:rsidRPr="00EA4960">
        <w:t xml:space="preserve">he latest figure we have for the </w:t>
      </w:r>
      <w:r>
        <w:t>£</w:t>
      </w:r>
      <w:r w:rsidRPr="00EA4960">
        <w:t>1</w:t>
      </w:r>
      <w:r>
        <w:t xml:space="preserve"> million recruitment</w:t>
      </w:r>
      <w:r w:rsidRPr="00EA4960">
        <w:t xml:space="preserve"> campaign is 35,000 expressions of interest</w:t>
      </w:r>
      <w:r>
        <w:t>,</w:t>
      </w:r>
      <w:r w:rsidRPr="00EA4960">
        <w:t xml:space="preserve"> of which 25% are from</w:t>
      </w:r>
      <w:r>
        <w:t xml:space="preserve"> the</w:t>
      </w:r>
      <w:r w:rsidRPr="00EA4960">
        <w:t xml:space="preserve"> B</w:t>
      </w:r>
      <w:r w:rsidR="00D43DA1">
        <w:t>A</w:t>
      </w:r>
      <w:r w:rsidRPr="00EA4960">
        <w:t>M</w:t>
      </w:r>
      <w:r>
        <w:t>E</w:t>
      </w:r>
      <w:r w:rsidRPr="00EA4960">
        <w:t xml:space="preserve"> community. </w:t>
      </w:r>
      <w:r>
        <w:t>T</w:t>
      </w:r>
      <w:r w:rsidRPr="00EA4960">
        <w:t xml:space="preserve">hat shows you </w:t>
      </w:r>
      <w:r w:rsidR="00810543">
        <w:t xml:space="preserve">that </w:t>
      </w:r>
      <w:r w:rsidRPr="00EA4960">
        <w:t>we are striving on the front foot to address diversity</w:t>
      </w:r>
      <w:r>
        <w:t>. It</w:t>
      </w:r>
      <w:r w:rsidRPr="00A673E9">
        <w:t xml:space="preserve"> is</w:t>
      </w:r>
      <w:r w:rsidR="007E3F50">
        <w:t xml:space="preserve"> an</w:t>
      </w:r>
      <w:r w:rsidRPr="00A673E9">
        <w:t xml:space="preserve"> important question</w:t>
      </w:r>
      <w:r>
        <w:t xml:space="preserve"> for us but also </w:t>
      </w:r>
      <w:r w:rsidR="00D43DA1">
        <w:t xml:space="preserve">for </w:t>
      </w:r>
      <w:r w:rsidRPr="00A673E9">
        <w:t>the professions themselves.</w:t>
      </w:r>
    </w:p>
    <w:p w:rsidR="005D5A44" w:rsidP="005D5A44">
      <w:pPr>
        <w:pStyle w:val="Question"/>
        <w:numPr>
          <w:ilvl w:val="0"/>
          <w:numId w:val="9"/>
        </w:numPr>
      </w:pPr>
      <w:sdt>
        <w:sdtPr>
          <w:alias w:val="Member"/>
          <w:tag w:val="&lt;Member mnisId='1601' dodsId='34498'&gt;"/>
          <w:id w:val="695579023"/>
          <w:placeholder>
            <w:docPart w:val="D2150EFA758E45309FC76E0CD6392068"/>
          </w:placeholder>
          <w:richText/>
        </w:sdtPr>
        <w:sdtContent>
          <w:r w:rsidRPr="00A673E9">
            <w:rPr>
              <w:b/>
            </w:rPr>
            <w:t>Chair:</w:t>
          </w:r>
        </w:sdtContent>
      </w:sdt>
      <w:r>
        <w:t xml:space="preserve"> </w:t>
      </w:r>
      <w:r w:rsidRPr="00A673E9">
        <w:t xml:space="preserve">The other point </w:t>
      </w:r>
      <w:r>
        <w:t xml:space="preserve">on </w:t>
      </w:r>
      <w:r w:rsidRPr="00A673E9">
        <w:t>the balance of the professions was one</w:t>
      </w:r>
      <w:r>
        <w:t xml:space="preserve"> on which </w:t>
      </w:r>
      <w:r>
        <w:t xml:space="preserve">Sir Christopher </w:t>
      </w:r>
      <w:r w:rsidRPr="00A673E9">
        <w:t>Bellamy placed some emphasis</w:t>
      </w:r>
      <w:r w:rsidR="002109E4">
        <w:t xml:space="preserve"> both</w:t>
      </w:r>
      <w:r>
        <w:t xml:space="preserve"> </w:t>
      </w:r>
      <w:r w:rsidRPr="00A673E9">
        <w:t>in his report</w:t>
      </w:r>
      <w:r>
        <w:t xml:space="preserve"> and </w:t>
      </w:r>
      <w:r w:rsidR="002109E4">
        <w:t xml:space="preserve">when he gave </w:t>
      </w:r>
      <w:r>
        <w:t xml:space="preserve">evidence to us. </w:t>
      </w:r>
      <w:r w:rsidR="002109E4">
        <w:t>It</w:t>
      </w:r>
      <w:r>
        <w:t xml:space="preserve"> is the equality of arms point and the concern that, on any measure, there has been a drift </w:t>
      </w:r>
      <w:r w:rsidRPr="00A673E9">
        <w:t xml:space="preserve">of lawyers from the criminal </w:t>
      </w:r>
      <w:r>
        <w:t xml:space="preserve">defence world into the </w:t>
      </w:r>
      <w:r w:rsidRPr="00A673E9">
        <w:t>Crown Prosecution Service because</w:t>
      </w:r>
      <w:r>
        <w:t xml:space="preserve">, by and large, it can offer </w:t>
      </w:r>
      <w:r w:rsidRPr="00A673E9">
        <w:t>better terms and condition</w:t>
      </w:r>
      <w:r w:rsidR="002109E4">
        <w:t>s</w:t>
      </w:r>
      <w:r>
        <w:t xml:space="preserve"> </w:t>
      </w:r>
      <w:r w:rsidRPr="00A673E9">
        <w:t>and greater security</w:t>
      </w:r>
      <w:r>
        <w:t>. T</w:t>
      </w:r>
      <w:r w:rsidRPr="00A673E9">
        <w:t>he danger</w:t>
      </w:r>
      <w:r>
        <w:t xml:space="preserve"> is</w:t>
      </w:r>
      <w:r w:rsidRPr="00A673E9">
        <w:t xml:space="preserve"> that that unbalances the profession</w:t>
      </w:r>
      <w:r w:rsidR="002109E4">
        <w:t>,</w:t>
      </w:r>
      <w:r w:rsidRPr="00A673E9">
        <w:t xml:space="preserve"> in the sense that the resource of the state</w:t>
      </w:r>
      <w:r>
        <w:t xml:space="preserve"> is so much more that it re</w:t>
      </w:r>
      <w:r w:rsidRPr="00A673E9">
        <w:t>duces the pool of able people and others available to defend the citizen</w:t>
      </w:r>
      <w:r>
        <w:t>,</w:t>
      </w:r>
      <w:r w:rsidRPr="00A673E9">
        <w:t xml:space="preserve"> who</w:t>
      </w:r>
      <w:r w:rsidR="001B3F05">
        <w:t xml:space="preserve"> </w:t>
      </w:r>
      <w:r w:rsidRPr="00A673E9">
        <w:t>after all has the presumption of innocence until proven guilty. How do you think these reforms can tackle t</w:t>
      </w:r>
      <w:r>
        <w:t>hat? Do the G</w:t>
      </w:r>
      <w:r w:rsidRPr="00A673E9">
        <w:t>overnment accept that for the system to work well you have to have compete</w:t>
      </w:r>
      <w:r>
        <w:t xml:space="preserve">nt and able </w:t>
      </w:r>
      <w:r w:rsidRPr="00A673E9">
        <w:t>people on both sides</w:t>
      </w:r>
      <w:r>
        <w:t>?</w:t>
      </w:r>
    </w:p>
    <w:p w:rsidR="005D5A44" w:rsidP="005D5A44">
      <w:pPr>
        <w:pStyle w:val="Answer"/>
      </w:pPr>
      <w:sdt>
        <w:sdtPr>
          <w:alias w:val="Witness"/>
          <w:id w:val="-1092697983"/>
          <w:placeholder>
            <w:docPart w:val="D2150EFA758E45309FC76E0CD6392068"/>
          </w:placeholder>
          <w:richText/>
        </w:sdtPr>
        <w:sdtContent>
          <w:r w:rsidRPr="00A673E9">
            <w:rPr>
              <w:b/>
              <w:i/>
            </w:rPr>
            <w:t>James Cartlidge:</w:t>
          </w:r>
        </w:sdtContent>
      </w:sdt>
      <w:r>
        <w:t xml:space="preserve"> </w:t>
      </w:r>
      <w:r w:rsidRPr="00A673E9">
        <w:t xml:space="preserve">I totally accept that point. A key part of this is that we want to see thriving practitioners on both sides of the fence, as it were. </w:t>
      </w:r>
      <w:r w:rsidR="002F395D">
        <w:t>In many ways, the kernel of</w:t>
      </w:r>
      <w:r>
        <w:t xml:space="preserve"> Sir Christopher’s recommendation </w:t>
      </w:r>
      <w:r w:rsidR="002F395D">
        <w:t>of</w:t>
      </w:r>
      <w:r w:rsidRPr="00A673E9">
        <w:t xml:space="preserve"> 15%</w:t>
      </w:r>
      <w:r w:rsidR="002F395D">
        <w:t xml:space="preserve"> i</w:t>
      </w:r>
      <w:r>
        <w:t xml:space="preserve">s the </w:t>
      </w:r>
      <w:r w:rsidRPr="00A673E9">
        <w:t>fact that one of his proxies was</w:t>
      </w:r>
      <w:r w:rsidR="002F395D">
        <w:t>, I think,</w:t>
      </w:r>
      <w:r>
        <w:t xml:space="preserve"> the</w:t>
      </w:r>
      <w:r w:rsidRPr="00A673E9">
        <w:t xml:space="preserve"> CPS, so in many ways the answer to that is the 15% and the action we are taking, notwithstanding the fact that for reasons </w:t>
      </w:r>
      <w:r w:rsidR="00F4778A">
        <w:t>that</w:t>
      </w:r>
      <w:r w:rsidRPr="00A673E9">
        <w:t xml:space="preserve"> were broadly welcomed we have divided it into immediate and second-stage </w:t>
      </w:r>
      <w:r w:rsidR="0096682C">
        <w:t>“</w:t>
      </w:r>
      <w:r w:rsidRPr="00A673E9">
        <w:t>bucket</w:t>
      </w:r>
      <w:r w:rsidR="00233F73">
        <w:t>s”</w:t>
      </w:r>
      <w:r w:rsidR="009371AC">
        <w:t>.</w:t>
      </w:r>
    </w:p>
    <w:p w:rsidR="00922BAF" w:rsidP="005D5A44">
      <w:pPr>
        <w:pStyle w:val="Question"/>
        <w:numPr>
          <w:ilvl w:val="0"/>
          <w:numId w:val="9"/>
        </w:numPr>
      </w:pPr>
      <w:sdt>
        <w:sdtPr>
          <w:alias w:val="Member"/>
          <w:tag w:val="&lt;Member mnisId='1601' dodsId='34498'&gt;"/>
          <w:id w:val="-280043891"/>
          <w:placeholder>
            <w:docPart w:val="D2150EFA758E45309FC76E0CD6392068"/>
          </w:placeholder>
          <w:richText/>
        </w:sdtPr>
        <w:sdtContent>
          <w:r w:rsidRPr="00A673E9" w:rsidR="005D5A44">
            <w:rPr>
              <w:b/>
            </w:rPr>
            <w:t>Chair:</w:t>
          </w:r>
        </w:sdtContent>
      </w:sdt>
      <w:r w:rsidR="005D5A44">
        <w:t xml:space="preserve"> </w:t>
      </w:r>
      <w:r w:rsidRPr="00A673E9" w:rsidR="005D5A44">
        <w:t>You have agreed to have an advisory bo</w:t>
      </w:r>
      <w:r w:rsidR="005D5A44">
        <w:t>ar</w:t>
      </w:r>
      <w:r w:rsidRPr="00A673E9" w:rsidR="005D5A44">
        <w:t xml:space="preserve">d, </w:t>
      </w:r>
      <w:r w:rsidR="00233F73">
        <w:t>al</w:t>
      </w:r>
      <w:r w:rsidRPr="00A673E9" w:rsidR="005D5A44">
        <w:t>though not</w:t>
      </w:r>
      <w:r w:rsidR="0051512B">
        <w:t xml:space="preserve"> perhaps</w:t>
      </w:r>
      <w:r w:rsidRPr="00A673E9" w:rsidR="005D5A44">
        <w:t xml:space="preserve"> in the</w:t>
      </w:r>
      <w:r w:rsidR="005D5A44">
        <w:t xml:space="preserve"> form</w:t>
      </w:r>
      <w:r w:rsidR="00233F73">
        <w:t>alised form that</w:t>
      </w:r>
      <w:r w:rsidR="005D5A44">
        <w:t xml:space="preserve"> Sir Ch</w:t>
      </w:r>
      <w:r w:rsidRPr="00A673E9" w:rsidR="005D5A44">
        <w:t xml:space="preserve">ristopher wanted. </w:t>
      </w:r>
      <w:r w:rsidR="005D5A44">
        <w:t>You made the specific point that you do not want to make it</w:t>
      </w:r>
      <w:r w:rsidRPr="00A673E9" w:rsidR="005D5A44">
        <w:t xml:space="preserve"> statutory. Is there any particular reason for that? You said it would be more flexible</w:t>
      </w:r>
      <w:r>
        <w:t xml:space="preserve">. </w:t>
      </w:r>
      <w:r w:rsidRPr="00A673E9" w:rsidR="005D5A44">
        <w:t>I suppose the risk is that people will say it is easier to get rid of if it becomes a nuisance</w:t>
      </w:r>
      <w:r w:rsidR="005D5A44">
        <w:t>. Will you</w:t>
      </w:r>
      <w:r w:rsidRPr="00A673E9" w:rsidR="005D5A44">
        <w:t xml:space="preserve"> have the board tasked at some point with reviewing levels of fees, and will there be an uprating mechanism</w:t>
      </w:r>
      <w:r w:rsidR="005D5A44">
        <w:t>?</w:t>
      </w:r>
    </w:p>
    <w:p w:rsidR="005D5A44" w:rsidP="00922BAF">
      <w:pPr>
        <w:pStyle w:val="Question"/>
        <w:numPr>
          <w:ilvl w:val="0"/>
          <w:numId w:val="0"/>
        </w:numPr>
        <w:ind w:left="794"/>
      </w:pPr>
      <w:r>
        <w:t xml:space="preserve">One of the </w:t>
      </w:r>
      <w:r w:rsidRPr="00A673E9">
        <w:t>complaints has always been that we</w:t>
      </w:r>
      <w:r>
        <w:t xml:space="preserve"> </w:t>
      </w:r>
      <w:r w:rsidR="00F46B8D">
        <w:t>are in this</w:t>
      </w:r>
      <w:r w:rsidRPr="00A673E9">
        <w:t xml:space="preserve"> rather difficult and fraught situation with</w:t>
      </w:r>
      <w:r>
        <w:t xml:space="preserve"> the professions</w:t>
      </w:r>
      <w:r w:rsidRPr="00A673E9">
        <w:t xml:space="preserve"> because it</w:t>
      </w:r>
      <w:r>
        <w:t xml:space="preserve"> is </w:t>
      </w:r>
      <w:r w:rsidRPr="00A673E9">
        <w:t xml:space="preserve">years since there has been any </w:t>
      </w:r>
      <w:r>
        <w:t>uprating</w:t>
      </w:r>
      <w:r w:rsidRPr="00A673E9">
        <w:t>. Is there logic</w:t>
      </w:r>
      <w:r w:rsidR="003D521E">
        <w:t>, if you are having</w:t>
      </w:r>
      <w:r>
        <w:t xml:space="preserve"> an</w:t>
      </w:r>
      <w:r w:rsidRPr="00A673E9">
        <w:t xml:space="preserve"> </w:t>
      </w:r>
      <w:r>
        <w:t>a</w:t>
      </w:r>
      <w:r w:rsidRPr="00A673E9">
        <w:t xml:space="preserve">dvisory </w:t>
      </w:r>
      <w:r>
        <w:t>b</w:t>
      </w:r>
      <w:r w:rsidRPr="00A673E9">
        <w:t>oard</w:t>
      </w:r>
      <w:r w:rsidR="003D521E">
        <w:t>, to get it</w:t>
      </w:r>
      <w:r w:rsidRPr="00A673E9">
        <w:t xml:space="preserve"> </w:t>
      </w:r>
      <w:r>
        <w:t xml:space="preserve">to </w:t>
      </w:r>
      <w:r w:rsidRPr="00A673E9">
        <w:t>track where things are</w:t>
      </w:r>
      <w:r w:rsidR="003D521E">
        <w:t>,</w:t>
      </w:r>
      <w:r w:rsidRPr="00A673E9">
        <w:t xml:space="preserve"> so </w:t>
      </w:r>
      <w:r w:rsidR="003D521E">
        <w:t xml:space="preserve">that </w:t>
      </w:r>
      <w:r w:rsidRPr="00A673E9">
        <w:t>we do not have to make these big leaps rather than catch</w:t>
      </w:r>
      <w:r w:rsidR="003D521E">
        <w:t>ing</w:t>
      </w:r>
      <w:r w:rsidRPr="00A673E9">
        <w:t xml:space="preserve"> up </w:t>
      </w:r>
      <w:r>
        <w:t>incrementally</w:t>
      </w:r>
      <w:r w:rsidRPr="00A673E9">
        <w:t xml:space="preserve">? What is the </w:t>
      </w:r>
      <w:r>
        <w:t>G</w:t>
      </w:r>
      <w:r w:rsidRPr="00A673E9">
        <w:t>overnment</w:t>
      </w:r>
      <w:r w:rsidR="007B2ED5">
        <w:t>’</w:t>
      </w:r>
      <w:r w:rsidRPr="00A673E9">
        <w:t xml:space="preserve">s view on both the role of the board and the means of </w:t>
      </w:r>
      <w:r>
        <w:t>uprating the</w:t>
      </w:r>
      <w:r w:rsidRPr="00A673E9">
        <w:t xml:space="preserve"> fees to make sure </w:t>
      </w:r>
      <w:r w:rsidR="003D521E">
        <w:t xml:space="preserve">that </w:t>
      </w:r>
      <w:r w:rsidRPr="00A673E9">
        <w:t>they at least reflect inflation</w:t>
      </w:r>
      <w:r>
        <w:t xml:space="preserve"> or</w:t>
      </w:r>
      <w:r w:rsidRPr="00A673E9">
        <w:t xml:space="preserve"> more accurately</w:t>
      </w:r>
      <w:r>
        <w:t xml:space="preserve"> the</w:t>
      </w:r>
      <w:r w:rsidRPr="00A673E9">
        <w:t xml:space="preserve"> demands of the market?</w:t>
      </w:r>
    </w:p>
    <w:p w:rsidR="005D5A44" w:rsidP="005D5A44">
      <w:pPr>
        <w:pStyle w:val="Answer"/>
      </w:pPr>
      <w:sdt>
        <w:sdtPr>
          <w:alias w:val="Witness"/>
          <w:id w:val="-989635616"/>
          <w:placeholder>
            <w:docPart w:val="D2150EFA758E45309FC76E0CD6392068"/>
          </w:placeholder>
          <w:richText/>
        </w:sdtPr>
        <w:sdtContent>
          <w:r w:rsidRPr="00A673E9">
            <w:rPr>
              <w:b/>
              <w:i/>
            </w:rPr>
            <w:t>James Cartlidge:</w:t>
          </w:r>
        </w:sdtContent>
      </w:sdt>
      <w:r>
        <w:t xml:space="preserve"> An advisory board</w:t>
      </w:r>
      <w:r w:rsidRPr="00A673E9">
        <w:t xml:space="preserve"> was one of </w:t>
      </w:r>
      <w:r>
        <w:t>Sir</w:t>
      </w:r>
      <w:r w:rsidRPr="00A673E9">
        <w:t xml:space="preserve"> Christopher</w:t>
      </w:r>
      <w:r w:rsidR="003D521E">
        <w:t>’</w:t>
      </w:r>
      <w:r w:rsidRPr="00A673E9">
        <w:t>s recommendations. He did not advise a public expenditure remit</w:t>
      </w:r>
      <w:r>
        <w:t>,</w:t>
      </w:r>
      <w:r w:rsidRPr="00A673E9">
        <w:t xml:space="preserve"> like a pay review body</w:t>
      </w:r>
      <w:r>
        <w:t>. I</w:t>
      </w:r>
      <w:r w:rsidRPr="00A677E4">
        <w:t>n the consultation</w:t>
      </w:r>
      <w:r w:rsidR="003D521E">
        <w:t>,</w:t>
      </w:r>
      <w:r w:rsidRPr="00A677E4">
        <w:t xml:space="preserve"> we say under </w:t>
      </w:r>
      <w:r>
        <w:t xml:space="preserve">point </w:t>
      </w:r>
      <w:r w:rsidRPr="00A677E4">
        <w:t>35, chapter 2</w:t>
      </w:r>
      <w:r>
        <w:t xml:space="preserve">: “Decisions </w:t>
      </w:r>
      <w:r w:rsidRPr="00A677E4">
        <w:t xml:space="preserve">on the future allocation </w:t>
      </w:r>
      <w:r>
        <w:t>of</w:t>
      </w:r>
      <w:r w:rsidRPr="00A677E4">
        <w:t xml:space="preserve"> public funds within the criminal justice system are </w:t>
      </w:r>
      <w:r w:rsidR="002662AF">
        <w:t xml:space="preserve">an </w:t>
      </w:r>
      <w:r w:rsidRPr="00A677E4">
        <w:t>important matter of soci</w:t>
      </w:r>
      <w:r>
        <w:t>a</w:t>
      </w:r>
      <w:r w:rsidRPr="00A677E4">
        <w:t>l</w:t>
      </w:r>
      <w:r>
        <w:t>,</w:t>
      </w:r>
      <w:r w:rsidRPr="00A677E4">
        <w:t xml:space="preserve"> economic and fiscal policy and will always remain with </w:t>
      </w:r>
      <w:r>
        <w:t>M</w:t>
      </w:r>
      <w:r w:rsidRPr="00A677E4">
        <w:t xml:space="preserve">inisters accountable to </w:t>
      </w:r>
      <w:r>
        <w:t>P</w:t>
      </w:r>
      <w:r w:rsidRPr="00A677E4">
        <w:t xml:space="preserve">arliament. The advice of the </w:t>
      </w:r>
      <w:r w:rsidR="000956EE">
        <w:t>A</w:t>
      </w:r>
      <w:r w:rsidRPr="00A677E4">
        <w:t xml:space="preserve">dvisory </w:t>
      </w:r>
      <w:r w:rsidR="000956EE">
        <w:t>B</w:t>
      </w:r>
      <w:r>
        <w:t xml:space="preserve">oard will </w:t>
      </w:r>
      <w:r w:rsidRPr="00A677E4">
        <w:t>play</w:t>
      </w:r>
      <w:r>
        <w:t xml:space="preserve"> an</w:t>
      </w:r>
      <w:r w:rsidRPr="00A677E4">
        <w:t xml:space="preserve"> important part in </w:t>
      </w:r>
      <w:r>
        <w:t>this</w:t>
      </w:r>
      <w:r w:rsidRPr="00A677E4">
        <w:t xml:space="preserve"> consideration, but noting this</w:t>
      </w:r>
      <w:r w:rsidR="00141283">
        <w:t>,</w:t>
      </w:r>
      <w:r>
        <w:t xml:space="preserve"> and CLAIR’s </w:t>
      </w:r>
      <w:r w:rsidRPr="00A677E4">
        <w:t xml:space="preserve">recommendation against </w:t>
      </w:r>
      <w:r w:rsidR="00141283">
        <w:t>a</w:t>
      </w:r>
      <w:r w:rsidRPr="00A677E4">
        <w:t xml:space="preserve"> </w:t>
      </w:r>
      <w:r>
        <w:t>fee</w:t>
      </w:r>
      <w:r w:rsidRPr="00A677E4">
        <w:t xml:space="preserve"> review body</w:t>
      </w:r>
      <w:r>
        <w:t>,</w:t>
      </w:r>
      <w:r w:rsidRPr="00A677E4">
        <w:t xml:space="preserve"> the </w:t>
      </w:r>
      <w:r>
        <w:t>G</w:t>
      </w:r>
      <w:r w:rsidRPr="00A677E4">
        <w:t>overnment</w:t>
      </w:r>
      <w:r>
        <w:t>’s</w:t>
      </w:r>
      <w:r w:rsidRPr="00A677E4">
        <w:t xml:space="preserve"> current view is that it would not be appropriate for the </w:t>
      </w:r>
      <w:r w:rsidR="0005706F">
        <w:t>A</w:t>
      </w:r>
      <w:r w:rsidRPr="00A677E4">
        <w:t xml:space="preserve">dvisory </w:t>
      </w:r>
      <w:r w:rsidR="0005706F">
        <w:t>B</w:t>
      </w:r>
      <w:r w:rsidRPr="00A677E4">
        <w:t xml:space="preserve">oard to have a remit allowing it to provide </w:t>
      </w:r>
      <w:r>
        <w:t>advice with fiscal</w:t>
      </w:r>
      <w:r w:rsidRPr="00A677E4">
        <w:t xml:space="preserve"> implication</w:t>
      </w:r>
      <w:r>
        <w:t>s</w:t>
      </w:r>
      <w:r w:rsidRPr="00A677E4">
        <w:t xml:space="preserve"> such as the </w:t>
      </w:r>
      <w:r>
        <w:t xml:space="preserve">uprating </w:t>
      </w:r>
      <w:r w:rsidRPr="00A677E4">
        <w:t>of criminal legal aid fees.”</w:t>
      </w:r>
      <w:r>
        <w:t xml:space="preserve"> T</w:t>
      </w:r>
      <w:r w:rsidRPr="00A677E4">
        <w:t>hat is our position</w:t>
      </w:r>
      <w:r>
        <w:t>.</w:t>
      </w:r>
    </w:p>
    <w:p w:rsidR="005D5A44" w:rsidP="005D5A44">
      <w:pPr>
        <w:pStyle w:val="Answer"/>
      </w:pPr>
      <w:r>
        <w:t>T</w:t>
      </w:r>
      <w:r w:rsidRPr="00A677E4">
        <w:t xml:space="preserve">o be clear, I would not </w:t>
      </w:r>
      <w:r>
        <w:t xml:space="preserve">quite </w:t>
      </w:r>
      <w:r w:rsidRPr="00A677E4">
        <w:t>say</w:t>
      </w:r>
      <w:r w:rsidR="00EC7E60">
        <w:t xml:space="preserve"> that</w:t>
      </w:r>
      <w:r w:rsidRPr="00A677E4">
        <w:t xml:space="preserve"> it is a blank canvas, but</w:t>
      </w:r>
      <w:r>
        <w:t xml:space="preserve"> this is a consultation and</w:t>
      </w:r>
      <w:r w:rsidRPr="00A677E4">
        <w:t xml:space="preserve"> we are</w:t>
      </w:r>
      <w:r>
        <w:t xml:space="preserve"> very much</w:t>
      </w:r>
      <w:r w:rsidRPr="00A677E4">
        <w:t xml:space="preserve"> looking for suggestions from the </w:t>
      </w:r>
      <w:r w:rsidRPr="00A677E4">
        <w:t>profession</w:t>
      </w:r>
      <w:r w:rsidRPr="0037462A">
        <w:t xml:space="preserve">. Question </w:t>
      </w:r>
      <w:r>
        <w:t xml:space="preserve">2 </w:t>
      </w:r>
      <w:r w:rsidRPr="0037462A">
        <w:t>is: “</w:t>
      </w:r>
      <w:r>
        <w:t>D</w:t>
      </w:r>
      <w:r w:rsidRPr="0037462A">
        <w:t xml:space="preserve">o you have any views on what the </w:t>
      </w:r>
      <w:r w:rsidR="007852CF">
        <w:t>A</w:t>
      </w:r>
      <w:r w:rsidRPr="0037462A">
        <w:t xml:space="preserve">dvisory </w:t>
      </w:r>
      <w:r w:rsidR="007852CF">
        <w:t>B</w:t>
      </w:r>
      <w:r w:rsidRPr="0037462A">
        <w:t>oard</w:t>
      </w:r>
      <w:r>
        <w:t>’</w:t>
      </w:r>
      <w:r w:rsidRPr="0037462A">
        <w:t xml:space="preserve">s </w:t>
      </w:r>
      <w:r w:rsidR="007852CF">
        <w:t>T</w:t>
      </w:r>
      <w:r w:rsidRPr="0037462A">
        <w:t xml:space="preserve">erms of </w:t>
      </w:r>
      <w:r w:rsidR="007852CF">
        <w:t>R</w:t>
      </w:r>
      <w:r w:rsidRPr="0037462A">
        <w:t>eference should cover?” I think that gives you an indication that we are open to suggestions, but if I may venture some suggestions myself,</w:t>
      </w:r>
      <w:r>
        <w:t xml:space="preserve"> </w:t>
      </w:r>
      <w:r w:rsidR="007852CF">
        <w:t>a key are</w:t>
      </w:r>
      <w:r w:rsidR="00B751A9">
        <w:t>a</w:t>
      </w:r>
      <w:r w:rsidR="007852CF">
        <w:t xml:space="preserve"> is </w:t>
      </w:r>
      <w:r w:rsidRPr="0037462A">
        <w:t>data</w:t>
      </w:r>
      <w:r w:rsidR="00B751A9">
        <w:t>.</w:t>
      </w:r>
      <w:r w:rsidRPr="0037462A">
        <w:t xml:space="preserve"> </w:t>
      </w:r>
      <w:r w:rsidR="00B751A9">
        <w:t xml:space="preserve">Data </w:t>
      </w:r>
      <w:r w:rsidRPr="0037462A">
        <w:t xml:space="preserve">is sporadic in our </w:t>
      </w:r>
      <w:r>
        <w:t>D</w:t>
      </w:r>
      <w:r w:rsidRPr="0037462A">
        <w:t>epartment</w:t>
      </w:r>
      <w:r w:rsidR="00B751A9">
        <w:t>,</w:t>
      </w:r>
      <w:r w:rsidRPr="0037462A">
        <w:t xml:space="preserve"> inevitably</w:t>
      </w:r>
      <w:r w:rsidR="0085768D">
        <w:t>,</w:t>
      </w:r>
      <w:r w:rsidRPr="0037462A">
        <w:t xml:space="preserve"> because you</w:t>
      </w:r>
      <w:r w:rsidR="00C00A8C">
        <w:t xml:space="preserve"> have</w:t>
      </w:r>
      <w:r>
        <w:t xml:space="preserve"> </w:t>
      </w:r>
      <w:r w:rsidRPr="0037462A">
        <w:t>the courts</w:t>
      </w:r>
      <w:r>
        <w:t>, the police</w:t>
      </w:r>
      <w:r w:rsidRPr="0037462A">
        <w:t xml:space="preserve"> </w:t>
      </w:r>
      <w:r w:rsidR="00B751A9">
        <w:t>and so on,</w:t>
      </w:r>
      <w:r w:rsidRPr="0037462A">
        <w:t xml:space="preserve"> and we are trying to bring that together. You have seen </w:t>
      </w:r>
      <w:r w:rsidR="00B751A9">
        <w:t>with</w:t>
      </w:r>
      <w:r>
        <w:t xml:space="preserve"> the rape score</w:t>
      </w:r>
      <w:r w:rsidRPr="0037462A">
        <w:t>cards</w:t>
      </w:r>
      <w:r w:rsidR="00B751A9">
        <w:t xml:space="preserve"> that</w:t>
      </w:r>
      <w:r w:rsidRPr="0037462A">
        <w:t xml:space="preserve"> that is very effective</w:t>
      </w:r>
      <w:r>
        <w:t>.</w:t>
      </w:r>
      <w:r w:rsidRPr="0037462A">
        <w:t xml:space="preserve"> </w:t>
      </w:r>
      <w:r>
        <w:t>W</w:t>
      </w:r>
      <w:r w:rsidRPr="0037462A">
        <w:t>e have c</w:t>
      </w:r>
      <w:r>
        <w:t>ore</w:t>
      </w:r>
      <w:r w:rsidRPr="0037462A">
        <w:t xml:space="preserve"> data on things like backlog and so on</w:t>
      </w:r>
      <w:r>
        <w:t>, but</w:t>
      </w:r>
      <w:r w:rsidR="00515E2B">
        <w:t xml:space="preserve"> for</w:t>
      </w:r>
      <w:r w:rsidRPr="0037462A">
        <w:t xml:space="preserve"> data o</w:t>
      </w:r>
      <w:r>
        <w:t xml:space="preserve">n, </w:t>
      </w:r>
      <w:r w:rsidR="00515E2B">
        <w:t>for example</w:t>
      </w:r>
      <w:r>
        <w:t>,</w:t>
      </w:r>
      <w:r w:rsidRPr="0037462A">
        <w:t xml:space="preserve"> diversity disparity</w:t>
      </w:r>
      <w:r>
        <w:t>, I think an a</w:t>
      </w:r>
      <w:r w:rsidRPr="0037462A">
        <w:t xml:space="preserve">dvisory </w:t>
      </w:r>
      <w:r>
        <w:t>b</w:t>
      </w:r>
      <w:r w:rsidRPr="0037462A">
        <w:t>oard could be very useful</w:t>
      </w:r>
      <w:r>
        <w:t>.</w:t>
      </w:r>
    </w:p>
    <w:p w:rsidR="005D5A44" w:rsidP="005D5A44">
      <w:pPr>
        <w:pStyle w:val="Answer"/>
      </w:pPr>
      <w:r>
        <w:t>U</w:t>
      </w:r>
      <w:r w:rsidRPr="0037462A">
        <w:t>ltimately</w:t>
      </w:r>
      <w:r>
        <w:t>,</w:t>
      </w:r>
      <w:r w:rsidRPr="0037462A">
        <w:t xml:space="preserve"> in many ways it is almost like a delivery board</w:t>
      </w:r>
      <w:r>
        <w:t>, dare I say,</w:t>
      </w:r>
      <w:r w:rsidRPr="0037462A">
        <w:t xml:space="preserve"> for what we are discussing. We have talked about public policy outcome</w:t>
      </w:r>
      <w:r>
        <w:t>s</w:t>
      </w:r>
      <w:r w:rsidR="009371AC">
        <w:t>—</w:t>
      </w:r>
      <w:r>
        <w:t>f</w:t>
      </w:r>
      <w:r w:rsidRPr="0037462A">
        <w:t>or example</w:t>
      </w:r>
      <w:r w:rsidR="00515E2B">
        <w:t>,</w:t>
      </w:r>
      <w:r w:rsidRPr="0037462A">
        <w:t xml:space="preserve"> early engagement</w:t>
      </w:r>
      <w:r>
        <w:t xml:space="preserve"> and</w:t>
      </w:r>
      <w:r w:rsidRPr="0037462A">
        <w:t xml:space="preserve"> potentially early guilty pleas</w:t>
      </w:r>
      <w:r>
        <w:t>,</w:t>
      </w:r>
      <w:r w:rsidRPr="0037462A">
        <w:t xml:space="preserve"> or at least better case management early on. There are </w:t>
      </w:r>
      <w:r w:rsidR="00AF0BEC">
        <w:t xml:space="preserve">other </w:t>
      </w:r>
      <w:r w:rsidRPr="0037462A">
        <w:t xml:space="preserve">bodies looking at </w:t>
      </w:r>
      <w:r>
        <w:t xml:space="preserve">that, but in the context of </w:t>
      </w:r>
      <w:r w:rsidRPr="0037462A">
        <w:t xml:space="preserve">criminal legal aid </w:t>
      </w:r>
      <w:r w:rsidR="00AF0BEC">
        <w:t xml:space="preserve">reform </w:t>
      </w:r>
      <w:r w:rsidRPr="0037462A">
        <w:t>and wider criminal justice reform that</w:t>
      </w:r>
      <w:r>
        <w:t xml:space="preserve"> is where an advisory board co</w:t>
      </w:r>
      <w:r w:rsidRPr="0037462A">
        <w:t>uld have an impact. A</w:t>
      </w:r>
      <w:r>
        <w:t xml:space="preserve">re </w:t>
      </w:r>
      <w:r w:rsidRPr="0037462A">
        <w:t>these things delivering the better outcomes that we want to see</w:t>
      </w:r>
      <w:r w:rsidR="00DA4AA6">
        <w:t>,</w:t>
      </w:r>
      <w:r w:rsidRPr="0037462A">
        <w:t xml:space="preserve"> so </w:t>
      </w:r>
      <w:r w:rsidR="00AF0BEC">
        <w:t xml:space="preserve">that </w:t>
      </w:r>
      <w:r w:rsidRPr="0037462A">
        <w:t>we are constantly looking at the policy and ensuring</w:t>
      </w:r>
      <w:r w:rsidR="00AF0BEC">
        <w:t xml:space="preserve"> that</w:t>
      </w:r>
      <w:r w:rsidRPr="0037462A">
        <w:t xml:space="preserve"> it delivers? That is where I would put this, but I stress</w:t>
      </w:r>
      <w:r>
        <w:t xml:space="preserve"> </w:t>
      </w:r>
      <w:r w:rsidR="00AF0BEC">
        <w:t xml:space="preserve">that </w:t>
      </w:r>
      <w:r w:rsidRPr="0037462A">
        <w:t>we want to know the feedback from practitioners and other stakeholders</w:t>
      </w:r>
      <w:r w:rsidR="00D06862">
        <w:t>,</w:t>
      </w:r>
      <w:r w:rsidRPr="0037462A">
        <w:t xml:space="preserve"> and that is very much part of the consultation.</w:t>
      </w:r>
    </w:p>
    <w:p w:rsidR="005D5A44" w:rsidP="005D5A44">
      <w:pPr>
        <w:pStyle w:val="Question"/>
        <w:numPr>
          <w:ilvl w:val="0"/>
          <w:numId w:val="9"/>
        </w:numPr>
      </w:pPr>
      <w:sdt>
        <w:sdtPr>
          <w:alias w:val="Member"/>
          <w:tag w:val="&lt;Member mnisId='1601' dodsId='34498'&gt;"/>
          <w:id w:val="-2087524437"/>
          <w:placeholder>
            <w:docPart w:val="D2150EFA758E45309FC76E0CD6392068"/>
          </w:placeholder>
          <w:richText/>
        </w:sdtPr>
        <w:sdtContent>
          <w:r w:rsidRPr="00F664CC">
            <w:rPr>
              <w:b/>
            </w:rPr>
            <w:t>Chair:</w:t>
          </w:r>
        </w:sdtContent>
      </w:sdt>
      <w:r>
        <w:t xml:space="preserve"> I am </w:t>
      </w:r>
      <w:r w:rsidRPr="0037462A">
        <w:t>conscious that we are getting to</w:t>
      </w:r>
      <w:r w:rsidR="00D06862">
        <w:t xml:space="preserve"> a</w:t>
      </w:r>
      <w:r w:rsidRPr="0037462A">
        <w:t xml:space="preserve"> time w</w:t>
      </w:r>
      <w:r>
        <w:t>he</w:t>
      </w:r>
      <w:r w:rsidR="00DA4AA6">
        <w:t>n</w:t>
      </w:r>
      <w:r>
        <w:t xml:space="preserve"> we are likely to have problems with </w:t>
      </w:r>
      <w:r w:rsidR="009371AC">
        <w:t xml:space="preserve">a </w:t>
      </w:r>
      <w:r>
        <w:t>quorum.</w:t>
      </w:r>
      <w:r w:rsidRPr="0037462A">
        <w:t xml:space="preserve"> I</w:t>
      </w:r>
      <w:r>
        <w:t xml:space="preserve"> a</w:t>
      </w:r>
      <w:r w:rsidRPr="0037462A">
        <w:t xml:space="preserve">m grateful for your time and your evidence. </w:t>
      </w:r>
      <w:r>
        <w:t>T</w:t>
      </w:r>
      <w:r w:rsidRPr="0037462A">
        <w:t>here are some other issues</w:t>
      </w:r>
      <w:r>
        <w:t xml:space="preserve"> which</w:t>
      </w:r>
      <w:r w:rsidRPr="0037462A">
        <w:t xml:space="preserve"> perhaps we can write to you about</w:t>
      </w:r>
      <w:r>
        <w:t xml:space="preserve"> </w:t>
      </w:r>
      <w:r w:rsidR="00B112EA">
        <w:t>and get some</w:t>
      </w:r>
      <w:r>
        <w:t xml:space="preserve"> responses.</w:t>
      </w:r>
    </w:p>
    <w:p w:rsidR="005D5A44" w:rsidP="005D5A44">
      <w:pPr>
        <w:pStyle w:val="Answer"/>
      </w:pPr>
      <w:sdt>
        <w:sdtPr>
          <w:alias w:val="Witness"/>
          <w:id w:val="1309439806"/>
          <w:placeholder>
            <w:docPart w:val="D2150EFA758E45309FC76E0CD6392068"/>
          </w:placeholder>
          <w:richText/>
        </w:sdtPr>
        <w:sdtContent>
          <w:r w:rsidRPr="00B552B6">
            <w:rPr>
              <w:b/>
              <w:i/>
            </w:rPr>
            <w:t>James Cartlidge:</w:t>
          </w:r>
        </w:sdtContent>
      </w:sdt>
      <w:r>
        <w:t xml:space="preserve"> Of course.</w:t>
      </w:r>
    </w:p>
    <w:p w:rsidR="0075128D" w:rsidP="0075128D">
      <w:pPr>
        <w:pStyle w:val="Question"/>
      </w:pPr>
      <w:sdt>
        <w:sdtPr>
          <w:alias w:val="Member"/>
          <w:tag w:val="&lt;Member mnisId='1601' dodsId='34498'&gt;"/>
          <w:id w:val="-98022789"/>
          <w:placeholder>
            <w:docPart w:val="D2150EFA758E45309FC76E0CD6392068"/>
          </w:placeholder>
          <w:richText/>
        </w:sdtPr>
        <w:sdtContent>
          <w:r w:rsidRPr="0075128D" w:rsidR="005D5A44">
            <w:rPr>
              <w:b/>
            </w:rPr>
            <w:t>Chair:</w:t>
          </w:r>
        </w:sdtContent>
      </w:sdt>
      <w:r w:rsidR="005D5A44">
        <w:t xml:space="preserve"> There are some areas on the civil side</w:t>
      </w:r>
      <w:r w:rsidRPr="0037462A" w:rsidR="005D5A44">
        <w:t xml:space="preserve"> where perhaps you have gone </w:t>
      </w:r>
      <w:r w:rsidR="00B112EA">
        <w:t>beyond</w:t>
      </w:r>
      <w:r w:rsidRPr="0037462A" w:rsidR="005D5A44">
        <w:t xml:space="preserve"> </w:t>
      </w:r>
      <w:r w:rsidR="005D5A44">
        <w:t>Sir</w:t>
      </w:r>
      <w:r w:rsidRPr="0037462A" w:rsidR="005D5A44">
        <w:t xml:space="preserve"> Christopher</w:t>
      </w:r>
      <w:r w:rsidR="00B112EA">
        <w:t>’</w:t>
      </w:r>
      <w:r w:rsidRPr="0037462A" w:rsidR="005D5A44">
        <w:t>s remit</w:t>
      </w:r>
      <w:r w:rsidR="005D5A44">
        <w:t>. Perhaps we can take that up. Th</w:t>
      </w:r>
      <w:r w:rsidR="007F3764">
        <w:t>ey</w:t>
      </w:r>
      <w:r w:rsidR="005D5A44">
        <w:t xml:space="preserve"> may be a bit less </w:t>
      </w:r>
      <w:r w:rsidR="007F3764">
        <w:t xml:space="preserve">immediately </w:t>
      </w:r>
      <w:r w:rsidR="005D5A44">
        <w:t xml:space="preserve">pressing, but </w:t>
      </w:r>
      <w:r w:rsidR="007F3764">
        <w:t>they are</w:t>
      </w:r>
      <w:r w:rsidR="005D5A44">
        <w:t xml:space="preserve"> important.</w:t>
      </w:r>
    </w:p>
    <w:p w:rsidR="0075128D" w:rsidP="005D5A44">
      <w:pPr>
        <w:pStyle w:val="Remark"/>
      </w:pPr>
      <w:r w:rsidRPr="0037462A">
        <w:t>Thank you very much for coming back</w:t>
      </w:r>
      <w:r>
        <w:t>, Minister and Ms Lentzos. We must</w:t>
      </w:r>
      <w:r w:rsidRPr="0037462A">
        <w:t xml:space="preserve"> have a quorum o</w:t>
      </w:r>
      <w:r>
        <w:t>f</w:t>
      </w:r>
      <w:r w:rsidRPr="0037462A">
        <w:t xml:space="preserve"> three</w:t>
      </w:r>
      <w:r>
        <w:t>, so this</w:t>
      </w:r>
      <w:r w:rsidRPr="0037462A">
        <w:t xml:space="preserve"> is as far as we can get</w:t>
      </w:r>
      <w:r>
        <w:t xml:space="preserve"> before we </w:t>
      </w:r>
      <w:r>
        <w:t xml:space="preserve">run short, but it has enabled us to finish rather than you having to come back at a </w:t>
      </w:r>
      <w:r w:rsidRPr="0037462A">
        <w:t>future date.</w:t>
      </w:r>
    </w:p>
    <w:p w:rsidR="0075128D" w:rsidP="0075128D">
      <w:pPr>
        <w:pStyle w:val="Answer"/>
      </w:pPr>
      <w:sdt>
        <w:sdtPr>
          <w:alias w:val="Witness"/>
          <w:id w:val="-382487431"/>
          <w:placeholder>
            <w:docPart w:val="DefaultPlaceholder_-1854013440"/>
          </w:placeholder>
          <w:richText/>
        </w:sdtPr>
        <w:sdtContent>
          <w:r w:rsidRPr="0075128D">
            <w:rPr>
              <w:b/>
              <w:i/>
            </w:rPr>
            <w:t>James Cartlidge:</w:t>
          </w:r>
        </w:sdtContent>
      </w:sdt>
      <w:r>
        <w:t xml:space="preserve"> Thank you very much. </w:t>
      </w:r>
    </w:p>
    <w:p w:rsidR="005D5A44" w:rsidRPr="005D5A44" w:rsidP="007223EA">
      <w:pPr>
        <w:pStyle w:val="Question"/>
        <w:numPr>
          <w:ilvl w:val="0"/>
          <w:numId w:val="0"/>
        </w:numPr>
        <w:ind w:left="794"/>
      </w:pPr>
      <w:sdt>
        <w:sdtPr>
          <w:alias w:val="Member"/>
          <w:tag w:val="&lt;Member mnisId='1601' dodsId='34498'&gt;"/>
          <w:id w:val="362879240"/>
          <w:placeholder>
            <w:docPart w:val="DefaultPlaceholder_-1854013440"/>
          </w:placeholder>
          <w:richText/>
        </w:sdtPr>
        <w:sdtContent>
          <w:r w:rsidRPr="0075128D" w:rsidR="0075128D">
            <w:rPr>
              <w:b/>
            </w:rPr>
            <w:t>Chair:</w:t>
          </w:r>
        </w:sdtContent>
      </w:sdt>
      <w:r w:rsidR="0075128D">
        <w:t xml:space="preserve"> </w:t>
      </w:r>
      <w:r w:rsidRPr="0037462A">
        <w:t>The sitting is concluded.</w:t>
      </w:r>
    </w:p>
    <w:sectPr w:rsidSect="00D63435">
      <w:headerReference w:type="default" r:id="rId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43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B50BCB"/>
    <w:multiLevelType w:val="hybridMultilevel"/>
    <w:tmpl w:val="23BEA658"/>
    <w:lvl w:ilvl="0">
      <w:start w:val="1"/>
      <w:numFmt w:val="bullet"/>
      <w:lvlText w:val=""/>
      <w:lvlJc w:val="left"/>
      <w:pPr>
        <w:ind w:left="839" w:hanging="360"/>
      </w:pPr>
      <w:rPr>
        <w:rFonts w:ascii="Symbol" w:hAnsi="Symbol" w:hint="default"/>
      </w:rPr>
    </w:lvl>
    <w:lvl w:ilvl="1" w:tentative="1">
      <w:start w:val="1"/>
      <w:numFmt w:val="bullet"/>
      <w:lvlText w:val="o"/>
      <w:lvlJc w:val="left"/>
      <w:pPr>
        <w:ind w:left="1559" w:hanging="360"/>
      </w:pPr>
      <w:rPr>
        <w:rFonts w:ascii="Courier New" w:hAnsi="Courier New" w:cs="Courier New" w:hint="default"/>
      </w:rPr>
    </w:lvl>
    <w:lvl w:ilvl="2" w:tentative="1">
      <w:start w:val="1"/>
      <w:numFmt w:val="bullet"/>
      <w:lvlText w:val=""/>
      <w:lvlJc w:val="left"/>
      <w:pPr>
        <w:ind w:left="2279" w:hanging="360"/>
      </w:pPr>
      <w:rPr>
        <w:rFonts w:ascii="Wingdings" w:hAnsi="Wingdings" w:hint="default"/>
      </w:rPr>
    </w:lvl>
    <w:lvl w:ilvl="3" w:tentative="1">
      <w:start w:val="1"/>
      <w:numFmt w:val="bullet"/>
      <w:lvlText w:val=""/>
      <w:lvlJc w:val="left"/>
      <w:pPr>
        <w:ind w:left="2999" w:hanging="360"/>
      </w:pPr>
      <w:rPr>
        <w:rFonts w:ascii="Symbol" w:hAnsi="Symbol" w:hint="default"/>
      </w:rPr>
    </w:lvl>
    <w:lvl w:ilvl="4" w:tentative="1">
      <w:start w:val="1"/>
      <w:numFmt w:val="bullet"/>
      <w:lvlText w:val="o"/>
      <w:lvlJc w:val="left"/>
      <w:pPr>
        <w:ind w:left="3719" w:hanging="360"/>
      </w:pPr>
      <w:rPr>
        <w:rFonts w:ascii="Courier New" w:hAnsi="Courier New" w:cs="Courier New" w:hint="default"/>
      </w:rPr>
    </w:lvl>
    <w:lvl w:ilvl="5" w:tentative="1">
      <w:start w:val="1"/>
      <w:numFmt w:val="bullet"/>
      <w:lvlText w:val=""/>
      <w:lvlJc w:val="left"/>
      <w:pPr>
        <w:ind w:left="4439" w:hanging="360"/>
      </w:pPr>
      <w:rPr>
        <w:rFonts w:ascii="Wingdings" w:hAnsi="Wingdings" w:hint="default"/>
      </w:rPr>
    </w:lvl>
    <w:lvl w:ilvl="6" w:tentative="1">
      <w:start w:val="1"/>
      <w:numFmt w:val="bullet"/>
      <w:lvlText w:val=""/>
      <w:lvlJc w:val="left"/>
      <w:pPr>
        <w:ind w:left="5159" w:hanging="360"/>
      </w:pPr>
      <w:rPr>
        <w:rFonts w:ascii="Symbol" w:hAnsi="Symbol" w:hint="default"/>
      </w:rPr>
    </w:lvl>
    <w:lvl w:ilvl="7" w:tentative="1">
      <w:start w:val="1"/>
      <w:numFmt w:val="bullet"/>
      <w:lvlText w:val="o"/>
      <w:lvlJc w:val="left"/>
      <w:pPr>
        <w:ind w:left="5879" w:hanging="360"/>
      </w:pPr>
      <w:rPr>
        <w:rFonts w:ascii="Courier New" w:hAnsi="Courier New" w:cs="Courier New" w:hint="default"/>
      </w:rPr>
    </w:lvl>
    <w:lvl w:ilvl="8" w:tentative="1">
      <w:start w:val="1"/>
      <w:numFmt w:val="bullet"/>
      <w:lvlText w:val=""/>
      <w:lvlJc w:val="left"/>
      <w:pPr>
        <w:ind w:left="6599" w:hanging="360"/>
      </w:pPr>
      <w:rPr>
        <w:rFonts w:ascii="Wingdings" w:hAnsi="Wingdings" w:hint="default"/>
      </w:rPr>
    </w:lvl>
  </w:abstractNum>
  <w:abstractNum w:abstractNumId="1">
    <w:nsid w:val="0CA82B1C"/>
    <w:multiLevelType w:val="hybridMultilevel"/>
    <w:tmpl w:val="19B6E3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A916570"/>
    <w:multiLevelType w:val="hybridMultilevel"/>
    <w:tmpl w:val="8118D83E"/>
    <w:lvl w:ilvl="0">
      <w:start w:val="7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3"/>
  </w:num>
  <w:num w:numId="9">
    <w:abstractNumId w:val="2"/>
  </w:num>
  <w:num w:numId="10">
    <w:abstractNumId w:val="2"/>
  </w:num>
  <w:num w:numId="11">
    <w:abstractNumId w:val="6"/>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63BAC"/>
    <w:rPr>
      <w:color w:val="605E5C"/>
      <w:shd w:val="clear" w:color="auto" w:fill="E1DFDD"/>
    </w:rPr>
  </w:style>
  <w:style w:type="paragraph" w:styleId="BalloonText">
    <w:name w:val="Balloon Text"/>
    <w:basedOn w:val="Normal"/>
    <w:link w:val="BalloonTextChar"/>
    <w:uiPriority w:val="99"/>
    <w:semiHidden/>
    <w:unhideWhenUsed/>
    <w:rsid w:val="00CE336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36F"/>
    <w:rPr>
      <w:rFonts w:ascii="Segoe UI" w:hAnsi="Segoe UI" w:cs="Segoe UI"/>
      <w:sz w:val="18"/>
      <w:szCs w:val="18"/>
    </w:rPr>
  </w:style>
  <w:style w:type="character" w:styleId="CommentReference">
    <w:name w:val="annotation reference"/>
    <w:basedOn w:val="DefaultParagraphFont"/>
    <w:uiPriority w:val="99"/>
    <w:semiHidden/>
    <w:unhideWhenUsed/>
    <w:rsid w:val="005222D7"/>
    <w:rPr>
      <w:sz w:val="16"/>
      <w:szCs w:val="16"/>
    </w:rPr>
  </w:style>
  <w:style w:type="paragraph" w:styleId="CommentText">
    <w:name w:val="annotation text"/>
    <w:basedOn w:val="Normal"/>
    <w:link w:val="CommentTextChar"/>
    <w:uiPriority w:val="99"/>
    <w:semiHidden/>
    <w:unhideWhenUsed/>
    <w:rsid w:val="005222D7"/>
    <w:rPr>
      <w:sz w:val="20"/>
      <w:szCs w:val="20"/>
    </w:rPr>
  </w:style>
  <w:style w:type="character" w:customStyle="1" w:styleId="CommentTextChar">
    <w:name w:val="Comment Text Char"/>
    <w:basedOn w:val="DefaultParagraphFont"/>
    <w:link w:val="CommentText"/>
    <w:uiPriority w:val="99"/>
    <w:semiHidden/>
    <w:rsid w:val="005222D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5222D7"/>
    <w:rPr>
      <w:b/>
      <w:bCs/>
    </w:rPr>
  </w:style>
  <w:style w:type="character" w:customStyle="1" w:styleId="CommentSubjectChar">
    <w:name w:val="Comment Subject Char"/>
    <w:basedOn w:val="CommentTextChar"/>
    <w:link w:val="CommentSubject"/>
    <w:uiPriority w:val="99"/>
    <w:semiHidden/>
    <w:rsid w:val="005222D7"/>
    <w:rPr>
      <w:rFonts w:ascii="Verdana" w:hAnsi="Verdana"/>
      <w:b/>
      <w:bCs/>
      <w:sz w:val="20"/>
      <w:szCs w:val="20"/>
    </w:rPr>
  </w:style>
  <w:style w:type="paragraph" w:styleId="Revision">
    <w:name w:val="Revision"/>
    <w:hidden/>
    <w:uiPriority w:val="99"/>
    <w:semiHidden/>
    <w:rsid w:val="005222D7"/>
    <w:pPr>
      <w:spacing w:after="0" w:line="240" w:lineRule="auto"/>
    </w:pPr>
    <w:rPr>
      <w:rFonts w:ascii="Verdana" w:hAnsi="Verdana"/>
    </w:rPr>
  </w:style>
  <w:style w:type="paragraph" w:styleId="ListParagraph">
    <w:name w:val="List Paragraph"/>
    <w:basedOn w:val="Normal"/>
    <w:uiPriority w:val="34"/>
    <w:rsid w:val="00C44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B3C3C9387814160A689E90CF091D6AB"/>
        <w:category>
          <w:name w:val="General"/>
          <w:gallery w:val="placeholder"/>
        </w:category>
        <w:types>
          <w:type w:val="bbPlcHdr"/>
        </w:types>
        <w:behaviors>
          <w:behavior w:val="content"/>
        </w:behaviors>
        <w:guid w:val="{ED2330D0-7D85-478E-80DA-15BEADF38169}"/>
      </w:docPartPr>
      <w:docPartBody>
        <w:p w:rsidR="001A48A8" w:rsidP="0012725B">
          <w:pPr>
            <w:pStyle w:val="9B3C3C9387814160A689E90CF091D6A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0DC5325-B715-4860-9D61-C447EA53B2D9}"/>
      </w:docPartPr>
      <w:docPartBody>
        <w:p w:rsidR="001E13E8">
          <w:r w:rsidRPr="006D1B58">
            <w:rPr>
              <w:rStyle w:val="PlaceholderText"/>
            </w:rPr>
            <w:t>Click or tap here to enter text.</w:t>
          </w:r>
        </w:p>
      </w:docPartBody>
    </w:docPart>
    <w:docPart>
      <w:docPartPr>
        <w:name w:val="D2150EFA758E45309FC76E0CD6392068"/>
        <w:category>
          <w:name w:val="General"/>
          <w:gallery w:val="placeholder"/>
        </w:category>
        <w:types>
          <w:type w:val="bbPlcHdr"/>
        </w:types>
        <w:behaviors>
          <w:behavior w:val="content"/>
        </w:behaviors>
        <w:guid w:val="{87D3592C-8965-482C-98AB-30C7EFE71A0A}"/>
      </w:docPartPr>
      <w:docPartBody>
        <w:p w:rsidR="000D4C20" w:rsidP="007A0757">
          <w:pPr>
            <w:pStyle w:val="D2150EFA758E45309FC76E0CD6392068"/>
          </w:pPr>
          <w:r w:rsidRPr="002975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0757"/>
    <w:rPr>
      <w:color w:val="808080"/>
    </w:rPr>
  </w:style>
  <w:style w:type="paragraph" w:customStyle="1" w:styleId="9B3C3C9387814160A689E90CF091D6AB">
    <w:name w:val="9B3C3C9387814160A689E90CF091D6AB"/>
    <w:rsid w:val="0012725B"/>
  </w:style>
  <w:style w:type="paragraph" w:customStyle="1" w:styleId="95CFB9C0EE3A4ADD99C721B0A6053298">
    <w:name w:val="95CFB9C0EE3A4ADD99C721B0A6053298"/>
    <w:rsid w:val="0012725B"/>
  </w:style>
  <w:style w:type="paragraph" w:customStyle="1" w:styleId="D2150EFA758E45309FC76E0CD6392068">
    <w:name w:val="D2150EFA758E45309FC76E0CD6392068"/>
    <w:rsid w:val="007A07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