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163D" w:rsidP="00BD3D11">
      <w:pPr>
        <w:pStyle w:val="TitleCommittee0"/>
      </w:pPr>
      <w:sdt>
        <w:sdtPr>
          <w:alias w:val="CommitteeName"/>
          <w:tag w:val="CommitteeName"/>
          <w:id w:val="1869951332"/>
          <w:placeholder>
            <w:docPart w:val="4CEA4C456B1D4DD5A1E5CE0E90C7DEDB"/>
          </w:placeholder>
          <w:richText/>
        </w:sdtPr>
        <w:sdtContent>
          <w:r>
            <w:t>International Trade Committee</w:t>
          </w:r>
        </w:sdtContent>
      </w:sdt>
    </w:p>
    <w:p w:rsidR="00E7163D" w:rsidP="00BD3D11">
      <w:pPr>
        <w:pStyle w:val="TitleInquiry0"/>
      </w:pPr>
      <w:r>
        <w:t xml:space="preserve">Oral evidence: </w:t>
      </w:r>
      <w:sdt>
        <w:sdtPr>
          <w:alias w:val="InquiryName"/>
          <w:tag w:val="InquiryName"/>
          <w:id w:val="377371847"/>
          <w:placeholder>
            <w:docPart w:val="4CEA4C456B1D4DD5A1E5CE0E90C7DEDB"/>
          </w:placeholder>
          <w:richText/>
        </w:sdtPr>
        <w:sdtContent>
          <w:r>
            <w:t>UK Freeports</w:t>
          </w:r>
        </w:sdtContent>
      </w:sdt>
      <w:r>
        <w:t xml:space="preserve">, HC </w:t>
      </w:r>
      <w:sdt>
        <w:sdtPr>
          <w:alias w:val="InquiryRefNo"/>
          <w:tag w:val="InquiryRefNo"/>
          <w:id w:val="-281725174"/>
          <w:placeholder>
            <w:docPart w:val="4CEA4C456B1D4DD5A1E5CE0E90C7DEDB"/>
          </w:placeholder>
          <w:richText/>
        </w:sdtPr>
        <w:sdtContent>
          <w:r>
            <w:t>258</w:t>
          </w:r>
        </w:sdtContent>
      </w:sdt>
    </w:p>
    <w:sdt>
      <w:sdtPr>
        <w:alias w:val="SittingDate"/>
        <w:tag w:val="SittingDate"/>
        <w:id w:val="-1160222926"/>
        <w:placeholder>
          <w:docPart w:val="4CEA4C456B1D4DD5A1E5CE0E90C7DEDB"/>
        </w:placeholder>
        <w:richText/>
      </w:sdtPr>
      <w:sdtContent>
        <w:p w:rsidR="00E7163D" w:rsidP="00BD3D11">
          <w:pPr>
            <w:pStyle w:val="Para"/>
          </w:pPr>
          <w:r>
            <w:t>Wednesday 7 October 2020</w:t>
          </w:r>
        </w:p>
      </w:sdtContent>
    </w:sdt>
    <w:p w:rsidR="00E7163D" w:rsidP="00BD3D11">
      <w:pPr>
        <w:pStyle w:val="Para"/>
      </w:pPr>
      <w:r>
        <w:t xml:space="preserve">Ordered by the House of </w:t>
      </w:r>
      <w:sdt>
        <w:sdtPr>
          <w:alias w:val="House"/>
          <w:tag w:val="House"/>
          <w:id w:val="809213435"/>
          <w:placeholder>
            <w:docPart w:val="4CEA4C456B1D4DD5A1E5CE0E90C7DEDB"/>
          </w:placeholder>
          <w:richText/>
        </w:sdtPr>
        <w:sdtContent>
          <w:r w:rsidRPr="00615759">
            <w:t>Commons</w:t>
          </w:r>
        </w:sdtContent>
      </w:sdt>
      <w:r w:rsidRPr="00615759">
        <w:t xml:space="preserve"> to be published on </w:t>
      </w:r>
      <w:sdt>
        <w:sdtPr>
          <w:alias w:val="PublishDate"/>
          <w:tag w:val="PublishDate"/>
          <w:id w:val="217021599"/>
          <w:placeholder>
            <w:docPart w:val="4CEA4C456B1D4DD5A1E5CE0E90C7DEDB"/>
          </w:placeholder>
          <w:richText/>
        </w:sdtPr>
        <w:sdtContent>
          <w:r>
            <w:t>7 October 2020</w:t>
          </w:r>
        </w:sdtContent>
      </w:sdt>
      <w:r w:rsidRPr="00615759">
        <w:t>.</w:t>
      </w:r>
    </w:p>
    <w:p w:rsidR="00E7163D" w:rsidP="00F176A2">
      <w:pPr>
        <w:pStyle w:val="Para"/>
      </w:pPr>
      <w:sdt>
        <w:sdtPr>
          <w:alias w:val="VideoHyperlink"/>
          <w:tag w:val="VideoHyperlink"/>
          <w:id w:val="703995351"/>
          <w:placeholder>
            <w:docPart w:val="4CEA4C456B1D4DD5A1E5CE0E90C7DEDB"/>
          </w:placeholder>
          <w:richText/>
        </w:sdtPr>
        <w:sdtContent>
          <w:r>
            <w:fldChar w:fldCharType="begin"/>
          </w:r>
          <w:r>
            <w:instrText xml:space="preserve"> HYPERLINK "https://bit.ly/3iVeJZq" </w:instrText>
          </w:r>
          <w:r>
            <w:fldChar w:fldCharType="separate"/>
          </w:r>
          <w:r w:rsidRPr="006A4965">
            <w:rPr>
              <w:rStyle w:val="Hyperlink"/>
            </w:rPr>
            <w:t>Watch the m</w:t>
          </w:r>
          <w:bookmarkStart w:id="0" w:name="_GoBack"/>
          <w:bookmarkEnd w:id="0"/>
          <w:r w:rsidRPr="006A4965">
            <w:rPr>
              <w:rStyle w:val="Hyperlink"/>
            </w:rPr>
            <w:t>e</w:t>
          </w:r>
          <w:r w:rsidRPr="006A4965">
            <w:rPr>
              <w:rStyle w:val="Hyperlink"/>
            </w:rPr>
            <w:t>eting</w:t>
          </w:r>
          <w:r>
            <w:fldChar w:fldCharType="end"/>
          </w:r>
        </w:sdtContent>
      </w:sdt>
    </w:p>
    <w:p w:rsidR="00E7163D" w:rsidP="00F176A2">
      <w:pPr>
        <w:pStyle w:val="Para"/>
      </w:pPr>
      <w:r>
        <w:t xml:space="preserve">Members present: </w:t>
      </w:r>
      <w:sdt>
        <w:sdtPr>
          <w:alias w:val="MembersPresent"/>
          <w:tag w:val="MembersPresent"/>
          <w:id w:val="366340316"/>
          <w:placeholder>
            <w:docPart w:val="4CEA4C456B1D4DD5A1E5CE0E90C7DEDB"/>
          </w:placeholder>
          <w:richText/>
        </w:sdtPr>
        <w:sdtContent>
          <w:r>
            <w:t>Angus Brendan MacNeil</w:t>
          </w:r>
          <w:r w:rsidR="00354F31">
            <w:t xml:space="preserve"> (Chair)</w:t>
          </w:r>
          <w:r>
            <w:t xml:space="preserve">; Mark Garnier; Mark Menzies; Taiwo Owatemi; Lloyd </w:t>
          </w:r>
          <w:r>
            <w:t>Russell-Moyle</w:t>
          </w:r>
          <w:r>
            <w:t>; Martin Vickers; Mick Whitley; Craig Williams.</w:t>
          </w:r>
        </w:sdtContent>
      </w:sdt>
    </w:p>
    <w:p w:rsidR="00E7163D" w:rsidP="00BD3D11">
      <w:pPr>
        <w:pStyle w:val="ParaCentre"/>
      </w:pPr>
      <w:r w:rsidRPr="00156A60">
        <w:t xml:space="preserve">Questions </w:t>
      </w:r>
      <w:sdt>
        <w:sdtPr>
          <w:alias w:val="QuestionNumbers"/>
          <w:tag w:val="QuestionNumbers"/>
          <w:id w:val="-1223666168"/>
          <w:placeholder>
            <w:docPart w:val="4CEA4C456B1D4DD5A1E5CE0E90C7DEDB"/>
          </w:placeholder>
          <w:richText/>
        </w:sdtPr>
        <w:sdtContent>
          <w:r>
            <w:t xml:space="preserve">144 - </w:t>
          </w:r>
          <w:r w:rsidR="00DA1BAF">
            <w:t>1</w:t>
          </w:r>
          <w:r w:rsidR="006A4965">
            <w:t>65</w:t>
          </w:r>
        </w:sdtContent>
      </w:sdt>
    </w:p>
    <w:p w:rsidR="00E7163D" w:rsidP="00BD3D11">
      <w:pPr>
        <w:pStyle w:val="TitleWitnesses0"/>
      </w:pPr>
      <w:r>
        <w:t>Witnesses</w:t>
      </w:r>
    </w:p>
    <w:p w:rsidR="00E7163D" w:rsidP="00BD3D11">
      <w:pPr>
        <w:pStyle w:val="Para"/>
      </w:pPr>
      <w:r>
        <w:fldChar w:fldCharType="begin"/>
      </w:r>
      <w:r>
        <w:instrText xml:space="preserve"> HYPERLINK \l "Panel1" </w:instrText>
      </w:r>
      <w:r>
        <w:fldChar w:fldCharType="separate"/>
      </w:r>
      <w:r w:rsidRPr="00C06F36" w:rsidR="00C06F36">
        <w:rPr>
          <w:rStyle w:val="Hyperlink"/>
        </w:rPr>
        <w:t>I</w:t>
      </w:r>
      <w:r>
        <w:fldChar w:fldCharType="end"/>
      </w:r>
      <w:r w:rsidRPr="00C06F36" w:rsidR="00C06F36">
        <w:t>: Roger Pollen, Head of External Affairs, Federation of Small Business</w:t>
      </w:r>
      <w:r w:rsidR="00C06F36">
        <w:t>es</w:t>
      </w:r>
      <w:r w:rsidRPr="00C06F36" w:rsidR="00C06F36">
        <w:t xml:space="preserve"> Northern Ireland</w:t>
      </w:r>
      <w:r w:rsidR="00C06F36">
        <w:t>;</w:t>
      </w:r>
      <w:r w:rsidRPr="00C06F36" w:rsidR="00C06F36">
        <w:t xml:space="preserve"> Tim Williams, CEO, Welsh Automotive Forum</w:t>
      </w:r>
      <w:r w:rsidR="00C06F36">
        <w:t>;</w:t>
      </w:r>
      <w:r w:rsidRPr="00C06F36" w:rsidR="00C06F36">
        <w:t xml:space="preserve"> Chris Starkie, CEO, New Anglia Local Enterprise Partnership</w:t>
      </w:r>
      <w:r w:rsidR="00C06F36">
        <w:t>;</w:t>
      </w:r>
      <w:r w:rsidRPr="00C06F36" w:rsidR="00C06F36">
        <w:t xml:space="preserve"> and Roy MacGregor, Chairman, Global Energy Group</w:t>
      </w:r>
      <w:r w:rsidR="00C06F36">
        <w:t>.</w:t>
      </w:r>
    </w:p>
    <w:p w:rsidR="00E7163D" w:rsidP="00BD3D11">
      <w:pPr>
        <w:pStyle w:val="Para"/>
      </w:pPr>
    </w:p>
    <w:p w:rsidR="00E7163D" w:rsidP="00F176A2">
      <w:pPr>
        <w:pStyle w:val="Para"/>
        <w:rPr>
          <w:rFonts w:eastAsia="Times New Roman"/>
          <w:szCs w:val="20"/>
        </w:rPr>
      </w:pPr>
      <w:r>
        <w:br w:type="page"/>
      </w:r>
    </w:p>
    <w:p w:rsidR="00C06F36" w:rsidRPr="00C06F36" w:rsidP="00C06F36">
      <w:pPr>
        <w:pStyle w:val="Para"/>
        <w:jc w:val="center"/>
        <w:rPr>
          <w:sz w:val="28"/>
          <w:szCs w:val="28"/>
        </w:rPr>
      </w:pPr>
      <w:r w:rsidRPr="00C06F36">
        <w:rPr>
          <w:sz w:val="28"/>
          <w:szCs w:val="28"/>
        </w:rPr>
        <w:t>Examination of Witnesses</w:t>
      </w:r>
    </w:p>
    <w:p w:rsidR="00E7163D" w:rsidRPr="00E7163D" w:rsidP="00C06F36">
      <w:pPr>
        <w:pStyle w:val="Para"/>
      </w:pPr>
      <w:r>
        <w:t xml:space="preserve">Witnesses: </w:t>
      </w:r>
      <w:bookmarkStart w:id="1" w:name="Panel1"/>
      <w:bookmarkEnd w:id="1"/>
      <w:r>
        <w:t>Roger Pollen, Tim Williams, Chris Starkie and Roy MacGregor.</w:t>
      </w:r>
    </w:p>
    <w:p w:rsidR="00647D9E" w:rsidP="004C4C8C">
      <w:pPr>
        <w:pStyle w:val="Question"/>
      </w:pPr>
      <w:sdt>
        <w:sdtPr>
          <w:alias w:val="Member"/>
          <w:tag w:val="&lt;Member mnisId='1546' dodsId='38376'&gt;"/>
          <w:id w:val="2064728606"/>
          <w:placeholder>
            <w:docPart w:val="DefaultPlaceholder_22675703"/>
          </w:placeholder>
          <w:richText/>
        </w:sdtPr>
        <w:sdtContent>
          <w:r w:rsidRPr="00647D9E">
            <w:rPr>
              <w:b/>
            </w:rPr>
            <w:t>Chair:</w:t>
          </w:r>
        </w:sdtContent>
      </w:sdt>
      <w:r>
        <w:t xml:space="preserve"> Welcome to today’s third evidence session on the Committee’s UK </w:t>
      </w:r>
      <w:r w:rsidR="00217DC8">
        <w:t>f</w:t>
      </w:r>
      <w:r>
        <w:t xml:space="preserve">reeports inquiry. Quite a timely day to be having </w:t>
      </w:r>
      <w:r w:rsidR="00217DC8">
        <w:t>f</w:t>
      </w:r>
      <w:r>
        <w:t>reeports</w:t>
      </w:r>
      <w:r w:rsidR="00217DC8">
        <w:t xml:space="preserve">: </w:t>
      </w:r>
      <w:r>
        <w:t xml:space="preserve">the media has been reasonably full </w:t>
      </w:r>
      <w:r>
        <w:t>with</w:t>
      </w:r>
      <w:r>
        <w:t xml:space="preserve"> Government talks and pronouncements on freeports, so it is topical. We have four witnesses today. We have Chris Starkie, Roger Pollen, Roy MacGregor and Tim Williams</w:t>
      </w:r>
      <w:r w:rsidR="00217DC8">
        <w:t xml:space="preserve">. </w:t>
      </w:r>
      <w:r>
        <w:t>I will ask each to introduce themselves</w:t>
      </w:r>
      <w:r w:rsidR="00217DC8">
        <w:t xml:space="preserve"> in that order—</w:t>
      </w:r>
      <w:r>
        <w:t>name, rank and serial number</w:t>
      </w:r>
      <w:r w:rsidR="00217DC8">
        <w:t>—</w:t>
      </w:r>
      <w:r>
        <w:t>on their own terms.</w:t>
      </w:r>
    </w:p>
    <w:p w:rsidR="00647D9E" w:rsidP="00647D9E">
      <w:pPr>
        <w:pStyle w:val="Answer"/>
      </w:pPr>
      <w:sdt>
        <w:sdtPr>
          <w:alias w:val="Witness"/>
          <w:id w:val="2064728610"/>
          <w:placeholder>
            <w:docPart w:val="DefaultPlaceholder_22675703"/>
          </w:placeholder>
          <w:richText/>
        </w:sdtPr>
        <w:sdtContent>
          <w:r w:rsidRPr="00647D9E">
            <w:rPr>
              <w:b/>
              <w:i/>
            </w:rPr>
            <w:t>Chris Starkie:</w:t>
          </w:r>
        </w:sdtContent>
      </w:sdt>
      <w:r>
        <w:t xml:space="preserve"> My name is Chris Starkie. I am the </w:t>
      </w:r>
      <w:r w:rsidR="00AE10F0">
        <w:t>chief</w:t>
      </w:r>
      <w:r>
        <w:t xml:space="preserve"> </w:t>
      </w:r>
      <w:r w:rsidR="00AE10F0">
        <w:t>executive</w:t>
      </w:r>
      <w:r>
        <w:t xml:space="preserve"> </w:t>
      </w:r>
      <w:r w:rsidR="00AE10F0">
        <w:t>o</w:t>
      </w:r>
      <w:r>
        <w:t>fficer of the New Anglia Local Enterprise Partnership, which covers the counties of Norfolk and Suffolk.</w:t>
      </w:r>
    </w:p>
    <w:p w:rsidR="00647D9E" w:rsidP="00647D9E">
      <w:pPr>
        <w:pStyle w:val="Answer"/>
      </w:pPr>
      <w:sdt>
        <w:sdtPr>
          <w:alias w:val="Witness"/>
          <w:id w:val="2064728615"/>
          <w:placeholder>
            <w:docPart w:val="DefaultPlaceholder_22675703"/>
          </w:placeholder>
          <w:richText/>
        </w:sdtPr>
        <w:sdtContent>
          <w:r w:rsidRPr="00647D9E">
            <w:rPr>
              <w:b/>
              <w:i/>
            </w:rPr>
            <w:t>Roger Pollen:</w:t>
          </w:r>
        </w:sdtContent>
      </w:sdt>
      <w:r>
        <w:t xml:space="preserve"> My name is Roger Pollen. I am </w:t>
      </w:r>
      <w:r w:rsidR="009254C0">
        <w:t>head</w:t>
      </w:r>
      <w:r>
        <w:t xml:space="preserve"> of </w:t>
      </w:r>
      <w:r w:rsidR="009254C0">
        <w:t>e</w:t>
      </w:r>
      <w:r>
        <w:t xml:space="preserve">xternal </w:t>
      </w:r>
      <w:r w:rsidR="009254C0">
        <w:t>affairs</w:t>
      </w:r>
      <w:r>
        <w:t xml:space="preserve"> for the Federation of Small Business</w:t>
      </w:r>
      <w:r w:rsidR="00217DC8">
        <w:t>es</w:t>
      </w:r>
      <w:r>
        <w:t xml:space="preserve"> Northern Ireland. We have about 6,000 members here across Northern Ireland.</w:t>
      </w:r>
    </w:p>
    <w:p w:rsidR="00647D9E" w:rsidP="00217DC8">
      <w:pPr>
        <w:pStyle w:val="Question"/>
        <w:numPr>
          <w:ilvl w:val="0"/>
          <w:numId w:val="0"/>
        </w:numPr>
        <w:ind w:left="794"/>
      </w:pPr>
      <w:sdt>
        <w:sdtPr>
          <w:alias w:val="Member"/>
          <w:tag w:val="&lt;Member mnisId='1546' dodsId='38376'&gt;"/>
          <w:id w:val="2064728620"/>
          <w:placeholder>
            <w:docPart w:val="DefaultPlaceholder_22675703"/>
          </w:placeholder>
          <w:richText/>
        </w:sdtPr>
        <w:sdtContent>
          <w:r w:rsidRPr="00647D9E">
            <w:rPr>
              <w:b/>
            </w:rPr>
            <w:t>Chair:</w:t>
          </w:r>
        </w:sdtContent>
      </w:sdt>
      <w:r>
        <w:t xml:space="preserve"> Thank you. </w:t>
      </w:r>
      <w:r w:rsidR="00A34945">
        <w:t>Good</w:t>
      </w:r>
      <w:r>
        <w:t xml:space="preserve"> to have you</w:t>
      </w:r>
      <w:r w:rsidR="005B5C7E">
        <w:t>,</w:t>
      </w:r>
      <w:r>
        <w:t xml:space="preserve"> too.</w:t>
      </w:r>
    </w:p>
    <w:p w:rsidR="00647D9E" w:rsidP="00647D9E">
      <w:pPr>
        <w:pStyle w:val="Answer"/>
      </w:pPr>
      <w:sdt>
        <w:sdtPr>
          <w:alias w:val="Witness"/>
          <w:id w:val="2064728624"/>
          <w:placeholder>
            <w:docPart w:val="DefaultPlaceholder_22675703"/>
          </w:placeholder>
          <w:richText/>
        </w:sdtPr>
        <w:sdtContent>
          <w:r w:rsidRPr="00647D9E">
            <w:rPr>
              <w:b/>
              <w:i/>
            </w:rPr>
            <w:t>Roy MacGregor:</w:t>
          </w:r>
        </w:sdtContent>
      </w:sdt>
      <w:r>
        <w:t xml:space="preserve"> I am Roy MacGregor, </w:t>
      </w:r>
      <w:r w:rsidR="009254C0">
        <w:t>c</w:t>
      </w:r>
      <w:r>
        <w:t>hairman of Global Energy Group</w:t>
      </w:r>
      <w:r w:rsidR="00217DC8">
        <w:t>,</w:t>
      </w:r>
      <w:r>
        <w:t xml:space="preserve"> based in the Highlands of Scotland and the north-east. </w:t>
      </w:r>
    </w:p>
    <w:p w:rsidR="00647D9E" w:rsidP="00217DC8">
      <w:pPr>
        <w:pStyle w:val="Question"/>
        <w:numPr>
          <w:ilvl w:val="0"/>
          <w:numId w:val="0"/>
        </w:numPr>
        <w:ind w:left="794"/>
      </w:pPr>
      <w:sdt>
        <w:sdtPr>
          <w:alias w:val="Member"/>
          <w:tag w:val="&lt;Member mnisId='1546' dodsId='38376'&gt;"/>
          <w:id w:val="2064728629"/>
          <w:placeholder>
            <w:docPart w:val="DefaultPlaceholder_22675703"/>
          </w:placeholder>
          <w:richText/>
        </w:sdtPr>
        <w:sdtContent>
          <w:r w:rsidRPr="00647D9E">
            <w:rPr>
              <w:b/>
            </w:rPr>
            <w:t>Chair:</w:t>
          </w:r>
        </w:sdtContent>
      </w:sdt>
      <w:r>
        <w:t xml:space="preserve"> Fantastic. Very good to have you </w:t>
      </w:r>
      <w:r w:rsidR="001C21E1">
        <w:t>indeed</w:t>
      </w:r>
      <w:r>
        <w:t>, Mr MacGregor.</w:t>
      </w:r>
    </w:p>
    <w:p w:rsidR="00647D9E" w:rsidP="00647D9E">
      <w:pPr>
        <w:pStyle w:val="Answer"/>
      </w:pPr>
      <w:sdt>
        <w:sdtPr>
          <w:alias w:val="Witness"/>
          <w:id w:val="2064728633"/>
          <w:placeholder>
            <w:docPart w:val="DefaultPlaceholder_22675703"/>
          </w:placeholder>
          <w:richText/>
        </w:sdtPr>
        <w:sdtContent>
          <w:r w:rsidRPr="00647D9E">
            <w:rPr>
              <w:b/>
              <w:i/>
            </w:rPr>
            <w:t>Roy MacGregor:</w:t>
          </w:r>
        </w:sdtContent>
      </w:sdt>
      <w:r>
        <w:t xml:space="preserve"> Nice to hear a </w:t>
      </w:r>
      <w:r w:rsidR="00A20292">
        <w:t>k</w:t>
      </w:r>
      <w:r w:rsidR="00217DC8">
        <w:t>ent</w:t>
      </w:r>
      <w:r>
        <w:t xml:space="preserve"> voice.</w:t>
      </w:r>
    </w:p>
    <w:p w:rsidR="00647D9E" w:rsidP="00217DC8">
      <w:pPr>
        <w:pStyle w:val="Question"/>
        <w:numPr>
          <w:ilvl w:val="0"/>
          <w:numId w:val="0"/>
        </w:numPr>
        <w:ind w:left="794"/>
      </w:pPr>
      <w:sdt>
        <w:sdtPr>
          <w:alias w:val="Member"/>
          <w:tag w:val="&lt;Member mnisId='1546' dodsId='38376'&gt;"/>
          <w:id w:val="2064728638"/>
          <w:placeholder>
            <w:docPart w:val="DefaultPlaceholder_22675703"/>
          </w:placeholder>
          <w:richText/>
        </w:sdtPr>
        <w:sdtContent>
          <w:r w:rsidRPr="00647D9E">
            <w:rPr>
              <w:b/>
            </w:rPr>
            <w:t>Chair:</w:t>
          </w:r>
        </w:sdtContent>
      </w:sdt>
      <w:r>
        <w:t xml:space="preserve"> Good. </w:t>
      </w:r>
      <w:r w:rsidR="007751E7">
        <w:t>L</w:t>
      </w:r>
      <w:r>
        <w:t>ast</w:t>
      </w:r>
      <w:r w:rsidR="007751E7">
        <w:t>,</w:t>
      </w:r>
      <w:r>
        <w:t xml:space="preserve"> but by no means least, Tim Williams.</w:t>
      </w:r>
    </w:p>
    <w:p w:rsidR="00647D9E" w:rsidP="00647D9E">
      <w:pPr>
        <w:pStyle w:val="Answer"/>
      </w:pPr>
      <w:sdt>
        <w:sdtPr>
          <w:alias w:val="Witness"/>
          <w:id w:val="2064728642"/>
          <w:placeholder>
            <w:docPart w:val="DefaultPlaceholder_22675703"/>
          </w:placeholder>
          <w:richText/>
        </w:sdtPr>
        <w:sdtContent>
          <w:r w:rsidRPr="00647D9E">
            <w:rPr>
              <w:b/>
              <w:i/>
            </w:rPr>
            <w:t>Tim Williams:</w:t>
          </w:r>
        </w:sdtContent>
      </w:sdt>
      <w:r>
        <w:t xml:space="preserve"> Good afternoon, everybody, Angus. I am Tim Williams. I am a </w:t>
      </w:r>
      <w:r w:rsidR="00217DC8">
        <w:t>d</w:t>
      </w:r>
      <w:r>
        <w:t>irector at the Welsh Automotive Forum. The forum is the trade body for automobile manufacturers in Wales.</w:t>
      </w:r>
    </w:p>
    <w:p w:rsidR="00647D9E" w:rsidP="00647D9E">
      <w:pPr>
        <w:pStyle w:val="Question"/>
      </w:pPr>
      <w:sdt>
        <w:sdtPr>
          <w:alias w:val="Member"/>
          <w:tag w:val="&lt;Member mnisId='1546' dodsId='38376'&gt;"/>
          <w:id w:val="2064728647"/>
          <w:placeholder>
            <w:docPart w:val="DefaultPlaceholder_22675703"/>
          </w:placeholder>
          <w:richText/>
        </w:sdtPr>
        <w:sdtContent>
          <w:r w:rsidRPr="00217DC8">
            <w:rPr>
              <w:b/>
            </w:rPr>
            <w:t>Chair:</w:t>
          </w:r>
        </w:sdtContent>
      </w:sdt>
      <w:r>
        <w:t xml:space="preserve"> Thank you all for giving up your time this afternoon. It is much appreciated.</w:t>
      </w:r>
      <w:r w:rsidR="00217DC8">
        <w:t xml:space="preserve"> </w:t>
      </w:r>
      <w:r>
        <w:t>This question is to everybody</w:t>
      </w:r>
      <w:r w:rsidR="00217DC8">
        <w:t>,</w:t>
      </w:r>
      <w:r>
        <w:t xml:space="preserve"> but I will start with Chris Starkie. How would the UK Government’s freeport</w:t>
      </w:r>
      <w:r w:rsidR="00F2663D">
        <w:t>s</w:t>
      </w:r>
      <w:r>
        <w:t xml:space="preserve"> policy impact the businesses and regions you represent?</w:t>
      </w:r>
    </w:p>
    <w:p w:rsidR="00647D9E" w:rsidP="00647D9E">
      <w:pPr>
        <w:pStyle w:val="Answer"/>
      </w:pPr>
      <w:sdt>
        <w:sdtPr>
          <w:alias w:val="Witness"/>
          <w:id w:val="2064728651"/>
          <w:placeholder>
            <w:docPart w:val="DefaultPlaceholder_22675703"/>
          </w:placeholder>
          <w:richText/>
        </w:sdtPr>
        <w:sdtContent>
          <w:r w:rsidRPr="00647D9E">
            <w:rPr>
              <w:b/>
              <w:i/>
            </w:rPr>
            <w:t>Chris Starkie:</w:t>
          </w:r>
        </w:sdtContent>
      </w:sdt>
      <w:r>
        <w:t xml:space="preserve"> We are broadly supportive of the freeports policy. We see it as an opportunity to stimulate additional trade and investment, particularly around exports. We </w:t>
      </w:r>
      <w:r w:rsidR="001C21E1">
        <w:t>think that</w:t>
      </w:r>
      <w:r w:rsidR="00905CFD">
        <w:t>,</w:t>
      </w:r>
      <w:r w:rsidR="001C21E1">
        <w:t xml:space="preserve"> on their own</w:t>
      </w:r>
      <w:r w:rsidR="00905CFD">
        <w:t>,</w:t>
      </w:r>
      <w:r w:rsidR="001C21E1">
        <w:t xml:space="preserve"> </w:t>
      </w:r>
      <w:r w:rsidR="00217DC8">
        <w:t>c</w:t>
      </w:r>
      <w:r w:rsidR="001C21E1">
        <w:t xml:space="preserve">ustoms </w:t>
      </w:r>
      <w:r>
        <w:t>measures</w:t>
      </w:r>
      <w:r w:rsidR="00217DC8">
        <w:t>,</w:t>
      </w:r>
      <w:r>
        <w:t xml:space="preserve"> as promoted</w:t>
      </w:r>
      <w:r w:rsidR="00217DC8">
        <w:t>,</w:t>
      </w:r>
      <w:r>
        <w:t xml:space="preserve"> would not be enough of an incentive and we need the opportunity and the possibility of a rounded package of support and incentives to encourage greater investment. </w:t>
      </w:r>
      <w:r w:rsidR="00A34945">
        <w:t>We</w:t>
      </w:r>
      <w:r>
        <w:t xml:space="preserve"> think it could have an opportunity to stimulate manufacturing, particularly in coastal areas nearest ports, but also to feed through to the wider supply chain. We think there are opportunities to link with skills </w:t>
      </w:r>
      <w:r w:rsidR="00A34945">
        <w:t>provision</w:t>
      </w:r>
      <w:r>
        <w:t xml:space="preserve"> in local areas through to freeports, </w:t>
      </w:r>
      <w:r w:rsidR="00217DC8">
        <w:t xml:space="preserve">as well as </w:t>
      </w:r>
      <w:r>
        <w:t xml:space="preserve">innovation and R&amp;D development. For the policy to be successful we think it should be keyed in and aligned with the existing </w:t>
      </w:r>
      <w:r w:rsidR="00905CFD">
        <w:t>e</w:t>
      </w:r>
      <w:r w:rsidR="001C21E1">
        <w:t xml:space="preserve">nterprise </w:t>
      </w:r>
      <w:r w:rsidR="00905CFD">
        <w:t>zo</w:t>
      </w:r>
      <w:r w:rsidR="001C21E1">
        <w:t>ne</w:t>
      </w:r>
      <w:r>
        <w:t xml:space="preserve"> policy.</w:t>
      </w:r>
    </w:p>
    <w:p w:rsidR="00354F31" w:rsidP="00647D9E">
      <w:pPr>
        <w:pStyle w:val="Answer"/>
      </w:pPr>
      <w:sdt>
        <w:sdtPr>
          <w:alias w:val="Witness"/>
          <w:id w:val="2064728660"/>
          <w:placeholder>
            <w:docPart w:val="DefaultPlaceholder_22675703"/>
          </w:placeholder>
          <w:richText/>
        </w:sdtPr>
        <w:sdtContent>
          <w:r w:rsidRPr="00647D9E" w:rsidR="00647D9E">
            <w:rPr>
              <w:b/>
              <w:i/>
            </w:rPr>
            <w:t>Roger Pollen:</w:t>
          </w:r>
        </w:sdtContent>
      </w:sdt>
      <w:r w:rsidR="00647D9E">
        <w:t xml:space="preserve"> I think very similarly here. Our members have been quite clear that we </w:t>
      </w:r>
      <w:r w:rsidR="00217DC8">
        <w:t xml:space="preserve">will be in </w:t>
      </w:r>
      <w:r w:rsidR="00647D9E">
        <w:t>a very unusual position</w:t>
      </w:r>
      <w:r w:rsidR="00217DC8">
        <w:t xml:space="preserve"> </w:t>
      </w:r>
      <w:r w:rsidR="001C21E1">
        <w:t>post-</w:t>
      </w:r>
      <w:r w:rsidR="00647D9E">
        <w:t>31 December</w:t>
      </w:r>
      <w:r w:rsidR="00217DC8">
        <w:t>,</w:t>
      </w:r>
      <w:r w:rsidR="00647D9E">
        <w:t xml:space="preserve"> where we will have an opportunity to face into two different markets. I think there is a sense that the freeports policy could create a real stimulus that draws together a lot of the talent and capacity within Northern </w:t>
      </w:r>
      <w:r w:rsidR="00647D9E">
        <w:t>Ireland, but</w:t>
      </w:r>
      <w:r w:rsidR="00647D9E">
        <w:t xml:space="preserve"> gives it a new platform to work from. </w:t>
      </w:r>
    </w:p>
    <w:p w:rsidR="00647D9E" w:rsidP="00647D9E">
      <w:pPr>
        <w:pStyle w:val="Answer"/>
      </w:pPr>
      <w:r>
        <w:t>F</w:t>
      </w:r>
      <w:r>
        <w:t>or probably two generations</w:t>
      </w:r>
      <w:r w:rsidR="00D920E9">
        <w:t>,</w:t>
      </w:r>
      <w:r>
        <w:t xml:space="preserve"> Northern Ireland has lagged badly behind. It has lost the place that it used to have in terms of economic output. It has done well in terms of inward investment</w:t>
      </w:r>
      <w:r w:rsidR="009D0FE2">
        <w:t>,</w:t>
      </w:r>
      <w:r>
        <w:t xml:space="preserve"> but it is still lagging. We have a very strong competitor south of the border that has a differential tax rate and has </w:t>
      </w:r>
      <w:r>
        <w:t>a number of</w:t>
      </w:r>
      <w:r>
        <w:t xml:space="preserve"> other benefits down there. </w:t>
      </w:r>
      <w:r>
        <w:t>T</w:t>
      </w:r>
      <w:r>
        <w:t>here is a sense right across the membership that if we had the right sort of freeports policy</w:t>
      </w:r>
      <w:r>
        <w:t>—</w:t>
      </w:r>
      <w:r>
        <w:t>and we will maybe touch on that later, about how it could be centred and located</w:t>
      </w:r>
      <w:r>
        <w:t>—</w:t>
      </w:r>
      <w:r>
        <w:t>it would give a good boost to a whole lot of things that would draw together manufacturing, the knowledge economy and everything else</w:t>
      </w:r>
      <w:r>
        <w:t>,</w:t>
      </w:r>
      <w:r>
        <w:t xml:space="preserve"> and also Northern Ireland’s unique position where it is</w:t>
      </w:r>
      <w:r>
        <w:t xml:space="preserve"> </w:t>
      </w:r>
      <w:r>
        <w:t>facing into those two markets. So broad enthusiasm for the potential of what it could offer.</w:t>
      </w:r>
    </w:p>
    <w:p w:rsidR="001B7F2E" w:rsidP="00C371C2">
      <w:pPr>
        <w:pStyle w:val="Question"/>
        <w:numPr>
          <w:ilvl w:val="0"/>
          <w:numId w:val="0"/>
        </w:numPr>
        <w:ind w:left="794"/>
      </w:pPr>
      <w:sdt>
        <w:sdtPr>
          <w:alias w:val="Member"/>
          <w:tag w:val="&lt;Member mnisId='1546' dodsId='38376'&gt;"/>
          <w:id w:val="2064728666"/>
          <w:placeholder>
            <w:docPart w:val="DefaultPlaceholder_22675703"/>
          </w:placeholder>
          <w:richText/>
        </w:sdtPr>
        <w:sdtContent>
          <w:r w:rsidRPr="00647D9E" w:rsidR="00647D9E">
            <w:rPr>
              <w:b/>
            </w:rPr>
            <w:t>Chair:</w:t>
          </w:r>
        </w:sdtContent>
      </w:sdt>
      <w:r w:rsidR="00647D9E">
        <w:t xml:space="preserve"> Thank you</w:t>
      </w:r>
      <w:r w:rsidR="00C371C2">
        <w:t xml:space="preserve">. </w:t>
      </w:r>
      <w:r w:rsidR="00647D9E">
        <w:t xml:space="preserve">I do not think I have seen Roy MacGregor since four and a half years ago when Ross </w:t>
      </w:r>
      <w:r w:rsidR="009F7ED2">
        <w:t>County</w:t>
      </w:r>
      <w:r>
        <w:t xml:space="preserve"> beat </w:t>
      </w:r>
      <w:r w:rsidR="009F7ED2">
        <w:t>Hibs</w:t>
      </w:r>
      <w:r>
        <w:t xml:space="preserve"> in the </w:t>
      </w:r>
      <w:r w:rsidR="0064691C">
        <w:t>c</w:t>
      </w:r>
      <w:r>
        <w:t xml:space="preserve">up. Maybe that is a happy memory to start you off with, Mr MacGregor, </w:t>
      </w:r>
      <w:r w:rsidR="009F7ED2">
        <w:t>but moving on to the question at</w:t>
      </w:r>
      <w:r>
        <w:t xml:space="preserve"> hand.</w:t>
      </w:r>
    </w:p>
    <w:p w:rsidR="00C371C2" w:rsidP="001B7F2E">
      <w:pPr>
        <w:pStyle w:val="Answer"/>
      </w:pPr>
      <w:sdt>
        <w:sdtPr>
          <w:alias w:val="Witness"/>
          <w:id w:val="2064728670"/>
          <w:placeholder>
            <w:docPart w:val="DefaultPlaceholder_22675703"/>
          </w:placeholder>
          <w:richText/>
        </w:sdtPr>
        <w:sdtContent>
          <w:r w:rsidRPr="001B7F2E" w:rsidR="001B7F2E">
            <w:rPr>
              <w:b/>
              <w:i/>
            </w:rPr>
            <w:t>Roy MacGregor:</w:t>
          </w:r>
        </w:sdtContent>
      </w:sdt>
      <w:r w:rsidR="001B7F2E">
        <w:t xml:space="preserve"> Thank you, Angus. A good start. I am coming from a different angle as a private employer</w:t>
      </w:r>
      <w:r>
        <w:t xml:space="preserve">, </w:t>
      </w:r>
      <w:r w:rsidR="001B7F2E">
        <w:t>the biggest private employer in the Highlands and one of the biggest in Scotland. We</w:t>
      </w:r>
      <w:r w:rsidR="009F7ED2">
        <w:t xml:space="preserve"> are mainly i</w:t>
      </w:r>
      <w:r w:rsidR="001B7F2E">
        <w:t>n oil and gas</w:t>
      </w:r>
      <w:r>
        <w:t>,</w:t>
      </w:r>
      <w:r w:rsidR="001B7F2E">
        <w:t xml:space="preserve"> but I have been making the transition to renewables with some of the fields in Scotland in particular. </w:t>
      </w:r>
      <w:r>
        <w:t>W</w:t>
      </w:r>
      <w:r w:rsidR="001B7F2E">
        <w:t>e have been on this journey with the Scottish Government for five years</w:t>
      </w:r>
      <w:r w:rsidR="0064691C">
        <w:t>,</w:t>
      </w:r>
      <w:r w:rsidR="001B7F2E">
        <w:t xml:space="preserve"> and we are </w:t>
      </w:r>
      <w:r w:rsidR="00A34945">
        <w:t>about</w:t>
      </w:r>
      <w:r w:rsidR="001B7F2E">
        <w:t xml:space="preserve"> to announce tomorrow a £100 million investment in a renewable factory, </w:t>
      </w:r>
      <w:r>
        <w:t xml:space="preserve">the </w:t>
      </w:r>
      <w:r w:rsidR="001B7F2E">
        <w:t>third biggest in Europe</w:t>
      </w:r>
      <w:r>
        <w:t>,</w:t>
      </w:r>
      <w:r w:rsidR="001B7F2E">
        <w:t xml:space="preserve"> at </w:t>
      </w:r>
      <w:r w:rsidR="001B7F2E">
        <w:t>Nig</w:t>
      </w:r>
      <w:r w:rsidR="009F7ED2">
        <w:t>g</w:t>
      </w:r>
      <w:r w:rsidR="001B7F2E">
        <w:t xml:space="preserve"> on the Cromar</w:t>
      </w:r>
      <w:r w:rsidR="009F7ED2">
        <w:t>t</w:t>
      </w:r>
      <w:r w:rsidR="001B7F2E">
        <w:t>y Firth. Key to that sort of investment</w:t>
      </w:r>
      <w:r w:rsidR="00E95B62">
        <w:t>,</w:t>
      </w:r>
      <w:r w:rsidR="001B7F2E">
        <w:t xml:space="preserve"> and with a lot of Government money</w:t>
      </w:r>
      <w:r w:rsidR="00E95B62">
        <w:t>,</w:t>
      </w:r>
      <w:r w:rsidR="001B7F2E">
        <w:t xml:space="preserve"> is the ability </w:t>
      </w:r>
      <w:r w:rsidR="00E95B62">
        <w:t xml:space="preserve">both </w:t>
      </w:r>
      <w:r w:rsidR="001B7F2E">
        <w:t xml:space="preserve">to trade with Europe post-Brexit and to trade with a supply chain that can be developed around a hub. </w:t>
      </w:r>
      <w:r>
        <w:t>V</w:t>
      </w:r>
      <w:r w:rsidR="001B7F2E">
        <w:t>ery much for the new industry and that new transition</w:t>
      </w:r>
      <w:r w:rsidR="00E95B62">
        <w:t>,</w:t>
      </w:r>
      <w:r w:rsidR="001B7F2E">
        <w:t xml:space="preserve"> it is </w:t>
      </w:r>
      <w:r w:rsidR="001B7F2E">
        <w:t>pretty critical</w:t>
      </w:r>
      <w:r w:rsidR="001B7F2E">
        <w:t xml:space="preserve"> that a lot of the stuff that is </w:t>
      </w:r>
      <w:r w:rsidR="009F7ED2">
        <w:t>involved with freeports is giving</w:t>
      </w:r>
      <w:r w:rsidR="001B7F2E">
        <w:t xml:space="preserve"> the benefit to this area.</w:t>
      </w:r>
    </w:p>
    <w:p w:rsidR="001B7F2E" w:rsidP="001B7F2E">
      <w:pPr>
        <w:pStyle w:val="Answer"/>
      </w:pPr>
      <w:r>
        <w:t xml:space="preserve">We are an </w:t>
      </w:r>
      <w:r w:rsidR="00E95B62">
        <w:t>e</w:t>
      </w:r>
      <w:r w:rsidR="001C21E1">
        <w:t xml:space="preserve">nterprise </w:t>
      </w:r>
      <w:r w:rsidR="00E95B62">
        <w:t>z</w:t>
      </w:r>
      <w:r w:rsidR="001C21E1">
        <w:t>one</w:t>
      </w:r>
      <w:r>
        <w:t xml:space="preserve"> as well, so we are uniquely positioned to do that</w:t>
      </w:r>
      <w:r w:rsidR="00161990">
        <w:t>,</w:t>
      </w:r>
      <w:r>
        <w:t xml:space="preserve"> and that could be in a wide</w:t>
      </w:r>
      <w:r w:rsidR="009F7ED2">
        <w:t>r</w:t>
      </w:r>
      <w:r>
        <w:t xml:space="preserve"> area that includes </w:t>
      </w:r>
      <w:r w:rsidR="00A112AE">
        <w:t xml:space="preserve">the </w:t>
      </w:r>
      <w:r>
        <w:t xml:space="preserve">Western Isles and </w:t>
      </w:r>
      <w:r>
        <w:t>Arnish</w:t>
      </w:r>
      <w:r>
        <w:t xml:space="preserve">. </w:t>
      </w:r>
      <w:r>
        <w:t>I think it is very critical for private employment and for making a case</w:t>
      </w:r>
      <w:r w:rsidR="009F7ED2">
        <w:t>.</w:t>
      </w:r>
      <w:r>
        <w:t xml:space="preserve"> I</w:t>
      </w:r>
      <w:r w:rsidR="00A112AE">
        <w:t xml:space="preserve"> was involved in</w:t>
      </w:r>
      <w:r>
        <w:t xml:space="preserve"> the oil industry 40 years ago and how that regenerated the hinterland, particularly the north of Scotland. We are seeing the levelling and </w:t>
      </w:r>
      <w:r w:rsidR="009F7ED2">
        <w:t xml:space="preserve">the </w:t>
      </w:r>
      <w:r>
        <w:t>slight change of emphasis to non-fossil fuels</w:t>
      </w:r>
      <w:r w:rsidR="005D0FB6">
        <w:t>,</w:t>
      </w:r>
      <w:r>
        <w:t xml:space="preserve"> and we want to be right at the centre of this new industrial revolution</w:t>
      </w:r>
      <w:r w:rsidR="00C371C2">
        <w:t>. I</w:t>
      </w:r>
      <w:r>
        <w:t xml:space="preserve">t is pretty critical for this investment that we are able to trade and are able to trade at the right conditions with the rest of Europe in particular, because some of the products that we do are only made in Europe as far as the </w:t>
      </w:r>
      <w:r w:rsidR="00866D40">
        <w:t>nacelles</w:t>
      </w:r>
      <w:r>
        <w:t xml:space="preserve"> and the things that are in components. Having th</w:t>
      </w:r>
      <w:r w:rsidR="00725829">
        <w:t>e</w:t>
      </w:r>
      <w:r>
        <w:t xml:space="preserve"> ability to invest </w:t>
      </w:r>
      <w:r>
        <w:t xml:space="preserve">that amount of money in Scotland is </w:t>
      </w:r>
      <w:r>
        <w:t>pretty critical</w:t>
      </w:r>
      <w:r>
        <w:t xml:space="preserve"> to wrap it around the freeports.</w:t>
      </w:r>
    </w:p>
    <w:p w:rsidR="001B7F2E" w:rsidP="001B7F2E">
      <w:pPr>
        <w:pStyle w:val="Question"/>
      </w:pPr>
      <w:sdt>
        <w:sdtPr>
          <w:alias w:val="Member"/>
          <w:tag w:val="&lt;Member mnisId='1546' dodsId='38376'&gt;"/>
          <w:id w:val="2064728675"/>
          <w:placeholder>
            <w:docPart w:val="DefaultPlaceholder_22675703"/>
          </w:placeholder>
          <w:richText/>
        </w:sdtPr>
        <w:sdtContent>
          <w:r w:rsidRPr="001B7F2E">
            <w:rPr>
              <w:b/>
            </w:rPr>
            <w:t>Chair:</w:t>
          </w:r>
        </w:sdtContent>
      </w:sdt>
      <w:r>
        <w:t xml:space="preserve"> I was going to get to that point. A freeport in the north around </w:t>
      </w:r>
      <w:r w:rsidR="00365DB8">
        <w:t>Inverness</w:t>
      </w:r>
      <w:r>
        <w:t>, the M</w:t>
      </w:r>
      <w:r w:rsidR="00900DE9">
        <w:t>oray</w:t>
      </w:r>
      <w:r>
        <w:t xml:space="preserve"> Firth basin</w:t>
      </w:r>
      <w:r w:rsidR="00C371C2">
        <w:t>,</w:t>
      </w:r>
      <w:r>
        <w:t xml:space="preserve"> </w:t>
      </w:r>
      <w:r w:rsidR="00365DB8">
        <w:t>would</w:t>
      </w:r>
      <w:r>
        <w:t xml:space="preserve"> be useful to you, do you think?</w:t>
      </w:r>
    </w:p>
    <w:p w:rsidR="001B7F2E" w:rsidP="003534C8">
      <w:pPr>
        <w:pStyle w:val="Answer"/>
      </w:pPr>
      <w:sdt>
        <w:sdtPr>
          <w:alias w:val="Witness"/>
          <w:id w:val="2064728679"/>
          <w:placeholder>
            <w:docPart w:val="DefaultPlaceholder_22675703"/>
          </w:placeholder>
          <w:richText/>
        </w:sdtPr>
        <w:sdtContent>
          <w:r w:rsidRPr="001B7F2E">
            <w:rPr>
              <w:b/>
              <w:i/>
            </w:rPr>
            <w:t>Roy MacGregor:</w:t>
          </w:r>
        </w:sdtContent>
      </w:sdt>
      <w:r>
        <w:t xml:space="preserve"> Yes, and it could be extended to the west coast as well in a geographical area. You know the difficulty in your own </w:t>
      </w:r>
      <w:r w:rsidR="00A34945">
        <w:t>constituency</w:t>
      </w:r>
      <w:r>
        <w:t xml:space="preserve">, Angus, so the </w:t>
      </w:r>
      <w:r w:rsidR="00365DB8">
        <w:t>geography</w:t>
      </w:r>
      <w:r>
        <w:t xml:space="preserve"> in this thing</w:t>
      </w:r>
      <w:r w:rsidR="00BB6CBC">
        <w:t xml:space="preserve">, </w:t>
      </w:r>
      <w:r w:rsidR="00A34945">
        <w:t>whether</w:t>
      </w:r>
      <w:r>
        <w:t xml:space="preserve"> it is 50 miles to the west</w:t>
      </w:r>
      <w:r w:rsidR="00BB6CBC">
        <w:t>,</w:t>
      </w:r>
      <w:r>
        <w:t xml:space="preserve"> is</w:t>
      </w:r>
      <w:r w:rsidR="00BB6CBC">
        <w:t xml:space="preserve"> not</w:t>
      </w:r>
      <w:r>
        <w:t xml:space="preserve"> </w:t>
      </w:r>
      <w:r w:rsidR="003534C8">
        <w:t xml:space="preserve">so </w:t>
      </w:r>
      <w:r>
        <w:t>important, but</w:t>
      </w:r>
      <w:r w:rsidR="00BB6CBC">
        <w:t xml:space="preserve"> </w:t>
      </w:r>
      <w:r w:rsidR="003534C8">
        <w:t>the hub is</w:t>
      </w:r>
      <w:r w:rsidR="00BB6CBC">
        <w:t xml:space="preserve"> </w:t>
      </w:r>
      <w:r>
        <w:t>important</w:t>
      </w:r>
      <w:r w:rsidR="00C371C2">
        <w:t>. W</w:t>
      </w:r>
      <w:r>
        <w:t xml:space="preserve">e are involved </w:t>
      </w:r>
      <w:r>
        <w:t>at the moment</w:t>
      </w:r>
      <w:r>
        <w:t xml:space="preserve"> in three other wind farms, creating them, but not in a manufacturing hub</w:t>
      </w:r>
      <w:r w:rsidR="00C371C2">
        <w:t>. I</w:t>
      </w:r>
      <w:r>
        <w:t>t is a manufacturing hub that is key to wanting a freeport in this area.</w:t>
      </w:r>
    </w:p>
    <w:p w:rsidR="00900DE9" w:rsidP="001B7F2E">
      <w:pPr>
        <w:pStyle w:val="Answer"/>
      </w:pPr>
      <w:sdt>
        <w:sdtPr>
          <w:alias w:val="Witness"/>
          <w:id w:val="2064728688"/>
          <w:placeholder>
            <w:docPart w:val="DefaultPlaceholder_22675703"/>
          </w:placeholder>
          <w:richText/>
        </w:sdtPr>
        <w:sdtContent>
          <w:r w:rsidRPr="001B7F2E" w:rsidR="001B7F2E">
            <w:rPr>
              <w:b/>
              <w:i/>
            </w:rPr>
            <w:t>Tim Williams:</w:t>
          </w:r>
        </w:sdtContent>
      </w:sdt>
      <w:r w:rsidR="001B7F2E">
        <w:t xml:space="preserve"> The automotive industry is spread across Wales, predominantly in the south</w:t>
      </w:r>
      <w:r w:rsidR="00C371C2">
        <w:t>,</w:t>
      </w:r>
      <w:r w:rsidR="001B7F2E">
        <w:t xml:space="preserve"> but it does cover the whole of Wales, so </w:t>
      </w:r>
      <w:r w:rsidR="00E27482">
        <w:t xml:space="preserve">the </w:t>
      </w:r>
      <w:r w:rsidR="001B7F2E">
        <w:t>location</w:t>
      </w:r>
      <w:r w:rsidR="00C371C2">
        <w:t xml:space="preserve"> </w:t>
      </w:r>
      <w:r w:rsidR="001B7F2E">
        <w:t xml:space="preserve">of where a freeport might be would have a pretty serious effect on who is advantaged and who is disadvantaged. </w:t>
      </w:r>
    </w:p>
    <w:p w:rsidR="00647D9E" w:rsidP="001B7F2E">
      <w:pPr>
        <w:pStyle w:val="Answer"/>
      </w:pPr>
      <w:r>
        <w:t>T</w:t>
      </w:r>
      <w:r w:rsidR="00365DB8">
        <w:t>his is an area where</w:t>
      </w:r>
      <w:r w:rsidR="00E27482">
        <w:t xml:space="preserve">, </w:t>
      </w:r>
      <w:r w:rsidR="00365DB8">
        <w:t>from a Welsh Government point of view</w:t>
      </w:r>
      <w:r w:rsidR="00E27482">
        <w:t>,</w:t>
      </w:r>
      <w:r w:rsidR="00365DB8">
        <w:t xml:space="preserve"> they would have to decide on whi</w:t>
      </w:r>
      <w:r w:rsidR="00900DE9">
        <w:t xml:space="preserve">ch is the right area </w:t>
      </w:r>
      <w:r>
        <w:t xml:space="preserve">so </w:t>
      </w:r>
      <w:r w:rsidR="00900DE9">
        <w:t>that we get</w:t>
      </w:r>
      <w:r w:rsidR="00365DB8">
        <w:t xml:space="preserve"> the biggest bang for the buck, as it were, in terms of advantage for Wales. Our automotive industry obviously depend</w:t>
      </w:r>
      <w:r>
        <w:t>s</w:t>
      </w:r>
      <w:r w:rsidR="00365DB8">
        <w:t xml:space="preserve"> now on the outcome of transition</w:t>
      </w:r>
      <w:r>
        <w:t>. W</w:t>
      </w:r>
      <w:r w:rsidR="00365DB8">
        <w:t xml:space="preserve">e are all waiting to see if there is a deal or no deal, what the tariff might be, </w:t>
      </w:r>
      <w:r w:rsidR="003646EA">
        <w:t>whether</w:t>
      </w:r>
      <w:r w:rsidR="00365DB8">
        <w:t xml:space="preserve"> it</w:t>
      </w:r>
      <w:r w:rsidR="003646EA">
        <w:t xml:space="preserve"> is</w:t>
      </w:r>
      <w:r w:rsidR="00365DB8">
        <w:t xml:space="preserve"> </w:t>
      </w:r>
      <w:r w:rsidR="003646EA">
        <w:t>w</w:t>
      </w:r>
      <w:r w:rsidR="00900DE9">
        <w:t xml:space="preserve">orld </w:t>
      </w:r>
      <w:r w:rsidR="003646EA">
        <w:t>trade</w:t>
      </w:r>
      <w:r w:rsidR="00900DE9">
        <w:t xml:space="preserve"> </w:t>
      </w:r>
      <w:r w:rsidR="00365DB8">
        <w:t>or</w:t>
      </w:r>
      <w:r w:rsidR="003646EA">
        <w:t xml:space="preserve"> whether</w:t>
      </w:r>
      <w:r w:rsidR="00365DB8">
        <w:t xml:space="preserve"> there</w:t>
      </w:r>
      <w:r w:rsidRPr="003646EA" w:rsidR="003646EA">
        <w:t xml:space="preserve"> </w:t>
      </w:r>
      <w:r w:rsidR="003646EA">
        <w:t>is</w:t>
      </w:r>
      <w:r w:rsidR="00365DB8">
        <w:t xml:space="preserve"> a deal to be had</w:t>
      </w:r>
      <w:r w:rsidR="003646EA">
        <w:t>.</w:t>
      </w:r>
      <w:r w:rsidR="00365DB8">
        <w:t xml:space="preserve"> That would have a big impact on the automotive industry, which in principle supplies the UK and European automotive markets.</w:t>
      </w:r>
    </w:p>
    <w:p w:rsidR="00BE1CBA" w:rsidP="001B7F2E">
      <w:pPr>
        <w:pStyle w:val="Answer"/>
      </w:pPr>
      <w:r>
        <w:t>At the moment</w:t>
      </w:r>
      <w:r w:rsidR="00835E48">
        <w:t>,</w:t>
      </w:r>
      <w:r>
        <w:t xml:space="preserve"> </w:t>
      </w:r>
      <w:r w:rsidR="00A34945">
        <w:t>transition</w:t>
      </w:r>
      <w:r>
        <w:t xml:space="preserve"> would have a big effect</w:t>
      </w:r>
      <w:r w:rsidR="00835E48">
        <w:t>.</w:t>
      </w:r>
      <w:r>
        <w:t xml:space="preserve"> </w:t>
      </w:r>
      <w:r w:rsidR="00835E48">
        <w:t>If</w:t>
      </w:r>
      <w:r>
        <w:t xml:space="preserve"> there was a freeport in one </w:t>
      </w:r>
      <w:r w:rsidR="00A34945">
        <w:t>location</w:t>
      </w:r>
      <w:r w:rsidR="00C371C2">
        <w:t>,</w:t>
      </w:r>
      <w:r>
        <w:t xml:space="preserve"> what would be the advantage of that </w:t>
      </w:r>
      <w:r w:rsidR="00A34945">
        <w:t>compared</w:t>
      </w:r>
      <w:r>
        <w:t xml:space="preserve"> to the additional cost of having a freeport </w:t>
      </w:r>
      <w:r w:rsidR="00433C50">
        <w:t>and the</w:t>
      </w:r>
      <w:r>
        <w:t xml:space="preserve"> logistic costs of </w:t>
      </w:r>
      <w:r w:rsidR="00433C50">
        <w:t>moving</w:t>
      </w:r>
      <w:r>
        <w:t xml:space="preserve"> goods in and out</w:t>
      </w:r>
      <w:r w:rsidR="00900DE9">
        <w:t>?</w:t>
      </w:r>
      <w:r>
        <w:t xml:space="preserve"> The area that is of great interest for Wales would be the area of energy. </w:t>
      </w:r>
      <w:r w:rsidR="00C371C2">
        <w:t>E</w:t>
      </w:r>
      <w:r>
        <w:t xml:space="preserve">nergy </w:t>
      </w:r>
      <w:r>
        <w:t>is  critical</w:t>
      </w:r>
      <w:r>
        <w:t xml:space="preserve"> across Wales</w:t>
      </w:r>
      <w:r w:rsidR="00B83D9B">
        <w:t>,</w:t>
      </w:r>
      <w:r>
        <w:t xml:space="preserve"> and there are projects that could be linked around energy. We have potential for new technologies in terms of the automotive industry. We are working with a company in terms of a </w:t>
      </w:r>
      <w:r>
        <w:t>gigafactory</w:t>
      </w:r>
      <w:r>
        <w:t>. That could cluster companies around an area</w:t>
      </w:r>
      <w:r w:rsidR="00B83D9B">
        <w:t>,</w:t>
      </w:r>
      <w:r>
        <w:t xml:space="preserve"> so there is great potential for that.</w:t>
      </w:r>
    </w:p>
    <w:p w:rsidR="00365DB8" w:rsidP="001B7F2E">
      <w:pPr>
        <w:pStyle w:val="Answer"/>
      </w:pPr>
      <w:r>
        <w:t>The advantage or disadvantage of where a freeport goes</w:t>
      </w:r>
      <w:r w:rsidR="00C371C2">
        <w:t>,</w:t>
      </w:r>
      <w:r>
        <w:t xml:space="preserve"> bearing in mind that we could have Bristol nearby to us as much as Liverpool in the north-east</w:t>
      </w:r>
      <w:r w:rsidR="00C371C2">
        <w:t>, l</w:t>
      </w:r>
      <w:r>
        <w:t>ocation for me is a very big question</w:t>
      </w:r>
      <w:r w:rsidR="00C371C2">
        <w:t xml:space="preserve">. </w:t>
      </w:r>
      <w:r w:rsidR="003334D8">
        <w:t>There is</w:t>
      </w:r>
      <w:r>
        <w:t xml:space="preserve"> no doubt that a freeport</w:t>
      </w:r>
      <w:r w:rsidR="00C371C2">
        <w:t>—</w:t>
      </w:r>
      <w:r>
        <w:t>as has been shown across the world in many areas</w:t>
      </w:r>
      <w:r w:rsidR="00BE1CBA">
        <w:t>—h</w:t>
      </w:r>
      <w:r>
        <w:t xml:space="preserve">as </w:t>
      </w:r>
      <w:r w:rsidR="00BE1CBA">
        <w:t xml:space="preserve">a </w:t>
      </w:r>
      <w:r>
        <w:t>distinct advantage</w:t>
      </w:r>
      <w:r w:rsidR="00BE1CBA">
        <w:t>,</w:t>
      </w:r>
      <w:r>
        <w:t xml:space="preserve"> but there are a lot of questions to ask, certainly from a Welsh </w:t>
      </w:r>
      <w:r w:rsidR="00A34945">
        <w:t>perspective</w:t>
      </w:r>
      <w:r>
        <w:t xml:space="preserve">, of where that would be and why it </w:t>
      </w:r>
      <w:r w:rsidR="00A34945">
        <w:t>would</w:t>
      </w:r>
      <w:r>
        <w:t xml:space="preserve"> be there.</w:t>
      </w:r>
    </w:p>
    <w:p w:rsidR="00365DB8" w:rsidP="00900DE9">
      <w:pPr>
        <w:pStyle w:val="Question"/>
        <w:numPr>
          <w:ilvl w:val="0"/>
          <w:numId w:val="0"/>
        </w:numPr>
        <w:ind w:left="794"/>
      </w:pPr>
      <w:sdt>
        <w:sdtPr>
          <w:alias w:val="Member"/>
          <w:tag w:val="&lt;Member mnisId='1546' dodsId='38376'&gt;"/>
          <w:id w:val="2064728693"/>
          <w:placeholder>
            <w:docPart w:val="DefaultPlaceholder_22675703"/>
          </w:placeholder>
          <w:richText/>
        </w:sdtPr>
        <w:sdtContent>
          <w:r w:rsidRPr="00365DB8">
            <w:rPr>
              <w:b/>
            </w:rPr>
            <w:t>Chair:</w:t>
          </w:r>
        </w:sdtContent>
      </w:sdt>
      <w:r>
        <w:t xml:space="preserve"> Interesting questions</w:t>
      </w:r>
      <w:r w:rsidR="00BE1CBA">
        <w:t>. G</w:t>
      </w:r>
      <w:r>
        <w:t>iven the mention of Wales</w:t>
      </w:r>
      <w:r w:rsidR="00BE1CBA">
        <w:t>,</w:t>
      </w:r>
      <w:r w:rsidR="003334D8">
        <w:t xml:space="preserve"> </w:t>
      </w:r>
      <w:r>
        <w:t>it is only right that I move at this stage to a fine Welsh MP of the same surname, Craig Williams. Craig, the stage is yours.</w:t>
      </w:r>
    </w:p>
    <w:p w:rsidR="00C70688" w:rsidP="00365DB8">
      <w:pPr>
        <w:pStyle w:val="Question"/>
      </w:pPr>
      <w:sdt>
        <w:sdtPr>
          <w:alias w:val="Member"/>
          <w:tag w:val="&lt;Member mnisId='4438' dodsId='58076'&gt;"/>
          <w:id w:val="2064728697"/>
          <w:placeholder>
            <w:docPart w:val="DefaultPlaceholder_22675703"/>
          </w:placeholder>
          <w:richText/>
        </w:sdtPr>
        <w:sdtContent>
          <w:r w:rsidRPr="00365DB8" w:rsidR="00365DB8">
            <w:rPr>
              <w:b/>
            </w:rPr>
            <w:t>Craig Williams:</w:t>
          </w:r>
        </w:sdtContent>
      </w:sdt>
      <w:r w:rsidR="00365DB8">
        <w:t xml:space="preserve"> </w:t>
      </w:r>
      <w:r w:rsidR="00BE1CBA">
        <w:t>P</w:t>
      </w:r>
      <w:r>
        <w:t>icking up on Roy and Tim’s points</w:t>
      </w:r>
      <w:r w:rsidR="00BE1CBA">
        <w:t xml:space="preserve">, </w:t>
      </w:r>
      <w:r>
        <w:t xml:space="preserve">can </w:t>
      </w:r>
      <w:r w:rsidR="00077F68">
        <w:t xml:space="preserve">I </w:t>
      </w:r>
      <w:r>
        <w:t xml:space="preserve">ask </w:t>
      </w:r>
      <w:r w:rsidR="00A34945">
        <w:t>about</w:t>
      </w:r>
      <w:r>
        <w:t xml:space="preserve"> the targeting of freeports</w:t>
      </w:r>
      <w:r w:rsidR="00077F68">
        <w:t>?</w:t>
      </w:r>
      <w:r>
        <w:t xml:space="preserve"> </w:t>
      </w:r>
      <w:r w:rsidR="00A34945">
        <w:t>Should</w:t>
      </w:r>
      <w:r>
        <w:t xml:space="preserve"> it be </w:t>
      </w:r>
      <w:r w:rsidR="00077F68">
        <w:t>in</w:t>
      </w:r>
      <w:r>
        <w:t xml:space="preserve"> areas that have existing specialities already? Would that be beneficial</w:t>
      </w:r>
      <w:r w:rsidR="00BE1CBA">
        <w:t>? I</w:t>
      </w:r>
      <w:r>
        <w:t>f so</w:t>
      </w:r>
      <w:r w:rsidR="00BE1CBA">
        <w:t>,</w:t>
      </w:r>
      <w:r>
        <w:t xml:space="preserve"> how would you see that achieved</w:t>
      </w:r>
      <w:r w:rsidR="00077F68">
        <w:t>?</w:t>
      </w:r>
      <w:r w:rsidR="00900DE9">
        <w:t xml:space="preserve"> </w:t>
      </w:r>
      <w:r w:rsidR="00077F68">
        <w:t>B</w:t>
      </w:r>
      <w:r>
        <w:t>uilding on the points you both made about geographical location</w:t>
      </w:r>
      <w:r w:rsidR="00106203">
        <w:t>, should</w:t>
      </w:r>
      <w:r>
        <w:t xml:space="preserve"> we be looking at what skills</w:t>
      </w:r>
      <w:r w:rsidR="001D7D7D">
        <w:t xml:space="preserve">, </w:t>
      </w:r>
      <w:r>
        <w:t>assets and companies we currentl</w:t>
      </w:r>
      <w:r w:rsidR="00900DE9">
        <w:t>y have when we locate freeports?</w:t>
      </w:r>
      <w:r>
        <w:t xml:space="preserve"> Tim, I can see you nodding. As the Chair uses his special ability of being Scottish with witnesses</w:t>
      </w:r>
      <w:r w:rsidR="00CA74D3">
        <w:t>,</w:t>
      </w:r>
      <w:r>
        <w:t xml:space="preserve"> I am going to go to Tim first.</w:t>
      </w:r>
    </w:p>
    <w:p w:rsidR="00BE1CBA" w:rsidP="00C70688">
      <w:pPr>
        <w:pStyle w:val="Answer"/>
      </w:pPr>
      <w:sdt>
        <w:sdtPr>
          <w:alias w:val="Witness"/>
          <w:id w:val="2064728701"/>
          <w:placeholder>
            <w:docPart w:val="DefaultPlaceholder_22675703"/>
          </w:placeholder>
          <w:richText/>
        </w:sdtPr>
        <w:sdtContent>
          <w:r w:rsidRPr="00C70688" w:rsidR="00C70688">
            <w:rPr>
              <w:b/>
              <w:i/>
            </w:rPr>
            <w:t>Tim Williams:</w:t>
          </w:r>
        </w:sdtContent>
      </w:sdt>
      <w:r w:rsidR="00C70688">
        <w:t xml:space="preserve"> Thanks very much, Craig. Yes, this is a question that now </w:t>
      </w:r>
      <w:r w:rsidR="00C70688">
        <w:t>has to</w:t>
      </w:r>
      <w:r w:rsidR="00C70688">
        <w:t xml:space="preserve"> be gone into. We</w:t>
      </w:r>
      <w:r w:rsidR="00900DE9">
        <w:t xml:space="preserve"> </w:t>
      </w:r>
      <w:r w:rsidR="00900DE9">
        <w:t>have to</w:t>
      </w:r>
      <w:r w:rsidR="00900DE9">
        <w:t xml:space="preserve"> do cost-</w:t>
      </w:r>
      <w:r w:rsidR="00C70688">
        <w:t xml:space="preserve">benefit analysis, we have to do some research. There is not a one size fits all or a location that is </w:t>
      </w:r>
      <w:r w:rsidR="00C70688">
        <w:t>definitely the</w:t>
      </w:r>
      <w:r w:rsidR="00C70688">
        <w:t xml:space="preserve"> one to go to. I think there are </w:t>
      </w:r>
      <w:r w:rsidR="00C70688">
        <w:t>a number of</w:t>
      </w:r>
      <w:r w:rsidR="00C70688">
        <w:t xml:space="preserve"> places. We could be looking at energy, we could be looking at potential around </w:t>
      </w:r>
      <w:r w:rsidR="00A34945">
        <w:t>electrification</w:t>
      </w:r>
      <w:r w:rsidR="00C70688">
        <w:t xml:space="preserve"> of the transport and motor industry here in Wales and there are locations for that.</w:t>
      </w:r>
    </w:p>
    <w:p w:rsidR="00C70688" w:rsidP="00C70688">
      <w:pPr>
        <w:pStyle w:val="Answer"/>
      </w:pPr>
      <w:r>
        <w:t>A</w:t>
      </w:r>
      <w:r>
        <w:t xml:space="preserve">s a </w:t>
      </w:r>
      <w:r>
        <w:t xml:space="preserve">current </w:t>
      </w:r>
      <w:r>
        <w:t>sector</w:t>
      </w:r>
      <w:r w:rsidR="00BE1CBA">
        <w:t xml:space="preserve">, </w:t>
      </w:r>
      <w:r>
        <w:t>I think it would be hard to say that it would directly benefit the automotive industry here in Wales</w:t>
      </w:r>
      <w:r w:rsidR="00BE1CBA">
        <w:t>,</w:t>
      </w:r>
      <w:r>
        <w:t xml:space="preserve"> but I could see areas where it could help on th</w:t>
      </w:r>
      <w:r w:rsidR="00FA33AB">
        <w:t>e</w:t>
      </w:r>
      <w:r>
        <w:t xml:space="preserve"> energy front and in the new technology area</w:t>
      </w:r>
      <w:r>
        <w:t>.</w:t>
      </w:r>
      <w:r w:rsidR="008B5686">
        <w:t xml:space="preserve"> It </w:t>
      </w:r>
      <w:r>
        <w:t>would effectively bring in new skills</w:t>
      </w:r>
      <w:r w:rsidR="008B5686">
        <w:t xml:space="preserve"> and</w:t>
      </w:r>
      <w:r>
        <w:t xml:space="preserve"> new inward investment, so there would be a multiplier effect for a given area. There </w:t>
      </w:r>
      <w:r w:rsidR="00D60DF4">
        <w:t>is</w:t>
      </w:r>
      <w:r w:rsidR="00BE1CBA">
        <w:t xml:space="preserve"> </w:t>
      </w:r>
      <w:r>
        <w:t xml:space="preserve">a lot of data that </w:t>
      </w:r>
      <w:r>
        <w:t>has to</w:t>
      </w:r>
      <w:r>
        <w:t xml:space="preserve"> be gathered</w:t>
      </w:r>
      <w:r w:rsidR="00BE1CBA">
        <w:t xml:space="preserve"> for Wales</w:t>
      </w:r>
      <w:r>
        <w:t>, certainly from our perspective, before we go into the next phase of looking at where it should be.</w:t>
      </w:r>
    </w:p>
    <w:p w:rsidR="00C70688" w:rsidP="00BE1CBA">
      <w:pPr>
        <w:pStyle w:val="Question"/>
        <w:numPr>
          <w:ilvl w:val="0"/>
          <w:numId w:val="0"/>
        </w:numPr>
        <w:ind w:left="794"/>
      </w:pPr>
      <w:sdt>
        <w:sdtPr>
          <w:alias w:val="Member"/>
          <w:tag w:val="&lt;Member mnisId='4438' dodsId='58076'&gt;"/>
          <w:id w:val="2064728706"/>
          <w:placeholder>
            <w:docPart w:val="DefaultPlaceholder_22675703"/>
          </w:placeholder>
          <w:richText/>
        </w:sdtPr>
        <w:sdtContent>
          <w:r w:rsidRPr="00C70688">
            <w:rPr>
              <w:b/>
            </w:rPr>
            <w:t>Craig Williams:</w:t>
          </w:r>
        </w:sdtContent>
      </w:sdt>
      <w:r>
        <w:t xml:space="preserve"> Roy, did you want to build on that?</w:t>
      </w:r>
    </w:p>
    <w:p w:rsidR="00BE1CBA" w:rsidP="00C70688">
      <w:pPr>
        <w:pStyle w:val="Answer"/>
      </w:pPr>
      <w:sdt>
        <w:sdtPr>
          <w:alias w:val="Witness"/>
          <w:id w:val="2064728710"/>
          <w:placeholder>
            <w:docPart w:val="DefaultPlaceholder_22675703"/>
          </w:placeholder>
          <w:richText/>
        </w:sdtPr>
        <w:sdtContent>
          <w:r w:rsidRPr="00C70688" w:rsidR="00C70688">
            <w:rPr>
              <w:b/>
              <w:i/>
            </w:rPr>
            <w:t>Roy MacGregor:</w:t>
          </w:r>
        </w:sdtContent>
      </w:sdt>
      <w:r w:rsidR="00C70688">
        <w:t xml:space="preserve"> Yes</w:t>
      </w:r>
      <w:r>
        <w:t xml:space="preserve">. </w:t>
      </w:r>
      <w:r w:rsidR="00C70688">
        <w:t>I am speaking from a traditional industry that has been brought into Scotland for 40 years in oil and gas</w:t>
      </w:r>
      <w:r>
        <w:t>,</w:t>
      </w:r>
      <w:r w:rsidR="00C70688">
        <w:t xml:space="preserve"> </w:t>
      </w:r>
      <w:r w:rsidR="00900DE9">
        <w:t>but</w:t>
      </w:r>
      <w:r w:rsidR="00E62197">
        <w:t xml:space="preserve"> I am</w:t>
      </w:r>
      <w:r w:rsidR="00C70688">
        <w:t xml:space="preserve"> also making the transition, a bit like your car industry, to a new </w:t>
      </w:r>
      <w:r w:rsidR="00A34945">
        <w:t>industry</w:t>
      </w:r>
      <w:r w:rsidR="00C70688">
        <w:t xml:space="preserve"> </w:t>
      </w:r>
      <w:r>
        <w:t xml:space="preserve">where </w:t>
      </w:r>
      <w:r w:rsidR="00C70688">
        <w:t>we have a lot of European competit</w:t>
      </w:r>
      <w:r w:rsidR="00F572C8">
        <w:t>ion</w:t>
      </w:r>
      <w:r w:rsidR="00C70688">
        <w:t xml:space="preserve"> against the Danes</w:t>
      </w:r>
      <w:r w:rsidR="00900DE9">
        <w:t xml:space="preserve"> with Esbjerg, Antwerp</w:t>
      </w:r>
      <w:r>
        <w:t xml:space="preserve"> and </w:t>
      </w:r>
      <w:r w:rsidR="00C70688">
        <w:t>we have GE in France. If we want to compete</w:t>
      </w:r>
      <w:r>
        <w:t>,</w:t>
      </w:r>
      <w:r w:rsidR="00C70688">
        <w:t xml:space="preserve"> as our Prime Minister said yesterday</w:t>
      </w:r>
      <w:r>
        <w:t>,</w:t>
      </w:r>
      <w:r w:rsidR="00C70688">
        <w:t xml:space="preserve"> and </w:t>
      </w:r>
      <w:r w:rsidR="008A1B8B">
        <w:t>power</w:t>
      </w:r>
      <w:r w:rsidR="00C70688">
        <w:t xml:space="preserve"> every home in the UK with wind electricity within 10 years</w:t>
      </w:r>
      <w:r w:rsidR="008A1B8B">
        <w:t>,</w:t>
      </w:r>
      <w:r w:rsidR="00C70688">
        <w:t xml:space="preserve"> it is the new industry that I am focusing on. We have the skills</w:t>
      </w:r>
      <w:r w:rsidR="008A1B8B">
        <w:t xml:space="preserve"> and </w:t>
      </w:r>
      <w:r w:rsidR="00C70688">
        <w:t>we have the site</w:t>
      </w:r>
      <w:r w:rsidR="008A1B8B">
        <w:t>. If</w:t>
      </w:r>
      <w:r w:rsidR="00C70688">
        <w:t xml:space="preserve"> Scotland wants to play its part there</w:t>
      </w:r>
      <w:r w:rsidR="00515CD7">
        <w:t>,</w:t>
      </w:r>
      <w:r w:rsidR="00C70688">
        <w:t xml:space="preserve"> we need to look to the future</w:t>
      </w:r>
      <w:r w:rsidR="00515CD7">
        <w:t xml:space="preserve">, </w:t>
      </w:r>
      <w:r w:rsidR="00C70688">
        <w:t>not the past</w:t>
      </w:r>
      <w:r w:rsidR="00515CD7">
        <w:t>,</w:t>
      </w:r>
      <w:r w:rsidR="00C70688">
        <w:t xml:space="preserve"> and make sure that our infrastructure and our supply chain around </w:t>
      </w:r>
      <w:r w:rsidR="00204E2B">
        <w:t>the</w:t>
      </w:r>
      <w:r w:rsidR="00C70688">
        <w:t xml:space="preserve"> region is built for the next 40 years.</w:t>
      </w:r>
    </w:p>
    <w:p w:rsidR="006116F2" w:rsidP="00C70688">
      <w:pPr>
        <w:pStyle w:val="Answer"/>
      </w:pPr>
      <w:r>
        <w:t>It is not the old industry that I am looking at. It is the new industry</w:t>
      </w:r>
      <w:r w:rsidR="00204E2B">
        <w:t>,</w:t>
      </w:r>
      <w:r>
        <w:t xml:space="preserve"> and that </w:t>
      </w:r>
      <w:r w:rsidR="00A34945">
        <w:t>transition</w:t>
      </w:r>
      <w:r>
        <w:t xml:space="preserve"> is important for my area and for Scotland. I </w:t>
      </w:r>
      <w:r w:rsidR="00A34945">
        <w:t>started</w:t>
      </w:r>
      <w:r>
        <w:t xml:space="preserve"> here by creating a yard with 5,000 people for my greenfield thing. This was farmers and bakers and candlestick</w:t>
      </w:r>
      <w:r w:rsidR="00016B74">
        <w:t xml:space="preserve"> </w:t>
      </w:r>
      <w:r>
        <w:t xml:space="preserve">men that </w:t>
      </w:r>
      <w:r w:rsidR="00900DE9">
        <w:t xml:space="preserve">became and </w:t>
      </w:r>
      <w:r>
        <w:t>led the oil industry. I feel we are touching a new industry that is going to be involved with hydrogen, with wind</w:t>
      </w:r>
      <w:r w:rsidR="00470E9B">
        <w:t xml:space="preserve"> and</w:t>
      </w:r>
      <w:r>
        <w:t xml:space="preserve"> with </w:t>
      </w:r>
      <w:r w:rsidRPr="00BE1CBA" w:rsidR="00BE1CBA">
        <w:rPr>
          <w:rFonts w:cs="Arial"/>
        </w:rPr>
        <w:t>CO</w:t>
      </w:r>
      <w:r w:rsidRPr="00BE1CBA" w:rsidR="00BE1CBA">
        <w:rPr>
          <w:rFonts w:cs="Arial"/>
          <w:vertAlign w:val="subscript"/>
        </w:rPr>
        <w:t>2</w:t>
      </w:r>
      <w:r w:rsidR="00470E9B">
        <w:rPr>
          <w:rFonts w:cs="Arial"/>
          <w:vertAlign w:val="subscript"/>
        </w:rPr>
        <w:t>.</w:t>
      </w:r>
      <w:r w:rsidRPr="00BE1CBA" w:rsidR="00BE1CBA">
        <w:rPr>
          <w:rFonts w:cs="Arial"/>
          <w:vertAlign w:val="subscript"/>
        </w:rPr>
        <w:t xml:space="preserve"> </w:t>
      </w:r>
      <w:r w:rsidR="00470E9B">
        <w:t>W</w:t>
      </w:r>
      <w:r>
        <w:t xml:space="preserve">e have the </w:t>
      </w:r>
      <w:r>
        <w:t>innovation,</w:t>
      </w:r>
      <w:r>
        <w:t xml:space="preserve"> we </w:t>
      </w:r>
      <w:r w:rsidR="00A34945">
        <w:t>have</w:t>
      </w:r>
      <w:r>
        <w:t xml:space="preserve"> the diversification. We are in a deprived area and we are hungry to get the opportunity to be equal with our cohorts in Europe. We need to be equal if we are going to develop this industry.</w:t>
      </w:r>
    </w:p>
    <w:p w:rsidR="006116F2" w:rsidP="006116F2">
      <w:pPr>
        <w:pStyle w:val="Question"/>
      </w:pPr>
      <w:sdt>
        <w:sdtPr>
          <w:alias w:val="Member"/>
          <w:tag w:val="&lt;Member mnisId='4438' dodsId='58076'&gt;"/>
          <w:id w:val="2064728715"/>
          <w:placeholder>
            <w:docPart w:val="DefaultPlaceholder_22675703"/>
          </w:placeholder>
          <w:richText/>
        </w:sdtPr>
        <w:sdtContent>
          <w:r w:rsidRPr="006116F2">
            <w:rPr>
              <w:b/>
            </w:rPr>
            <w:t>Craig Williams:</w:t>
          </w:r>
        </w:sdtContent>
      </w:sdt>
      <w:r>
        <w:t xml:space="preserve"> That is very interesting. So you see this as looking at what kind of skills and companies you have in a region at the moment and using the freeport policy </w:t>
      </w:r>
      <w:r w:rsidR="00016B74">
        <w:t>to</w:t>
      </w:r>
      <w:r>
        <w:t xml:space="preserve"> speed it up or</w:t>
      </w:r>
      <w:r w:rsidR="00016B74">
        <w:t xml:space="preserve"> to</w:t>
      </w:r>
      <w:r>
        <w:t xml:space="preserve"> transition</w:t>
      </w:r>
      <w:r w:rsidR="00016B74">
        <w:t xml:space="preserve"> </w:t>
      </w:r>
      <w:r>
        <w:t xml:space="preserve">to whatever is the next </w:t>
      </w:r>
      <w:r w:rsidR="00016B74">
        <w:t>f</w:t>
      </w:r>
      <w:r>
        <w:t xml:space="preserve">ourth </w:t>
      </w:r>
      <w:r w:rsidR="00016B74">
        <w:t>i</w:t>
      </w:r>
      <w:r>
        <w:t xml:space="preserve">ndustrial </w:t>
      </w:r>
      <w:r w:rsidR="00016B74">
        <w:t>r</w:t>
      </w:r>
      <w:r>
        <w:t>evolution, for want of a better phrase?</w:t>
      </w:r>
    </w:p>
    <w:p w:rsidR="006116F2" w:rsidP="006116F2">
      <w:pPr>
        <w:pStyle w:val="Answer"/>
      </w:pPr>
      <w:sdt>
        <w:sdtPr>
          <w:alias w:val="Witness"/>
          <w:id w:val="2064728719"/>
          <w:placeholder>
            <w:docPart w:val="DefaultPlaceholder_22675703"/>
          </w:placeholder>
          <w:richText/>
        </w:sdtPr>
        <w:sdtContent>
          <w:r w:rsidRPr="006116F2">
            <w:rPr>
              <w:b/>
              <w:i/>
            </w:rPr>
            <w:t>Roy MacGregor:</w:t>
          </w:r>
        </w:sdtContent>
      </w:sdt>
      <w:r>
        <w:t xml:space="preserve"> That is exactly where I am. With</w:t>
      </w:r>
      <w:r w:rsidR="00951967">
        <w:t xml:space="preserve"> </w:t>
      </w:r>
      <w:r w:rsidR="00951967">
        <w:t>C</w:t>
      </w:r>
      <w:r>
        <w:t>ovid</w:t>
      </w:r>
      <w:r>
        <w:t xml:space="preserve"> we have created an industrial revolution. The transition to our green economy and to where we are going needs to speed up</w:t>
      </w:r>
      <w:r w:rsidR="00BE1CBA">
        <w:t xml:space="preserve">. </w:t>
      </w:r>
      <w:r>
        <w:t xml:space="preserve">UK content is the big thing, </w:t>
      </w:r>
      <w:r w:rsidR="00016B74">
        <w:t xml:space="preserve">and </w:t>
      </w:r>
      <w:r>
        <w:t xml:space="preserve">we are </w:t>
      </w:r>
      <w:r>
        <w:t xml:space="preserve">being left behind against freeports and manufacturing in Europe in this industry. We need this not only in Scotland but in other areas </w:t>
      </w:r>
      <w:r w:rsidR="00A34945">
        <w:t>of</w:t>
      </w:r>
      <w:r>
        <w:t xml:space="preserve"> the UK, Wales</w:t>
      </w:r>
      <w:r w:rsidR="00DA1BAF">
        <w:t xml:space="preserve"> and</w:t>
      </w:r>
      <w:r>
        <w:t xml:space="preserve"> the north of England</w:t>
      </w:r>
      <w:r w:rsidR="00BE1CBA">
        <w:t>. W</w:t>
      </w:r>
      <w:r>
        <w:t xml:space="preserve">e need to </w:t>
      </w:r>
      <w:r w:rsidR="00A34945">
        <w:t>have</w:t>
      </w:r>
      <w:r>
        <w:t xml:space="preserve"> that ability to operate in freeport environments to be able to compete with our European partners.</w:t>
      </w:r>
    </w:p>
    <w:p w:rsidR="00C70688" w:rsidP="006116F2">
      <w:pPr>
        <w:pStyle w:val="Answer"/>
      </w:pPr>
      <w:sdt>
        <w:sdtPr>
          <w:alias w:val="Witness"/>
          <w:id w:val="2064728728"/>
          <w:placeholder>
            <w:docPart w:val="DefaultPlaceholder_22675703"/>
          </w:placeholder>
          <w:richText/>
        </w:sdtPr>
        <w:sdtContent>
          <w:r w:rsidRPr="006116F2" w:rsidR="006116F2">
            <w:rPr>
              <w:b/>
              <w:i/>
            </w:rPr>
            <w:t>Roger Pollen:</w:t>
          </w:r>
        </w:sdtContent>
      </w:sdt>
      <w:r w:rsidR="006116F2">
        <w:t xml:space="preserve"> </w:t>
      </w:r>
      <w:r w:rsidR="00BE1CBA">
        <w:t>F</w:t>
      </w:r>
      <w:r w:rsidR="006116F2">
        <w:t>rom a Northern Ireland perspective we approach it in a similar way</w:t>
      </w:r>
      <w:r w:rsidR="00BE1CBA">
        <w:t xml:space="preserve">. </w:t>
      </w:r>
      <w:r w:rsidR="006116F2">
        <w:t>Roy puts up a lot of good points, but our sense is that we do not want to be o</w:t>
      </w:r>
      <w:r w:rsidR="00900DE9">
        <w:t>ver</w:t>
      </w:r>
      <w:r w:rsidR="006116F2">
        <w:t xml:space="preserve">ly prescriptive from the centre and try to design a response at the centre and then impose it. </w:t>
      </w:r>
      <w:r w:rsidR="00016B74">
        <w:t>T</w:t>
      </w:r>
      <w:r w:rsidR="006116F2">
        <w:t>here is a real sense within Northern Ireland that there are a lot of different parts that have different strengths</w:t>
      </w:r>
      <w:r w:rsidR="00BE1CBA">
        <w:t>. W</w:t>
      </w:r>
      <w:r w:rsidR="006116F2">
        <w:t xml:space="preserve">e can set up the right framework around that </w:t>
      </w:r>
      <w:r w:rsidR="00073ED8">
        <w:t xml:space="preserve">and then let industry and </w:t>
      </w:r>
      <w:r w:rsidR="00016B74">
        <w:t xml:space="preserve">the </w:t>
      </w:r>
      <w:r w:rsidR="00073ED8">
        <w:t>private sector work within that</w:t>
      </w:r>
      <w:r w:rsidR="00016B74">
        <w:t xml:space="preserve">, </w:t>
      </w:r>
      <w:r w:rsidR="00073ED8">
        <w:t xml:space="preserve">respond to that and create the innovations. We may be designing something now that is completely unrelated to what we might be looking at in </w:t>
      </w:r>
      <w:r w:rsidR="00073ED8">
        <w:t>five or 10 years’</w:t>
      </w:r>
      <w:r w:rsidR="00073ED8">
        <w:t xml:space="preserve"> time anyway, so we do not want to </w:t>
      </w:r>
      <w:r w:rsidR="00016B74">
        <w:t>con</w:t>
      </w:r>
      <w:r w:rsidR="00073ED8">
        <w:t>strain new industries by getting a centralised design imposed at this stage.</w:t>
      </w:r>
    </w:p>
    <w:p w:rsidR="00073ED8" w:rsidP="006116F2">
      <w:pPr>
        <w:pStyle w:val="Answer"/>
      </w:pPr>
      <w:r>
        <w:t xml:space="preserve">Our model very much looks at the </w:t>
      </w:r>
      <w:r w:rsidR="00A34945">
        <w:t>ability</w:t>
      </w:r>
      <w:r>
        <w:t xml:space="preserve"> to share out the benefits in different centres around Northern Ireland and respond to where the strengths are, in many ways partly because of the politics of here </w:t>
      </w:r>
      <w:r>
        <w:t>and also</w:t>
      </w:r>
      <w:r>
        <w:t xml:space="preserve"> because of the size of the place. We do not want to create local distortions. We want to create an opportunity </w:t>
      </w:r>
      <w:r w:rsidR="001774F7">
        <w:t xml:space="preserve">for people </w:t>
      </w:r>
      <w:r>
        <w:t>to respond to the markets that they find and the opportunities that they see.</w:t>
      </w:r>
    </w:p>
    <w:p w:rsidR="00016B74" w:rsidP="00073ED8">
      <w:pPr>
        <w:pStyle w:val="Answer"/>
      </w:pPr>
      <w:sdt>
        <w:sdtPr>
          <w:alias w:val="Witness"/>
          <w:id w:val="2064728733"/>
          <w:placeholder>
            <w:docPart w:val="DefaultPlaceholder_22675703"/>
          </w:placeholder>
          <w:richText/>
        </w:sdtPr>
        <w:sdtContent>
          <w:r w:rsidRPr="00073ED8" w:rsidR="00073ED8">
            <w:rPr>
              <w:b/>
              <w:i/>
            </w:rPr>
            <w:t>Chris Starkie:</w:t>
          </w:r>
        </w:sdtContent>
      </w:sdt>
      <w:r w:rsidR="00073ED8">
        <w:t xml:space="preserve"> </w:t>
      </w:r>
      <w:r>
        <w:t>T</w:t>
      </w:r>
      <w:r w:rsidR="00073ED8">
        <w:t>he policy is not entirely clear as to whether there should be 10 freeports</w:t>
      </w:r>
      <w:r w:rsidR="00BE1CBA">
        <w:t>.</w:t>
      </w:r>
      <w:r w:rsidR="00DA1BAF">
        <w:t xml:space="preserve"> </w:t>
      </w:r>
      <w:r w:rsidR="00BE1CBA">
        <w:t xml:space="preserve">Ten </w:t>
      </w:r>
      <w:r w:rsidR="00073ED8">
        <w:t>is an interesting number</w:t>
      </w:r>
      <w:r w:rsidR="00BE1CBA">
        <w:t xml:space="preserve">. </w:t>
      </w:r>
      <w:r w:rsidR="00073ED8">
        <w:t>I notice from the consultation they have not responded to the question of 10, unless I h</w:t>
      </w:r>
      <w:r w:rsidR="001774F7">
        <w:t>ave missed that in the document. Ten</w:t>
      </w:r>
      <w:r w:rsidR="00073ED8">
        <w:t xml:space="preserve"> would predicate </w:t>
      </w:r>
      <w:r>
        <w:t xml:space="preserve">that </w:t>
      </w:r>
      <w:r w:rsidR="00073ED8">
        <w:t xml:space="preserve">you </w:t>
      </w:r>
      <w:r w:rsidR="001774F7">
        <w:t xml:space="preserve">would </w:t>
      </w:r>
      <w:r w:rsidR="00073ED8">
        <w:t>go to the largest 10, the biggest 10, which might or might not be the right 10. Is it a policy that is around stimulating the biggest impact on those locations</w:t>
      </w:r>
      <w:r>
        <w:t>,</w:t>
      </w:r>
      <w:r w:rsidR="00073ED8">
        <w:t xml:space="preserve"> or is it better placed as a regional policy that would have an impact on a </w:t>
      </w:r>
      <w:r w:rsidR="00073ED8">
        <w:t>particular worthy</w:t>
      </w:r>
      <w:r w:rsidR="00073ED8">
        <w:t xml:space="preserve"> region with a particularly strong bid? It is not entirely clear; both could work.</w:t>
      </w:r>
    </w:p>
    <w:p w:rsidR="00073ED8" w:rsidP="00073ED8">
      <w:pPr>
        <w:pStyle w:val="Answer"/>
      </w:pPr>
      <w:r>
        <w:t>Our concern, representing England</w:t>
      </w:r>
      <w:r w:rsidR="00AF6F4E">
        <w:t>,</w:t>
      </w:r>
      <w:r>
        <w:t xml:space="preserve"> is that there will be quite a lot of locations that will not succeed</w:t>
      </w:r>
      <w:r w:rsidR="00016B74">
        <w:t xml:space="preserve">, with </w:t>
      </w:r>
      <w:r>
        <w:t>the danger of displacement</w:t>
      </w:r>
      <w:r w:rsidR="00AF6F4E">
        <w:t xml:space="preserve">, </w:t>
      </w:r>
      <w:r>
        <w:t>particularly along the east co</w:t>
      </w:r>
      <w:r w:rsidR="001774F7">
        <w:t>ast</w:t>
      </w:r>
      <w:r w:rsidR="00AF6F4E">
        <w:t>. I</w:t>
      </w:r>
      <w:r w:rsidR="001774F7">
        <w:t>f you take from the north-</w:t>
      </w:r>
      <w:r>
        <w:t>east through Humber, through the east coast, the east coast where we cover is</w:t>
      </w:r>
      <w:r w:rsidR="00016B74">
        <w:t>,</w:t>
      </w:r>
      <w:r>
        <w:t xml:space="preserve"> of course</w:t>
      </w:r>
      <w:r w:rsidR="00016B74">
        <w:t>,</w:t>
      </w:r>
      <w:r>
        <w:t xml:space="preserve"> where oil and gas was discovered back in the 1960s and then all the investment went north up to Aberdeen from Great Yarmouth. So </w:t>
      </w:r>
      <w:r>
        <w:t>likewise</w:t>
      </w:r>
      <w:r>
        <w:t xml:space="preserve"> we are determined to work with Roy and others on the offshore wind revolution and so on.</w:t>
      </w:r>
    </w:p>
    <w:p w:rsidR="00073ED8" w:rsidP="00073ED8">
      <w:pPr>
        <w:pStyle w:val="Answer"/>
      </w:pPr>
      <w:r>
        <w:t>For us</w:t>
      </w:r>
      <w:r w:rsidR="00016B74">
        <w:t xml:space="preserve">, </w:t>
      </w:r>
      <w:r>
        <w:t>the choice is going to be interesting. We would ask to ensure that it is a transparent process and</w:t>
      </w:r>
      <w:r w:rsidR="00016B74">
        <w:t>, for</w:t>
      </w:r>
      <w:r>
        <w:t xml:space="preserve"> places that feel like they are on a promise</w:t>
      </w:r>
      <w:r w:rsidR="00AF6F4E">
        <w:t>,</w:t>
      </w:r>
      <w:r>
        <w:t xml:space="preserve"> we would want some clarity from Government that there will be an equal and open process for applications.</w:t>
      </w:r>
    </w:p>
    <w:p w:rsidR="00073ED8" w:rsidP="001774F7">
      <w:pPr>
        <w:pStyle w:val="Question"/>
        <w:numPr>
          <w:ilvl w:val="0"/>
          <w:numId w:val="0"/>
        </w:numPr>
        <w:ind w:left="794"/>
      </w:pPr>
      <w:sdt>
        <w:sdtPr>
          <w:alias w:val="Member"/>
          <w:tag w:val="&lt;Member mnisId='1546' dodsId='38376'&gt;"/>
          <w:id w:val="2064728738"/>
          <w:placeholder>
            <w:docPart w:val="DefaultPlaceholder_22675703"/>
          </w:placeholder>
          <w:richText/>
        </w:sdtPr>
        <w:sdtContent>
          <w:r w:rsidRPr="00073ED8">
            <w:rPr>
              <w:b/>
            </w:rPr>
            <w:t>Chair:</w:t>
          </w:r>
        </w:sdtContent>
      </w:sdt>
      <w:r>
        <w:t xml:space="preserve"> Thank you very much. I note that Roy had quite a lengthy list there of those who built the oil industry in the north and</w:t>
      </w:r>
      <w:r w:rsidR="00016B74">
        <w:t>,</w:t>
      </w:r>
      <w:r>
        <w:t xml:space="preserve"> of course</w:t>
      </w:r>
      <w:r w:rsidR="00016B74">
        <w:t>,</w:t>
      </w:r>
      <w:r>
        <w:t xml:space="preserve"> I am sure the next one </w:t>
      </w:r>
      <w:r w:rsidR="00016B74">
        <w:t>was</w:t>
      </w:r>
      <w:r>
        <w:t xml:space="preserve"> going to be </w:t>
      </w:r>
      <w:r w:rsidR="001774F7">
        <w:t>crofters from the west coast</w:t>
      </w:r>
      <w:r>
        <w:t xml:space="preserve">. </w:t>
      </w:r>
      <w:r w:rsidR="00016B74">
        <w:t>I will leave</w:t>
      </w:r>
      <w:r>
        <w:t xml:space="preserve"> that </w:t>
      </w:r>
      <w:r>
        <w:t xml:space="preserve">as it is </w:t>
      </w:r>
      <w:r>
        <w:t>at the moment</w:t>
      </w:r>
      <w:r w:rsidR="00016B74">
        <w:t xml:space="preserve">, as </w:t>
      </w:r>
      <w:r>
        <w:t>we do not want to go down that line too much</w:t>
      </w:r>
      <w:r w:rsidR="00016B74">
        <w:t>.</w:t>
      </w:r>
    </w:p>
    <w:p w:rsidR="00073ED8" w:rsidP="00073ED8">
      <w:pPr>
        <w:pStyle w:val="Question"/>
      </w:pPr>
      <w:sdt>
        <w:sdtPr>
          <w:alias w:val="Member"/>
          <w:tag w:val="&lt;Member mnisId='4779' dodsId=''&gt;"/>
          <w:id w:val="2064728742"/>
          <w:placeholder>
            <w:docPart w:val="DefaultPlaceholder_22675703"/>
          </w:placeholder>
          <w:richText/>
        </w:sdtPr>
        <w:sdtContent>
          <w:r w:rsidRPr="00073ED8">
            <w:rPr>
              <w:b/>
            </w:rPr>
            <w:t>Taiwo Owatemi:</w:t>
          </w:r>
        </w:sdtContent>
      </w:sdt>
      <w:r>
        <w:t xml:space="preserve"> </w:t>
      </w:r>
      <w:r w:rsidR="001774F7">
        <w:t>R</w:t>
      </w:r>
      <w:r w:rsidR="00A34945">
        <w:t xml:space="preserve">oger, what benefits do you think the freeports offer businesses in terms of </w:t>
      </w:r>
      <w:r w:rsidR="00AF6F4E">
        <w:t>c</w:t>
      </w:r>
      <w:r w:rsidR="00A34945">
        <w:t>ustom</w:t>
      </w:r>
      <w:r w:rsidR="00A112AE">
        <w:t>s</w:t>
      </w:r>
      <w:r w:rsidR="00A34945">
        <w:t xml:space="preserve"> procedures and paying for duties? </w:t>
      </w:r>
      <w:r>
        <w:t>Do you think these benefits vary by sector?</w:t>
      </w:r>
    </w:p>
    <w:p w:rsidR="00AF6F4E" w:rsidP="00073ED8">
      <w:pPr>
        <w:pStyle w:val="Answer"/>
      </w:pPr>
      <w:sdt>
        <w:sdtPr>
          <w:alias w:val="Witness"/>
          <w:id w:val="2064728746"/>
          <w:placeholder>
            <w:docPart w:val="DefaultPlaceholder_22675703"/>
          </w:placeholder>
          <w:richText/>
        </w:sdtPr>
        <w:sdtContent>
          <w:r w:rsidRPr="00073ED8" w:rsidR="00073ED8">
            <w:rPr>
              <w:b/>
              <w:i/>
            </w:rPr>
            <w:t>Roger Pollen:</w:t>
          </w:r>
        </w:sdtContent>
      </w:sdt>
      <w:r w:rsidR="00073ED8">
        <w:t xml:space="preserve"> </w:t>
      </w:r>
      <w:r>
        <w:t>T</w:t>
      </w:r>
      <w:r w:rsidR="00073ED8">
        <w:t>hat is an open question</w:t>
      </w:r>
      <w:r w:rsidR="00F23249">
        <w:t>,</w:t>
      </w:r>
      <w:r w:rsidR="00073ED8">
        <w:t xml:space="preserve"> in some ways</w:t>
      </w:r>
      <w:r w:rsidR="00F23249">
        <w:t>,</w:t>
      </w:r>
      <w:r w:rsidR="00073ED8">
        <w:t xml:space="preserve"> in local terms, </w:t>
      </w:r>
      <w:r w:rsidR="00A34945">
        <w:t>because</w:t>
      </w:r>
      <w:r w:rsidR="00073ED8">
        <w:t xml:space="preserve"> we do not yet know the </w:t>
      </w:r>
      <w:r w:rsidR="00A34945">
        <w:t>relationship</w:t>
      </w:r>
      <w:r w:rsidR="00073ED8">
        <w:t xml:space="preserve"> between the UK and the EU after the end of the year. Northern Ireland’s ambition</w:t>
      </w:r>
      <w:r w:rsidR="00F23249">
        <w:t xml:space="preserve"> is</w:t>
      </w:r>
      <w:r w:rsidR="00073ED8">
        <w:t xml:space="preserve"> to export around the world</w:t>
      </w:r>
      <w:r>
        <w:t>,</w:t>
      </w:r>
      <w:r w:rsidR="00073ED8">
        <w:t xml:space="preserve"> in some ways almost irrespective of a </w:t>
      </w:r>
      <w:r w:rsidR="001774F7">
        <w:t xml:space="preserve">free trade agreement </w:t>
      </w:r>
      <w:r w:rsidR="00073ED8">
        <w:t xml:space="preserve">between the EU and the UK and irrespective of </w:t>
      </w:r>
      <w:r w:rsidR="001774F7">
        <w:t xml:space="preserve">the Northern Ireland </w:t>
      </w:r>
      <w:r w:rsidR="00F23249">
        <w:t>p</w:t>
      </w:r>
      <w:r w:rsidR="00073ED8">
        <w:t>rotocol</w:t>
      </w:r>
      <w:r w:rsidR="00F23249">
        <w:t>. T</w:t>
      </w:r>
      <w:r w:rsidR="00073ED8">
        <w:t>here is an opportunity to use freeports effectively for sourcing, manufacturing and re-exporting outside of those territories to the rest of the world. I think it creates a great opportunity for us.</w:t>
      </w:r>
    </w:p>
    <w:p w:rsidR="00073ED8" w:rsidP="00073ED8">
      <w:pPr>
        <w:pStyle w:val="Answer"/>
      </w:pPr>
      <w:r>
        <w:t>We have spoken with members in the last few days</w:t>
      </w:r>
      <w:r w:rsidR="00F23249">
        <w:t xml:space="preserve">, </w:t>
      </w:r>
      <w:r>
        <w:t>in advance of coming here</w:t>
      </w:r>
      <w:r w:rsidR="00F23249">
        <w:t xml:space="preserve">, </w:t>
      </w:r>
      <w:r>
        <w:t xml:space="preserve">to look at what their investment </w:t>
      </w:r>
      <w:r w:rsidR="00A34945">
        <w:t>intentions</w:t>
      </w:r>
      <w:r>
        <w:t xml:space="preserve"> would be were this policy not to come into play or not be easily accessible in Northern Ireland</w:t>
      </w:r>
      <w:r w:rsidR="00AF6F4E">
        <w:t>. G</w:t>
      </w:r>
      <w:r>
        <w:t>enerally</w:t>
      </w:r>
      <w:r w:rsidR="00F23249">
        <w:t>,</w:t>
      </w:r>
      <w:r>
        <w:t xml:space="preserve"> the sense has been that businesses here will make investments under the cloak of this policy, if you like, that they would not otherwise make. </w:t>
      </w:r>
      <w:r w:rsidR="00AF6F4E">
        <w:t>T</w:t>
      </w:r>
      <w:r>
        <w:t>hey see it as being very much a stimulatory thing. Could you repeat the second part of your question?</w:t>
      </w:r>
    </w:p>
    <w:p w:rsidR="00073ED8" w:rsidP="00AF6F4E">
      <w:pPr>
        <w:pStyle w:val="Question"/>
        <w:numPr>
          <w:ilvl w:val="0"/>
          <w:numId w:val="0"/>
        </w:numPr>
        <w:ind w:left="794"/>
      </w:pPr>
      <w:sdt>
        <w:sdtPr>
          <w:alias w:val="Member"/>
          <w:tag w:val="&lt;Member mnisId='4779' dodsId=''&gt;"/>
          <w:id w:val="2064728751"/>
          <w:placeholder>
            <w:docPart w:val="DefaultPlaceholder_22675703"/>
          </w:placeholder>
          <w:richText/>
        </w:sdtPr>
        <w:sdtContent>
          <w:r w:rsidRPr="00073ED8">
            <w:rPr>
              <w:b/>
            </w:rPr>
            <w:t>Taiwo Owatemi:</w:t>
          </w:r>
        </w:sdtContent>
      </w:sdt>
      <w:r>
        <w:t xml:space="preserve"> Do the benefits vary by sector?</w:t>
      </w:r>
    </w:p>
    <w:p w:rsidR="00F23249" w:rsidP="00073ED8">
      <w:pPr>
        <w:pStyle w:val="Answer"/>
      </w:pPr>
      <w:sdt>
        <w:sdtPr>
          <w:alias w:val="Witness"/>
          <w:id w:val="2064728755"/>
          <w:placeholder>
            <w:docPart w:val="DefaultPlaceholder_22675703"/>
          </w:placeholder>
          <w:richText/>
        </w:sdtPr>
        <w:sdtContent>
          <w:r w:rsidRPr="00073ED8" w:rsidR="00073ED8">
            <w:rPr>
              <w:b/>
              <w:i/>
            </w:rPr>
            <w:t>Roger Pollen:</w:t>
          </w:r>
        </w:sdtContent>
      </w:sdt>
      <w:r w:rsidR="00073ED8">
        <w:t xml:space="preserve"> Yes, they probably will. Again</w:t>
      </w:r>
      <w:r w:rsidR="00AF6F4E">
        <w:t>,</w:t>
      </w:r>
      <w:r w:rsidR="00073ED8">
        <w:t xml:space="preserve"> this is just trying to </w:t>
      </w:r>
      <w:r w:rsidR="00A34945">
        <w:t>put</w:t>
      </w:r>
      <w:r w:rsidR="00073ED8">
        <w:t xml:space="preserve"> a few lines in the water with members and see what they say, but obviously </w:t>
      </w:r>
      <w:r>
        <w:t xml:space="preserve">it </w:t>
      </w:r>
      <w:r w:rsidR="00073ED8">
        <w:t>depend</w:t>
      </w:r>
      <w:r>
        <w:t>s</w:t>
      </w:r>
      <w:r w:rsidR="00073ED8">
        <w:t xml:space="preserve"> on what products are being brought in</w:t>
      </w:r>
      <w:r w:rsidR="001774F7">
        <w:t xml:space="preserve"> to produce</w:t>
      </w:r>
      <w:r>
        <w:t>, w</w:t>
      </w:r>
      <w:r w:rsidR="00073ED8">
        <w:t xml:space="preserve">hether it is largescale heavy manufacturing, of which we have quite a lot here and have an </w:t>
      </w:r>
      <w:r w:rsidR="00A34945">
        <w:t>appetite</w:t>
      </w:r>
      <w:r w:rsidR="00073ED8">
        <w:t xml:space="preserve"> to have more, or whether it is drawing on the IT economy that we </w:t>
      </w:r>
      <w:r w:rsidR="00A34945">
        <w:t>have</w:t>
      </w:r>
      <w:r w:rsidR="00073ED8">
        <w:t xml:space="preserve"> been developing very successfully </w:t>
      </w:r>
      <w:r>
        <w:t>in</w:t>
      </w:r>
      <w:r w:rsidR="00073ED8">
        <w:t xml:space="preserve"> cyber-security and linking that with the knowledge centres that we have in Belfast</w:t>
      </w:r>
      <w:r>
        <w:t>,</w:t>
      </w:r>
      <w:r w:rsidR="00073ED8">
        <w:t xml:space="preserve"> up in the north-west and </w:t>
      </w:r>
      <w:r>
        <w:t xml:space="preserve">in </w:t>
      </w:r>
      <w:r w:rsidR="00073ED8">
        <w:t>Derry</w:t>
      </w:r>
      <w:r>
        <w:t>-</w:t>
      </w:r>
      <w:r w:rsidR="00073ED8">
        <w:t>Londonderry.</w:t>
      </w:r>
    </w:p>
    <w:p w:rsidR="00937F06" w:rsidP="00073ED8">
      <w:pPr>
        <w:pStyle w:val="Answer"/>
      </w:pPr>
      <w:r>
        <w:t>Yes, there is definitely quite a big difference across the sectors but</w:t>
      </w:r>
      <w:r w:rsidR="00F23249">
        <w:t xml:space="preserve">, </w:t>
      </w:r>
      <w:r>
        <w:t>none the less</w:t>
      </w:r>
      <w:r w:rsidR="00F23249">
        <w:t xml:space="preserve">, </w:t>
      </w:r>
      <w:r>
        <w:t xml:space="preserve">if we get the structure right and </w:t>
      </w:r>
      <w:r w:rsidR="00F23249">
        <w:t xml:space="preserve">see how </w:t>
      </w:r>
      <w:r>
        <w:t>those businesses respond to the opportunities they find within the context of that structure</w:t>
      </w:r>
      <w:r w:rsidR="00AF6F4E">
        <w:t>,</w:t>
      </w:r>
      <w:r>
        <w:t xml:space="preserve"> that is where the exciting development will come from.</w:t>
      </w:r>
    </w:p>
    <w:p w:rsidR="00937F06" w:rsidP="00937F06">
      <w:pPr>
        <w:pStyle w:val="Answer"/>
      </w:pPr>
      <w:sdt>
        <w:sdtPr>
          <w:alias w:val="Witness"/>
          <w:id w:val="2064728760"/>
          <w:placeholder>
            <w:docPart w:val="DefaultPlaceholder_22675703"/>
          </w:placeholder>
          <w:richText/>
        </w:sdtPr>
        <w:sdtContent>
          <w:r w:rsidRPr="00937F06">
            <w:rPr>
              <w:b/>
              <w:i/>
            </w:rPr>
            <w:t>Chris Starkie:</w:t>
          </w:r>
        </w:sdtContent>
      </w:sdt>
      <w:r>
        <w:t xml:space="preserve"> I agree that there will be a </w:t>
      </w:r>
      <w:r w:rsidR="00A34945">
        <w:t>difference</w:t>
      </w:r>
      <w:r>
        <w:t xml:space="preserve"> in sectors</w:t>
      </w:r>
      <w:r w:rsidR="00F23249">
        <w:t>,</w:t>
      </w:r>
      <w:r>
        <w:t xml:space="preserve"> and I think that may </w:t>
      </w:r>
      <w:r w:rsidR="00A34945">
        <w:t>help</w:t>
      </w:r>
      <w:r>
        <w:t xml:space="preserve"> in terms of the selection process</w:t>
      </w:r>
      <w:r w:rsidR="00F23249">
        <w:t>. T</w:t>
      </w:r>
      <w:r>
        <w:t xml:space="preserve">he concept of freeports </w:t>
      </w:r>
      <w:r w:rsidR="00A34945">
        <w:t>particularly</w:t>
      </w:r>
      <w:r>
        <w:t xml:space="preserve"> works for manufacturing goods and so on</w:t>
      </w:r>
      <w:r w:rsidR="00F23249">
        <w:t>,</w:t>
      </w:r>
      <w:r>
        <w:t xml:space="preserve"> and there is an opportunity for exporting. Clearly</w:t>
      </w:r>
      <w:r w:rsidR="00F23249">
        <w:t>,</w:t>
      </w:r>
      <w:r>
        <w:t xml:space="preserve"> bids that connect the opportunity to </w:t>
      </w:r>
      <w:r>
        <w:t>reshore</w:t>
      </w:r>
      <w:r>
        <w:t xml:space="preserve"> manufacturing and</w:t>
      </w:r>
      <w:r w:rsidR="00AF6F4E">
        <w:t>,</w:t>
      </w:r>
      <w:r>
        <w:t xml:space="preserve"> as Roger said earlier</w:t>
      </w:r>
      <w:r w:rsidR="00AF6F4E">
        <w:t>,</w:t>
      </w:r>
      <w:r>
        <w:t xml:space="preserve"> then export as well</w:t>
      </w:r>
      <w:r w:rsidR="00AF6F4E">
        <w:t xml:space="preserve">, </w:t>
      </w:r>
      <w:r>
        <w:t xml:space="preserve">I think there is a </w:t>
      </w:r>
      <w:r>
        <w:t>particular focus</w:t>
      </w:r>
      <w:r>
        <w:t xml:space="preserve"> on those sectors.</w:t>
      </w:r>
    </w:p>
    <w:p w:rsidR="00937F06" w:rsidP="00937F06">
      <w:pPr>
        <w:pStyle w:val="Question"/>
      </w:pPr>
      <w:sdt>
        <w:sdtPr>
          <w:alias w:val="Member"/>
          <w:tag w:val="&lt;Member mnisId='4779' dodsId=''&gt;"/>
          <w:id w:val="2064728773"/>
          <w:placeholder>
            <w:docPart w:val="DefaultPlaceholder_22675703"/>
          </w:placeholder>
          <w:richText/>
        </w:sdtPr>
        <w:sdtContent>
          <w:r w:rsidRPr="00937F06">
            <w:rPr>
              <w:b/>
            </w:rPr>
            <w:t>Taiwo Owatemi:</w:t>
          </w:r>
        </w:sdtContent>
      </w:sdt>
      <w:r>
        <w:t xml:space="preserve"> Tim, how likely are freeports to generate duty savings</w:t>
      </w:r>
      <w:r w:rsidR="00F23249">
        <w:t>,</w:t>
      </w:r>
      <w:r>
        <w:t xml:space="preserve"> and is this a key consideration for businesses in decidin</w:t>
      </w:r>
      <w:r w:rsidR="001774F7">
        <w:t>g if they are going to locate at</w:t>
      </w:r>
      <w:r>
        <w:t xml:space="preserve"> a freeport?</w:t>
      </w:r>
    </w:p>
    <w:p w:rsidR="00073ED8" w:rsidP="00937F06">
      <w:pPr>
        <w:pStyle w:val="Answer"/>
      </w:pPr>
      <w:sdt>
        <w:sdtPr>
          <w:alias w:val="Witness"/>
          <w:id w:val="2064728777"/>
          <w:placeholder>
            <w:docPart w:val="DefaultPlaceholder_22675703"/>
          </w:placeholder>
          <w:richText/>
        </w:sdtPr>
        <w:sdtContent>
          <w:r w:rsidRPr="00937F06" w:rsidR="00937F06">
            <w:rPr>
              <w:b/>
              <w:i/>
            </w:rPr>
            <w:t>Tim Williams:</w:t>
          </w:r>
        </w:sdtContent>
      </w:sdt>
      <w:r w:rsidR="00937F06">
        <w:t xml:space="preserve"> I think</w:t>
      </w:r>
      <w:r w:rsidR="00F23249">
        <w:t>,</w:t>
      </w:r>
      <w:r w:rsidR="00937F06">
        <w:t xml:space="preserve"> going </w:t>
      </w:r>
      <w:r w:rsidR="00937F06">
        <w:t>forward</w:t>
      </w:r>
      <w:r w:rsidR="00AF6F4E">
        <w:t>,</w:t>
      </w:r>
      <w:r w:rsidR="00937F06">
        <w:t xml:space="preserve"> definitely</w:t>
      </w:r>
      <w:r w:rsidR="00937F06">
        <w:t xml:space="preserve">. If I take our industry here in Wales, it is very much dependent on the UK automotive industry. We </w:t>
      </w:r>
      <w:r w:rsidR="00937F06">
        <w:t>supply component</w:t>
      </w:r>
      <w:r w:rsidR="001774F7">
        <w:t>s</w:t>
      </w:r>
      <w:r w:rsidR="00937F06">
        <w:t xml:space="preserve"> from Wales into the likes of Jaguar Land Rover</w:t>
      </w:r>
      <w:r w:rsidR="00F23249">
        <w:t xml:space="preserve">, </w:t>
      </w:r>
      <w:r w:rsidR="00937F06">
        <w:t xml:space="preserve">Nissan, Toyota, Bentley, Aston Martin and so on. It is up to those companies to </w:t>
      </w:r>
      <w:r w:rsidR="00A34945">
        <w:t>have</w:t>
      </w:r>
      <w:r w:rsidR="00937F06">
        <w:t xml:space="preserve"> that ability</w:t>
      </w:r>
      <w:r w:rsidR="00AF6F4E">
        <w:t xml:space="preserve">: </w:t>
      </w:r>
      <w:r w:rsidR="00937F06">
        <w:t xml:space="preserve">80% of car </w:t>
      </w:r>
      <w:r w:rsidR="00A34945">
        <w:t>output</w:t>
      </w:r>
      <w:r w:rsidR="001774F7">
        <w:t xml:space="preserve"> from the UK is exported</w:t>
      </w:r>
      <w:r w:rsidR="00F23249">
        <w:t xml:space="preserve">, </w:t>
      </w:r>
      <w:r w:rsidR="001774F7">
        <w:t xml:space="preserve">and </w:t>
      </w:r>
      <w:r w:rsidR="00937F06">
        <w:t>50% of that 80% goes to Europe. We are dependent</w:t>
      </w:r>
      <w:r w:rsidR="00F23249">
        <w:t xml:space="preserve"> </w:t>
      </w:r>
      <w:r w:rsidR="00937F06">
        <w:t xml:space="preserve">in that sense in </w:t>
      </w:r>
      <w:r w:rsidR="00BA2831">
        <w:t xml:space="preserve">the </w:t>
      </w:r>
      <w:r w:rsidR="00937F06">
        <w:t>current phase of export activity.</w:t>
      </w:r>
    </w:p>
    <w:p w:rsidR="00937F06" w:rsidP="00937F06">
      <w:pPr>
        <w:pStyle w:val="Answer"/>
      </w:pPr>
      <w:r>
        <w:t>When we go forward into new technologies</w:t>
      </w:r>
      <w:r w:rsidR="00F23249">
        <w:t>,</w:t>
      </w:r>
      <w:r>
        <w:t xml:space="preserve"> I think the opportunities </w:t>
      </w:r>
      <w:r>
        <w:t>open up</w:t>
      </w:r>
      <w:r>
        <w:t xml:space="preserve"> massively. </w:t>
      </w:r>
      <w:r>
        <w:t>Therefore</w:t>
      </w:r>
      <w:r>
        <w:t xml:space="preserve"> the attraction of companies coming into Wales and</w:t>
      </w:r>
      <w:r w:rsidR="00F23249">
        <w:t>,</w:t>
      </w:r>
      <w:r>
        <w:t xml:space="preserve"> </w:t>
      </w:r>
      <w:r w:rsidR="00AF6F4E">
        <w:t>of course</w:t>
      </w:r>
      <w:r w:rsidR="00F23249">
        <w:t>,</w:t>
      </w:r>
      <w:r w:rsidR="00AF6F4E">
        <w:t xml:space="preserve"> </w:t>
      </w:r>
      <w:r>
        <w:t>other parts of the UK, the opportunity of having that freeport gives them a reason to come</w:t>
      </w:r>
      <w:r w:rsidR="00AF6F4E">
        <w:t xml:space="preserve">. </w:t>
      </w:r>
      <w:r w:rsidR="00F23249">
        <w:t>T</w:t>
      </w:r>
      <w:r>
        <w:t xml:space="preserve">hat is the comparative advantage that companies look for when making location decisions. </w:t>
      </w:r>
      <w:r>
        <w:t>Certainly</w:t>
      </w:r>
      <w:r>
        <w:t xml:space="preserve"> that is our experience.</w:t>
      </w:r>
    </w:p>
    <w:p w:rsidR="00937F06" w:rsidP="00AF6F4E">
      <w:pPr>
        <w:pStyle w:val="Question"/>
        <w:numPr>
          <w:ilvl w:val="0"/>
          <w:numId w:val="0"/>
        </w:numPr>
        <w:ind w:left="794"/>
      </w:pPr>
      <w:sdt>
        <w:sdtPr>
          <w:alias w:val="Member"/>
          <w:tag w:val="&lt;Member mnisId='4779' dodsId=''&gt;"/>
          <w:id w:val="2064728782"/>
          <w:placeholder>
            <w:docPart w:val="DefaultPlaceholder_22675703"/>
          </w:placeholder>
          <w:richText/>
        </w:sdtPr>
        <w:sdtContent>
          <w:r w:rsidRPr="00937F06">
            <w:rPr>
              <w:b/>
            </w:rPr>
            <w:t>Taiwo Owatemi:</w:t>
          </w:r>
        </w:sdtContent>
      </w:sdt>
      <w:r>
        <w:t xml:space="preserve"> Roy, do you have anything to add?</w:t>
      </w:r>
    </w:p>
    <w:p w:rsidR="00937F06" w:rsidP="00937F06">
      <w:pPr>
        <w:pStyle w:val="Answer"/>
      </w:pPr>
      <w:sdt>
        <w:sdtPr>
          <w:alias w:val="Witness"/>
          <w:id w:val="2064728786"/>
          <w:placeholder>
            <w:docPart w:val="DefaultPlaceholder_22675703"/>
          </w:placeholder>
          <w:richText/>
        </w:sdtPr>
        <w:sdtContent>
          <w:r w:rsidRPr="00937F06">
            <w:rPr>
              <w:b/>
              <w:i/>
            </w:rPr>
            <w:t>Roy MacGregor:</w:t>
          </w:r>
        </w:sdtContent>
      </w:sdt>
      <w:r>
        <w:t xml:space="preserve"> No.</w:t>
      </w:r>
    </w:p>
    <w:p w:rsidR="00937F06" w:rsidP="00937F06">
      <w:pPr>
        <w:pStyle w:val="Question"/>
      </w:pPr>
      <w:sdt>
        <w:sdtPr>
          <w:alias w:val="Member"/>
          <w:tag w:val="&lt;Member mnisId='3957' dodsId='40371'&gt;"/>
          <w:id w:val="2064728795"/>
          <w:placeholder>
            <w:docPart w:val="DefaultPlaceholder_22675703"/>
          </w:placeholder>
          <w:richText/>
        </w:sdtPr>
        <w:sdtContent>
          <w:r w:rsidRPr="00937F06">
            <w:rPr>
              <w:b/>
            </w:rPr>
            <w:t>Martin Vickers:</w:t>
          </w:r>
        </w:sdtContent>
      </w:sdt>
      <w:r>
        <w:t xml:space="preserve"> In the first </w:t>
      </w:r>
      <w:r w:rsidR="00A34945">
        <w:t>instance</w:t>
      </w:r>
      <w:r>
        <w:t xml:space="preserve"> my question is to Chris Starkie. How are </w:t>
      </w:r>
      <w:r w:rsidR="00F279C7">
        <w:t xml:space="preserve">local enterprise partnerships </w:t>
      </w:r>
      <w:r>
        <w:t>supporting freeport bids in England</w:t>
      </w:r>
      <w:r w:rsidR="00F279C7">
        <w:t xml:space="preserve">, </w:t>
      </w:r>
      <w:r>
        <w:t xml:space="preserve">and what assessment has been made of the risks of displacement of activity from </w:t>
      </w:r>
      <w:r w:rsidR="00F279C7">
        <w:t>e</w:t>
      </w:r>
      <w:r w:rsidR="001C21E1">
        <w:t xml:space="preserve">nterprise </w:t>
      </w:r>
      <w:r w:rsidR="00F279C7">
        <w:t>z</w:t>
      </w:r>
      <w:r w:rsidR="001C21E1">
        <w:t>one</w:t>
      </w:r>
      <w:r>
        <w:t>s to freeports?</w:t>
      </w:r>
    </w:p>
    <w:p w:rsidR="00937F06" w:rsidP="00937F06">
      <w:pPr>
        <w:pStyle w:val="Answer"/>
      </w:pPr>
      <w:sdt>
        <w:sdtPr>
          <w:alias w:val="Witness"/>
          <w:id w:val="2064728799"/>
          <w:placeholder>
            <w:docPart w:val="DefaultPlaceholder_22675703"/>
          </w:placeholder>
          <w:richText/>
        </w:sdtPr>
        <w:sdtContent>
          <w:r w:rsidRPr="00937F06">
            <w:rPr>
              <w:b/>
              <w:i/>
            </w:rPr>
            <w:t>Chris Starkie:</w:t>
          </w:r>
        </w:sdtContent>
      </w:sdt>
      <w:r>
        <w:t xml:space="preserve"> In the consultation process</w:t>
      </w:r>
      <w:r w:rsidR="00F279C7">
        <w:t xml:space="preserve">, </w:t>
      </w:r>
      <w:r>
        <w:t xml:space="preserve">Government were keen for </w:t>
      </w:r>
      <w:r w:rsidR="00F279C7">
        <w:t xml:space="preserve">local enterprise partnerships </w:t>
      </w:r>
      <w:r>
        <w:t>across England to play a part</w:t>
      </w:r>
      <w:r w:rsidR="00AF6F4E">
        <w:t xml:space="preserve">. </w:t>
      </w:r>
      <w:r>
        <w:t>I know that my colleagues have been working closely with different partners across England, in some cases leading bids</w:t>
      </w:r>
      <w:r w:rsidR="00AF6F4E">
        <w:t xml:space="preserve"> and</w:t>
      </w:r>
      <w:r>
        <w:t xml:space="preserve"> in other cases supporting bids</w:t>
      </w:r>
      <w:r w:rsidR="00AF6F4E">
        <w:t>. T</w:t>
      </w:r>
      <w:r>
        <w:t xml:space="preserve">he same is true of mayoral combined authorities as well, so for </w:t>
      </w:r>
      <w:r w:rsidR="00F279C7">
        <w:t xml:space="preserve">local enterprise partnerships </w:t>
      </w:r>
      <w:r>
        <w:t xml:space="preserve">I would add </w:t>
      </w:r>
      <w:r w:rsidR="008F3089">
        <w:t xml:space="preserve">mayoral combined authorities </w:t>
      </w:r>
      <w:r>
        <w:t>to that</w:t>
      </w:r>
      <w:r w:rsidR="00AF6F4E">
        <w:t>,</w:t>
      </w:r>
      <w:r>
        <w:t xml:space="preserve"> where they exist.</w:t>
      </w:r>
    </w:p>
    <w:p w:rsidR="00937F06" w:rsidP="00937F06">
      <w:pPr>
        <w:pStyle w:val="Answer"/>
      </w:pPr>
      <w:r>
        <w:t>In terms of lessons learned</w:t>
      </w:r>
      <w:r w:rsidR="00F279C7">
        <w:t>,</w:t>
      </w:r>
      <w:r>
        <w:t xml:space="preserve"> we think there are some very helpful lessons to be learned from the </w:t>
      </w:r>
      <w:r w:rsidR="00F279C7">
        <w:t>e</w:t>
      </w:r>
      <w:r w:rsidR="001C21E1">
        <w:t xml:space="preserve">nterprise </w:t>
      </w:r>
      <w:r w:rsidR="00F279C7">
        <w:t>z</w:t>
      </w:r>
      <w:r w:rsidR="001C21E1">
        <w:t>one</w:t>
      </w:r>
      <w:r>
        <w:t xml:space="preserve"> policy</w:t>
      </w:r>
      <w:r w:rsidR="00AF6F4E">
        <w:t>. T</w:t>
      </w:r>
      <w:r>
        <w:t xml:space="preserve">o pick up your </w:t>
      </w:r>
      <w:r>
        <w:t>particular point</w:t>
      </w:r>
      <w:r>
        <w:t xml:space="preserve"> on displacement</w:t>
      </w:r>
      <w:r w:rsidR="00AF6F4E">
        <w:t>,</w:t>
      </w:r>
      <w:r>
        <w:t xml:space="preserve"> I note </w:t>
      </w:r>
      <w:r w:rsidR="00AF6F4E">
        <w:t xml:space="preserve">in </w:t>
      </w:r>
      <w:r>
        <w:t xml:space="preserve">your previous session you had a witness from the Centre for Cities, which published a report on </w:t>
      </w:r>
      <w:r w:rsidR="00F279C7">
        <w:t>e</w:t>
      </w:r>
      <w:r w:rsidR="001C21E1">
        <w:t xml:space="preserve">nterprise </w:t>
      </w:r>
      <w:r w:rsidR="00F279C7">
        <w:t>z</w:t>
      </w:r>
      <w:r w:rsidR="001C21E1">
        <w:t>one</w:t>
      </w:r>
      <w:r>
        <w:t xml:space="preserve">s. I have to say </w:t>
      </w:r>
      <w:r w:rsidR="00BD3D11">
        <w:t xml:space="preserve">the </w:t>
      </w:r>
      <w:r w:rsidR="00F279C7">
        <w:t>local enterprise partnerships</w:t>
      </w:r>
      <w:r w:rsidR="00BD3D11">
        <w:t xml:space="preserve"> were not involved in that </w:t>
      </w:r>
      <w:r w:rsidR="00A34945">
        <w:t>particular</w:t>
      </w:r>
      <w:r w:rsidR="00BD3D11">
        <w:t xml:space="preserve"> report</w:t>
      </w:r>
      <w:r w:rsidR="00BD3D11">
        <w:t xml:space="preserve"> and were quite surprised at its outcome. We have done our own research</w:t>
      </w:r>
      <w:r w:rsidR="00F279C7">
        <w:t xml:space="preserve"> </w:t>
      </w:r>
      <w:r w:rsidR="00BD3D11">
        <w:t xml:space="preserve">and there is some limited displacement within </w:t>
      </w:r>
      <w:r w:rsidR="00F279C7">
        <w:t>e</w:t>
      </w:r>
      <w:r w:rsidR="001C21E1">
        <w:t xml:space="preserve">nterprise </w:t>
      </w:r>
      <w:r w:rsidR="00F279C7">
        <w:t>z</w:t>
      </w:r>
      <w:r w:rsidR="001C21E1">
        <w:t>one</w:t>
      </w:r>
      <w:r w:rsidR="00BD3D11">
        <w:t>s, but in the main there are new, additional jobs that have been created across the piece.</w:t>
      </w:r>
    </w:p>
    <w:p w:rsidR="00BD3D11" w:rsidP="00937F06">
      <w:pPr>
        <w:pStyle w:val="Answer"/>
      </w:pPr>
      <w:r>
        <w:t xml:space="preserve">In terms of the core </w:t>
      </w:r>
      <w:r w:rsidR="008F3089">
        <w:t>issue about displacement</w:t>
      </w:r>
      <w:r w:rsidR="00AF6F4E">
        <w:t>:</w:t>
      </w:r>
      <w:r w:rsidR="008F3089">
        <w:t xml:space="preserve"> would businesses</w:t>
      </w:r>
      <w:r>
        <w:t xml:space="preserve"> move internally or move to take advantage of the benefits? The benefits for </w:t>
      </w:r>
      <w:r w:rsidR="00F279C7">
        <w:t>e</w:t>
      </w:r>
      <w:r w:rsidR="001C21E1">
        <w:t xml:space="preserve">nterprise </w:t>
      </w:r>
      <w:r w:rsidR="00F279C7">
        <w:t>z</w:t>
      </w:r>
      <w:r w:rsidR="001C21E1">
        <w:t>one</w:t>
      </w:r>
      <w:r>
        <w:t>s are relatively modest</w:t>
      </w:r>
      <w:r w:rsidR="00AF6F4E">
        <w:t>. F</w:t>
      </w:r>
      <w:r>
        <w:t>or a multinational company an intervention of about £250,000 is unlikely to mean they are going to move their business lock, stock and barrel to take advantage of the incentive. What we found is</w:t>
      </w:r>
      <w:r w:rsidR="00F279C7">
        <w:t xml:space="preserve"> that, </w:t>
      </w:r>
      <w:r>
        <w:t>where businesses have moved</w:t>
      </w:r>
      <w:r w:rsidR="00F279C7">
        <w:t>,</w:t>
      </w:r>
      <w:r>
        <w:t xml:space="preserve"> it has only been on a growth basis</w:t>
      </w:r>
      <w:r w:rsidR="00F279C7">
        <w:t>. I</w:t>
      </w:r>
      <w:r>
        <w:t>n other words</w:t>
      </w:r>
      <w:r w:rsidR="00F279C7">
        <w:t>,</w:t>
      </w:r>
      <w:r>
        <w:t xml:space="preserve"> they are moving because they need more space or to invest in more facilities</w:t>
      </w:r>
      <w:r w:rsidR="00F279C7">
        <w:t>,</w:t>
      </w:r>
      <w:r>
        <w:t xml:space="preserve"> and so on. Displacement is a</w:t>
      </w:r>
      <w:r w:rsidR="00AF6F4E">
        <w:t>n</w:t>
      </w:r>
      <w:r>
        <w:t xml:space="preserve"> important characteristic to be aware of. </w:t>
      </w:r>
      <w:r>
        <w:t>Certainly</w:t>
      </w:r>
      <w:r>
        <w:t xml:space="preserve"> it should be one of the key criteria that are used to assess bids coming in</w:t>
      </w:r>
      <w:r w:rsidR="00AF6F4E">
        <w:t xml:space="preserve">. In </w:t>
      </w:r>
      <w:r>
        <w:t>other words</w:t>
      </w:r>
      <w:r w:rsidR="00AF6F4E">
        <w:t>,</w:t>
      </w:r>
      <w:r>
        <w:t xml:space="preserve"> we should be looking to minimise displacement where possible.</w:t>
      </w:r>
    </w:p>
    <w:p w:rsidR="00BD3D11" w:rsidP="00BD3D11">
      <w:pPr>
        <w:pStyle w:val="Answer"/>
      </w:pPr>
      <w:sdt>
        <w:sdtPr>
          <w:alias w:val="Witness"/>
          <w:id w:val="2064728808"/>
          <w:placeholder>
            <w:docPart w:val="DefaultPlaceholder_22675703"/>
          </w:placeholder>
          <w:richText/>
        </w:sdtPr>
        <w:sdtContent>
          <w:r w:rsidRPr="00BD3D11">
            <w:rPr>
              <w:b/>
              <w:i/>
            </w:rPr>
            <w:t>Tim Williams:</w:t>
          </w:r>
        </w:sdtContent>
      </w:sdt>
      <w:r>
        <w:t xml:space="preserve"> I think the points Chris </w:t>
      </w:r>
      <w:r w:rsidR="00F279C7">
        <w:t xml:space="preserve">made </w:t>
      </w:r>
      <w:r>
        <w:t xml:space="preserve">there in terms of displacement are well made. We have </w:t>
      </w:r>
      <w:r>
        <w:t>a number of</w:t>
      </w:r>
      <w:r>
        <w:t xml:space="preserve"> </w:t>
      </w:r>
      <w:r w:rsidR="00F279C7">
        <w:t xml:space="preserve">enterprise zones </w:t>
      </w:r>
      <w:r>
        <w:t xml:space="preserve">across Wales. If there is </w:t>
      </w:r>
      <w:r w:rsidR="006A10AC">
        <w:t xml:space="preserve">an </w:t>
      </w:r>
      <w:r>
        <w:t xml:space="preserve">opportunity in a geographic location that a freeport could be linked to </w:t>
      </w:r>
      <w:r w:rsidR="00F279C7">
        <w:t xml:space="preserve">enterprise zones, </w:t>
      </w:r>
      <w:r>
        <w:t>that is something that could be an attraction</w:t>
      </w:r>
      <w:r w:rsidR="006A10AC">
        <w:t>,</w:t>
      </w:r>
      <w:r>
        <w:t xml:space="preserve"> but it depends </w:t>
      </w:r>
      <w:r w:rsidR="008F3089">
        <w:t xml:space="preserve">on </w:t>
      </w:r>
      <w:r w:rsidR="00F279C7">
        <w:t xml:space="preserve">the </w:t>
      </w:r>
      <w:r w:rsidR="008F3089">
        <w:t>movement of goods</w:t>
      </w:r>
      <w:r w:rsidR="00F279C7">
        <w:t xml:space="preserve"> and the </w:t>
      </w:r>
      <w:r w:rsidR="008F3089">
        <w:t>logistic</w:t>
      </w:r>
      <w:r>
        <w:t xml:space="preserve"> costs to get from port to</w:t>
      </w:r>
      <w:r w:rsidR="00F279C7">
        <w:t>,</w:t>
      </w:r>
      <w:r>
        <w:t xml:space="preserve"> say</w:t>
      </w:r>
      <w:r w:rsidR="00F279C7">
        <w:t>,</w:t>
      </w:r>
      <w:r>
        <w:t xml:space="preserve"> an </w:t>
      </w:r>
      <w:r w:rsidR="00F279C7">
        <w:t>enterprise zone</w:t>
      </w:r>
      <w:r w:rsidR="006A10AC">
        <w:t>,</w:t>
      </w:r>
      <w:r>
        <w:t xml:space="preserve"> so this cost-benefit analysis has to be done before we can make a definitive statement about how this would work in the round of freeport and </w:t>
      </w:r>
      <w:r w:rsidR="00F279C7">
        <w:t>enterprise zone</w:t>
      </w:r>
      <w:r>
        <w:t xml:space="preserve">. </w:t>
      </w:r>
      <w:r w:rsidR="001C21E1">
        <w:t xml:space="preserve">Enterprise </w:t>
      </w:r>
      <w:r w:rsidR="00F279C7">
        <w:t>z</w:t>
      </w:r>
      <w:r w:rsidR="001C21E1">
        <w:t>one</w:t>
      </w:r>
      <w:r w:rsidR="00A34945">
        <w:t>s</w:t>
      </w:r>
      <w:r>
        <w:t xml:space="preserve"> have been modestly successful in Wales</w:t>
      </w:r>
      <w:r w:rsidR="006A10AC">
        <w:t xml:space="preserve">. </w:t>
      </w:r>
      <w:r>
        <w:t xml:space="preserve">I sit on one of the boards for an </w:t>
      </w:r>
      <w:r w:rsidR="00F279C7">
        <w:t xml:space="preserve">enterprise zone </w:t>
      </w:r>
      <w:r>
        <w:t xml:space="preserve">where I had </w:t>
      </w:r>
      <w:r w:rsidR="00DA1BAF">
        <w:t>first-hand</w:t>
      </w:r>
      <w:r>
        <w:t xml:space="preserve"> experience of this. I guess </w:t>
      </w:r>
      <w:r>
        <w:t>later on</w:t>
      </w:r>
      <w:r>
        <w:t xml:space="preserve"> we will be discussing the impact of business rates and that sort of element </w:t>
      </w:r>
      <w:r w:rsidR="00F279C7">
        <w:t>on</w:t>
      </w:r>
      <w:r>
        <w:t xml:space="preserve"> a freeport or a free zone attached area.</w:t>
      </w:r>
    </w:p>
    <w:p w:rsidR="00BD3D11" w:rsidP="00BD3D11">
      <w:pPr>
        <w:pStyle w:val="Answer"/>
      </w:pPr>
      <w:r>
        <w:t>D</w:t>
      </w:r>
      <w:r>
        <w:t>isplacement is certainly a question mark</w:t>
      </w:r>
      <w:r>
        <w:t>,</w:t>
      </w:r>
      <w:r>
        <w:t xml:space="preserve"> but we </w:t>
      </w:r>
      <w:r>
        <w:t>have to</w:t>
      </w:r>
      <w:r>
        <w:t xml:space="preserve"> take the positive out of this, that we are creating something for us to do something with. While it could be a clean sheet of paper</w:t>
      </w:r>
      <w:r>
        <w:t>,</w:t>
      </w:r>
      <w:r>
        <w:t xml:space="preserve"> this is about writing the future</w:t>
      </w:r>
      <w:r>
        <w:t xml:space="preserve">. </w:t>
      </w:r>
      <w:r>
        <w:t xml:space="preserve">I think the points Roy </w:t>
      </w:r>
      <w:r w:rsidR="00F279C7">
        <w:t xml:space="preserve">made </w:t>
      </w:r>
      <w:r>
        <w:t xml:space="preserve">earlier are very well made in that sense, that this is </w:t>
      </w:r>
      <w:r w:rsidR="00F279C7">
        <w:t xml:space="preserve">perhaps </w:t>
      </w:r>
      <w:r w:rsidR="00A34945">
        <w:t>about</w:t>
      </w:r>
      <w:r>
        <w:t xml:space="preserve"> the future rather </w:t>
      </w:r>
      <w:r w:rsidR="00F279C7">
        <w:t>and</w:t>
      </w:r>
      <w:r>
        <w:t xml:space="preserve"> looking at how we support and create anchorage for our existing companies while</w:t>
      </w:r>
      <w:r w:rsidR="00F279C7">
        <w:t xml:space="preserve">, </w:t>
      </w:r>
      <w:r>
        <w:t>at the same time</w:t>
      </w:r>
      <w:r w:rsidR="00F279C7">
        <w:t>,</w:t>
      </w:r>
      <w:r>
        <w:t xml:space="preserve"> creating new opportunities and new technologies, green energy</w:t>
      </w:r>
      <w:r w:rsidR="00F279C7">
        <w:t>,</w:t>
      </w:r>
      <w:r>
        <w:t xml:space="preserve"> et cetera.</w:t>
      </w:r>
    </w:p>
    <w:p w:rsidR="00C4702A" w:rsidP="00BD3D11">
      <w:pPr>
        <w:pStyle w:val="Answer"/>
      </w:pPr>
      <w:sdt>
        <w:sdtPr>
          <w:alias w:val="Witness"/>
          <w:id w:val="2064728813"/>
          <w:placeholder>
            <w:docPart w:val="DefaultPlaceholder_22675703"/>
          </w:placeholder>
          <w:richText/>
        </w:sdtPr>
        <w:sdtContent>
          <w:r w:rsidRPr="00BD3D11" w:rsidR="00BD3D11">
            <w:rPr>
              <w:b/>
              <w:i/>
            </w:rPr>
            <w:t>Roy MacGregor:</w:t>
          </w:r>
        </w:sdtContent>
      </w:sdt>
      <w:r w:rsidR="00BD3D11">
        <w:t xml:space="preserve"> As I </w:t>
      </w:r>
      <w:r w:rsidR="00F279C7">
        <w:t>have</w:t>
      </w:r>
      <w:r w:rsidR="00BD3D11">
        <w:t xml:space="preserve"> an </w:t>
      </w:r>
      <w:r w:rsidR="00F279C7">
        <w:t xml:space="preserve">enterprise zone </w:t>
      </w:r>
      <w:r w:rsidR="008F3089">
        <w:t>in my area</w:t>
      </w:r>
      <w:r w:rsidR="00F279C7">
        <w:t xml:space="preserve">, </w:t>
      </w:r>
      <w:r w:rsidR="00BD3D11">
        <w:t xml:space="preserve">I think it is very much complementary. I do not think there is a displacement issue with </w:t>
      </w:r>
      <w:r w:rsidR="00F279C7">
        <w:t>e</w:t>
      </w:r>
      <w:r w:rsidR="001C21E1">
        <w:t>nterpri</w:t>
      </w:r>
      <w:r w:rsidR="00F279C7">
        <w:t xml:space="preserve">se zones </w:t>
      </w:r>
      <w:r w:rsidR="00BD3D11">
        <w:t>because the advantages are not there. I see that the focus is on preparing new jobs</w:t>
      </w:r>
      <w:r w:rsidR="00F279C7">
        <w:t xml:space="preserve">, </w:t>
      </w:r>
      <w:r w:rsidR="00BD3D11">
        <w:t xml:space="preserve">not displacing </w:t>
      </w:r>
      <w:r w:rsidR="00CF35E8">
        <w:t xml:space="preserve">work </w:t>
      </w:r>
      <w:r w:rsidR="00BD3D11">
        <w:t xml:space="preserve">from one area to another. </w:t>
      </w:r>
      <w:r w:rsidR="00F279C7">
        <w:t>The</w:t>
      </w:r>
      <w:r w:rsidR="00DC44F0">
        <w:t xml:space="preserve"> </w:t>
      </w:r>
      <w:r w:rsidR="00BD3D11">
        <w:t>focus must be on new areas of growth and being able to be competitive against</w:t>
      </w:r>
      <w:r w:rsidR="006A10AC">
        <w:t>—</w:t>
      </w:r>
      <w:r w:rsidR="00BD3D11">
        <w:t>for us</w:t>
      </w:r>
      <w:r w:rsidR="006A10AC">
        <w:t>—</w:t>
      </w:r>
      <w:r w:rsidR="00BD3D11">
        <w:t>Europe in new industries. I see that the green industry is one</w:t>
      </w:r>
      <w:r w:rsidR="00DC44F0">
        <w:t>,</w:t>
      </w:r>
      <w:r w:rsidR="00BD3D11">
        <w:t xml:space="preserve"> and I see the car industry having to meet th</w:t>
      </w:r>
      <w:r w:rsidR="00DC44F0">
        <w:t>e</w:t>
      </w:r>
      <w:r w:rsidR="00BD3D11">
        <w:t xml:space="preserve"> challenge of </w:t>
      </w:r>
      <w:r w:rsidR="00A34945">
        <w:t>making</w:t>
      </w:r>
      <w:r w:rsidR="00BD3D11">
        <w:t xml:space="preserve"> that transition. It is new jobs that we should be looking at, rather than displacing jobs from one area to another.</w:t>
      </w:r>
    </w:p>
    <w:p w:rsidR="00C4702A" w:rsidP="00CF35E8">
      <w:pPr>
        <w:pStyle w:val="Question"/>
        <w:numPr>
          <w:ilvl w:val="0"/>
          <w:numId w:val="0"/>
        </w:numPr>
        <w:ind w:left="794"/>
      </w:pPr>
      <w:sdt>
        <w:sdtPr>
          <w:alias w:val="Member"/>
          <w:tag w:val="&lt;Member mnisId='3957' dodsId='40371'&gt;"/>
          <w:id w:val="2064728818"/>
          <w:placeholder>
            <w:docPart w:val="DefaultPlaceholder_22675703"/>
          </w:placeholder>
          <w:richText/>
        </w:sdtPr>
        <w:sdtContent>
          <w:r w:rsidRPr="00C4702A">
            <w:rPr>
              <w:b/>
            </w:rPr>
            <w:t>Martin Vickers:</w:t>
          </w:r>
        </w:sdtContent>
      </w:sdt>
      <w:r>
        <w:t xml:space="preserve"> Roger, did you want to comment at all?</w:t>
      </w:r>
    </w:p>
    <w:p w:rsidR="00C4702A" w:rsidP="00C4702A">
      <w:pPr>
        <w:pStyle w:val="Answer"/>
      </w:pPr>
      <w:sdt>
        <w:sdtPr>
          <w:alias w:val="Witness"/>
          <w:id w:val="2064728822"/>
          <w:placeholder>
            <w:docPart w:val="DefaultPlaceholder_22675703"/>
          </w:placeholder>
          <w:richText/>
        </w:sdtPr>
        <w:sdtContent>
          <w:r w:rsidRPr="00C4702A">
            <w:rPr>
              <w:b/>
              <w:i/>
            </w:rPr>
            <w:t>Roger Pollen:</w:t>
          </w:r>
        </w:sdtContent>
      </w:sdt>
      <w:r>
        <w:t xml:space="preserve"> Not on that point, thank you.</w:t>
      </w:r>
    </w:p>
    <w:p w:rsidR="00C4702A" w:rsidP="00C4702A">
      <w:pPr>
        <w:pStyle w:val="Question"/>
      </w:pPr>
      <w:sdt>
        <w:sdtPr>
          <w:alias w:val="Member"/>
          <w:tag w:val="&lt;Member mnisId='1546' dodsId='38376'&gt;"/>
          <w:id w:val="2064728827"/>
          <w:placeholder>
            <w:docPart w:val="DefaultPlaceholder_22675703"/>
          </w:placeholder>
          <w:richText/>
        </w:sdtPr>
        <w:sdtContent>
          <w:r w:rsidRPr="00C4702A">
            <w:rPr>
              <w:b/>
            </w:rPr>
            <w:t>Chair:</w:t>
          </w:r>
        </w:sdtContent>
      </w:sdt>
      <w:r>
        <w:t xml:space="preserve"> Chris Starkie, can I come back in </w:t>
      </w:r>
      <w:r w:rsidR="006A10AC">
        <w:t xml:space="preserve">momentarily </w:t>
      </w:r>
      <w:r>
        <w:t xml:space="preserve">before I bring </w:t>
      </w:r>
      <w:r w:rsidR="00DC44F0">
        <w:t xml:space="preserve">in </w:t>
      </w:r>
      <w:r>
        <w:t>Mark Garnier</w:t>
      </w:r>
      <w:r w:rsidR="006A10AC">
        <w:t>? I</w:t>
      </w:r>
      <w:r>
        <w:t>f we could have a brief exchange</w:t>
      </w:r>
      <w:r w:rsidR="00DC44F0">
        <w:t xml:space="preserve">, </w:t>
      </w:r>
      <w:r>
        <w:t xml:space="preserve">due to time. </w:t>
      </w:r>
      <w:r w:rsidR="006A10AC">
        <w:t>I</w:t>
      </w:r>
      <w:r>
        <w:t>f you do not get freeport status</w:t>
      </w:r>
      <w:r w:rsidR="00DC44F0">
        <w:t>,</w:t>
      </w:r>
      <w:r>
        <w:t xml:space="preserve"> or</w:t>
      </w:r>
      <w:r w:rsidR="00DC44F0">
        <w:t xml:space="preserve"> if</w:t>
      </w:r>
      <w:r>
        <w:t xml:space="preserve"> somebody does not get freeport status</w:t>
      </w:r>
      <w:r w:rsidR="00DC44F0">
        <w:t>,</w:t>
      </w:r>
      <w:r>
        <w:t xml:space="preserve"> is the fear that you do not have the freeport and the tariff and all that benefit</w:t>
      </w:r>
      <w:r w:rsidR="00DC44F0">
        <w:t xml:space="preserve">, </w:t>
      </w:r>
      <w:r>
        <w:t xml:space="preserve">or is one of the fears that people </w:t>
      </w:r>
      <w:r w:rsidR="00DC44F0">
        <w:t>will lose</w:t>
      </w:r>
      <w:r>
        <w:t xml:space="preserve"> out on the Government incentives that go </w:t>
      </w:r>
      <w:r w:rsidR="00A34945">
        <w:t>along</w:t>
      </w:r>
      <w:r>
        <w:t xml:space="preserve"> with the freeport?</w:t>
      </w:r>
    </w:p>
    <w:p w:rsidR="00C4702A" w:rsidP="00C4702A">
      <w:pPr>
        <w:pStyle w:val="Answer"/>
      </w:pPr>
      <w:sdt>
        <w:sdtPr>
          <w:alias w:val="Witness"/>
          <w:id w:val="2064728831"/>
          <w:placeholder>
            <w:docPart w:val="DefaultPlaceholder_22675703"/>
          </w:placeholder>
          <w:richText/>
        </w:sdtPr>
        <w:sdtContent>
          <w:r w:rsidRPr="00C4702A">
            <w:rPr>
              <w:b/>
              <w:i/>
            </w:rPr>
            <w:t>Chris Starkie:</w:t>
          </w:r>
        </w:sdtContent>
      </w:sdt>
      <w:r>
        <w:t xml:space="preserve"> Talking to the port operators</w:t>
      </w:r>
      <w:r w:rsidR="006A10AC">
        <w:t>,</w:t>
      </w:r>
      <w:r>
        <w:t xml:space="preserve"> they are a fiercely competitive bunch, as I am sure you already know.</w:t>
      </w:r>
    </w:p>
    <w:p w:rsidR="00C4702A" w:rsidP="00CF35E8">
      <w:pPr>
        <w:pStyle w:val="Question"/>
        <w:numPr>
          <w:ilvl w:val="0"/>
          <w:numId w:val="0"/>
        </w:numPr>
        <w:ind w:left="794"/>
      </w:pPr>
      <w:sdt>
        <w:sdtPr>
          <w:alias w:val="Member"/>
          <w:tag w:val="&lt;Member mnisId='1546' dodsId='38376'&gt;"/>
          <w:id w:val="2064728836"/>
          <w:placeholder>
            <w:docPart w:val="DefaultPlaceholder_22675703"/>
          </w:placeholder>
          <w:richText/>
        </w:sdtPr>
        <w:sdtContent>
          <w:r w:rsidRPr="00C4702A">
            <w:rPr>
              <w:b/>
            </w:rPr>
            <w:t>Chair:</w:t>
          </w:r>
        </w:sdtContent>
      </w:sdt>
      <w:r>
        <w:t xml:space="preserve"> We have gathered a bit of that.</w:t>
      </w:r>
    </w:p>
    <w:p w:rsidR="00C4702A" w:rsidP="00C4702A">
      <w:pPr>
        <w:pStyle w:val="Answer"/>
      </w:pPr>
      <w:sdt>
        <w:sdtPr>
          <w:alias w:val="Witness"/>
          <w:id w:val="2064728840"/>
          <w:placeholder>
            <w:docPart w:val="DefaultPlaceholder_22675703"/>
          </w:placeholder>
          <w:richText/>
        </w:sdtPr>
        <w:sdtContent>
          <w:r w:rsidRPr="00C4702A">
            <w:rPr>
              <w:b/>
              <w:i/>
            </w:rPr>
            <w:t>Chris Starkie:</w:t>
          </w:r>
        </w:sdtContent>
      </w:sdt>
      <w:r>
        <w:t xml:space="preserve"> Yes, so there is the issue about an unlevel playing field. </w:t>
      </w:r>
      <w:r w:rsidR="006A10AC">
        <w:t>L</w:t>
      </w:r>
      <w:r>
        <w:t>et us say your main competitor</w:t>
      </w:r>
      <w:r w:rsidR="006A10AC">
        <w:t>—</w:t>
      </w:r>
      <w:r w:rsidR="00CF35E8">
        <w:t xml:space="preserve">it </w:t>
      </w:r>
      <w:r>
        <w:t>does not have to be in the same geography</w:t>
      </w:r>
      <w:r w:rsidR="006A10AC">
        <w:t>,</w:t>
      </w:r>
      <w:r>
        <w:t xml:space="preserve"> but your main competitor</w:t>
      </w:r>
      <w:r w:rsidR="006A10AC">
        <w:t>—</w:t>
      </w:r>
      <w:r>
        <w:t>gains freeport status and you do not. All other things being equal</w:t>
      </w:r>
      <w:r w:rsidR="00DC44F0">
        <w:t>,</w:t>
      </w:r>
      <w:r>
        <w:t xml:space="preserve"> you are now at a competitive disadvantage.</w:t>
      </w:r>
    </w:p>
    <w:p w:rsidR="00C4702A" w:rsidP="00C4702A">
      <w:pPr>
        <w:pStyle w:val="Question"/>
      </w:pPr>
      <w:sdt>
        <w:sdtPr>
          <w:alias w:val="Member"/>
          <w:tag w:val="&lt;Member mnisId='1546' dodsId='38376'&gt;"/>
          <w:id w:val="2064728845"/>
          <w:placeholder>
            <w:docPart w:val="DefaultPlaceholder_22675703"/>
          </w:placeholder>
          <w:richText/>
        </w:sdtPr>
        <w:sdtContent>
          <w:r w:rsidRPr="00C4702A">
            <w:rPr>
              <w:b/>
            </w:rPr>
            <w:t>Chair:</w:t>
          </w:r>
        </w:sdtContent>
      </w:sdt>
      <w:r>
        <w:t xml:space="preserve"> If you were given the same Government bung</w:t>
      </w:r>
      <w:r w:rsidR="006A10AC">
        <w:t xml:space="preserve">, </w:t>
      </w:r>
      <w:r>
        <w:t xml:space="preserve">for lack of a better word, but </w:t>
      </w:r>
      <w:r w:rsidR="00CF35E8">
        <w:t xml:space="preserve">the </w:t>
      </w:r>
      <w:r>
        <w:t>same lump of cash as the freeport guys, so we just change one variable here</w:t>
      </w:r>
      <w:r w:rsidR="00DC44F0">
        <w:t>—</w:t>
      </w:r>
      <w:r>
        <w:t>we</w:t>
      </w:r>
      <w:r w:rsidR="00DC44F0">
        <w:t xml:space="preserve"> </w:t>
      </w:r>
      <w:r>
        <w:t>are not changing the freeport and the cash</w:t>
      </w:r>
      <w:r w:rsidR="00DC44F0">
        <w:t>;</w:t>
      </w:r>
      <w:r>
        <w:t xml:space="preserve"> we are just changing the freeport</w:t>
      </w:r>
      <w:r w:rsidR="00DC44F0">
        <w:t>—</w:t>
      </w:r>
      <w:r>
        <w:t>how would that be for the competitor?</w:t>
      </w:r>
    </w:p>
    <w:p w:rsidR="00C4702A" w:rsidP="00C4702A">
      <w:pPr>
        <w:pStyle w:val="Answer"/>
      </w:pPr>
      <w:sdt>
        <w:sdtPr>
          <w:alias w:val="Witness"/>
          <w:id w:val="2064728849"/>
          <w:placeholder>
            <w:docPart w:val="DefaultPlaceholder_22675703"/>
          </w:placeholder>
          <w:richText/>
        </w:sdtPr>
        <w:sdtContent>
          <w:r w:rsidRPr="00C4702A">
            <w:rPr>
              <w:b/>
              <w:i/>
            </w:rPr>
            <w:t>Chris Starkie:</w:t>
          </w:r>
        </w:sdtContent>
      </w:sdt>
      <w:r>
        <w:t xml:space="preserve"> </w:t>
      </w:r>
      <w:r w:rsidR="006A10AC">
        <w:t>I</w:t>
      </w:r>
      <w:r>
        <w:t>t would depend on the package that is available at a freeport and</w:t>
      </w:r>
      <w:r w:rsidR="00DC44F0">
        <w:t>,</w:t>
      </w:r>
      <w:r>
        <w:t xml:space="preserve"> to an extent</w:t>
      </w:r>
      <w:r w:rsidR="00DC44F0">
        <w:t>,</w:t>
      </w:r>
      <w:r>
        <w:t xml:space="preserve"> </w:t>
      </w:r>
      <w:r w:rsidR="00DC44F0">
        <w:t>on</w:t>
      </w:r>
      <w:r>
        <w:t xml:space="preserve"> the overall wrapper</w:t>
      </w:r>
      <w:r w:rsidR="006A10AC">
        <w:t xml:space="preserve">. </w:t>
      </w:r>
      <w:r>
        <w:t>There is the cash</w:t>
      </w:r>
      <w:r w:rsidR="00DC44F0">
        <w:t>,</w:t>
      </w:r>
      <w:r>
        <w:t xml:space="preserve"> and how we think freeports </w:t>
      </w:r>
      <w:r w:rsidR="00A34945">
        <w:t>would</w:t>
      </w:r>
      <w:r>
        <w:t xml:space="preserve"> work best is </w:t>
      </w:r>
      <w:r w:rsidR="00CF35E8">
        <w:t xml:space="preserve">as </w:t>
      </w:r>
      <w:r>
        <w:t xml:space="preserve">part of an integrated policy piece. </w:t>
      </w:r>
      <w:r w:rsidR="006A10AC">
        <w:t>C</w:t>
      </w:r>
      <w:r>
        <w:t>ash is one thing. There is the additional opportunity to invest in infrastructure</w:t>
      </w:r>
      <w:r w:rsidR="006A10AC">
        <w:t>, which</w:t>
      </w:r>
      <w:r>
        <w:t xml:space="preserve"> is another thing, </w:t>
      </w:r>
      <w:r w:rsidR="00DC44F0">
        <w:t xml:space="preserve">and </w:t>
      </w:r>
      <w:r>
        <w:t xml:space="preserve">then there would be local incentives as well. It could work. There have been examples of </w:t>
      </w:r>
      <w:r w:rsidR="00DC44F0">
        <w:t>enterprise zones</w:t>
      </w:r>
      <w:r>
        <w:t xml:space="preserve"> </w:t>
      </w:r>
      <w:r w:rsidR="00CF35E8">
        <w:t>“</w:t>
      </w:r>
      <w:r>
        <w:t>light</w:t>
      </w:r>
      <w:r w:rsidR="00CF35E8">
        <w:t>”</w:t>
      </w:r>
      <w:r>
        <w:t xml:space="preserve"> that are basically </w:t>
      </w:r>
      <w:r w:rsidR="00DC44F0">
        <w:t xml:space="preserve">enterprise zones </w:t>
      </w:r>
      <w:r>
        <w:t>in everything but name</w:t>
      </w:r>
      <w:r w:rsidR="00DC44F0">
        <w:t>,</w:t>
      </w:r>
      <w:r>
        <w:t xml:space="preserve"> and that has worked. It could work</w:t>
      </w:r>
      <w:r w:rsidR="006A10AC">
        <w:t>,</w:t>
      </w:r>
      <w:r>
        <w:t xml:space="preserve"> but I am not sure it would be </w:t>
      </w:r>
      <w:r w:rsidR="00BA2831">
        <w:t>i</w:t>
      </w:r>
      <w:r w:rsidR="00A34945">
        <w:t>deal</w:t>
      </w:r>
      <w:r>
        <w:t>.</w:t>
      </w:r>
    </w:p>
    <w:p w:rsidR="00C4702A" w:rsidP="00BA2831">
      <w:pPr>
        <w:pStyle w:val="Question"/>
        <w:numPr>
          <w:ilvl w:val="0"/>
          <w:numId w:val="0"/>
        </w:numPr>
        <w:ind w:left="794"/>
      </w:pPr>
      <w:sdt>
        <w:sdtPr>
          <w:alias w:val="Member"/>
          <w:tag w:val="&lt;Member mnisId='1546' dodsId='38376'&gt;"/>
          <w:id w:val="2064728854"/>
          <w:placeholder>
            <w:docPart w:val="DefaultPlaceholder_22675703"/>
          </w:placeholder>
          <w:richText/>
        </w:sdtPr>
        <w:sdtContent>
          <w:r w:rsidRPr="00C4702A">
            <w:rPr>
              <w:b/>
            </w:rPr>
            <w:t>Chair:</w:t>
          </w:r>
        </w:sdtContent>
      </w:sdt>
      <w:r>
        <w:t xml:space="preserve"> Thank you. I hope we did not take too long.</w:t>
      </w:r>
    </w:p>
    <w:p w:rsidR="00C4702A" w:rsidP="006A10AC">
      <w:pPr>
        <w:pStyle w:val="Question"/>
        <w:numPr>
          <w:ilvl w:val="0"/>
          <w:numId w:val="0"/>
        </w:numPr>
        <w:ind w:left="794"/>
      </w:pPr>
      <w:sdt>
        <w:sdtPr>
          <w:alias w:val="Member"/>
          <w:tag w:val="&lt;Member mnisId='4074' dodsId='35520'&gt;"/>
          <w:id w:val="2064728858"/>
          <w:placeholder>
            <w:docPart w:val="DefaultPlaceholder_22675703"/>
          </w:placeholder>
          <w:richText/>
        </w:sdtPr>
        <w:sdtContent>
          <w:r w:rsidRPr="00C4702A">
            <w:rPr>
              <w:b/>
            </w:rPr>
            <w:t>Mark Garnier:</w:t>
          </w:r>
        </w:sdtContent>
      </w:sdt>
      <w:r>
        <w:t xml:space="preserve"> </w:t>
      </w:r>
      <w:r w:rsidR="00DC44F0">
        <w:t>Thank you, Chairman. You strayed into</w:t>
      </w:r>
      <w:r>
        <w:t xml:space="preserve"> an area I was going to pick up on.</w:t>
      </w:r>
    </w:p>
    <w:p w:rsidR="00C4702A" w:rsidP="00CF35E8">
      <w:pPr>
        <w:pStyle w:val="Question"/>
        <w:numPr>
          <w:ilvl w:val="0"/>
          <w:numId w:val="0"/>
        </w:numPr>
        <w:ind w:left="794"/>
      </w:pPr>
      <w:sdt>
        <w:sdtPr>
          <w:alias w:val="Member"/>
          <w:tag w:val="&lt;Member mnisId='1546' dodsId='38376'&gt;"/>
          <w:id w:val="2064728862"/>
          <w:placeholder>
            <w:docPart w:val="DefaultPlaceholder_22675703"/>
          </w:placeholder>
          <w:richText/>
        </w:sdtPr>
        <w:sdtContent>
          <w:r w:rsidRPr="00C4702A">
            <w:rPr>
              <w:b/>
            </w:rPr>
            <w:t>Chair:</w:t>
          </w:r>
        </w:sdtContent>
      </w:sdt>
      <w:r>
        <w:t xml:space="preserve"> I hope I was complementary and not stomping all over it.</w:t>
      </w:r>
    </w:p>
    <w:p w:rsidR="00DC44F0" w:rsidP="00C4702A">
      <w:pPr>
        <w:pStyle w:val="Question"/>
      </w:pPr>
      <w:sdt>
        <w:sdtPr>
          <w:alias w:val="Member"/>
          <w:tag w:val="&lt;Member mnisId='4074' dodsId='35520'&gt;"/>
          <w:id w:val="2064728866"/>
          <w:placeholder>
            <w:docPart w:val="DefaultPlaceholder_22675703"/>
          </w:placeholder>
          <w:richText/>
        </w:sdtPr>
        <w:sdtContent>
          <w:r w:rsidRPr="00C4702A" w:rsidR="00C4702A">
            <w:rPr>
              <w:b/>
            </w:rPr>
            <w:t>Mark Garnier:</w:t>
          </w:r>
        </w:sdtContent>
      </w:sdt>
      <w:r w:rsidR="00C4702A">
        <w:t xml:space="preserve"> Angus, we work very well together.</w:t>
      </w:r>
    </w:p>
    <w:p w:rsidR="00C4702A" w:rsidP="00DC44F0">
      <w:pPr>
        <w:pStyle w:val="Question"/>
        <w:numPr>
          <w:ilvl w:val="0"/>
          <w:numId w:val="0"/>
        </w:numPr>
        <w:ind w:left="794"/>
      </w:pPr>
      <w:r>
        <w:t xml:space="preserve">Chris Starkie, if I can carry on with you. </w:t>
      </w:r>
      <w:r w:rsidR="00BA2831">
        <w:t>T</w:t>
      </w:r>
      <w:r>
        <w:t xml:space="preserve">here is a lot of </w:t>
      </w:r>
      <w:r w:rsidR="00A34945">
        <w:t>preoccupation</w:t>
      </w:r>
      <w:r>
        <w:t xml:space="preserve"> with the fact that free trade ports are adjacent to ports, be they airports or marine ports, but </w:t>
      </w:r>
      <w:r w:rsidR="00A34945">
        <w:t>you</w:t>
      </w:r>
      <w:r>
        <w:t xml:space="preserve"> </w:t>
      </w:r>
      <w:r w:rsidR="00A34945">
        <w:t>represent</w:t>
      </w:r>
      <w:r>
        <w:t xml:space="preserve"> the </w:t>
      </w:r>
      <w:r w:rsidR="00DC44F0">
        <w:t>local enterprise partnership</w:t>
      </w:r>
      <w:r w:rsidR="006A10AC">
        <w:t xml:space="preserve">. </w:t>
      </w:r>
      <w:r>
        <w:t xml:space="preserve">I am going to come to Tim </w:t>
      </w:r>
      <w:r w:rsidR="00DC44F0">
        <w:t>for</w:t>
      </w:r>
      <w:r>
        <w:t xml:space="preserve"> his views</w:t>
      </w:r>
      <w:r w:rsidR="006A10AC">
        <w:t>,</w:t>
      </w:r>
      <w:r>
        <w:t xml:space="preserve"> so listen carefully</w:t>
      </w:r>
      <w:r w:rsidR="00CF35E8">
        <w:t xml:space="preserve"> to the question</w:t>
      </w:r>
      <w:r>
        <w:t>, Tim, but the important point is why do you necessarily have to have a free trade port adjacent to a port? If you have a hub of economic activity that is invol</w:t>
      </w:r>
      <w:r w:rsidR="00CF35E8">
        <w:t>ved in the international market</w:t>
      </w:r>
      <w:r>
        <w:t>place</w:t>
      </w:r>
      <w:r w:rsidR="006A10AC">
        <w:t>,</w:t>
      </w:r>
      <w:r>
        <w:t xml:space="preserve"> surely it makes sense to have a free trade port around a manufacturing hub rather than </w:t>
      </w:r>
      <w:r w:rsidR="00CF35E8">
        <w:t xml:space="preserve">necessarily </w:t>
      </w:r>
      <w:r>
        <w:t>being transfixed by being next to a port.</w:t>
      </w:r>
    </w:p>
    <w:p w:rsidR="00C4702A" w:rsidP="00C4702A">
      <w:pPr>
        <w:pStyle w:val="Answer"/>
      </w:pPr>
      <w:sdt>
        <w:sdtPr>
          <w:alias w:val="Witness"/>
          <w:id w:val="2064728870"/>
          <w:placeholder>
            <w:docPart w:val="DefaultPlaceholder_22675703"/>
          </w:placeholder>
          <w:richText/>
        </w:sdtPr>
        <w:sdtContent>
          <w:r w:rsidRPr="00C4702A">
            <w:rPr>
              <w:b/>
              <w:i/>
            </w:rPr>
            <w:t>Chris Starkie:</w:t>
          </w:r>
        </w:sdtContent>
      </w:sdt>
      <w:r>
        <w:t xml:space="preserve"> </w:t>
      </w:r>
      <w:r w:rsidR="006A10AC">
        <w:t>T</w:t>
      </w:r>
      <w:r>
        <w:t>hat is an incredibly valid point. Tak</w:t>
      </w:r>
      <w:r w:rsidR="00DC44F0">
        <w:t>ing</w:t>
      </w:r>
      <w:r>
        <w:t xml:space="preserve"> an example from our area, the port of Felixstowe is on the east coast</w:t>
      </w:r>
      <w:r w:rsidR="006A10AC">
        <w:t>,</w:t>
      </w:r>
      <w:r>
        <w:t xml:space="preserve"> but i</w:t>
      </w:r>
      <w:r w:rsidR="00DC44F0">
        <w:t>t i</w:t>
      </w:r>
      <w:r>
        <w:t>s pretty much the gat</w:t>
      </w:r>
      <w:r w:rsidR="00CF35E8">
        <w:t xml:space="preserve">eway for goods coming into the </w:t>
      </w:r>
      <w:r w:rsidR="00504D9D">
        <w:t>M</w:t>
      </w:r>
      <w:r>
        <w:t xml:space="preserve">idlands and the north. In fact, more container traffic comes in from the port of Felixstowe </w:t>
      </w:r>
      <w:r w:rsidR="00504D9D">
        <w:t>to</w:t>
      </w:r>
      <w:r>
        <w:t xml:space="preserve"> serve the </w:t>
      </w:r>
      <w:r w:rsidR="00504D9D">
        <w:t xml:space="preserve">northern powerhouse </w:t>
      </w:r>
      <w:r>
        <w:t xml:space="preserve">than </w:t>
      </w:r>
      <w:r>
        <w:t>all of</w:t>
      </w:r>
      <w:r>
        <w:t xml:space="preserve"> the </w:t>
      </w:r>
      <w:r w:rsidR="00504D9D">
        <w:t xml:space="preserve">northern powerhouse </w:t>
      </w:r>
      <w:r>
        <w:t>ports put together. There is some logic in having</w:t>
      </w:r>
      <w:r w:rsidRPr="00504D9D" w:rsidR="00504D9D">
        <w:t xml:space="preserve"> </w:t>
      </w:r>
      <w:r w:rsidR="00504D9D">
        <w:t xml:space="preserve">Felixstowe as a freeport, </w:t>
      </w:r>
      <w:r>
        <w:t xml:space="preserve">and we </w:t>
      </w:r>
      <w:r w:rsidR="00A34945">
        <w:t>have</w:t>
      </w:r>
      <w:r>
        <w:t xml:space="preserve"> considered this as an opportunity and </w:t>
      </w:r>
      <w:r w:rsidR="00CF35E8">
        <w:t>an option</w:t>
      </w:r>
      <w:r w:rsidR="006A10AC">
        <w:t>,</w:t>
      </w:r>
      <w:r>
        <w:t xml:space="preserve"> but with a hub in the Midlands </w:t>
      </w:r>
      <w:r w:rsidR="00504D9D">
        <w:t>and</w:t>
      </w:r>
      <w:r>
        <w:t xml:space="preserve"> the concentration around </w:t>
      </w:r>
      <w:r w:rsidR="00A34945">
        <w:t>Northamptonshire</w:t>
      </w:r>
      <w:r>
        <w:t xml:space="preserve">, </w:t>
      </w:r>
      <w:r w:rsidR="00A34945">
        <w:t>Daventry</w:t>
      </w:r>
      <w:r>
        <w:t xml:space="preserve"> </w:t>
      </w:r>
      <w:r w:rsidR="00A34945">
        <w:t>and</w:t>
      </w:r>
      <w:r>
        <w:t xml:space="preserve"> so on, where the warehouse </w:t>
      </w:r>
      <w:r w:rsidR="00504D9D">
        <w:t xml:space="preserve">and </w:t>
      </w:r>
      <w:r>
        <w:t xml:space="preserve">manufacturing is. </w:t>
      </w:r>
      <w:r w:rsidR="006A10AC">
        <w:t>T</w:t>
      </w:r>
      <w:r>
        <w:t xml:space="preserve">hat is a very live concept. I am not sure the response from Government </w:t>
      </w:r>
      <w:r w:rsidR="00504D9D">
        <w:t xml:space="preserve">would </w:t>
      </w:r>
      <w:r>
        <w:t>necessarily support that</w:t>
      </w:r>
      <w:r w:rsidR="006A10AC">
        <w:t>,</w:t>
      </w:r>
      <w:r>
        <w:t xml:space="preserve"> but we would certainly be in favour of the flexibility, the </w:t>
      </w:r>
      <w:r w:rsidR="00A34945">
        <w:t>innovation</w:t>
      </w:r>
      <w:r>
        <w:t xml:space="preserve"> and </w:t>
      </w:r>
      <w:r w:rsidR="00504D9D">
        <w:t xml:space="preserve">the </w:t>
      </w:r>
      <w:r>
        <w:t>opportunities to have</w:t>
      </w:r>
      <w:r w:rsidR="006A10AC">
        <w:t xml:space="preserve"> </w:t>
      </w:r>
      <w:r w:rsidR="00CF35E8">
        <w:t>multin</w:t>
      </w:r>
      <w:r>
        <w:t>odal</w:t>
      </w:r>
      <w:r>
        <w:t xml:space="preserve"> sites. Indeed, maybe bring in airports or even rail hubs</w:t>
      </w:r>
      <w:r w:rsidRPr="00504D9D" w:rsidR="00504D9D">
        <w:t xml:space="preserve"> </w:t>
      </w:r>
      <w:r w:rsidR="00504D9D">
        <w:t>as well</w:t>
      </w:r>
      <w:r>
        <w:t>. There is a real opportunity to be genuinely innovative in this.</w:t>
      </w:r>
    </w:p>
    <w:p w:rsidR="00EB3CCF" w:rsidP="00CF35E8">
      <w:pPr>
        <w:pStyle w:val="Question"/>
        <w:numPr>
          <w:ilvl w:val="0"/>
          <w:numId w:val="0"/>
        </w:numPr>
        <w:ind w:left="794"/>
      </w:pPr>
      <w:sdt>
        <w:sdtPr>
          <w:alias w:val="Member"/>
          <w:tag w:val="&lt;Member mnisId='1546' dodsId='38376'&gt;"/>
          <w:id w:val="2064728875"/>
          <w:placeholder>
            <w:docPart w:val="DefaultPlaceholder_22675703"/>
          </w:placeholder>
          <w:richText/>
        </w:sdtPr>
        <w:sdtContent>
          <w:r w:rsidRPr="00C4702A" w:rsidR="00C4702A">
            <w:rPr>
              <w:b/>
            </w:rPr>
            <w:t>Chair:</w:t>
          </w:r>
        </w:sdtContent>
      </w:sdt>
      <w:r w:rsidR="00C4702A">
        <w:t xml:space="preserve"> If I may, that was the kind of point Roy MacGregor might have been making in the beginning. I am not certain, Mark Garnier</w:t>
      </w:r>
      <w:r w:rsidR="006A10AC">
        <w:t>—sorry,</w:t>
      </w:r>
      <w:r w:rsidR="00C4702A">
        <w:t xml:space="preserve"> he can speak for himself when you come to him</w:t>
      </w:r>
      <w:r w:rsidR="006A10AC">
        <w:t>—</w:t>
      </w:r>
      <w:r w:rsidR="00C4702A">
        <w:t>but I am just wondering if that was the point.</w:t>
      </w:r>
    </w:p>
    <w:p w:rsidR="00EB3CCF" w:rsidP="00CF35E8">
      <w:pPr>
        <w:pStyle w:val="Question"/>
        <w:numPr>
          <w:ilvl w:val="0"/>
          <w:numId w:val="0"/>
        </w:numPr>
        <w:ind w:left="794"/>
      </w:pPr>
      <w:sdt>
        <w:sdtPr>
          <w:alias w:val="Member"/>
          <w:tag w:val="&lt;Member mnisId='4074' dodsId='35520'&gt;"/>
          <w:id w:val="2064728879"/>
          <w:placeholder>
            <w:docPart w:val="DefaultPlaceholder_22675703"/>
          </w:placeholder>
          <w:richText/>
        </w:sdtPr>
        <w:sdtContent>
          <w:r w:rsidRPr="00EB3CCF">
            <w:rPr>
              <w:b/>
            </w:rPr>
            <w:t>Mark Garnier:</w:t>
          </w:r>
        </w:sdtContent>
      </w:sdt>
      <w:r>
        <w:t xml:space="preserve"> </w:t>
      </w:r>
      <w:r w:rsidR="006A10AC">
        <w:t>C</w:t>
      </w:r>
      <w:r>
        <w:t>an I develop the point, Angus</w:t>
      </w:r>
      <w:r w:rsidR="006A10AC">
        <w:t>,</w:t>
      </w:r>
      <w:r>
        <w:t xml:space="preserve"> and then</w:t>
      </w:r>
      <w:r w:rsidR="00BA2831">
        <w:t xml:space="preserve"> you can leap in at the last minute if I have missed anything?</w:t>
      </w:r>
    </w:p>
    <w:p w:rsidR="00EB3CCF" w:rsidP="00CF35E8">
      <w:pPr>
        <w:pStyle w:val="Question"/>
        <w:numPr>
          <w:ilvl w:val="0"/>
          <w:numId w:val="0"/>
        </w:numPr>
        <w:ind w:left="794"/>
      </w:pPr>
      <w:sdt>
        <w:sdtPr>
          <w:alias w:val="Member"/>
          <w:tag w:val="&lt;Member mnisId='1546' dodsId='38376'&gt;"/>
          <w:id w:val="2064728883"/>
          <w:placeholder>
            <w:docPart w:val="DefaultPlaceholder_22675703"/>
          </w:placeholder>
          <w:richText/>
        </w:sdtPr>
        <w:sdtContent>
          <w:r w:rsidRPr="00EB3CCF">
            <w:rPr>
              <w:b/>
            </w:rPr>
            <w:t>Chair:</w:t>
          </w:r>
        </w:sdtContent>
      </w:sdt>
      <w:r>
        <w:t xml:space="preserve"> You had better do that.</w:t>
      </w:r>
    </w:p>
    <w:p w:rsidR="00EB3CCF" w:rsidP="00EB3CCF">
      <w:pPr>
        <w:pStyle w:val="Question"/>
      </w:pPr>
      <w:sdt>
        <w:sdtPr>
          <w:alias w:val="Member"/>
          <w:tag w:val="&lt;Member mnisId='4074' dodsId='35520'&gt;"/>
          <w:id w:val="2064728887"/>
          <w:placeholder>
            <w:docPart w:val="DefaultPlaceholder_22675703"/>
          </w:placeholder>
          <w:richText/>
        </w:sdtPr>
        <w:sdtContent>
          <w:r w:rsidRPr="00EB3CCF">
            <w:rPr>
              <w:b/>
            </w:rPr>
            <w:t>Mark Garnier:</w:t>
          </w:r>
        </w:sdtContent>
      </w:sdt>
      <w:r w:rsidR="00BA2831">
        <w:t xml:space="preserve"> </w:t>
      </w:r>
      <w:r>
        <w:t>Chris, in your answer the one thing that slightly alarmed me is when you talk</w:t>
      </w:r>
      <w:r w:rsidR="00504D9D">
        <w:t>ed</w:t>
      </w:r>
      <w:r>
        <w:t xml:space="preserve"> about warehousing, because I think the whole point about free trade ports is not to have bonded warehouses</w:t>
      </w:r>
      <w:r w:rsidR="00500434">
        <w:t>,</w:t>
      </w:r>
      <w:r>
        <w:t xml:space="preserve"> but to have economic activity and value-adding</w:t>
      </w:r>
      <w:r w:rsidR="00500434">
        <w:t>.</w:t>
      </w:r>
    </w:p>
    <w:p w:rsidR="00EB3CCF" w:rsidP="00EB3CCF">
      <w:pPr>
        <w:pStyle w:val="Answer"/>
      </w:pPr>
      <w:sdt>
        <w:sdtPr>
          <w:alias w:val="Witness"/>
          <w:id w:val="2064728891"/>
          <w:placeholder>
            <w:docPart w:val="DefaultPlaceholder_22675703"/>
          </w:placeholder>
          <w:richText/>
        </w:sdtPr>
        <w:sdtContent>
          <w:r w:rsidRPr="00EB3CCF">
            <w:rPr>
              <w:b/>
              <w:i/>
            </w:rPr>
            <w:t>Chris Starkie:</w:t>
          </w:r>
        </w:sdtContent>
      </w:sdt>
      <w:r>
        <w:t xml:space="preserve"> Absolutely. I appreciate what you are saying</w:t>
      </w:r>
      <w:r w:rsidR="00504D9D">
        <w:t>,</w:t>
      </w:r>
      <w:r>
        <w:t xml:space="preserve"> and the benefit is about manufacturing, not in simply shifting goods around. The Midlands is where there is concentrated automotive production and manufacturing</w:t>
      </w:r>
      <w:r w:rsidR="00504D9D">
        <w:t>,</w:t>
      </w:r>
      <w:r>
        <w:t xml:space="preserve"> so I would accept that point. Warehousing would be a bad example.</w:t>
      </w:r>
    </w:p>
    <w:p w:rsidR="00EB3CCF" w:rsidP="00EB3CCF">
      <w:pPr>
        <w:pStyle w:val="Question"/>
      </w:pPr>
      <w:sdt>
        <w:sdtPr>
          <w:alias w:val="Member"/>
          <w:tag w:val="&lt;Member mnisId='4074' dodsId='35520'&gt;"/>
          <w:id w:val="2064728896"/>
          <w:placeholder>
            <w:docPart w:val="DefaultPlaceholder_22675703"/>
          </w:placeholder>
          <w:richText/>
        </w:sdtPr>
        <w:sdtContent>
          <w:r w:rsidRPr="00EB3CCF">
            <w:rPr>
              <w:b/>
            </w:rPr>
            <w:t>Mark Garnier:</w:t>
          </w:r>
        </w:sdtContent>
      </w:sdt>
      <w:r>
        <w:t xml:space="preserve"> Segueing very neatly to Tim Williams on the automotive sector</w:t>
      </w:r>
      <w:r w:rsidR="00500434">
        <w:t>,</w:t>
      </w:r>
      <w:r>
        <w:t xml:space="preserve"> because again this is probably where it is going to make a big difference</w:t>
      </w:r>
      <w:r w:rsidR="00504D9D">
        <w:t>—</w:t>
      </w:r>
      <w:r>
        <w:t>I</w:t>
      </w:r>
      <w:r w:rsidR="00CF35E8">
        <w:t xml:space="preserve"> think it is 3.5% for parts and components, 10% for</w:t>
      </w:r>
      <w:r>
        <w:t xml:space="preserve"> finished vehicles</w:t>
      </w:r>
      <w:r w:rsidR="00500434">
        <w:t xml:space="preserve">. </w:t>
      </w:r>
      <w:r>
        <w:t>I suppose Nissan is</w:t>
      </w:r>
      <w:r w:rsidR="00504D9D">
        <w:t xml:space="preserve"> </w:t>
      </w:r>
      <w:r>
        <w:t>but</w:t>
      </w:r>
      <w:r w:rsidR="00504D9D">
        <w:t>,</w:t>
      </w:r>
      <w:r>
        <w:t xml:space="preserve"> if you look at the Midlands or other parts of the country</w:t>
      </w:r>
      <w:r w:rsidR="00504D9D">
        <w:t>,</w:t>
      </w:r>
      <w:r>
        <w:t xml:space="preserve"> you have big engineering hubs where they manufacture cars. Surely it is much more useful to put the free trade ports within that manufacturing sector than just </w:t>
      </w:r>
      <w:r w:rsidR="00504D9D">
        <w:t xml:space="preserve">to </w:t>
      </w:r>
      <w:r>
        <w:t>be obsessed by a port</w:t>
      </w:r>
      <w:r w:rsidR="00500434">
        <w:t>.</w:t>
      </w:r>
    </w:p>
    <w:p w:rsidR="00BD3D11" w:rsidP="00EB3CCF">
      <w:pPr>
        <w:pStyle w:val="Answer"/>
      </w:pPr>
      <w:sdt>
        <w:sdtPr>
          <w:alias w:val="Witness"/>
          <w:id w:val="2064728900"/>
          <w:placeholder>
            <w:docPart w:val="DefaultPlaceholder_22675703"/>
          </w:placeholder>
          <w:richText/>
        </w:sdtPr>
        <w:sdtContent>
          <w:r w:rsidRPr="00EB3CCF" w:rsidR="00EB3CCF">
            <w:rPr>
              <w:b/>
              <w:i/>
            </w:rPr>
            <w:t>Tim Williams:</w:t>
          </w:r>
        </w:sdtContent>
      </w:sdt>
      <w:r w:rsidR="00EB3CCF">
        <w:t xml:space="preserve"> </w:t>
      </w:r>
      <w:r w:rsidR="00A34945">
        <w:t>As</w:t>
      </w:r>
      <w:r w:rsidR="00EB3CCF">
        <w:t xml:space="preserve"> long as you can put it alongside each one of the manufacturers</w:t>
      </w:r>
      <w:r w:rsidR="00504D9D">
        <w:t xml:space="preserve">, </w:t>
      </w:r>
      <w:r w:rsidR="00A34945">
        <w:t>you</w:t>
      </w:r>
      <w:r w:rsidR="00EB3CCF">
        <w:t xml:space="preserve"> are probably right, Mark. </w:t>
      </w:r>
      <w:r w:rsidR="00504D9D">
        <w:t>T</w:t>
      </w:r>
      <w:r w:rsidR="00EB3CCF">
        <w:t xml:space="preserve">his is how </w:t>
      </w:r>
      <w:r w:rsidR="00A34945">
        <w:t>you</w:t>
      </w:r>
      <w:r w:rsidR="00EB3CCF">
        <w:t xml:space="preserve"> advantage one area or one group of companies against another across the patch</w:t>
      </w:r>
      <w:r w:rsidR="00500434">
        <w:t xml:space="preserve">. </w:t>
      </w:r>
      <w:r w:rsidR="00EB3CCF">
        <w:t xml:space="preserve">I totally </w:t>
      </w:r>
      <w:r w:rsidR="00A34945">
        <w:t>agree</w:t>
      </w:r>
      <w:r w:rsidR="00EB3CCF">
        <w:t>. I think certain areas could be looked at.</w:t>
      </w:r>
    </w:p>
    <w:p w:rsidR="00EB3CCF" w:rsidP="00EB3CCF">
      <w:pPr>
        <w:pStyle w:val="Answer"/>
      </w:pPr>
      <w:r>
        <w:t xml:space="preserve">If we look at someone like Ford, Ford at Bridgend sadly closed its doors a couple of weeks ago and stopped engine production. </w:t>
      </w:r>
      <w:r w:rsidR="00500434">
        <w:t>B</w:t>
      </w:r>
      <w:r>
        <w:t>y definition</w:t>
      </w:r>
      <w:r w:rsidR="00500434">
        <w:t>, it</w:t>
      </w:r>
      <w:r w:rsidR="00500434">
        <w:t xml:space="preserve"> </w:t>
      </w:r>
      <w:r>
        <w:t>could bring in a huge amount of componentry to</w:t>
      </w:r>
      <w:r w:rsidR="00BA2831">
        <w:t xml:space="preserve"> make an engine and export it. </w:t>
      </w:r>
      <w:r w:rsidR="00500434">
        <w:t xml:space="preserve">It </w:t>
      </w:r>
      <w:r>
        <w:t xml:space="preserve">could almost become a freeport </w:t>
      </w:r>
      <w:r>
        <w:t xml:space="preserve">area in </w:t>
      </w:r>
      <w:r w:rsidR="00500434">
        <w:t xml:space="preserve">its </w:t>
      </w:r>
      <w:r>
        <w:t>own right</w:t>
      </w:r>
      <w:r>
        <w:t xml:space="preserve">. Dagenham probably would say equally the same, that </w:t>
      </w:r>
      <w:r w:rsidR="00500434">
        <w:t xml:space="preserve">it </w:t>
      </w:r>
      <w:r>
        <w:t>produc</w:t>
      </w:r>
      <w:r w:rsidR="00CF35E8">
        <w:t>e</w:t>
      </w:r>
      <w:r w:rsidR="00500434">
        <w:t>s</w:t>
      </w:r>
      <w:r>
        <w:t xml:space="preserve"> engines but all of it is exported, so therefore </w:t>
      </w:r>
      <w:r w:rsidR="00500434">
        <w:t xml:space="preserve">it </w:t>
      </w:r>
      <w:r>
        <w:t xml:space="preserve">could almost be considered as a freeport in </w:t>
      </w:r>
      <w:r w:rsidR="00500434">
        <w:t xml:space="preserve">its </w:t>
      </w:r>
      <w:r>
        <w:t xml:space="preserve">own entity. </w:t>
      </w:r>
      <w:r w:rsidR="00500434">
        <w:t xml:space="preserve">It is </w:t>
      </w:r>
      <w:r>
        <w:t xml:space="preserve">not a port, </w:t>
      </w:r>
      <w:r w:rsidR="00A34945">
        <w:t>obviously, but</w:t>
      </w:r>
      <w:r>
        <w:t xml:space="preserve"> </w:t>
      </w:r>
      <w:r w:rsidR="00500434">
        <w:t xml:space="preserve">it is </w:t>
      </w:r>
      <w:r>
        <w:t>a specific geographic location.</w:t>
      </w:r>
    </w:p>
    <w:p w:rsidR="00DE0CED" w:rsidP="00EB3CCF">
      <w:pPr>
        <w:pStyle w:val="Answer"/>
      </w:pPr>
      <w:r>
        <w:t>T</w:t>
      </w:r>
      <w:r w:rsidR="00EB3CCF">
        <w:t>he concept around clustering port</w:t>
      </w:r>
      <w:r>
        <w:t>s,</w:t>
      </w:r>
      <w:r w:rsidR="00EB3CCF">
        <w:t xml:space="preserve"> as we described it, but “zone” is perhaps the other word to use here, could have merit, so long as this is a fair playing field. I </w:t>
      </w:r>
      <w:r w:rsidR="00A34945">
        <w:t>know</w:t>
      </w:r>
      <w:r w:rsidR="00504D9D">
        <w:t>,</w:t>
      </w:r>
      <w:r w:rsidR="00EB3CCF">
        <w:t xml:space="preserve"> when I talk about freeports across Wales and </w:t>
      </w:r>
      <w:r>
        <w:t xml:space="preserve">say </w:t>
      </w:r>
      <w:r w:rsidR="00EB3CCF">
        <w:t>that one area could be advantaged as a freeport area</w:t>
      </w:r>
      <w:r w:rsidR="00504D9D">
        <w:t>,</w:t>
      </w:r>
      <w:r w:rsidR="00EB3CCF">
        <w:t xml:space="preserve"> I get a lot of people saying, “</w:t>
      </w:r>
      <w:r>
        <w:t>W</w:t>
      </w:r>
      <w:r w:rsidR="00EB3CCF">
        <w:t xml:space="preserve">hat about me? Where is my advantage in all of this?” </w:t>
      </w:r>
      <w:r>
        <w:t>Y</w:t>
      </w:r>
      <w:r w:rsidR="00EB3CCF">
        <w:t xml:space="preserve">ou could </w:t>
      </w:r>
      <w:r w:rsidR="00A34945">
        <w:t>argue</w:t>
      </w:r>
      <w:r w:rsidR="00EB3CCF">
        <w:t xml:space="preserve"> best of both worlds here, that we have a port that is a freepo</w:t>
      </w:r>
      <w:r w:rsidR="00CF35E8">
        <w:t xml:space="preserve">rt, but </w:t>
      </w:r>
      <w:r w:rsidR="00CF35E8">
        <w:t>satellite</w:t>
      </w:r>
      <w:r w:rsidR="00504D9D">
        <w:t>d</w:t>
      </w:r>
      <w:r w:rsidR="00CF35E8">
        <w:t xml:space="preserve"> </w:t>
      </w:r>
      <w:r w:rsidR="00EB3CCF">
        <w:t>to that freeport</w:t>
      </w:r>
      <w:r w:rsidR="00E000C8">
        <w:t>,</w:t>
      </w:r>
      <w:r w:rsidR="00EB3CCF">
        <w:t xml:space="preserve"> </w:t>
      </w:r>
      <w:r w:rsidR="00A34945">
        <w:t>going</w:t>
      </w:r>
      <w:r w:rsidR="00EB3CCF">
        <w:t xml:space="preserve"> back perhaps to </w:t>
      </w:r>
      <w:r w:rsidR="00504D9D">
        <w:t xml:space="preserve">enterprise zones </w:t>
      </w:r>
      <w:r w:rsidR="00EB3CCF">
        <w:t xml:space="preserve">or geographic locations of cluster </w:t>
      </w:r>
      <w:r w:rsidR="00A34945">
        <w:t>around</w:t>
      </w:r>
      <w:r w:rsidR="00EB3CCF">
        <w:t xml:space="preserve"> certain specific </w:t>
      </w:r>
      <w:r w:rsidR="00A34945">
        <w:t>manufacturing</w:t>
      </w:r>
      <w:r w:rsidR="00EB3CCF">
        <w:t xml:space="preserve"> sectors. </w:t>
      </w:r>
      <w:r w:rsidR="00504D9D">
        <w:t>You ask</w:t>
      </w:r>
      <w:r w:rsidR="00EB3CCF">
        <w:t xml:space="preserve"> a fair question</w:t>
      </w:r>
      <w:r w:rsidR="00504D9D">
        <w:t xml:space="preserve">, </w:t>
      </w:r>
      <w:r w:rsidR="00EB3CCF">
        <w:t>and I think</w:t>
      </w:r>
      <w:r w:rsidR="00E000C8">
        <w:t xml:space="preserve"> it is</w:t>
      </w:r>
      <w:r w:rsidR="00EB3CCF">
        <w:t xml:space="preserve"> something that we should be looking at. If it is to save the automotive industry</w:t>
      </w:r>
      <w:r w:rsidR="00504D9D">
        <w:t xml:space="preserve">, </w:t>
      </w:r>
      <w:r w:rsidR="00EB3CCF">
        <w:t xml:space="preserve">you cannot say that one manufacturer has </w:t>
      </w:r>
      <w:r w:rsidR="00A34945">
        <w:t>advantage</w:t>
      </w:r>
      <w:r w:rsidR="00EB3CCF">
        <w:t xml:space="preserve"> over another. That is unfair competition.</w:t>
      </w:r>
    </w:p>
    <w:p w:rsidR="00DE0CED" w:rsidP="00DE0CED">
      <w:pPr>
        <w:pStyle w:val="Question"/>
      </w:pPr>
      <w:sdt>
        <w:sdtPr>
          <w:alias w:val="Member"/>
          <w:tag w:val="&lt;Member mnisId='4074' dodsId='35520'&gt;"/>
          <w:id w:val="2064728905"/>
          <w:placeholder>
            <w:docPart w:val="DefaultPlaceholder_22675703"/>
          </w:placeholder>
          <w:richText/>
        </w:sdtPr>
        <w:sdtContent>
          <w:r w:rsidRPr="00DE0CED">
            <w:rPr>
              <w:b/>
            </w:rPr>
            <w:t>Mark Garnier:</w:t>
          </w:r>
        </w:sdtContent>
      </w:sdt>
      <w:r>
        <w:t xml:space="preserve"> Sorry, there is something I am also very interested in hearing your point of view on</w:t>
      </w:r>
      <w:r w:rsidR="00E000C8">
        <w:t>. T</w:t>
      </w:r>
      <w:r>
        <w:t xml:space="preserve">here is this idea that we could be robbing </w:t>
      </w:r>
      <w:r>
        <w:t xml:space="preserve">Peter to pay Paul in terms of pinching people out of </w:t>
      </w:r>
      <w:r w:rsidR="00CC04FD">
        <w:t>enterprise zon</w:t>
      </w:r>
      <w:r w:rsidR="001C21E1">
        <w:t>e</w:t>
      </w:r>
      <w:r>
        <w:t xml:space="preserve">s into freeports if you </w:t>
      </w:r>
      <w:r w:rsidR="00A34945">
        <w:t>follow</w:t>
      </w:r>
      <w:r>
        <w:t xml:space="preserve"> t</w:t>
      </w:r>
      <w:r w:rsidR="00CC04FD">
        <w:t>hrough t</w:t>
      </w:r>
      <w:r>
        <w:t xml:space="preserve">his idea of having them where they are useful rather than by ports. If you mash the two together and </w:t>
      </w:r>
      <w:r w:rsidR="00CC04FD">
        <w:t>have</w:t>
      </w:r>
      <w:r>
        <w:t xml:space="preserve"> not only a free trade port</w:t>
      </w:r>
      <w:r w:rsidR="00CC04FD">
        <w:t xml:space="preserve"> </w:t>
      </w:r>
      <w:r>
        <w:t xml:space="preserve">but some of the advantages from the </w:t>
      </w:r>
      <w:r w:rsidR="00CC04FD">
        <w:t>enterprise zones</w:t>
      </w:r>
      <w:r w:rsidR="00E000C8">
        <w:t>—</w:t>
      </w:r>
      <w:r>
        <w:t xml:space="preserve">for </w:t>
      </w:r>
      <w:r w:rsidR="00A34945">
        <w:t>example</w:t>
      </w:r>
      <w:r>
        <w:t>, the business rate reduction, the planning grants and all the rest of it</w:t>
      </w:r>
      <w:r w:rsidR="00E000C8">
        <w:t>—</w:t>
      </w:r>
      <w:r>
        <w:t>would you finally</w:t>
      </w:r>
      <w:r w:rsidR="00CC04FD">
        <w:t xml:space="preserve"> be</w:t>
      </w:r>
      <w:r>
        <w:t xml:space="preserve"> coming up with something that is super</w:t>
      </w:r>
      <w:r w:rsidR="00E000C8">
        <w:t xml:space="preserve"> </w:t>
      </w:r>
      <w:r>
        <w:t>useful to certain sectors of the manufacturing industry and</w:t>
      </w:r>
      <w:r w:rsidR="00CC04FD">
        <w:t>,</w:t>
      </w:r>
      <w:r>
        <w:t xml:space="preserve"> indeed</w:t>
      </w:r>
      <w:r w:rsidR="00CC04FD">
        <w:t>,</w:t>
      </w:r>
      <w:r>
        <w:t xml:space="preserve"> certain areas that need a boost in terms of building economic activity?</w:t>
      </w:r>
    </w:p>
    <w:p w:rsidR="00CC04FD" w:rsidP="00DE0CED">
      <w:pPr>
        <w:pStyle w:val="Answer"/>
      </w:pPr>
      <w:sdt>
        <w:sdtPr>
          <w:alias w:val="Witness"/>
          <w:id w:val="2064728909"/>
          <w:placeholder>
            <w:docPart w:val="DefaultPlaceholder_22675703"/>
          </w:placeholder>
          <w:richText/>
        </w:sdtPr>
        <w:sdtContent>
          <w:r w:rsidRPr="00DE0CED" w:rsidR="00DE0CED">
            <w:rPr>
              <w:b/>
              <w:i/>
            </w:rPr>
            <w:t>Tim Williams:</w:t>
          </w:r>
        </w:sdtContent>
      </w:sdt>
      <w:r w:rsidR="00DE0CED">
        <w:t xml:space="preserve"> I think you can</w:t>
      </w:r>
      <w:r w:rsidR="00E000C8">
        <w:t xml:space="preserve">. </w:t>
      </w:r>
      <w:r w:rsidR="00DE0CED">
        <w:t xml:space="preserve">I think </w:t>
      </w:r>
      <w:r w:rsidR="00A34945">
        <w:t>you</w:t>
      </w:r>
      <w:r w:rsidR="00DE0CED">
        <w:t xml:space="preserve"> are coming to this area of anchorage for existing companies versus the opportunity around new technologies and the opportunity to bring in new investment around th</w:t>
      </w:r>
      <w:r>
        <w:t>os</w:t>
      </w:r>
      <w:r w:rsidR="00DE0CED">
        <w:t xml:space="preserve">e new technologies. </w:t>
      </w:r>
      <w:r w:rsidR="00E000C8">
        <w:t>T</w:t>
      </w:r>
      <w:r w:rsidR="00DE0CED">
        <w:t>his is a difficult balance to try to strike</w:t>
      </w:r>
      <w:r>
        <w:t xml:space="preserve">, </w:t>
      </w:r>
      <w:r w:rsidR="00DE0CED">
        <w:t xml:space="preserve">and </w:t>
      </w:r>
      <w:r w:rsidR="00A34945">
        <w:t>maybe</w:t>
      </w:r>
      <w:r w:rsidR="00DE0CED">
        <w:t xml:space="preserve"> there is opportunity for a blend of both but</w:t>
      </w:r>
      <w:r>
        <w:t>,</w:t>
      </w:r>
      <w:r w:rsidR="00DE0CED">
        <w:t xml:space="preserve"> as we have been discussing today</w:t>
      </w:r>
      <w:r w:rsidR="00E000C8">
        <w:t>,</w:t>
      </w:r>
      <w:r w:rsidR="00DE0CED">
        <w:t xml:space="preserve"> the idea and the </w:t>
      </w:r>
      <w:r w:rsidR="00A34945">
        <w:t>opportunity</w:t>
      </w:r>
      <w:r w:rsidR="00DE0CED">
        <w:t xml:space="preserve"> around </w:t>
      </w:r>
      <w:r>
        <w:t xml:space="preserve">a </w:t>
      </w:r>
      <w:r w:rsidR="00DE0CED">
        <w:t>freeport</w:t>
      </w:r>
      <w:r>
        <w:t>, whether or not it i</w:t>
      </w:r>
      <w:r w:rsidR="00DE0CED">
        <w:t xml:space="preserve">s linked to an </w:t>
      </w:r>
      <w:r>
        <w:t xml:space="preserve">enterprise zone, </w:t>
      </w:r>
      <w:r w:rsidR="00DE0CED">
        <w:t>is this creation of new opportunity as well as trying to balance and help anchor existing companies.</w:t>
      </w:r>
    </w:p>
    <w:p w:rsidR="00DE0CED" w:rsidP="00DE0CED">
      <w:pPr>
        <w:pStyle w:val="Answer"/>
      </w:pPr>
      <w:r>
        <w:t>Certainly</w:t>
      </w:r>
      <w:r>
        <w:t xml:space="preserve"> from an </w:t>
      </w:r>
      <w:r w:rsidR="00A34945">
        <w:t>automotive</w:t>
      </w:r>
      <w:r>
        <w:t xml:space="preserve"> Wales point of view</w:t>
      </w:r>
      <w:r w:rsidR="00E000C8">
        <w:t>,</w:t>
      </w:r>
      <w:r>
        <w:t xml:space="preserve"> most of our companies here are international</w:t>
      </w:r>
      <w:r w:rsidR="00CC04FD">
        <w:t>. S</w:t>
      </w:r>
      <w:r>
        <w:t>adly</w:t>
      </w:r>
      <w:r w:rsidR="00CC04FD">
        <w:t>,</w:t>
      </w:r>
      <w:r>
        <w:t xml:space="preserve"> we have seen Ford go. We are going to have the impact of Honda on the supply chain here in Wales</w:t>
      </w:r>
      <w:r w:rsidR="00CC04FD">
        <w:t xml:space="preserve">, </w:t>
      </w:r>
      <w:r>
        <w:t xml:space="preserve">as well </w:t>
      </w:r>
      <w:r w:rsidR="00CC04FD">
        <w:t>as</w:t>
      </w:r>
      <w:r>
        <w:t xml:space="preserve"> around the whole Swindon area.</w:t>
      </w:r>
      <w:r w:rsidR="00E000C8">
        <w:t xml:space="preserve"> T</w:t>
      </w:r>
      <w:r>
        <w:t>here is this balance</w:t>
      </w:r>
      <w:r w:rsidR="00CC04FD">
        <w:t>. D</w:t>
      </w:r>
      <w:r>
        <w:t>oes a freeport secure an</w:t>
      </w:r>
      <w:r w:rsidR="00CC04FD">
        <w:t>d</w:t>
      </w:r>
      <w:r>
        <w:t xml:space="preserve"> anchor existing or does it do both, </w:t>
      </w:r>
      <w:r w:rsidR="00CC04FD">
        <w:t xml:space="preserve">by </w:t>
      </w:r>
      <w:r>
        <w:t>trying to do that as well as create new opportunities for new industries, including green energy</w:t>
      </w:r>
      <w:r w:rsidR="00CC04FD">
        <w:t>?</w:t>
      </w:r>
    </w:p>
    <w:p w:rsidR="00693E14" w:rsidP="00DE0CED">
      <w:pPr>
        <w:pStyle w:val="Answer"/>
      </w:pPr>
      <w:sdt>
        <w:sdtPr>
          <w:alias w:val="Witness"/>
          <w:id w:val="2064728921"/>
          <w:placeholder>
            <w:docPart w:val="DefaultPlaceholder_22675703"/>
          </w:placeholder>
          <w:richText/>
        </w:sdtPr>
        <w:sdtContent>
          <w:r w:rsidRPr="00DE0CED" w:rsidR="00DE0CED">
            <w:rPr>
              <w:b/>
              <w:i/>
            </w:rPr>
            <w:t>Chris Starkie:</w:t>
          </w:r>
        </w:sdtContent>
      </w:sdt>
      <w:r w:rsidR="00DE0CED">
        <w:t xml:space="preserve"> I agree with Tim’s comments</w:t>
      </w:r>
      <w:r w:rsidR="00E000C8">
        <w:t>. O</w:t>
      </w:r>
      <w:r w:rsidR="00DE0CED">
        <w:t xml:space="preserve">ur approach and our suggestion </w:t>
      </w:r>
      <w:r w:rsidR="00DE0CED">
        <w:t>is</w:t>
      </w:r>
      <w:r w:rsidR="00DE0CED">
        <w:t xml:space="preserve"> </w:t>
      </w:r>
      <w:r w:rsidR="00A34945">
        <w:t>you</w:t>
      </w:r>
      <w:r w:rsidR="00DE0CED">
        <w:t xml:space="preserve"> take the best bits of </w:t>
      </w:r>
      <w:r w:rsidR="00CC04FD">
        <w:t>enterprise zones</w:t>
      </w:r>
      <w:r w:rsidR="00DE0CED">
        <w:t xml:space="preserve">, you continue and maybe reboot that policy and blend that with </w:t>
      </w:r>
      <w:r>
        <w:t>the</w:t>
      </w:r>
      <w:r w:rsidR="00DE0CED">
        <w:t xml:space="preserve"> freeports. I think </w:t>
      </w:r>
      <w:r w:rsidR="00A34945">
        <w:t>you</w:t>
      </w:r>
      <w:r w:rsidR="00DE0CED">
        <w:t xml:space="preserve"> then start to have </w:t>
      </w:r>
      <w:r w:rsidR="00A34945">
        <w:t>an integrated</w:t>
      </w:r>
      <w:r w:rsidR="00DE0CED">
        <w:t xml:space="preserve"> policy that can benefit the whole of the United Kingdom, as opposed to 10 </w:t>
      </w:r>
      <w:r w:rsidR="00DE0CED">
        <w:t>particular locations</w:t>
      </w:r>
      <w:r w:rsidR="00DE0CED">
        <w:t xml:space="preserve">. Undoubtedly </w:t>
      </w:r>
      <w:r w:rsidR="00A34945">
        <w:t>freeports</w:t>
      </w:r>
      <w:r w:rsidR="00DE0CED">
        <w:t xml:space="preserve"> will bring benefits to those 10 locations. How do you then blend some of the other benefits</w:t>
      </w:r>
      <w:r w:rsidR="00CC04FD">
        <w:t xml:space="preserve">, </w:t>
      </w:r>
      <w:r w:rsidR="00DE0CED">
        <w:t>and so on</w:t>
      </w:r>
      <w:r w:rsidR="00CC04FD">
        <w:t>,</w:t>
      </w:r>
      <w:r w:rsidR="00DE0CED">
        <w:t xml:space="preserve"> and feed through to the supply chain? </w:t>
      </w:r>
    </w:p>
    <w:p w:rsidR="00E000C8" w:rsidP="00DE0CED">
      <w:pPr>
        <w:pStyle w:val="Answer"/>
      </w:pPr>
      <w:r>
        <w:t>Ultimately</w:t>
      </w:r>
      <w:r w:rsidR="00CC04FD">
        <w:t>,</w:t>
      </w:r>
      <w:r>
        <w:t xml:space="preserve"> freeports will be successful to the port operator</w:t>
      </w:r>
      <w:r w:rsidR="00693E14">
        <w:t>s</w:t>
      </w:r>
      <w:r>
        <w:t xml:space="preserve"> </w:t>
      </w:r>
      <w:r>
        <w:t xml:space="preserve">if </w:t>
      </w:r>
      <w:r w:rsidR="00CC04FD">
        <w:t>they put</w:t>
      </w:r>
      <w:r>
        <w:t xml:space="preserve"> more goods and services </w:t>
      </w:r>
      <w:r w:rsidR="00A34945">
        <w:t>through</w:t>
      </w:r>
      <w:r>
        <w:t xml:space="preserve"> their ports, but we want it to do more than that. How do we stimulate our own </w:t>
      </w:r>
      <w:r w:rsidR="00A34945">
        <w:t>manufacturing</w:t>
      </w:r>
      <w:r>
        <w:t xml:space="preserve"> base? How do we stimulate exports? You will do that if you feed through to the supply chain and the sup</w:t>
      </w:r>
      <w:r w:rsidR="00693E14">
        <w:t>ply chain companies can benefit, p</w:t>
      </w:r>
      <w:r>
        <w:t xml:space="preserve">ossibly by </w:t>
      </w:r>
      <w:r>
        <w:t xml:space="preserve">being </w:t>
      </w:r>
      <w:r w:rsidR="00A34945">
        <w:t>located</w:t>
      </w:r>
      <w:r>
        <w:t xml:space="preserve"> in</w:t>
      </w:r>
      <w:r>
        <w:t xml:space="preserve"> </w:t>
      </w:r>
      <w:r w:rsidR="00CC04FD">
        <w:t xml:space="preserve">enterprise zones </w:t>
      </w:r>
      <w:r>
        <w:t xml:space="preserve">or in the freeports themselves. We think </w:t>
      </w:r>
      <w:r w:rsidR="00A34945">
        <w:t>there</w:t>
      </w:r>
      <w:r>
        <w:t xml:space="preserve"> is an opportunity to have a close </w:t>
      </w:r>
      <w:r w:rsidR="00A34945">
        <w:t>correlation</w:t>
      </w:r>
      <w:r>
        <w:t xml:space="preserve"> between the two and have a relatively low-cost policy.</w:t>
      </w:r>
    </w:p>
    <w:p w:rsidR="00DE0CED" w:rsidP="00DE0CED">
      <w:pPr>
        <w:pStyle w:val="Answer"/>
      </w:pPr>
      <w:r>
        <w:t xml:space="preserve">I </w:t>
      </w:r>
      <w:r w:rsidR="00A34945">
        <w:t>think</w:t>
      </w:r>
      <w:r>
        <w:t xml:space="preserve"> one of the unstated successes of </w:t>
      </w:r>
      <w:r w:rsidR="00CC04FD">
        <w:t>enterprise zones</w:t>
      </w:r>
      <w:r>
        <w:t xml:space="preserve"> is just how good value for money </w:t>
      </w:r>
      <w:r w:rsidR="00CC04FD">
        <w:t>they have</w:t>
      </w:r>
      <w:r>
        <w:t xml:space="preserve"> been. </w:t>
      </w:r>
      <w:r w:rsidR="00693E14">
        <w:t>Cost per job</w:t>
      </w:r>
      <w:r w:rsidR="00CC04FD">
        <w:t>,</w:t>
      </w:r>
      <w:r w:rsidR="00693E14">
        <w:t xml:space="preserve"> on our analysis</w:t>
      </w:r>
      <w:r w:rsidR="00CC04FD">
        <w:t>,</w:t>
      </w:r>
      <w:r w:rsidR="00693E14">
        <w:t xml:space="preserve"> is</w:t>
      </w:r>
      <w:r>
        <w:t xml:space="preserve"> about £10,00</w:t>
      </w:r>
      <w:r w:rsidR="00CC04FD">
        <w:t>0 and, in</w:t>
      </w:r>
      <w:r>
        <w:t xml:space="preserve"> </w:t>
      </w:r>
      <w:r w:rsidR="00CC04FD">
        <w:t xml:space="preserve">many parts of the country, </w:t>
      </w:r>
      <w:r>
        <w:t>it has also link</w:t>
      </w:r>
      <w:r w:rsidR="00CC04FD">
        <w:t>ed</w:t>
      </w:r>
      <w:r>
        <w:t xml:space="preserve"> innovation and R&amp;D centres to </w:t>
      </w:r>
      <w:r w:rsidR="00CC04FD">
        <w:t>enterprise zones</w:t>
      </w:r>
      <w:r w:rsidR="00E000C8">
        <w:t>. Y</w:t>
      </w:r>
      <w:r>
        <w:t xml:space="preserve">ou </w:t>
      </w:r>
      <w:r w:rsidR="00CC04FD">
        <w:t xml:space="preserve">suddenly </w:t>
      </w:r>
      <w:r>
        <w:t xml:space="preserve">start to have a much more integrated policy that freeports, if you forgive the pun, feel like an island of 10 things on their own. How do you then bring them together in a more holistic way that benefits </w:t>
      </w:r>
      <w:r w:rsidR="00A34945">
        <w:t>particularly</w:t>
      </w:r>
      <w:r>
        <w:t xml:space="preserve"> inland areas</w:t>
      </w:r>
      <w:r w:rsidR="00E000C8">
        <w:t>,</w:t>
      </w:r>
      <w:r>
        <w:t xml:space="preserve"> as you articulat</w:t>
      </w:r>
      <w:r w:rsidR="00CC04FD">
        <w:t>ed</w:t>
      </w:r>
      <w:r w:rsidR="00D9264C">
        <w:t xml:space="preserve"> earlier?</w:t>
      </w:r>
    </w:p>
    <w:p w:rsidR="00DE0CED" w:rsidP="00693E14">
      <w:pPr>
        <w:pStyle w:val="Question"/>
        <w:numPr>
          <w:ilvl w:val="0"/>
          <w:numId w:val="0"/>
        </w:numPr>
        <w:ind w:left="794"/>
      </w:pPr>
      <w:sdt>
        <w:sdtPr>
          <w:alias w:val="Member"/>
          <w:tag w:val="&lt;Member mnisId='4074' dodsId='35520'&gt;"/>
          <w:id w:val="2064728926"/>
          <w:placeholder>
            <w:docPart w:val="DefaultPlaceholder_22675703"/>
          </w:placeholder>
          <w:richText/>
        </w:sdtPr>
        <w:sdtContent>
          <w:r w:rsidRPr="00DE0CED">
            <w:rPr>
              <w:b/>
            </w:rPr>
            <w:t>Mark Garnier:</w:t>
          </w:r>
        </w:sdtContent>
      </w:sdt>
      <w:r>
        <w:t xml:space="preserve"> Fantastic. Angus, hopefully we have covered </w:t>
      </w:r>
      <w:r w:rsidR="00A34945">
        <w:t>everything</w:t>
      </w:r>
      <w:r>
        <w:t xml:space="preserve"> there.</w:t>
      </w:r>
    </w:p>
    <w:p w:rsidR="00CD4C1E" w:rsidP="00DE0CED">
      <w:pPr>
        <w:pStyle w:val="Question"/>
      </w:pPr>
      <w:sdt>
        <w:sdtPr>
          <w:alias w:val="Member"/>
          <w:tag w:val="&lt;Member mnisId='1546' dodsId='38376'&gt;"/>
          <w:id w:val="2064728930"/>
          <w:placeholder>
            <w:docPart w:val="DefaultPlaceholder_22675703"/>
          </w:placeholder>
          <w:richText/>
        </w:sdtPr>
        <w:sdtContent>
          <w:r w:rsidRPr="00DE0CED" w:rsidR="00DE0CED">
            <w:rPr>
              <w:b/>
            </w:rPr>
            <w:t>Chair:</w:t>
          </w:r>
        </w:sdtContent>
      </w:sdt>
      <w:r w:rsidR="00DE0CED">
        <w:t xml:space="preserve"> I think so. </w:t>
      </w:r>
      <w:r>
        <w:t xml:space="preserve">I do not know if there is anything anybody wants to add. The point you </w:t>
      </w:r>
      <w:r w:rsidR="008D1092">
        <w:t>are</w:t>
      </w:r>
      <w:r>
        <w:t xml:space="preserve"> making </w:t>
      </w:r>
      <w:r w:rsidR="008D1092">
        <w:t>is</w:t>
      </w:r>
      <w:r>
        <w:t xml:space="preserve"> an interesting </w:t>
      </w:r>
      <w:r w:rsidR="008D1092">
        <w:t>one</w:t>
      </w:r>
      <w:r>
        <w:t>, of moving them back from the ports. Roy MacGregor made</w:t>
      </w:r>
      <w:r w:rsidR="00CC04FD">
        <w:t xml:space="preserve"> the initial point</w:t>
      </w:r>
      <w:r>
        <w:t xml:space="preserve"> that it </w:t>
      </w:r>
      <w:r w:rsidR="008D1092">
        <w:t>does</w:t>
      </w:r>
      <w:r>
        <w:t xml:space="preserve"> not matter where it </w:t>
      </w:r>
      <w:r w:rsidR="008D1092">
        <w:t>is</w:t>
      </w:r>
      <w:r>
        <w:t xml:space="preserve"> in almost a 50-mile stretch</w:t>
      </w:r>
      <w:r w:rsidR="008D1092">
        <w:t>,</w:t>
      </w:r>
      <w:r>
        <w:t xml:space="preserve"> </w:t>
      </w:r>
      <w:r>
        <w:t>as long as</w:t>
      </w:r>
      <w:r>
        <w:t xml:space="preserve"> it </w:t>
      </w:r>
      <w:r w:rsidR="008D1092">
        <w:t>is</w:t>
      </w:r>
      <w:r>
        <w:t xml:space="preserve"> in </w:t>
      </w:r>
      <w:r w:rsidR="008D1092">
        <w:t>a</w:t>
      </w:r>
      <w:r>
        <w:t xml:space="preserve"> location to do something with. Is that correct, Roy MacGregor? Is that roughly the point you were making?</w:t>
      </w:r>
    </w:p>
    <w:p w:rsidR="00CD4C1E" w:rsidP="00CD4C1E">
      <w:pPr>
        <w:pStyle w:val="Answer"/>
      </w:pPr>
      <w:sdt>
        <w:sdtPr>
          <w:alias w:val="Witness"/>
          <w:id w:val="2064728934"/>
          <w:placeholder>
            <w:docPart w:val="DefaultPlaceholder_22675703"/>
          </w:placeholder>
          <w:richText/>
        </w:sdtPr>
        <w:sdtContent>
          <w:r w:rsidRPr="00CD4C1E">
            <w:rPr>
              <w:b/>
              <w:i/>
            </w:rPr>
            <w:t>Roy MacGregor:</w:t>
          </w:r>
        </w:sdtContent>
      </w:sdt>
      <w:r>
        <w:t xml:space="preserve"> Yes. I have some experience of working in freeports in the Middle East</w:t>
      </w:r>
      <w:r w:rsidR="008D1092">
        <w:t>,</w:t>
      </w:r>
      <w:r>
        <w:t xml:space="preserve"> and I have seen the advantages to the supply chain and to the cluster for </w:t>
      </w:r>
      <w:r>
        <w:t>particular industries</w:t>
      </w:r>
      <w:r>
        <w:t xml:space="preserve">. I was coming from a non-traditional service business or a business that </w:t>
      </w:r>
      <w:r>
        <w:t>has to</w:t>
      </w:r>
      <w:r>
        <w:t xml:space="preserve"> change. I am very much coming from a new market. As you know</w:t>
      </w:r>
      <w:r w:rsidR="00E000C8">
        <w:t>,</w:t>
      </w:r>
      <w:r>
        <w:t xml:space="preserve"> in Scotland we are going to produce about 60% of the offshore wind. Do we want that business to be done on the </w:t>
      </w:r>
      <w:r w:rsidR="008D1092">
        <w:t>co</w:t>
      </w:r>
      <w:r>
        <w:t>ntinent and imported</w:t>
      </w:r>
      <w:r w:rsidR="008D1092">
        <w:t>,</w:t>
      </w:r>
      <w:r>
        <w:t xml:space="preserve"> or do we want to take the expertise into Scotland, to the north-east of England</w:t>
      </w:r>
      <w:r w:rsidR="008D1092">
        <w:t xml:space="preserve"> and</w:t>
      </w:r>
      <w:r>
        <w:t xml:space="preserve"> to Lowestoft to be able to compete at the same advantage as they will get in </w:t>
      </w:r>
      <w:r w:rsidR="00EB02F1">
        <w:t>Esbjerg</w:t>
      </w:r>
      <w:r w:rsidR="008D1092">
        <w:t xml:space="preserve">, </w:t>
      </w:r>
      <w:r>
        <w:t>Antwerp or Nante</w:t>
      </w:r>
      <w:r w:rsidR="00EB02F1">
        <w:t>s</w:t>
      </w:r>
      <w:r>
        <w:t>? We are behind there</w:t>
      </w:r>
      <w:r w:rsidR="00E000C8">
        <w:t>. I</w:t>
      </w:r>
      <w:r>
        <w:t xml:space="preserve">f we </w:t>
      </w:r>
      <w:r w:rsidR="008D1092">
        <w:t xml:space="preserve">really </w:t>
      </w:r>
      <w:r>
        <w:t>want to be a leader in this new green industry</w:t>
      </w:r>
      <w:r w:rsidR="008D1092">
        <w:t>,</w:t>
      </w:r>
      <w:r>
        <w:t xml:space="preserve"> we need to be competitive and then we can use the export market as well. I think it applies very much to </w:t>
      </w:r>
      <w:r w:rsidR="00A34945">
        <w:t>manufacturing</w:t>
      </w:r>
      <w:r>
        <w:t xml:space="preserve"> and less to service</w:t>
      </w:r>
      <w:r w:rsidR="008D1092">
        <w:t>,</w:t>
      </w:r>
      <w:r>
        <w:t xml:space="preserve"> and it is easy to see how new businesses need to be there, but I do understand t</w:t>
      </w:r>
      <w:r w:rsidR="008D1092">
        <w:t>hat t</w:t>
      </w:r>
      <w:r>
        <w:t>he car industry is going to have to change or we are going to have job losses</w:t>
      </w:r>
      <w:r w:rsidR="008D1092">
        <w:t>. W</w:t>
      </w:r>
      <w:r>
        <w:t xml:space="preserve">e are going to have a lack of innovation that will create job losses if we are not </w:t>
      </w:r>
      <w:r w:rsidR="00A34945">
        <w:t>competitive</w:t>
      </w:r>
      <w:r>
        <w:t xml:space="preserve"> post-Brexit as well.</w:t>
      </w:r>
    </w:p>
    <w:p w:rsidR="00CD4C1E" w:rsidP="00CD4C1E">
      <w:pPr>
        <w:pStyle w:val="Question"/>
      </w:pPr>
      <w:sdt>
        <w:sdtPr>
          <w:alias w:val="Member"/>
          <w:tag w:val="&lt;Member mnisId='1546' dodsId='38376'&gt;"/>
          <w:id w:val="2064728939"/>
          <w:placeholder>
            <w:docPart w:val="DefaultPlaceholder_22675703"/>
          </w:placeholder>
          <w:richText/>
        </w:sdtPr>
        <w:sdtContent>
          <w:r w:rsidRPr="00CD4C1E">
            <w:rPr>
              <w:b/>
            </w:rPr>
            <w:t>Chair:</w:t>
          </w:r>
        </w:sdtContent>
      </w:sdt>
      <w:r>
        <w:t xml:space="preserve"> I notice Alex Salmon</w:t>
      </w:r>
      <w:r w:rsidR="00EB02F1">
        <w:t>d’s</w:t>
      </w:r>
      <w:r>
        <w:t xml:space="preserve"> line o</w:t>
      </w:r>
      <w:r w:rsidR="008D1092">
        <w:t>n</w:t>
      </w:r>
      <w:r>
        <w:t xml:space="preserve"> Saudi Arabia</w:t>
      </w:r>
      <w:r w:rsidRPr="008D1092" w:rsidR="008D1092">
        <w:t xml:space="preserve"> </w:t>
      </w:r>
      <w:r w:rsidR="008D1092">
        <w:t>yesterday</w:t>
      </w:r>
      <w:r>
        <w:t xml:space="preserve">, of renewable energy being </w:t>
      </w:r>
      <w:r w:rsidR="00A34945">
        <w:t>recycled</w:t>
      </w:r>
      <w:r>
        <w:t>, which is all part of that sphere</w:t>
      </w:r>
      <w:r w:rsidR="008D1092">
        <w:t>. T</w:t>
      </w:r>
      <w:r>
        <w:t xml:space="preserve">he other point that is happening at the moment, as you will </w:t>
      </w:r>
      <w:r w:rsidR="00A34945">
        <w:t>know</w:t>
      </w:r>
      <w:r>
        <w:t xml:space="preserve">, Mr MacGregor, is </w:t>
      </w:r>
      <w:r w:rsidR="00EB02F1">
        <w:t xml:space="preserve">that </w:t>
      </w:r>
      <w:r>
        <w:t>some countries are getting contracts from the UK Government for renewable energy</w:t>
      </w:r>
      <w:r w:rsidR="00E000C8">
        <w:t>,</w:t>
      </w:r>
      <w:r>
        <w:t xml:space="preserve"> but then taking the work to the United Arab Emirates and to China rather than to </w:t>
      </w:r>
      <w:r w:rsidR="00EB02F1">
        <w:t xml:space="preserve">Methil and to </w:t>
      </w:r>
      <w:r w:rsidR="00EB02F1">
        <w:t>Arnish</w:t>
      </w:r>
      <w:r w:rsidR="00E000C8">
        <w:t>. T</w:t>
      </w:r>
      <w:r>
        <w:t>hat is something we should surely be guarding against if people are getting Government contracts in the renewable energy sphere.</w:t>
      </w:r>
    </w:p>
    <w:p w:rsidR="00CD4C1E" w:rsidP="00CD4C1E">
      <w:pPr>
        <w:pStyle w:val="Answer"/>
      </w:pPr>
      <w:sdt>
        <w:sdtPr>
          <w:alias w:val="Witness"/>
          <w:id w:val="2064728943"/>
          <w:placeholder>
            <w:docPart w:val="DefaultPlaceholder_22675703"/>
          </w:placeholder>
          <w:richText/>
        </w:sdtPr>
        <w:sdtContent>
          <w:r w:rsidRPr="00CD4C1E">
            <w:rPr>
              <w:b/>
              <w:i/>
            </w:rPr>
            <w:t>Roy MacGregor:</w:t>
          </w:r>
        </w:sdtContent>
      </w:sdt>
      <w:r>
        <w:t xml:space="preserve"> I am very much involved in that, Angus</w:t>
      </w:r>
      <w:r w:rsidR="00E000C8">
        <w:t>. T</w:t>
      </w:r>
      <w:r>
        <w:t>h</w:t>
      </w:r>
      <w:r w:rsidR="008D1092">
        <w:t>e</w:t>
      </w:r>
      <w:r>
        <w:t xml:space="preserve"> announcement </w:t>
      </w:r>
      <w:r w:rsidR="008D1092">
        <w:t>of</w:t>
      </w:r>
      <w:r>
        <w:t xml:space="preserve"> this major investment you are going to see is a </w:t>
      </w:r>
      <w:r w:rsidR="00A34945">
        <w:t>fight back</w:t>
      </w:r>
      <w:r>
        <w:t xml:space="preserve">. What I would say is that the freeports will help change </w:t>
      </w:r>
      <w:r w:rsidR="00DA1BAF">
        <w:t>mindset</w:t>
      </w:r>
      <w:r w:rsidR="008D1092">
        <w:t>s.</w:t>
      </w:r>
      <w:r>
        <w:t xml:space="preserve"> </w:t>
      </w:r>
      <w:r w:rsidR="008D1092">
        <w:t>S</w:t>
      </w:r>
      <w:r>
        <w:t>ometimes old industries and old practices are holding back an industry and we are living in the past. We need to live in the future and creat</w:t>
      </w:r>
      <w:r w:rsidR="008D1092">
        <w:t>e</w:t>
      </w:r>
      <w:r>
        <w:t xml:space="preserve"> jobs for the future, creat</w:t>
      </w:r>
      <w:r w:rsidR="008D1092">
        <w:t>e</w:t>
      </w:r>
      <w:r>
        <w:t xml:space="preserve"> training for the future</w:t>
      </w:r>
      <w:r w:rsidR="008D1092">
        <w:t xml:space="preserve"> and</w:t>
      </w:r>
      <w:r>
        <w:t xml:space="preserve"> creat</w:t>
      </w:r>
      <w:r w:rsidR="008D1092">
        <w:t>e</w:t>
      </w:r>
      <w:r>
        <w:t xml:space="preserve"> </w:t>
      </w:r>
      <w:r w:rsidR="00DA1BAF">
        <w:t>mindsets</w:t>
      </w:r>
      <w:r>
        <w:t xml:space="preserve"> for </w:t>
      </w:r>
      <w:r w:rsidR="00D9264C">
        <w:t>the future</w:t>
      </w:r>
      <w:r w:rsidR="00E000C8">
        <w:t>. W</w:t>
      </w:r>
      <w:r w:rsidR="00D9264C">
        <w:t>hether it is in Sto</w:t>
      </w:r>
      <w:r>
        <w:t>rn</w:t>
      </w:r>
      <w:r w:rsidR="0070413A">
        <w:t>o</w:t>
      </w:r>
      <w:r>
        <w:t>way</w:t>
      </w:r>
      <w:r w:rsidR="008D1092">
        <w:t xml:space="preserve">, </w:t>
      </w:r>
      <w:r>
        <w:t>Lowestoft</w:t>
      </w:r>
      <w:r w:rsidR="008D1092">
        <w:t xml:space="preserve">, </w:t>
      </w:r>
      <w:r>
        <w:t xml:space="preserve">Hartlepool or </w:t>
      </w:r>
      <w:r w:rsidR="00EB02F1">
        <w:t>the</w:t>
      </w:r>
      <w:r>
        <w:t xml:space="preserve"> Cromar</w:t>
      </w:r>
      <w:r w:rsidR="00EB02F1">
        <w:t>t</w:t>
      </w:r>
      <w:r>
        <w:t xml:space="preserve">y Firth, I think we </w:t>
      </w:r>
      <w:r>
        <w:t>have to</w:t>
      </w:r>
      <w:r>
        <w:t xml:space="preserve"> embrace that. </w:t>
      </w:r>
      <w:r>
        <w:t>At the moment</w:t>
      </w:r>
      <w:r>
        <w:t xml:space="preserve"> we are at a competitive disadvantage</w:t>
      </w:r>
      <w:r w:rsidR="00E000C8">
        <w:t>. I</w:t>
      </w:r>
      <w:r>
        <w:t>f we want these new industries to flourish</w:t>
      </w:r>
      <w:r w:rsidR="00E000C8">
        <w:t>,</w:t>
      </w:r>
      <w:r>
        <w:t xml:space="preserve"> freeports </w:t>
      </w:r>
      <w:r w:rsidR="0070413A">
        <w:t>are</w:t>
      </w:r>
      <w:r>
        <w:t xml:space="preserve"> a way </w:t>
      </w:r>
      <w:r w:rsidR="00C13CE2">
        <w:t xml:space="preserve">where </w:t>
      </w:r>
      <w:r>
        <w:t xml:space="preserve">I do not see </w:t>
      </w:r>
      <w:r w:rsidR="00A34945">
        <w:t>displacement</w:t>
      </w:r>
      <w:r>
        <w:t xml:space="preserve"> being the issue</w:t>
      </w:r>
      <w:r w:rsidR="00C13CE2">
        <w:t>. I</w:t>
      </w:r>
      <w:r>
        <w:t xml:space="preserve">n my industry you have plenty of wind compared to Europe, but do we want other people to own the </w:t>
      </w:r>
      <w:r w:rsidR="00A34945">
        <w:t>wind</w:t>
      </w:r>
      <w:r>
        <w:t xml:space="preserve"> or do we want to own it ourselves?</w:t>
      </w:r>
    </w:p>
    <w:p w:rsidR="0070413A" w:rsidP="00CD4C1E">
      <w:pPr>
        <w:pStyle w:val="Question"/>
      </w:pPr>
      <w:sdt>
        <w:sdtPr>
          <w:alias w:val="Member"/>
          <w:tag w:val="&lt;Member mnisId='1546' dodsId='38376'&gt;"/>
          <w:id w:val="2064728948"/>
          <w:placeholder>
            <w:docPart w:val="DefaultPlaceholder_22675703"/>
          </w:placeholder>
          <w:richText/>
        </w:sdtPr>
        <w:sdtContent>
          <w:r w:rsidRPr="00CD4C1E" w:rsidR="00CD4C1E">
            <w:rPr>
              <w:b/>
            </w:rPr>
            <w:t>Chair:</w:t>
          </w:r>
        </w:sdtContent>
      </w:sdt>
      <w:r w:rsidR="00CD4C1E">
        <w:t xml:space="preserve"> In politics we are not short of wind either</w:t>
      </w:r>
      <w:r w:rsidR="00D9264C">
        <w:t>,</w:t>
      </w:r>
      <w:r w:rsidR="00EB02F1">
        <w:t xml:space="preserve"> many often charge</w:t>
      </w:r>
      <w:r w:rsidR="00CD4C1E">
        <w:t>.</w:t>
      </w:r>
    </w:p>
    <w:p w:rsidR="00CD4C1E" w:rsidP="0070413A">
      <w:pPr>
        <w:pStyle w:val="Question"/>
        <w:numPr>
          <w:ilvl w:val="0"/>
          <w:numId w:val="0"/>
        </w:numPr>
        <w:ind w:left="794"/>
      </w:pPr>
      <w:r>
        <w:t>Moving on a little bit to Northern Ireland</w:t>
      </w:r>
      <w:r w:rsidR="00C13CE2">
        <w:t xml:space="preserve">. </w:t>
      </w:r>
      <w:r>
        <w:t xml:space="preserve">Roger Pollen, </w:t>
      </w:r>
      <w:r w:rsidR="00C13CE2">
        <w:t xml:space="preserve">Northern Ireland </w:t>
      </w:r>
      <w:r>
        <w:t xml:space="preserve">is </w:t>
      </w:r>
      <w:r>
        <w:t xml:space="preserve">quite an interesting spot, because </w:t>
      </w:r>
      <w:r w:rsidR="0070413A">
        <w:t xml:space="preserve">of </w:t>
      </w:r>
      <w:r>
        <w:t xml:space="preserve">where the border might be with </w:t>
      </w:r>
      <w:r w:rsidR="00EB02F1">
        <w:t xml:space="preserve">a </w:t>
      </w:r>
      <w:r w:rsidR="00C13CE2">
        <w:t>c</w:t>
      </w:r>
      <w:r w:rsidR="00EB02F1">
        <w:t>ustoms union</w:t>
      </w:r>
      <w:r>
        <w:t>, single markets and freeports</w:t>
      </w:r>
      <w:r w:rsidR="0070413A">
        <w:t>. B</w:t>
      </w:r>
      <w:r>
        <w:t xml:space="preserve">ear in mind that the UK had freeports until 2012, </w:t>
      </w:r>
      <w:r w:rsidR="0070413A">
        <w:t>and they</w:t>
      </w:r>
      <w:r>
        <w:t xml:space="preserve"> </w:t>
      </w:r>
      <w:r w:rsidR="00A34945">
        <w:t>withered</w:t>
      </w:r>
      <w:r>
        <w:t xml:space="preserve"> on the vine because they were not needed within the large single market. What sort of responses can you imagine or what sort of issues might come up for businesses in Northern Ireland, given the </w:t>
      </w:r>
      <w:r w:rsidR="00A34945">
        <w:t>particular</w:t>
      </w:r>
      <w:r>
        <w:t xml:space="preserve"> set</w:t>
      </w:r>
      <w:r>
        <w:t xml:space="preserve"> of circumstances they might have in the freeport policy?</w:t>
      </w:r>
    </w:p>
    <w:p w:rsidR="00C13CE2" w:rsidP="00CD4C1E">
      <w:pPr>
        <w:pStyle w:val="Answer"/>
      </w:pPr>
      <w:sdt>
        <w:sdtPr>
          <w:alias w:val="Witness"/>
          <w:id w:val="2064728952"/>
          <w:placeholder>
            <w:docPart w:val="DefaultPlaceholder_22675703"/>
          </w:placeholder>
          <w:richText/>
        </w:sdtPr>
        <w:sdtContent>
          <w:r w:rsidRPr="00CD4C1E" w:rsidR="00CD4C1E">
            <w:rPr>
              <w:b/>
              <w:i/>
            </w:rPr>
            <w:t>Roger Pollen:</w:t>
          </w:r>
        </w:sdtContent>
      </w:sdt>
      <w:r w:rsidR="00CD4C1E">
        <w:t xml:space="preserve"> </w:t>
      </w:r>
      <w:r>
        <w:t>I</w:t>
      </w:r>
      <w:r w:rsidR="00CD4C1E">
        <w:t xml:space="preserve">t just depends how we go about it. </w:t>
      </w:r>
      <w:r w:rsidR="0070413A">
        <w:t>We</w:t>
      </w:r>
      <w:r w:rsidR="00CD4C1E">
        <w:t xml:space="preserve"> did </w:t>
      </w:r>
      <w:r w:rsidR="00CD4C1E">
        <w:t>a number</w:t>
      </w:r>
      <w:r w:rsidR="0070413A">
        <w:t xml:space="preserve"> </w:t>
      </w:r>
      <w:r w:rsidR="00CD4C1E">
        <w:t>of</w:t>
      </w:r>
      <w:r w:rsidR="00CD4C1E">
        <w:t xml:space="preserve"> focus groups and engaged with members on this right across Northern Ireland</w:t>
      </w:r>
      <w:r>
        <w:t xml:space="preserve">. If </w:t>
      </w:r>
      <w:r w:rsidR="00CD4C1E">
        <w:t xml:space="preserve">you wanted to summarise what came </w:t>
      </w:r>
      <w:r w:rsidR="00EB02F1">
        <w:t>a</w:t>
      </w:r>
      <w:r w:rsidR="00CD4C1E">
        <w:t>cross</w:t>
      </w:r>
      <w:r>
        <w:t>,</w:t>
      </w:r>
      <w:r w:rsidR="00CD4C1E">
        <w:t xml:space="preserve"> it was ambition. </w:t>
      </w:r>
      <w:r w:rsidR="00A34945">
        <w:t>There is a real ambition among business</w:t>
      </w:r>
      <w:r w:rsidR="0070413A">
        <w:t>es</w:t>
      </w:r>
      <w:r w:rsidR="00A34945">
        <w:t xml:space="preserve"> in Northern Ireland, particularly small businesses, to seize opportunities and to get out there and do something with it. </w:t>
      </w:r>
      <w:r w:rsidR="00EB02F1">
        <w:t>T</w:t>
      </w:r>
      <w:r w:rsidR="00CD4C1E">
        <w:t>he flipside is whether th</w:t>
      </w:r>
      <w:r w:rsidR="0070413A">
        <w:t xml:space="preserve">e </w:t>
      </w:r>
      <w:r w:rsidR="00CD4C1E">
        <w:t xml:space="preserve">appetite for risk that exists within business is matched by an appetite for mitigating risk and avoiding risk elsewhere in the system here. </w:t>
      </w:r>
      <w:r>
        <w:t>W</w:t>
      </w:r>
      <w:r w:rsidR="00CD4C1E">
        <w:t>e have had some examples of this</w:t>
      </w:r>
      <w:r>
        <w:t xml:space="preserve">. We have </w:t>
      </w:r>
      <w:r w:rsidR="00CD4C1E">
        <w:t>just had what we call the New Decade</w:t>
      </w:r>
      <w:r w:rsidR="004C2E50">
        <w:t>,</w:t>
      </w:r>
      <w:r w:rsidR="00CD4C1E">
        <w:t xml:space="preserve"> New Approach agreement, which was what got the </w:t>
      </w:r>
      <w:r>
        <w:t>E</w:t>
      </w:r>
      <w:r w:rsidR="00CD4C1E">
        <w:t xml:space="preserve">xecutive back up and running at the </w:t>
      </w:r>
      <w:r w:rsidR="00A34945">
        <w:t>beginning</w:t>
      </w:r>
      <w:r w:rsidR="00CD4C1E">
        <w:t xml:space="preserve"> of the year</w:t>
      </w:r>
      <w:r>
        <w:t>. W</w:t>
      </w:r>
      <w:r w:rsidR="00CD4C1E">
        <w:t xml:space="preserve">e have not seen the </w:t>
      </w:r>
      <w:r>
        <w:t>E</w:t>
      </w:r>
      <w:r w:rsidR="00CD4C1E">
        <w:t>xecutive have a chance to bed down and show its ambition yet, because it got overtaken by coronavirus.</w:t>
      </w:r>
    </w:p>
    <w:p w:rsidR="00DE0CED" w:rsidP="00CD4C1E">
      <w:pPr>
        <w:pStyle w:val="Answer"/>
      </w:pPr>
      <w:r>
        <w:t xml:space="preserve">Prior to that, over the last decade or so, we had pretty much unanimity among the five parties of the </w:t>
      </w:r>
      <w:r w:rsidR="00C13CE2">
        <w:t>E</w:t>
      </w:r>
      <w:r>
        <w:t xml:space="preserve">xecutive around one economic policy that could have been transformational. </w:t>
      </w:r>
      <w:r w:rsidR="00A34945">
        <w:t xml:space="preserve">That was around corporation tax and getting the powers for that to come to the </w:t>
      </w:r>
      <w:r w:rsidR="00C13CE2">
        <w:t>E</w:t>
      </w:r>
      <w:r w:rsidR="00A34945">
        <w:t>xecutive so it could then reduce the rate of corporation tax to either match or compete with the Republic of Ireland, which at that time was substantially lower than the rest of the</w:t>
      </w:r>
      <w:r w:rsidR="004C2E50">
        <w:t xml:space="preserve"> UK</w:t>
      </w:r>
      <w:r w:rsidR="0070413A">
        <w:t>.</w:t>
      </w:r>
      <w:r w:rsidR="004C2E50">
        <w:t xml:space="preserve"> </w:t>
      </w:r>
      <w:r w:rsidR="0070413A">
        <w:t>That</w:t>
      </w:r>
      <w:r w:rsidR="004C2E50">
        <w:t xml:space="preserve"> would have been a form</w:t>
      </w:r>
      <w:r w:rsidR="00A34945">
        <w:t xml:space="preserve">ative policy. </w:t>
      </w:r>
      <w:r>
        <w:t>Unfortunately</w:t>
      </w:r>
      <w:r w:rsidR="00C13CE2">
        <w:t xml:space="preserve">, </w:t>
      </w:r>
      <w:r>
        <w:t>because of this attitude towards risk and this failure to grasp and embrace it and move forward</w:t>
      </w:r>
      <w:r w:rsidR="0070413A">
        <w:t>,</w:t>
      </w:r>
      <w:r>
        <w:t xml:space="preserve"> we had the powers put on to statute at We</w:t>
      </w:r>
      <w:r w:rsidR="004C2E50">
        <w:t>stminster and that is where the</w:t>
      </w:r>
      <w:r>
        <w:t xml:space="preserve"> whole thing finally ran into the sand. </w:t>
      </w:r>
      <w:r w:rsidR="00C13CE2">
        <w:t>W</w:t>
      </w:r>
      <w:r>
        <w:t xml:space="preserve">e are still sitting with a huge </w:t>
      </w:r>
      <w:r w:rsidR="00C50A75">
        <w:t>difference in our corporation tax rate from that of the Republic of Ireland.</w:t>
      </w:r>
    </w:p>
    <w:p w:rsidR="00C13CE2" w:rsidP="00CD4C1E">
      <w:pPr>
        <w:pStyle w:val="Answer"/>
      </w:pPr>
      <w:r>
        <w:t>T</w:t>
      </w:r>
      <w:r w:rsidR="00C50A75">
        <w:t>he same thing, the risk is here</w:t>
      </w:r>
      <w:r>
        <w:t>. Y</w:t>
      </w:r>
      <w:r w:rsidR="00C50A75">
        <w:t xml:space="preserve">ou </w:t>
      </w:r>
      <w:r w:rsidR="0070413A">
        <w:t>spoke</w:t>
      </w:r>
      <w:r w:rsidR="00C50A75">
        <w:t xml:space="preserve"> earlier in the discussion </w:t>
      </w:r>
      <w:r w:rsidR="00A34945">
        <w:t>about the</w:t>
      </w:r>
      <w:r w:rsidR="00C50A75">
        <w:t xml:space="preserve"> risk of Northern Ireland not getting one of these freeports</w:t>
      </w:r>
      <w:r w:rsidR="0070413A">
        <w:t xml:space="preserve">, not </w:t>
      </w:r>
      <w:r w:rsidR="00C50A75">
        <w:t>getting the opportunity that it affords. We would see yet again something like we watched with the south of Ireland</w:t>
      </w:r>
      <w:r w:rsidR="0067582D">
        <w:t>,</w:t>
      </w:r>
      <w:r w:rsidR="00C50A75">
        <w:t xml:space="preserve"> where </w:t>
      </w:r>
      <w:r>
        <w:t xml:space="preserve">its </w:t>
      </w:r>
      <w:r w:rsidR="00C50A75">
        <w:t xml:space="preserve">economy </w:t>
      </w:r>
      <w:r w:rsidR="0070413A">
        <w:t xml:space="preserve">has taken </w:t>
      </w:r>
      <w:r w:rsidR="00C50A75">
        <w:t xml:space="preserve">off because of the policies </w:t>
      </w:r>
      <w:r>
        <w:t xml:space="preserve">it has </w:t>
      </w:r>
      <w:r w:rsidR="00C50A75">
        <w:t>applied. We might risk seeing that happening to our east in Scotland, England and Wales. We need to make sure we grasp this opportunity and mould it to suit Northern Ireland.</w:t>
      </w:r>
    </w:p>
    <w:p w:rsidR="00C13CE2" w:rsidP="00CD4C1E">
      <w:pPr>
        <w:pStyle w:val="Answer"/>
      </w:pPr>
      <w:r>
        <w:t xml:space="preserve">I was interested to look at the paper that came out this morning from the Government. There was one point in it about the freeport primary </w:t>
      </w:r>
      <w:r>
        <w:t>c</w:t>
      </w:r>
      <w:r>
        <w:t>ustom</w:t>
      </w:r>
      <w:r w:rsidR="004C2E50">
        <w:t>s</w:t>
      </w:r>
      <w:r>
        <w:t xml:space="preserve"> sites</w:t>
      </w:r>
      <w:r>
        <w:t xml:space="preserve">. </w:t>
      </w:r>
      <w:r>
        <w:t xml:space="preserve">I notice they talked to the point </w:t>
      </w:r>
      <w:r w:rsidR="00A34945">
        <w:t>you</w:t>
      </w:r>
      <w:r>
        <w:t xml:space="preserve"> have just been covering, which is that the Government will consider primary </w:t>
      </w:r>
      <w:r>
        <w:t>c</w:t>
      </w:r>
      <w:r>
        <w:t>ustoms sites of any size</w:t>
      </w:r>
      <w:r>
        <w:t>. T</w:t>
      </w:r>
      <w:r>
        <w:t>hese can be at inland locations, provided they can meet strict security requirements enabling Revenue and Customs and the Border Force to monitor the sites</w:t>
      </w:r>
      <w:r w:rsidR="00D9264C">
        <w:t>. T</w:t>
      </w:r>
      <w:r>
        <w:t xml:space="preserve">he risk we see </w:t>
      </w:r>
      <w:r>
        <w:t xml:space="preserve">there </w:t>
      </w:r>
      <w:r>
        <w:t xml:space="preserve">is that </w:t>
      </w:r>
      <w:r w:rsidR="0070413A">
        <w:t xml:space="preserve">it </w:t>
      </w:r>
      <w:r>
        <w:t xml:space="preserve">might be okay for big </w:t>
      </w:r>
      <w:r w:rsidR="00A34945">
        <w:t>businesses</w:t>
      </w:r>
      <w:r>
        <w:t xml:space="preserve">, like </w:t>
      </w:r>
      <w:r w:rsidR="0070413A">
        <w:t xml:space="preserve">Tim </w:t>
      </w:r>
      <w:r>
        <w:t xml:space="preserve">mentioned with Ford, where </w:t>
      </w:r>
      <w:r w:rsidR="00A34945">
        <w:t>they</w:t>
      </w:r>
      <w:r>
        <w:t xml:space="preserve"> have a secure site </w:t>
      </w:r>
      <w:r>
        <w:t xml:space="preserve">and you can give that integrity, but when you come to small </w:t>
      </w:r>
      <w:r w:rsidR="00A34945">
        <w:t>businesses</w:t>
      </w:r>
      <w:r>
        <w:t xml:space="preserve"> that do not necessarily have that</w:t>
      </w:r>
      <w:r>
        <w:t>,</w:t>
      </w:r>
      <w:r>
        <w:t xml:space="preserve"> you run the risk of </w:t>
      </w:r>
      <w:r w:rsidR="00A34945">
        <w:t>distorting</w:t>
      </w:r>
      <w:r>
        <w:t xml:space="preserve"> the market you are trying to assist.</w:t>
      </w:r>
    </w:p>
    <w:p w:rsidR="00C50A75" w:rsidP="00CD4C1E">
      <w:pPr>
        <w:pStyle w:val="Answer"/>
      </w:pPr>
      <w:r>
        <w:t xml:space="preserve">That is why we </w:t>
      </w:r>
      <w:r w:rsidR="00A34945">
        <w:t>have</w:t>
      </w:r>
      <w:r>
        <w:t xml:space="preserve"> come up with the modelling we have, which is to make the whole of Northern Ireland loosely the freeport, but with these specific sites and secure zones within that, so that you can meet the objectives set out in this paper but not see regionalised distortions coming into play that distort on the basis of </w:t>
      </w:r>
      <w:r w:rsidR="0070413A">
        <w:t xml:space="preserve">either the </w:t>
      </w:r>
      <w:r>
        <w:t xml:space="preserve">size or geography of </w:t>
      </w:r>
      <w:r w:rsidR="00AE31D4">
        <w:t xml:space="preserve">a </w:t>
      </w:r>
      <w:r>
        <w:t>business.</w:t>
      </w:r>
    </w:p>
    <w:p w:rsidR="00C50A75" w:rsidP="00C13CE2">
      <w:pPr>
        <w:pStyle w:val="Question"/>
        <w:numPr>
          <w:ilvl w:val="0"/>
          <w:numId w:val="0"/>
        </w:numPr>
        <w:ind w:left="794"/>
      </w:pPr>
      <w:sdt>
        <w:sdtPr>
          <w:alias w:val="Member"/>
          <w:tag w:val="&lt;Member mnisId='1546' dodsId='38376'&gt;"/>
          <w:id w:val="2064728957"/>
          <w:placeholder>
            <w:docPart w:val="DefaultPlaceholder_22675703"/>
          </w:placeholder>
          <w:richText/>
        </w:sdtPr>
        <w:sdtContent>
          <w:r w:rsidRPr="00C50A75">
            <w:rPr>
              <w:b/>
            </w:rPr>
            <w:t>Chair:</w:t>
          </w:r>
        </w:sdtContent>
      </w:sdt>
      <w:r>
        <w:t xml:space="preserve"> Thank you very much, and thanks for that response.</w:t>
      </w:r>
      <w:r w:rsidR="0067582D">
        <w:t xml:space="preserve"> </w:t>
      </w:r>
    </w:p>
    <w:p w:rsidR="00C50A75" w:rsidP="00C50A75">
      <w:pPr>
        <w:pStyle w:val="Answer"/>
      </w:pPr>
      <w:sdt>
        <w:sdtPr>
          <w:alias w:val="Witness"/>
          <w:id w:val="2064728961"/>
          <w:placeholder>
            <w:docPart w:val="DefaultPlaceholder_22675703"/>
          </w:placeholder>
          <w:richText/>
        </w:sdtPr>
        <w:sdtContent>
          <w:r w:rsidRPr="00C50A75">
            <w:rPr>
              <w:b/>
              <w:i/>
            </w:rPr>
            <w:t>Roger Pollen:</w:t>
          </w:r>
        </w:sdtContent>
      </w:sdt>
      <w:r>
        <w:t xml:space="preserve"> </w:t>
      </w:r>
      <w:r w:rsidR="00D9264C">
        <w:t>One</w:t>
      </w:r>
      <w:r>
        <w:t xml:space="preserve"> other thing to add is that the issue of how the Northern Ireland </w:t>
      </w:r>
      <w:r w:rsidR="00AE31D4">
        <w:t>p</w:t>
      </w:r>
      <w:r>
        <w:t xml:space="preserve">rotocol and the </w:t>
      </w:r>
      <w:r w:rsidR="00C13CE2">
        <w:t>f</w:t>
      </w:r>
      <w:r>
        <w:t xml:space="preserve">reeports policy </w:t>
      </w:r>
      <w:r w:rsidR="00AE31D4">
        <w:t xml:space="preserve">meet up </w:t>
      </w:r>
      <w:r>
        <w:t>has not yet been tested and discussed, so there is challenge</w:t>
      </w:r>
      <w:r w:rsidR="00C13CE2">
        <w:t xml:space="preserve"> there,</w:t>
      </w:r>
      <w:r>
        <w:t xml:space="preserve"> but there is also opportunity because this could address some of the issues that the Joint Committee has to deal with</w:t>
      </w:r>
      <w:r w:rsidR="00C13CE2">
        <w:t>—</w:t>
      </w:r>
      <w:r>
        <w:t>the Joint Committee between the EU and the UK</w:t>
      </w:r>
      <w:r w:rsidR="00C13CE2">
        <w:t>—</w:t>
      </w:r>
      <w:r>
        <w:t>on how Nor</w:t>
      </w:r>
      <w:r w:rsidR="0018182A">
        <w:t>thern Ireland will operate post-</w:t>
      </w:r>
      <w:r>
        <w:t>31 December. The freeports may allow the secure zone</w:t>
      </w:r>
      <w:r w:rsidR="00D9264C">
        <w:t xml:space="preserve">, </w:t>
      </w:r>
      <w:r>
        <w:t>the fence</w:t>
      </w:r>
      <w:r w:rsidR="00AE31D4">
        <w:t xml:space="preserve">, </w:t>
      </w:r>
      <w:r>
        <w:t>without it being a border, because obviously we are very sensitive to borders in this part of the world, whereas we are generally okay with</w:t>
      </w:r>
      <w:r w:rsidRPr="00AE31D4" w:rsidR="00AE31D4">
        <w:t xml:space="preserve"> </w:t>
      </w:r>
      <w:r w:rsidR="00AE31D4">
        <w:t>fences</w:t>
      </w:r>
      <w:r>
        <w:t xml:space="preserve">. </w:t>
      </w:r>
      <w:r w:rsidR="0018182A">
        <w:t>If w</w:t>
      </w:r>
      <w:r>
        <w:t xml:space="preserve">e have ports and airports with good fences around them that can provide the integrity to allow the businesses to </w:t>
      </w:r>
      <w:r w:rsidR="00A34945">
        <w:t>operate</w:t>
      </w:r>
      <w:r w:rsidR="00AE31D4">
        <w:t>,</w:t>
      </w:r>
      <w:r w:rsidR="0018182A">
        <w:t xml:space="preserve"> </w:t>
      </w:r>
      <w:r>
        <w:t>I think there is real opportunity there. There is a challenge</w:t>
      </w:r>
      <w:r w:rsidR="00AE31D4">
        <w:t>,</w:t>
      </w:r>
      <w:r>
        <w:t xml:space="preserve"> and we need to work our way through that, but if there is the right appetite to risk then I think we can achieve it.</w:t>
      </w:r>
    </w:p>
    <w:p w:rsidR="00C50A75" w:rsidP="00C50A75">
      <w:pPr>
        <w:pStyle w:val="Question"/>
      </w:pPr>
      <w:sdt>
        <w:sdtPr>
          <w:alias w:val="Member"/>
          <w:tag w:val="&lt;Member mnisId='1546' dodsId='38376'&gt;"/>
          <w:id w:val="2064728966"/>
          <w:placeholder>
            <w:docPart w:val="DefaultPlaceholder_22675703"/>
          </w:placeholder>
          <w:richText/>
        </w:sdtPr>
        <w:sdtContent>
          <w:r w:rsidRPr="00C50A75">
            <w:rPr>
              <w:b/>
            </w:rPr>
            <w:t>Chair:</w:t>
          </w:r>
        </w:sdtContent>
      </w:sdt>
      <w:r>
        <w:t xml:space="preserve"> Yes, there is quite a lot to chew on there. Basically</w:t>
      </w:r>
      <w:r w:rsidR="00AE31D4">
        <w:t>,</w:t>
      </w:r>
      <w:r>
        <w:t xml:space="preserve"> the status </w:t>
      </w:r>
      <w:r w:rsidR="00AE31D4">
        <w:t xml:space="preserve">of </w:t>
      </w:r>
      <w:r>
        <w:t xml:space="preserve">Northern Ireland at the end of this will affect </w:t>
      </w:r>
      <w:r w:rsidR="00A34945">
        <w:t>whether</w:t>
      </w:r>
      <w:r>
        <w:t xml:space="preserve"> the freeport might succeed</w:t>
      </w:r>
      <w:r w:rsidR="00C13CE2">
        <w:t>.</w:t>
      </w:r>
    </w:p>
    <w:p w:rsidR="00D9264C" w:rsidP="00C50A75">
      <w:pPr>
        <w:pStyle w:val="Answer"/>
      </w:pPr>
      <w:sdt>
        <w:sdtPr>
          <w:alias w:val="Witness"/>
          <w:id w:val="2064728970"/>
          <w:placeholder>
            <w:docPart w:val="DefaultPlaceholder_22675703"/>
          </w:placeholder>
          <w:richText/>
        </w:sdtPr>
        <w:sdtContent>
          <w:r w:rsidRPr="00C50A75" w:rsidR="00C50A75">
            <w:rPr>
              <w:b/>
              <w:i/>
            </w:rPr>
            <w:t>Roger Pollen:</w:t>
          </w:r>
        </w:sdtContent>
      </w:sdt>
      <w:r w:rsidR="00C50A75">
        <w:t xml:space="preserve"> It could do</w:t>
      </w:r>
      <w:r w:rsidR="00C13CE2">
        <w:t xml:space="preserve">. </w:t>
      </w:r>
      <w:r w:rsidR="00AE31D4">
        <w:t>T</w:t>
      </w:r>
      <w:r w:rsidR="00C50A75">
        <w:t xml:space="preserve">his is where we are all in vastly new territory, but particularly Northern Ireland because our future </w:t>
      </w:r>
      <w:r w:rsidR="00A34945">
        <w:t>relationship</w:t>
      </w:r>
      <w:r w:rsidR="00C50A75">
        <w:t xml:space="preserve"> has already to a certain extent been determined</w:t>
      </w:r>
      <w:r w:rsidR="00C13CE2">
        <w:t>,</w:t>
      </w:r>
      <w:r w:rsidR="00C50A75">
        <w:t xml:space="preserve"> while the one for the whole of the UK with the EU is yet in flux. </w:t>
      </w:r>
      <w:r w:rsidR="00C13CE2">
        <w:t>W</w:t>
      </w:r>
      <w:r w:rsidR="00C50A75">
        <w:t xml:space="preserve">e have the Northern Ireland </w:t>
      </w:r>
      <w:r w:rsidR="00AE31D4">
        <w:t>pr</w:t>
      </w:r>
      <w:r w:rsidR="00C50A75">
        <w:t>otocol sitting there as the underpinning, so we know what our minimum status will be</w:t>
      </w:r>
      <w:r w:rsidR="00C13CE2">
        <w:t xml:space="preserve">. We </w:t>
      </w:r>
      <w:r w:rsidR="00C50A75">
        <w:t>may get a better relationship if there is a ze</w:t>
      </w:r>
      <w:r w:rsidR="00AE31D4">
        <w:t>ro-</w:t>
      </w:r>
      <w:r w:rsidR="00C50A75">
        <w:t>tariff, zero</w:t>
      </w:r>
      <w:r w:rsidR="00AE31D4">
        <w:t>-</w:t>
      </w:r>
      <w:r w:rsidR="00C50A75">
        <w:t xml:space="preserve">quota </w:t>
      </w:r>
      <w:r w:rsidR="0018182A">
        <w:t xml:space="preserve">free trade agreement </w:t>
      </w:r>
      <w:r w:rsidR="00C50A75">
        <w:t xml:space="preserve">put in place, but at least we know what our underpinning is. We are trying to work out how </w:t>
      </w:r>
      <w:r w:rsidR="00AE31D4">
        <w:t xml:space="preserve">you </w:t>
      </w:r>
      <w:r w:rsidR="00C50A75">
        <w:t xml:space="preserve">would get an effective freeport policy to work within that </w:t>
      </w:r>
      <w:r w:rsidR="00A34945">
        <w:t>context</w:t>
      </w:r>
      <w:r w:rsidR="0018182A">
        <w:t xml:space="preserve"> </w:t>
      </w:r>
      <w:r w:rsidR="00AE31D4">
        <w:t>that does not</w:t>
      </w:r>
      <w:r w:rsidR="00C50A75">
        <w:t xml:space="preserve"> </w:t>
      </w:r>
      <w:r w:rsidR="00AE31D4">
        <w:t xml:space="preserve">unduly </w:t>
      </w:r>
      <w:r w:rsidR="00C50A75">
        <w:t xml:space="preserve">distort the market with the rest of the </w:t>
      </w:r>
      <w:r w:rsidR="00A34945">
        <w:t>island</w:t>
      </w:r>
      <w:r w:rsidR="00C50A75">
        <w:t>, but none the less does not leave Northern Ireland behind</w:t>
      </w:r>
      <w:r w:rsidR="00C13CE2">
        <w:t>.</w:t>
      </w:r>
      <w:r w:rsidR="00C50A75">
        <w:t xml:space="preserve"> </w:t>
      </w:r>
    </w:p>
    <w:p w:rsidR="00C50A75" w:rsidP="00C50A75">
      <w:pPr>
        <w:pStyle w:val="Answer"/>
      </w:pPr>
      <w:r>
        <w:t>I think the Belfast</w:t>
      </w:r>
      <w:r w:rsidR="00AE31D4">
        <w:t>/</w:t>
      </w:r>
      <w:r>
        <w:t>Good Friday Agreement and all the spirit that went behind that from the EU</w:t>
      </w:r>
      <w:r w:rsidR="00AE31D4">
        <w:t xml:space="preserve">, </w:t>
      </w:r>
      <w:r>
        <w:t>the UK Government</w:t>
      </w:r>
      <w:r w:rsidR="00AE31D4">
        <w:t xml:space="preserve">, </w:t>
      </w:r>
      <w:r>
        <w:t>the Dublin Government and others</w:t>
      </w:r>
      <w:r w:rsidR="00AE31D4">
        <w:t>,</w:t>
      </w:r>
      <w:r>
        <w:t xml:space="preserve"> was very much about trying to assist Northern Ireland to up its game and to be able to pay its way and contribute and then just normalise society and the economy. There are an awful lot of moving parts in this</w:t>
      </w:r>
      <w:r w:rsidR="00AE31D4">
        <w:t>,</w:t>
      </w:r>
      <w:r>
        <w:t xml:space="preserve"> and we see getting this policy right for Northern Ireland in a way that is not divisive could be a real </w:t>
      </w:r>
      <w:r w:rsidR="00D9264C">
        <w:t>game-</w:t>
      </w:r>
      <w:r w:rsidR="00A34945">
        <w:t>changer</w:t>
      </w:r>
      <w:r>
        <w:t xml:space="preserve"> for us.</w:t>
      </w:r>
    </w:p>
    <w:p w:rsidR="00C50A75" w:rsidP="0018182A">
      <w:pPr>
        <w:pStyle w:val="Question"/>
        <w:numPr>
          <w:ilvl w:val="0"/>
          <w:numId w:val="0"/>
        </w:numPr>
        <w:ind w:left="794"/>
      </w:pPr>
      <w:sdt>
        <w:sdtPr>
          <w:alias w:val="Member"/>
          <w:tag w:val="&lt;Member mnisId='1546' dodsId='38376'&gt;"/>
          <w:id w:val="2064728975"/>
          <w:placeholder>
            <w:docPart w:val="DefaultPlaceholder_22675703"/>
          </w:placeholder>
          <w:richText/>
        </w:sdtPr>
        <w:sdtContent>
          <w:r w:rsidRPr="00C50A75">
            <w:rPr>
              <w:b/>
            </w:rPr>
            <w:t>Chair:</w:t>
          </w:r>
        </w:sdtContent>
      </w:sdt>
      <w:r>
        <w:t xml:space="preserve"> Thank you very much for that. We have about seven to eight </w:t>
      </w:r>
      <w:r>
        <w:t xml:space="preserve">minutes left in the session. We are </w:t>
      </w:r>
      <w:r w:rsidR="00A34945">
        <w:t>doing</w:t>
      </w:r>
      <w:r>
        <w:t xml:space="preserve"> okay for time.</w:t>
      </w:r>
    </w:p>
    <w:p w:rsidR="003A7699" w:rsidP="00C50A75">
      <w:pPr>
        <w:pStyle w:val="Question"/>
      </w:pPr>
      <w:sdt>
        <w:sdtPr>
          <w:alias w:val="Member"/>
          <w:tag w:val="&lt;Member mnisId='4615' dodsId='110173'&gt;"/>
          <w:id w:val="2064728979"/>
          <w:placeholder>
            <w:docPart w:val="DefaultPlaceholder_22675703"/>
          </w:placeholder>
          <w:richText/>
        </w:sdtPr>
        <w:sdtContent>
          <w:r w:rsidRPr="00C50A75" w:rsidR="00C50A75">
            <w:rPr>
              <w:b/>
            </w:rPr>
            <w:t xml:space="preserve">Lloyd </w:t>
          </w:r>
          <w:r w:rsidRPr="00C50A75" w:rsidR="00C50A75">
            <w:rPr>
              <w:b/>
            </w:rPr>
            <w:t>Russell-Moyle</w:t>
          </w:r>
          <w:r w:rsidRPr="00C50A75" w:rsidR="00C50A75">
            <w:rPr>
              <w:b/>
            </w:rPr>
            <w:t>:</w:t>
          </w:r>
        </w:sdtContent>
      </w:sdt>
      <w:r w:rsidR="00C50A75">
        <w:t xml:space="preserve"> </w:t>
      </w:r>
      <w:r w:rsidR="008A4943">
        <w:t>T</w:t>
      </w:r>
      <w:r w:rsidR="00C50A75">
        <w:t xml:space="preserve">his is </w:t>
      </w:r>
      <w:r w:rsidR="008A4943">
        <w:t xml:space="preserve">for </w:t>
      </w:r>
      <w:r w:rsidR="00C50A75">
        <w:t>all of you</w:t>
      </w:r>
      <w:r w:rsidR="008A4943">
        <w:t xml:space="preserve">. </w:t>
      </w:r>
      <w:r w:rsidR="00C50A75">
        <w:t>Roy, maybe you would be best</w:t>
      </w:r>
      <w:r w:rsidR="00AE31D4">
        <w:t xml:space="preserve"> </w:t>
      </w:r>
      <w:r w:rsidR="00C50A75">
        <w:t>placed</w:t>
      </w:r>
      <w:r w:rsidR="00AE31D4">
        <w:t xml:space="preserve"> to answer</w:t>
      </w:r>
      <w:r w:rsidR="00C50A75">
        <w:t xml:space="preserve"> first. W</w:t>
      </w:r>
      <w:r w:rsidR="0018182A">
        <w:t>e now have the Government outline</w:t>
      </w:r>
      <w:r w:rsidR="00C50A75">
        <w:t xml:space="preserve"> of their proposals</w:t>
      </w:r>
      <w:r w:rsidR="008A4943">
        <w:t>,</w:t>
      </w:r>
      <w:r w:rsidR="00C50A75">
        <w:t xml:space="preserve"> but how can we ensure that businesses have enough time to prepare for the intro</w:t>
      </w:r>
      <w:r>
        <w:t>duction of freeports so they can hit the ground running?</w:t>
      </w:r>
    </w:p>
    <w:p w:rsidR="003A7699" w:rsidP="003A7699">
      <w:pPr>
        <w:pStyle w:val="Answer"/>
      </w:pPr>
      <w:sdt>
        <w:sdtPr>
          <w:alias w:val="Witness"/>
          <w:id w:val="2064728983"/>
          <w:placeholder>
            <w:docPart w:val="DefaultPlaceholder_22675703"/>
          </w:placeholder>
          <w:richText/>
        </w:sdtPr>
        <w:sdtContent>
          <w:r w:rsidRPr="003A7699">
            <w:rPr>
              <w:b/>
              <w:i/>
            </w:rPr>
            <w:t>Roy MacGregor:</w:t>
          </w:r>
        </w:sdtContent>
      </w:sdt>
      <w:r>
        <w:t xml:space="preserve"> That is probably too political for me. I am just a simple Scotsman. I just want to be innovative </w:t>
      </w:r>
      <w:r w:rsidR="00402906">
        <w:t>in</w:t>
      </w:r>
      <w:r>
        <w:t xml:space="preserve"> a new industry that needs to be able to compete</w:t>
      </w:r>
      <w:r w:rsidR="00402906">
        <w:t>. I</w:t>
      </w:r>
      <w:r>
        <w:t>f we want to develop the skills within the UK</w:t>
      </w:r>
      <w:r w:rsidR="00402906">
        <w:t>,</w:t>
      </w:r>
      <w:r>
        <w:t xml:space="preserve"> we need to be at least on a level playing field. How the policy is interacted is not my cup of tea. I just want to make sure that the UK</w:t>
      </w:r>
      <w:r w:rsidR="008A4943">
        <w:t>,</w:t>
      </w:r>
      <w:r>
        <w:t xml:space="preserve"> not just Scotland</w:t>
      </w:r>
      <w:r w:rsidR="008A4943">
        <w:t>,</w:t>
      </w:r>
      <w:r>
        <w:t xml:space="preserve"> </w:t>
      </w:r>
      <w:r w:rsidR="00402906">
        <w:t>is</w:t>
      </w:r>
      <w:r>
        <w:t xml:space="preserve"> competitive </w:t>
      </w:r>
      <w:r w:rsidR="00402906">
        <w:t>and open to</w:t>
      </w:r>
      <w:r>
        <w:t xml:space="preserve"> new challenges, new industry and new opportunities</w:t>
      </w:r>
      <w:r w:rsidR="00402906">
        <w:t>. F</w:t>
      </w:r>
      <w:r w:rsidR="00A34945">
        <w:t>reeports</w:t>
      </w:r>
      <w:r>
        <w:t xml:space="preserve"> will allow us to play on a level playing field.</w:t>
      </w:r>
    </w:p>
    <w:p w:rsidR="003A7699" w:rsidP="003A7699">
      <w:pPr>
        <w:pStyle w:val="Question"/>
      </w:pPr>
      <w:sdt>
        <w:sdtPr>
          <w:alias w:val="Member"/>
          <w:tag w:val="&lt;Member mnisId='4615' dodsId='110173'&gt;"/>
          <w:id w:val="2064728988"/>
          <w:placeholder>
            <w:docPart w:val="DefaultPlaceholder_22675703"/>
          </w:placeholder>
          <w:richText/>
        </w:sdtPr>
        <w:sdtContent>
          <w:r w:rsidRPr="003A7699">
            <w:rPr>
              <w:b/>
            </w:rPr>
            <w:t xml:space="preserve">Lloyd </w:t>
          </w:r>
          <w:r w:rsidRPr="003A7699">
            <w:rPr>
              <w:b/>
            </w:rPr>
            <w:t>Russell-Moyle</w:t>
          </w:r>
          <w:r w:rsidRPr="003A7699">
            <w:rPr>
              <w:b/>
            </w:rPr>
            <w:t>:</w:t>
          </w:r>
        </w:sdtContent>
      </w:sdt>
      <w:r>
        <w:t xml:space="preserve"> From a </w:t>
      </w:r>
      <w:r w:rsidR="00A34945">
        <w:t>business</w:t>
      </w:r>
      <w:r>
        <w:t xml:space="preserve"> perspective</w:t>
      </w:r>
      <w:r w:rsidR="008A4943">
        <w:t>,</w:t>
      </w:r>
      <w:r>
        <w:t xml:space="preserve"> is it a problem if these things all happen at once? Transition with the European Union</w:t>
      </w:r>
      <w:r w:rsidR="005A1E56">
        <w:t xml:space="preserve"> and the</w:t>
      </w:r>
      <w:r>
        <w:t xml:space="preserve"> introduction of freeports, is that too much for </w:t>
      </w:r>
      <w:r w:rsidR="00A34945">
        <w:t>business</w:t>
      </w:r>
      <w:r>
        <w:t xml:space="preserve"> to adapt to or is it vital that these things happen all at once and </w:t>
      </w:r>
      <w:r w:rsidR="00A34945">
        <w:t>businesses</w:t>
      </w:r>
      <w:r>
        <w:t xml:space="preserve"> can </w:t>
      </w:r>
      <w:r w:rsidR="00A34945">
        <w:t>just</w:t>
      </w:r>
      <w:r>
        <w:t xml:space="preserve"> react when they are hit by all these different things?</w:t>
      </w:r>
    </w:p>
    <w:p w:rsidR="003A7699" w:rsidP="003A7699">
      <w:pPr>
        <w:pStyle w:val="Answer"/>
      </w:pPr>
      <w:sdt>
        <w:sdtPr>
          <w:alias w:val="Witness"/>
          <w:id w:val="2064728992"/>
          <w:placeholder>
            <w:docPart w:val="DefaultPlaceholder_22675703"/>
          </w:placeholder>
          <w:richText/>
        </w:sdtPr>
        <w:sdtContent>
          <w:r w:rsidRPr="003A7699">
            <w:rPr>
              <w:b/>
              <w:i/>
            </w:rPr>
            <w:t>Roy MacGregor:</w:t>
          </w:r>
        </w:sdtContent>
      </w:sdt>
      <w:r>
        <w:t xml:space="preserve"> </w:t>
      </w:r>
      <w:r w:rsidR="00D5155F">
        <w:t>In</w:t>
      </w:r>
      <w:r>
        <w:t xml:space="preserve"> this new industry of green energy, we are </w:t>
      </w:r>
      <w:r w:rsidR="00D5155F">
        <w:t xml:space="preserve">uncompetitive </w:t>
      </w:r>
      <w:r>
        <w:t>at the moment</w:t>
      </w:r>
      <w:r w:rsidR="00D5155F">
        <w:t>—</w:t>
      </w:r>
      <w:r>
        <w:t>Angus touched on it a wee bit</w:t>
      </w:r>
      <w:r w:rsidR="00D5155F">
        <w:t xml:space="preserve"> there—</w:t>
      </w:r>
      <w:r>
        <w:t>certainly with the rest of the world</w:t>
      </w:r>
      <w:r w:rsidR="00D5155F">
        <w:t>. W</w:t>
      </w:r>
      <w:r>
        <w:t xml:space="preserve">e are uncompetitive in that the large manufacturing hubs that </w:t>
      </w:r>
      <w:r w:rsidR="00D5155F">
        <w:t>will p</w:t>
      </w:r>
      <w:r>
        <w:t xml:space="preserve">roduce these components are in Denmark, Germany, France or Belgium. We have not </w:t>
      </w:r>
      <w:r w:rsidR="00D9264C">
        <w:t>pump-</w:t>
      </w:r>
      <w:r>
        <w:t xml:space="preserve">primed this industry at all. We have had many false dawns of </w:t>
      </w:r>
      <w:r w:rsidR="00A34945">
        <w:t>trying</w:t>
      </w:r>
      <w:r>
        <w:t xml:space="preserve"> to create manufacturing jobs in the UK. If we want to be a serious player and to produce all our electricity from this new industry</w:t>
      </w:r>
      <w:r w:rsidR="00D5155F">
        <w:t>,</w:t>
      </w:r>
      <w:r>
        <w:t xml:space="preserve"> we need to be competitive or what is going to happen is </w:t>
      </w:r>
      <w:r w:rsidR="00D5155F">
        <w:t xml:space="preserve">that </w:t>
      </w:r>
      <w:r>
        <w:t>we will have a cheaper price for electricity</w:t>
      </w:r>
      <w:r w:rsidR="008A4943">
        <w:t>,</w:t>
      </w:r>
      <w:r>
        <w:t xml:space="preserve"> but we will have no manufacturing jobs. That is where Scotland, England</w:t>
      </w:r>
      <w:r w:rsidR="00D5155F">
        <w:t xml:space="preserve"> and</w:t>
      </w:r>
      <w:r>
        <w:t xml:space="preserve"> Wales are </w:t>
      </w:r>
      <w:r w:rsidR="00A34945">
        <w:t>feeling</w:t>
      </w:r>
      <w:r>
        <w:t xml:space="preserve"> the pinch now. It is a necessity. It is not a variable in my eyes.</w:t>
      </w:r>
    </w:p>
    <w:p w:rsidR="003A7699" w:rsidP="003A7699">
      <w:pPr>
        <w:pStyle w:val="Question"/>
      </w:pPr>
      <w:sdt>
        <w:sdtPr>
          <w:alias w:val="Member"/>
          <w:tag w:val="&lt;Member mnisId='4615' dodsId='110173'&gt;"/>
          <w:id w:val="2064728997"/>
          <w:placeholder>
            <w:docPart w:val="DefaultPlaceholder_22675703"/>
          </w:placeholder>
          <w:richText/>
        </w:sdtPr>
        <w:sdtContent>
          <w:r w:rsidRPr="003A7699">
            <w:rPr>
              <w:b/>
            </w:rPr>
            <w:t xml:space="preserve">Lloyd </w:t>
          </w:r>
          <w:r w:rsidRPr="003A7699">
            <w:rPr>
              <w:b/>
            </w:rPr>
            <w:t>Russell-Moyle</w:t>
          </w:r>
          <w:r w:rsidRPr="003A7699">
            <w:rPr>
              <w:b/>
            </w:rPr>
            <w:t>:</w:t>
          </w:r>
        </w:sdtContent>
      </w:sdt>
      <w:r>
        <w:t xml:space="preserve"> Tim, </w:t>
      </w:r>
      <w:r w:rsidR="00D9264C">
        <w:t>do</w:t>
      </w:r>
      <w:r>
        <w:t xml:space="preserve"> you </w:t>
      </w:r>
      <w:r w:rsidR="00A34945">
        <w:t>have</w:t>
      </w:r>
      <w:r>
        <w:t xml:space="preserve"> any </w:t>
      </w:r>
      <w:r w:rsidR="00A34945">
        <w:t>thoughts</w:t>
      </w:r>
      <w:r>
        <w:t xml:space="preserve"> about ensuring we have enough time to prepare so that these things work when they are implemented?</w:t>
      </w:r>
    </w:p>
    <w:p w:rsidR="00C50A75" w:rsidP="003A7699">
      <w:pPr>
        <w:pStyle w:val="Answer"/>
      </w:pPr>
      <w:sdt>
        <w:sdtPr>
          <w:alias w:val="Witness"/>
          <w:id w:val="2064729001"/>
          <w:placeholder>
            <w:docPart w:val="DefaultPlaceholder_22675703"/>
          </w:placeholder>
          <w:richText/>
        </w:sdtPr>
        <w:sdtContent>
          <w:r w:rsidRPr="003A7699" w:rsidR="003A7699">
            <w:rPr>
              <w:b/>
              <w:i/>
            </w:rPr>
            <w:t>Tim Williams:</w:t>
          </w:r>
        </w:sdtContent>
      </w:sdt>
      <w:r w:rsidR="003A7699">
        <w:t xml:space="preserve"> The short answer</w:t>
      </w:r>
      <w:r w:rsidR="00D5155F">
        <w:t xml:space="preserve">, </w:t>
      </w:r>
      <w:r w:rsidR="003A7699">
        <w:t>and it is only from a UK automotive perspective</w:t>
      </w:r>
      <w:r w:rsidR="00D5155F">
        <w:t xml:space="preserve">, is </w:t>
      </w:r>
      <w:r w:rsidR="003A7699">
        <w:t xml:space="preserve">that we </w:t>
      </w:r>
      <w:r w:rsidR="003A7699">
        <w:t>have to</w:t>
      </w:r>
      <w:r w:rsidR="003A7699">
        <w:t xml:space="preserve"> have a deal with Europe. This is phase </w:t>
      </w:r>
      <w:r w:rsidR="008A4943">
        <w:t xml:space="preserve">1 </w:t>
      </w:r>
      <w:r w:rsidR="003A7699">
        <w:t xml:space="preserve">critical. If we do not and we go on to World Trade Organisation rules and tariffs are 2% to 4% on components, 10% on cars, our industry is under severe pressure and we are into a different ballgame. </w:t>
      </w:r>
    </w:p>
    <w:p w:rsidR="003A7699" w:rsidP="003A7699">
      <w:pPr>
        <w:pStyle w:val="Answer"/>
      </w:pPr>
      <w:r>
        <w:t>Right now</w:t>
      </w:r>
      <w:r w:rsidR="00D5155F">
        <w:t xml:space="preserve">, </w:t>
      </w:r>
      <w:r>
        <w:t>in terms of preparation</w:t>
      </w:r>
      <w:r w:rsidR="00D5155F">
        <w:t>,</w:t>
      </w:r>
      <w:r>
        <w:t xml:space="preserve"> our </w:t>
      </w:r>
      <w:r w:rsidR="00A34945">
        <w:t>companies</w:t>
      </w:r>
      <w:r>
        <w:t xml:space="preserve"> are working </w:t>
      </w:r>
      <w:r w:rsidR="00A34945">
        <w:t>out</w:t>
      </w:r>
      <w:r>
        <w:t xml:space="preserve"> on their spreadsheets what is the extra cost if we go </w:t>
      </w:r>
      <w:r w:rsidR="00D5155F">
        <w:t>to w</w:t>
      </w:r>
      <w:r>
        <w:t xml:space="preserve">orld </w:t>
      </w:r>
      <w:r w:rsidR="00D5155F">
        <w:t>t</w:t>
      </w:r>
      <w:r>
        <w:t>rade rules, if we do not get a deal</w:t>
      </w:r>
      <w:r w:rsidR="008A4943">
        <w:t xml:space="preserve">. </w:t>
      </w:r>
      <w:r>
        <w:t xml:space="preserve">What is the message to the headquarters about further investment? </w:t>
      </w:r>
      <w:r w:rsidR="008A4943">
        <w:t>I</w:t>
      </w:r>
      <w:r>
        <w:t>n terms of preparation for freeport</w:t>
      </w:r>
      <w:r w:rsidR="008A4943">
        <w:t>s,</w:t>
      </w:r>
      <w:r>
        <w:t xml:space="preserve"> we have time to prepare for new industries, new technologies</w:t>
      </w:r>
      <w:r w:rsidR="00D5155F">
        <w:t>,</w:t>
      </w:r>
      <w:r>
        <w:t xml:space="preserve"> et cetera, pretty much as Roy has just outlined. I think the timescale we are looking at is current. We are at a knife edge of competitiveness in the automotive industry. For the future</w:t>
      </w:r>
      <w:r w:rsidR="00D5155F">
        <w:t>,</w:t>
      </w:r>
      <w:r>
        <w:t xml:space="preserve"> we </w:t>
      </w:r>
      <w:r>
        <w:t>have to</w:t>
      </w:r>
      <w:r>
        <w:t xml:space="preserve"> look at how we use </w:t>
      </w:r>
      <w:r w:rsidR="00A34945">
        <w:t>freeports</w:t>
      </w:r>
      <w:r>
        <w:t xml:space="preserve"> to help, assist and grow the </w:t>
      </w:r>
      <w:r>
        <w:t xml:space="preserve">economy. The energy sector </w:t>
      </w:r>
      <w:r w:rsidR="00A34945">
        <w:t>is</w:t>
      </w:r>
      <w:r>
        <w:t xml:space="preserve"> a very topical area to look at first, because that covers so many different bases.</w:t>
      </w:r>
    </w:p>
    <w:p w:rsidR="003A7699" w:rsidP="003A7699">
      <w:pPr>
        <w:pStyle w:val="Question"/>
      </w:pPr>
      <w:sdt>
        <w:sdtPr>
          <w:alias w:val="Member"/>
          <w:tag w:val="&lt;Member mnisId='4615' dodsId='110173'&gt;"/>
          <w:id w:val="2064729006"/>
          <w:placeholder>
            <w:docPart w:val="DefaultPlaceholder_22675703"/>
          </w:placeholder>
          <w:richText/>
        </w:sdtPr>
        <w:sdtContent>
          <w:r w:rsidRPr="003A7699">
            <w:rPr>
              <w:b/>
            </w:rPr>
            <w:t xml:space="preserve">Lloyd </w:t>
          </w:r>
          <w:r w:rsidRPr="003A7699">
            <w:rPr>
              <w:b/>
            </w:rPr>
            <w:t>Russell-Moyle</w:t>
          </w:r>
          <w:r w:rsidRPr="003A7699">
            <w:rPr>
              <w:b/>
            </w:rPr>
            <w:t>:</w:t>
          </w:r>
        </w:sdtContent>
      </w:sdt>
      <w:r>
        <w:t xml:space="preserve"> Would I be right in surmising that we </w:t>
      </w:r>
      <w:r w:rsidR="00A34945">
        <w:t>should</w:t>
      </w:r>
      <w:r>
        <w:t xml:space="preserve"> not take our eye off the prize, which is a decent deal with the European Union </w:t>
      </w:r>
      <w:r w:rsidR="00D5155F">
        <w:t xml:space="preserve">and other bilateral deals, </w:t>
      </w:r>
      <w:r>
        <w:t xml:space="preserve">and </w:t>
      </w:r>
      <w:r w:rsidR="00D5155F">
        <w:t xml:space="preserve">that </w:t>
      </w:r>
      <w:r>
        <w:t>freeports are something that are developed for the long-term strategy, not just for immediacy?</w:t>
      </w:r>
    </w:p>
    <w:p w:rsidR="003A7699" w:rsidP="003A7699">
      <w:pPr>
        <w:pStyle w:val="Answer"/>
      </w:pPr>
      <w:sdt>
        <w:sdtPr>
          <w:alias w:val="Witness"/>
          <w:id w:val="2064729010"/>
          <w:placeholder>
            <w:docPart w:val="DefaultPlaceholder_22675703"/>
          </w:placeholder>
          <w:richText/>
        </w:sdtPr>
        <w:sdtContent>
          <w:r w:rsidRPr="003A7699">
            <w:rPr>
              <w:b/>
              <w:i/>
            </w:rPr>
            <w:t>Roy MacGregor:</w:t>
          </w:r>
        </w:sdtContent>
      </w:sdt>
      <w:r>
        <w:t xml:space="preserve"> I disagree with that</w:t>
      </w:r>
      <w:r w:rsidR="00D5155F">
        <w:t>. I</w:t>
      </w:r>
      <w:r>
        <w:t>f we want to build this new green industry</w:t>
      </w:r>
      <w:r w:rsidR="00D5155F">
        <w:t>,</w:t>
      </w:r>
      <w:r>
        <w:t xml:space="preserve"> it is with us </w:t>
      </w:r>
      <w:r>
        <w:t>at the moment</w:t>
      </w:r>
      <w:r w:rsidR="008A4943">
        <w:t>. W</w:t>
      </w:r>
      <w:r>
        <w:t xml:space="preserve">e are shutting coal-fired power stations, we are shutting nuclear power stations. Do we </w:t>
      </w:r>
      <w:r w:rsidR="00D5155F">
        <w:t xml:space="preserve">really </w:t>
      </w:r>
      <w:r>
        <w:t>want to import our energy? This is live today</w:t>
      </w:r>
      <w:r w:rsidR="00D5155F">
        <w:t>. O</w:t>
      </w:r>
      <w:r>
        <w:t xml:space="preserve">ne of the projects we have here is </w:t>
      </w:r>
      <w:r w:rsidR="0018182A">
        <w:t>Seagreen</w:t>
      </w:r>
      <w:r w:rsidR="00D5155F">
        <w:t>, and</w:t>
      </w:r>
      <w:r>
        <w:t xml:space="preserve"> Angus touched on it. </w:t>
      </w:r>
      <w:r w:rsidR="0018182A">
        <w:t>W</w:t>
      </w:r>
      <w:r>
        <w:t>e have just placed £12 billion of orders in the Middle East</w:t>
      </w:r>
      <w:r w:rsidR="00D5155F">
        <w:t xml:space="preserve">, </w:t>
      </w:r>
      <w:r>
        <w:t>China and Europe for that</w:t>
      </w:r>
      <w:r w:rsidR="00D5155F">
        <w:t>,</w:t>
      </w:r>
      <w:r>
        <w:t xml:space="preserve"> with zero going into the UK. We have lost probably in the region of 80,000 jobs. It is immediacy. The Prime Minister cannot say</w:t>
      </w:r>
      <w:r w:rsidR="00354F31">
        <w:t>, “I</w:t>
      </w:r>
      <w:r>
        <w:t>n 10 years’ time</w:t>
      </w:r>
      <w:r w:rsidR="00354F31">
        <w:t xml:space="preserve"> w</w:t>
      </w:r>
      <w:r>
        <w:t>e are going to power every household in the UK</w:t>
      </w:r>
      <w:r w:rsidR="00D5155F">
        <w:t>,</w:t>
      </w:r>
      <w:r>
        <w:t xml:space="preserve">” </w:t>
      </w:r>
      <w:r w:rsidR="00A34945">
        <w:t>because</w:t>
      </w:r>
      <w:r>
        <w:t xml:space="preserve"> we are not going to do it if we do not have the investment in manufacturing jobs. We are going to import it</w:t>
      </w:r>
      <w:r w:rsidR="008A4943">
        <w:t>,</w:t>
      </w:r>
      <w:r>
        <w:t xml:space="preserve"> but we are not going to create manufacturing jobs.</w:t>
      </w:r>
    </w:p>
    <w:p w:rsidR="003A7699" w:rsidP="008A4943">
      <w:pPr>
        <w:pStyle w:val="Question"/>
        <w:numPr>
          <w:ilvl w:val="0"/>
          <w:numId w:val="0"/>
        </w:numPr>
        <w:ind w:left="794"/>
      </w:pPr>
      <w:sdt>
        <w:sdtPr>
          <w:alias w:val="Member"/>
          <w:tag w:val="&lt;Member mnisId='4615' dodsId='110173'&gt;"/>
          <w:id w:val="2064729015"/>
          <w:placeholder>
            <w:docPart w:val="DefaultPlaceholder_22675703"/>
          </w:placeholder>
          <w:richText/>
        </w:sdtPr>
        <w:sdtContent>
          <w:r w:rsidRPr="003A7699">
            <w:rPr>
              <w:b/>
            </w:rPr>
            <w:t xml:space="preserve">Lloyd </w:t>
          </w:r>
          <w:r w:rsidRPr="003A7699">
            <w:rPr>
              <w:b/>
            </w:rPr>
            <w:t>Russell-Moyle</w:t>
          </w:r>
          <w:r w:rsidRPr="003A7699">
            <w:rPr>
              <w:b/>
            </w:rPr>
            <w:t>:</w:t>
          </w:r>
        </w:sdtContent>
      </w:sdt>
      <w:r>
        <w:t xml:space="preserve"> That is good. Roger, I know we are losing time, but if there is anything you wanted to add on this</w:t>
      </w:r>
      <w:r w:rsidR="008A4943">
        <w:t>.</w:t>
      </w:r>
    </w:p>
    <w:p w:rsidR="003A7699" w:rsidP="003A7699">
      <w:pPr>
        <w:pStyle w:val="Answer"/>
      </w:pPr>
      <w:sdt>
        <w:sdtPr>
          <w:alias w:val="Witness"/>
          <w:id w:val="2064729019"/>
          <w:placeholder>
            <w:docPart w:val="DefaultPlaceholder_22675703"/>
          </w:placeholder>
          <w:richText/>
        </w:sdtPr>
        <w:sdtContent>
          <w:r w:rsidRPr="003A7699">
            <w:rPr>
              <w:b/>
              <w:i/>
            </w:rPr>
            <w:t>Roger Pollen:</w:t>
          </w:r>
        </w:sdtContent>
      </w:sdt>
      <w:r>
        <w:t xml:space="preserve"> Not on that point, thank you.</w:t>
      </w:r>
    </w:p>
    <w:p w:rsidR="00354F31" w:rsidP="008A4943">
      <w:pPr>
        <w:pStyle w:val="Question"/>
        <w:numPr>
          <w:ilvl w:val="0"/>
          <w:numId w:val="0"/>
        </w:numPr>
        <w:ind w:left="794"/>
      </w:pPr>
      <w:sdt>
        <w:sdtPr>
          <w:alias w:val="Member"/>
          <w:tag w:val="&lt;Member mnisId='1546' dodsId='38376'&gt;"/>
          <w:id w:val="2064729028"/>
          <w:placeholder>
            <w:docPart w:val="DefaultPlaceholder_22675703"/>
          </w:placeholder>
          <w:richText/>
        </w:sdtPr>
        <w:sdtContent>
          <w:r w:rsidRPr="003A7699" w:rsidR="003A7699">
            <w:rPr>
              <w:b/>
            </w:rPr>
            <w:t>Chair:</w:t>
          </w:r>
        </w:sdtContent>
      </w:sdt>
      <w:r w:rsidR="003A7699">
        <w:t xml:space="preserve"> We are coming to the end of a very useful session</w:t>
      </w:r>
      <w:r w:rsidR="00040D56">
        <w:t>,</w:t>
      </w:r>
      <w:r w:rsidR="003A7699">
        <w:t xml:space="preserve"> and I am very grateful to everybody who has helped us here this afternoon. I notice there has been a lot of mention of wind. I have just checked the </w:t>
      </w:r>
      <w:r w:rsidR="00040D56">
        <w:t>grid carbon intensity</w:t>
      </w:r>
      <w:r w:rsidR="005A577C">
        <w:t xml:space="preserve">. </w:t>
      </w:r>
      <w:r w:rsidR="005A577C">
        <w:t>At the moment</w:t>
      </w:r>
      <w:r w:rsidR="00040D56">
        <w:t>,</w:t>
      </w:r>
      <w:r w:rsidR="005A577C">
        <w:t xml:space="preserve"> the UK is using </w:t>
      </w:r>
      <w:r w:rsidR="00A34945">
        <w:t>about</w:t>
      </w:r>
      <w:r w:rsidR="005A577C">
        <w:t xml:space="preserve"> 33.3 gigawatts of power. Half of that is gas</w:t>
      </w:r>
      <w:r w:rsidR="00040D56">
        <w:t xml:space="preserve">, </w:t>
      </w:r>
      <w:r w:rsidR="005A577C">
        <w:t xml:space="preserve">and the wind contribution at this present point </w:t>
      </w:r>
      <w:r w:rsidR="00040D56">
        <w:t>in</w:t>
      </w:r>
      <w:r w:rsidR="005A577C">
        <w:t xml:space="preserve"> time is 5.1%</w:t>
      </w:r>
      <w:r w:rsidR="00040D56">
        <w:t>,</w:t>
      </w:r>
      <w:r w:rsidR="005A577C">
        <w:t xml:space="preserve"> so it is about 1.7 of the 33 gigawatts</w:t>
      </w:r>
      <w:r w:rsidR="008A4943">
        <w:t>. C</w:t>
      </w:r>
      <w:r w:rsidR="005A577C">
        <w:t>learly there is a lot there but</w:t>
      </w:r>
      <w:r w:rsidR="00040D56">
        <w:t>,</w:t>
      </w:r>
      <w:r w:rsidR="005A577C">
        <w:t xml:space="preserve"> as Roy was saying</w:t>
      </w:r>
      <w:r w:rsidR="00040D56">
        <w:t xml:space="preserve">, </w:t>
      </w:r>
      <w:r w:rsidR="005A577C">
        <w:t xml:space="preserve">we cannot </w:t>
      </w:r>
      <w:r w:rsidR="008A3EB4">
        <w:t>have</w:t>
      </w:r>
      <w:r w:rsidR="005A577C">
        <w:t xml:space="preserve"> those jobs being sent elsewhere. </w:t>
      </w:r>
    </w:p>
    <w:p w:rsidR="003A7699" w:rsidP="008A3EB4">
      <w:pPr>
        <w:pStyle w:val="Question"/>
        <w:numPr>
          <w:ilvl w:val="0"/>
          <w:numId w:val="0"/>
        </w:numPr>
        <w:ind w:left="794"/>
      </w:pPr>
      <w:r>
        <w:t>Thank you all for this. I notice something else was said about freeports</w:t>
      </w:r>
      <w:r w:rsidR="00040D56">
        <w:t>,</w:t>
      </w:r>
      <w:r>
        <w:t xml:space="preserve"> and it may have been a passing comment</w:t>
      </w:r>
      <w:r w:rsidR="008A4943">
        <w:t>—</w:t>
      </w:r>
      <w:r>
        <w:t xml:space="preserve">I think it was Roy MacGregor </w:t>
      </w:r>
      <w:r w:rsidR="00040D56">
        <w:t>who</w:t>
      </w:r>
      <w:r>
        <w:t xml:space="preserve"> said it</w:t>
      </w:r>
      <w:r w:rsidR="008A4943">
        <w:t>—</w:t>
      </w:r>
      <w:r>
        <w:t xml:space="preserve">that freeports might be </w:t>
      </w:r>
      <w:r w:rsidR="00040D56">
        <w:t>a</w:t>
      </w:r>
      <w:r>
        <w:t xml:space="preserve"> catalyst for change</w:t>
      </w:r>
      <w:r w:rsidR="00354F31">
        <w:t xml:space="preserve"> in the way that </w:t>
      </w:r>
      <w:r w:rsidR="00951967">
        <w:t>C</w:t>
      </w:r>
      <w:r>
        <w:t>ovid</w:t>
      </w:r>
      <w:r>
        <w:t xml:space="preserve"> has been </w:t>
      </w:r>
      <w:r w:rsidR="00040D56">
        <w:t>a</w:t>
      </w:r>
      <w:r>
        <w:t xml:space="preserve"> catalyst for change </w:t>
      </w:r>
      <w:r w:rsidR="00040D56">
        <w:t xml:space="preserve">in doing </w:t>
      </w:r>
      <w:r>
        <w:t xml:space="preserve">these sorts of </w:t>
      </w:r>
      <w:r w:rsidR="00040D56">
        <w:t xml:space="preserve">virtual </w:t>
      </w:r>
      <w:r>
        <w:t>sessions</w:t>
      </w:r>
      <w:r w:rsidR="00354F31">
        <w:t>. R</w:t>
      </w:r>
      <w:r>
        <w:t xml:space="preserve">ather than </w:t>
      </w:r>
      <w:r w:rsidR="00040D56">
        <w:t xml:space="preserve">sitting </w:t>
      </w:r>
      <w:r>
        <w:t xml:space="preserve">around </w:t>
      </w:r>
      <w:r w:rsidR="00040D56">
        <w:t>a</w:t>
      </w:r>
      <w:r>
        <w:t xml:space="preserve"> table at Westminster</w:t>
      </w:r>
      <w:r w:rsidR="00040D56">
        <w:t>,</w:t>
      </w:r>
      <w:r>
        <w:t xml:space="preserve"> we can now be in our own locations</w:t>
      </w:r>
      <w:r w:rsidR="00040D56">
        <w:t>. That is another</w:t>
      </w:r>
      <w:r>
        <w:t xml:space="preserve"> interesting aspect of freeports</w:t>
      </w:r>
      <w:r w:rsidR="00040D56">
        <w:t xml:space="preserve"> that</w:t>
      </w:r>
      <w:r>
        <w:t xml:space="preserve"> I had probably </w:t>
      </w:r>
      <w:r w:rsidR="00040D56">
        <w:t xml:space="preserve">not </w:t>
      </w:r>
      <w:r>
        <w:t>considered</w:t>
      </w:r>
      <w:r w:rsidR="00040D56">
        <w:t xml:space="preserve">, </w:t>
      </w:r>
      <w:r>
        <w:t>and</w:t>
      </w:r>
      <w:r w:rsidR="00040D56">
        <w:t xml:space="preserve"> it</w:t>
      </w:r>
      <w:r>
        <w:t xml:space="preserve"> might </w:t>
      </w:r>
      <w:r w:rsidR="00A34945">
        <w:t>be</w:t>
      </w:r>
      <w:r>
        <w:t xml:space="preserve"> one worth investigating further at some point. Will they bring </w:t>
      </w:r>
      <w:r w:rsidR="00040D56">
        <w:t xml:space="preserve">about </w:t>
      </w:r>
      <w:r>
        <w:t>behaviour</w:t>
      </w:r>
      <w:r w:rsidR="00040D56">
        <w:t>al</w:t>
      </w:r>
      <w:r>
        <w:t xml:space="preserve"> changes? Forget even the money side from Government, forget even the tariff side</w:t>
      </w:r>
      <w:r w:rsidR="008A4943">
        <w:t>,</w:t>
      </w:r>
      <w:r>
        <w:t xml:space="preserve"> but will something around them create a behaviour change? </w:t>
      </w:r>
    </w:p>
    <w:p w:rsidR="005A577C" w:rsidP="005A577C">
      <w:pPr>
        <w:pStyle w:val="QuestionCont"/>
      </w:pPr>
      <w:r>
        <w:t xml:space="preserve">With that, can I thank our four panellists </w:t>
      </w:r>
      <w:r w:rsidR="00040D56">
        <w:t>on</w:t>
      </w:r>
      <w:r>
        <w:t xml:space="preserve"> the </w:t>
      </w:r>
      <w:r w:rsidR="00A34945">
        <w:t>first</w:t>
      </w:r>
      <w:r>
        <w:t xml:space="preserve"> panel, Chris Starkie, Roger Pollen, Roy MacGregor and Tim Williams</w:t>
      </w:r>
      <w:r w:rsidR="00354F31">
        <w:t>?</w:t>
      </w:r>
      <w:r>
        <w:t xml:space="preserve"> All of you </w:t>
      </w:r>
      <w:r w:rsidR="00A34945">
        <w:t>have</w:t>
      </w:r>
      <w:r>
        <w:t xml:space="preserve"> contributed immensely to our thoughts on freeports</w:t>
      </w:r>
      <w:r w:rsidR="00040D56">
        <w:t>. T</w:t>
      </w:r>
      <w:r>
        <w:t>hank you very much. I hope this is not the last we see of you</w:t>
      </w:r>
      <w:r w:rsidR="008A4943">
        <w:t>. I</w:t>
      </w:r>
      <w:r>
        <w:t>ndeed</w:t>
      </w:r>
      <w:r w:rsidR="008A4943">
        <w:t>,</w:t>
      </w:r>
      <w:r>
        <w:t xml:space="preserve"> we might see Mr MacGregor again in happy circumstances in a </w:t>
      </w:r>
      <w:r w:rsidR="00040D56">
        <w:t>c</w:t>
      </w:r>
      <w:r>
        <w:t xml:space="preserve">up </w:t>
      </w:r>
      <w:r w:rsidR="00040D56">
        <w:t>f</w:t>
      </w:r>
      <w:r>
        <w:t>inal.</w:t>
      </w:r>
      <w:r w:rsidR="00354F31">
        <w:t xml:space="preserve"> Who knows whether it will be Ross County</w:t>
      </w:r>
      <w:r w:rsidR="00040D56">
        <w:t>,</w:t>
      </w:r>
      <w:r w:rsidR="00354F31">
        <w:t xml:space="preserve"> though</w:t>
      </w:r>
      <w:r w:rsidR="00040D56">
        <w:t>?</w:t>
      </w:r>
    </w:p>
    <w:p w:rsidR="00A90FA1" w:rsidRPr="005A577C" w:rsidP="006A4965">
      <w:pPr>
        <w:pStyle w:val="QuestionCont"/>
        <w:ind w:left="0"/>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E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E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E1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E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C1B080B33DB4750808D17010A465716"/>
      </w:placeholder>
      <w:richText/>
    </w:sdtPr>
    <w:sdtContent>
      <w:p w:rsidR="00F00101" w:rsidP="009277D8">
        <w:pPr>
          <w:pStyle w:val="Para"/>
          <w:rPr>
            <w:color w:val="808080"/>
          </w:rPr>
        </w:pPr>
        <w:r w:rsidRPr="00E7163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F00101"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E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CD05500"/>
    <w:lvl w:ilvl="0">
      <w:start w:val="14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NZ"/>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22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styleId="Emphasis">
    <w:name w:val="Emphasis"/>
    <w:basedOn w:val="DefaultParagraphFont"/>
    <w:uiPriority w:val="20"/>
    <w:qFormat/>
    <w:rsid w:val="003A701A"/>
    <w:rPr>
      <w:i/>
      <w:iCs/>
    </w:rPr>
  </w:style>
  <w:style w:type="character" w:styleId="Strong">
    <w:name w:val="Strong"/>
    <w:basedOn w:val="DefaultParagraphFont"/>
    <w:uiPriority w:val="22"/>
    <w:qFormat/>
    <w:rsid w:val="003A701A"/>
    <w:rPr>
      <w:b/>
      <w:bCs/>
    </w:rPr>
  </w:style>
  <w:style w:type="character" w:customStyle="1" w:styleId="st">
    <w:name w:val="st"/>
    <w:basedOn w:val="DefaultParagraphFont"/>
    <w:rsid w:val="00A90FA1"/>
  </w:style>
  <w:style w:type="character" w:customStyle="1" w:styleId="UnresolvedMention">
    <w:name w:val="Unresolved Mention"/>
    <w:basedOn w:val="DefaultParagraphFont"/>
    <w:uiPriority w:val="99"/>
    <w:semiHidden/>
    <w:unhideWhenUsed/>
    <w:rsid w:val="00C06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Due%2009-10-20%208.00pm%20Friday%20PoW%20International%20Trade%20complete\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CEA4C456B1D4DD5A1E5CE0E90C7DEDB"/>
        <w:category>
          <w:name w:val="General"/>
          <w:gallery w:val="placeholder"/>
        </w:category>
        <w:types>
          <w:type w:val="bbPlcHdr"/>
        </w:types>
        <w:behaviors>
          <w:behavior w:val="content"/>
        </w:behaviors>
        <w:guid w:val="{8607C758-72D5-4601-899E-8F6C33196B3B}"/>
      </w:docPartPr>
      <w:docPartBody>
        <w:p w:rsidR="00C61A7D" w:rsidP="00C61A7D">
          <w:pPr>
            <w:pStyle w:val="4CEA4C456B1D4DD5A1E5CE0E90C7DEDB"/>
          </w:pPr>
          <w:r w:rsidRPr="000753FC">
            <w:rPr>
              <w:rStyle w:val="PlaceholderText"/>
            </w:rPr>
            <w:t>Click here to enter text.</w:t>
          </w:r>
        </w:p>
      </w:docPartBody>
    </w:docPart>
    <w:docPart>
      <w:docPartPr>
        <w:name w:val="8C1B080B33DB4750808D17010A465716"/>
        <w:category>
          <w:name w:val="General"/>
          <w:gallery w:val="placeholder"/>
        </w:category>
        <w:types>
          <w:type w:val="bbPlcHdr"/>
        </w:types>
        <w:behaviors>
          <w:behavior w:val="content"/>
        </w:behaviors>
        <w:guid w:val="{8586D7EF-C0A4-4F7E-A77A-757D7820BE78}"/>
      </w:docPartPr>
      <w:docPartBody>
        <w:p w:rsidR="00C61A7D" w:rsidP="00C61A7D">
          <w:pPr>
            <w:pStyle w:val="8C1B080B33DB4750808D17010A465716"/>
          </w:pPr>
          <w:r>
            <w:rPr>
              <w:rStyle w:val="PlaceholderText"/>
            </w:rPr>
            <w:t>House Logo</w:t>
          </w:r>
        </w:p>
      </w:docPartBody>
    </w:docPart>
    <w:docPart>
      <w:docPartPr>
        <w:name w:val="DefaultPlaceholder_22675703"/>
        <w:category>
          <w:name w:val="General"/>
          <w:gallery w:val="placeholder"/>
        </w:category>
        <w:types>
          <w:type w:val="bbPlcHdr"/>
        </w:types>
        <w:behaviors>
          <w:behavior w:val="content"/>
        </w:behaviors>
        <w:guid w:val="{7FD019ED-06EF-46C9-9F12-C6F97C9111B9}"/>
      </w:docPartPr>
      <w:docPartBody>
        <w:p w:rsidR="00C61A7D">
          <w:r w:rsidRPr="008061E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6CAF"/>
    <w:rPr>
      <w:color w:val="808080"/>
    </w:rPr>
  </w:style>
  <w:style w:type="paragraph" w:customStyle="1" w:styleId="4CEA4C456B1D4DD5A1E5CE0E90C7DEDB">
    <w:name w:val="4CEA4C456B1D4DD5A1E5CE0E90C7DEDB"/>
    <w:rsid w:val="00C61A7D"/>
  </w:style>
  <w:style w:type="paragraph" w:customStyle="1" w:styleId="8C1B080B33DB4750808D17010A465716">
    <w:name w:val="8C1B080B33DB4750808D17010A465716"/>
    <w:rsid w:val="00C61A7D"/>
  </w:style>
  <w:style w:type="paragraph" w:customStyle="1" w:styleId="43F4924A1B9C4BAFB33D3E11B83FCFF1">
    <w:name w:val="43F4924A1B9C4BAFB33D3E11B83FCFF1"/>
    <w:rsid w:val="0047689E"/>
    <w:pPr>
      <w:spacing w:after="160" w:line="259" w:lineRule="auto"/>
    </w:pPr>
  </w:style>
  <w:style w:type="paragraph" w:customStyle="1" w:styleId="D60466F8E38DE64F8E7CC160E5A156BB">
    <w:name w:val="D60466F8E38DE64F8E7CC160E5A156BB"/>
    <w:rsid w:val="00196CAF"/>
    <w:pPr>
      <w:spacing w:after="0" w:line="240" w:lineRule="auto"/>
    </w:pPr>
    <w:rPr>
      <w:sz w:val="24"/>
      <w:szCs w:val="24"/>
      <w:lang w:val="en-GB" w:eastAsia="en-GB"/>
    </w:rPr>
  </w:style>
  <w:style w:type="paragraph" w:customStyle="1" w:styleId="C5D6A269499797419843505C93B01D36">
    <w:name w:val="C5D6A269499797419843505C93B01D36"/>
    <w:rsid w:val="00196CAF"/>
    <w:pPr>
      <w:spacing w:after="0" w:line="240" w:lineRule="auto"/>
    </w:pPr>
    <w:rPr>
      <w:sz w:val="24"/>
      <w:szCs w:val="24"/>
      <w:lang w:val="en-GB" w:eastAsia="en-GB"/>
    </w:rPr>
  </w:style>
  <w:style w:type="paragraph" w:customStyle="1" w:styleId="26DFBEB1AFF2B14481EA1D894812BA9A">
    <w:name w:val="26DFBEB1AFF2B14481EA1D894812BA9A"/>
    <w:rsid w:val="00196CAF"/>
    <w:pPr>
      <w:spacing w:after="0" w:line="240" w:lineRule="auto"/>
    </w:pPr>
    <w:rPr>
      <w:sz w:val="24"/>
      <w:szCs w:val="24"/>
      <w:lang w:val="en-GB" w:eastAsia="en-GB"/>
    </w:rPr>
  </w:style>
  <w:style w:type="paragraph" w:customStyle="1" w:styleId="483BE84D0933D349B5339FA793B40E9B">
    <w:name w:val="483BE84D0933D349B5339FA793B40E9B"/>
    <w:rsid w:val="00196CAF"/>
    <w:pPr>
      <w:spacing w:after="0" w:line="240" w:lineRule="auto"/>
    </w:pPr>
    <w:rPr>
      <w:sz w:val="24"/>
      <w:szCs w:val="24"/>
      <w:lang w:val="en-GB" w:eastAsia="en-GB"/>
    </w:rPr>
  </w:style>
  <w:style w:type="paragraph" w:customStyle="1" w:styleId="E8F97FE52FFD4843BB7A0316E5195390">
    <w:name w:val="E8F97FE52FFD4843BB7A0316E5195390"/>
    <w:rsid w:val="00196CAF"/>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8D74C-7484-4D45-8B63-EB76880E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