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580C" w:rsidRPr="00570A2A" w:rsidP="00E04F6D">
      <w:pPr>
        <w:pStyle w:val="TitleCommittee0"/>
      </w:pPr>
      <w:sdt>
        <w:sdtPr>
          <w:alias w:val="CommitteeName"/>
          <w:tag w:val="CommitteeName"/>
          <w:id w:val="1869951332"/>
          <w:placeholder>
            <w:docPart w:val="58D32F4FEAC6431A8C0033CBA4055C75"/>
          </w:placeholder>
          <w:richText/>
        </w:sdtPr>
        <w:sdtContent>
          <w:r w:rsidRPr="00570A2A" w:rsidR="00B3499C">
            <w:t>Environment, Food and Rural Affairs Committee</w:t>
          </w:r>
        </w:sdtContent>
      </w:sdt>
    </w:p>
    <w:p w:rsidR="0009580C" w:rsidRPr="00570A2A" w:rsidP="00E04F6D">
      <w:pPr>
        <w:pStyle w:val="TitleInquiry0"/>
      </w:pPr>
      <w:r w:rsidRPr="00570A2A">
        <w:t xml:space="preserve">Oral evidence: </w:t>
      </w:r>
      <w:sdt>
        <w:sdtPr>
          <w:alias w:val="InquiryName"/>
          <w:tag w:val="InquiryName"/>
          <w:id w:val="377371847"/>
          <w:placeholder>
            <w:docPart w:val="58D32F4FEAC6431A8C0033CBA4055C75"/>
          </w:placeholder>
          <w:richText/>
        </w:sdtPr>
        <w:sdtContent>
          <w:r w:rsidRPr="00570A2A">
            <w:t>Pre-appointment Hearing: Chair of Ofwat</w:t>
          </w:r>
        </w:sdtContent>
      </w:sdt>
      <w:r w:rsidRPr="00570A2A">
        <w:t xml:space="preserve">, HC </w:t>
      </w:r>
      <w:sdt>
        <w:sdtPr>
          <w:alias w:val="InquiryRefNo"/>
          <w:tag w:val="InquiryRefNo"/>
          <w:id w:val="-281725174"/>
          <w:placeholder>
            <w:docPart w:val="58D32F4FEAC6431A8C0033CBA4055C75"/>
          </w:placeholder>
          <w:richText/>
        </w:sdtPr>
        <w:sdtContent>
          <w:r w:rsidRPr="00570A2A">
            <w:t>1253</w:t>
          </w:r>
        </w:sdtContent>
      </w:sdt>
    </w:p>
    <w:sdt>
      <w:sdtPr>
        <w:alias w:val="SittingDate"/>
        <w:tag w:val="SittingDate"/>
        <w:id w:val="-1160222926"/>
        <w:placeholder>
          <w:docPart w:val="58D32F4FEAC6431A8C0033CBA4055C75"/>
        </w:placeholder>
        <w:richText/>
      </w:sdtPr>
      <w:sdtContent>
        <w:p w:rsidR="0009580C" w:rsidRPr="00570A2A" w:rsidP="00E04F6D">
          <w:pPr>
            <w:pStyle w:val="Para"/>
          </w:pPr>
          <w:r w:rsidRPr="00570A2A">
            <w:t>Wednesday 20 April 2022</w:t>
          </w:r>
        </w:p>
      </w:sdtContent>
    </w:sdt>
    <w:p w:rsidR="0009580C" w:rsidRPr="00570A2A" w:rsidP="00E04F6D">
      <w:pPr>
        <w:pStyle w:val="Para"/>
      </w:pPr>
      <w:r w:rsidRPr="00570A2A">
        <w:t xml:space="preserve">Ordered by the House of </w:t>
      </w:r>
      <w:sdt>
        <w:sdtPr>
          <w:alias w:val="House"/>
          <w:tag w:val="House"/>
          <w:id w:val="809213435"/>
          <w:placeholder>
            <w:docPart w:val="58D32F4FEAC6431A8C0033CBA4055C75"/>
          </w:placeholder>
          <w:richText/>
        </w:sdtPr>
        <w:sdtContent>
          <w:r w:rsidRPr="00570A2A">
            <w:t>Commons</w:t>
          </w:r>
        </w:sdtContent>
      </w:sdt>
      <w:r w:rsidRPr="00570A2A">
        <w:t xml:space="preserve"> to be published on </w:t>
      </w:r>
      <w:sdt>
        <w:sdtPr>
          <w:alias w:val="PublishDate"/>
          <w:tag w:val="PublishDate"/>
          <w:id w:val="217021599"/>
          <w:placeholder>
            <w:docPart w:val="58D32F4FEAC6431A8C0033CBA4055C75"/>
          </w:placeholder>
          <w:richText/>
        </w:sdtPr>
        <w:sdtContent>
          <w:r w:rsidRPr="00570A2A">
            <w:t>20 April 2022</w:t>
          </w:r>
        </w:sdtContent>
      </w:sdt>
      <w:r w:rsidRPr="00570A2A">
        <w:t>.</w:t>
      </w:r>
    </w:p>
    <w:p w:rsidR="0009580C" w:rsidRPr="00570A2A" w:rsidP="00E04F6D">
      <w:r>
        <w:fldChar w:fldCharType="begin"/>
      </w:r>
      <w:r>
        <w:instrText xml:space="preserve"> HYPERLINK "https://parliamentlive.tv/event/index/a6366d47-256e-4cf6-813d-1cebe09a8630" </w:instrText>
      </w:r>
      <w:r>
        <w:fldChar w:fldCharType="separate"/>
      </w:r>
      <w:sdt>
        <w:sdtPr>
          <w:rPr>
            <w:rStyle w:val="Hyperlink"/>
          </w:rPr>
          <w:alias w:val="VideoHyperlink"/>
          <w:tag w:val="VideoHyperlink"/>
          <w:id w:val="703995351"/>
          <w:placeholder>
            <w:docPart w:val="58D32F4FEAC6431A8C0033CBA4055C75"/>
          </w:placeholder>
          <w:richText/>
        </w:sdtPr>
        <w:sdtEndPr>
          <w:rPr>
            <w:rStyle w:val="Hyperlink"/>
          </w:rPr>
        </w:sdtEndPr>
        <w:sdtContent>
          <w:r w:rsidRPr="008A4065">
            <w:rPr>
              <w:rStyle w:val="Hyperlink"/>
            </w:rPr>
            <w:t>Watch the meeting</w:t>
          </w:r>
        </w:sdtContent>
      </w:sdt>
      <w:r>
        <w:fldChar w:fldCharType="end"/>
      </w:r>
    </w:p>
    <w:p w:rsidR="0009580C" w:rsidRPr="00570A2A" w:rsidP="00E04F6D">
      <w:r w:rsidRPr="00570A2A">
        <w:t xml:space="preserve">Members present: </w:t>
      </w:r>
      <w:sdt>
        <w:sdtPr>
          <w:alias w:val="MembersPresent"/>
          <w:tag w:val="MembersPresent"/>
          <w:id w:val="366340316"/>
          <w:placeholder>
            <w:docPart w:val="58D32F4FEAC6431A8C0033CBA4055C75"/>
          </w:placeholder>
          <w:richText/>
        </w:sdtPr>
        <w:sdtContent>
          <w:r w:rsidRPr="00570A2A">
            <w:t>Neil Parish (Chair); Barry Gardiner; Dr Neil Hudson; Robbie Moore; Mrs Sheryll Murray</w:t>
          </w:r>
          <w:r w:rsidRPr="00570A2A" w:rsidR="00301DAD">
            <w:t>.</w:t>
          </w:r>
        </w:sdtContent>
      </w:sdt>
    </w:p>
    <w:p w:rsidR="00C851F3" w:rsidRPr="00570A2A" w:rsidP="00C851F3">
      <w:r w:rsidRPr="00570A2A">
        <w:t xml:space="preserve">Environmental Audit Committee </w:t>
      </w:r>
      <w:r w:rsidRPr="00570A2A" w:rsidR="00FF2F6B">
        <w:t>M</w:t>
      </w:r>
      <w:r w:rsidRPr="00570A2A">
        <w:t>ember also present: Philip Dunne.</w:t>
      </w:r>
    </w:p>
    <w:p w:rsidR="0009580C" w:rsidRPr="00570A2A" w:rsidP="00E04F6D">
      <w:pPr>
        <w:pStyle w:val="ParaCentre"/>
      </w:pPr>
      <w:r w:rsidRPr="00570A2A">
        <w:t xml:space="preserve">Questions </w:t>
      </w:r>
      <w:sdt>
        <w:sdtPr>
          <w:alias w:val="QuestionNumbers"/>
          <w:tag w:val="QuestionNumbers"/>
          <w:id w:val="-1223666168"/>
          <w:placeholder>
            <w:docPart w:val="58D32F4FEAC6431A8C0033CBA4055C75"/>
          </w:placeholder>
          <w:richText/>
        </w:sdtPr>
        <w:sdtContent>
          <w:r w:rsidRPr="00570A2A">
            <w:t>1-</w:t>
          </w:r>
          <w:r w:rsidRPr="00570A2A" w:rsidR="00570A2A">
            <w:t>70</w:t>
          </w:r>
        </w:sdtContent>
      </w:sdt>
    </w:p>
    <w:p w:rsidR="0009580C" w:rsidRPr="00570A2A" w:rsidP="00E04F6D">
      <w:pPr>
        <w:pStyle w:val="TitleWitnesses0"/>
      </w:pPr>
      <w:r w:rsidRPr="00570A2A">
        <w:t>Witness</w:t>
      </w:r>
    </w:p>
    <w:sdt>
      <w:sdtPr>
        <w:alias w:val="WitnessSet"/>
        <w:tag w:val="WitnessSet"/>
        <w:id w:val="-368373484"/>
        <w:placeholder>
          <w:docPart w:val="43DB18154D034BCBB04610BCD1F88276"/>
        </w:placeholder>
        <w:richText/>
      </w:sdtPr>
      <w:sdtContent>
        <w:p w:rsidR="0009580C" w:rsidRPr="00570A2A" w:rsidP="00E04F6D">
          <w:pPr>
            <w:pStyle w:val="Para"/>
          </w:pPr>
          <w:r w:rsidRPr="00570A2A">
            <w:t>I:  Iain Coucher, Defra’s preferred candidate for the Chair of Ofwat.</w:t>
          </w:r>
        </w:p>
      </w:sdtContent>
    </w:sdt>
    <w:p w:rsidR="0009580C" w:rsidRPr="00570A2A" w:rsidP="00E04F6D">
      <w:pPr>
        <w:pStyle w:val="Para"/>
      </w:pPr>
    </w:p>
    <w:p w:rsidR="0009580C" w:rsidRPr="00570A2A" w:rsidP="00E04F6D">
      <w:pPr>
        <w:rPr>
          <w:rFonts w:eastAsia="Times New Roman"/>
          <w:szCs w:val="20"/>
        </w:rPr>
      </w:pPr>
      <w:r w:rsidRPr="00570A2A">
        <w:br w:type="page"/>
      </w:r>
    </w:p>
    <w:sdt>
      <w:sdtPr>
        <w:rPr>
          <w:szCs w:val="28"/>
        </w:rPr>
        <w:alias w:val="WitnessExamination"/>
        <w:tag w:val="WitnessExamination"/>
        <w:id w:val="2003463402"/>
        <w:placeholder>
          <w:docPart w:val="43DB18154D034BCBB04610BCD1F88276"/>
        </w:placeholder>
        <w:richText/>
      </w:sdtPr>
      <w:sdtEndPr>
        <w:rPr>
          <w:szCs w:val="22"/>
        </w:rPr>
      </w:sdtEndPr>
      <w:sdtContent>
        <w:p w:rsidR="0009580C" w:rsidRPr="00570A2A" w:rsidP="0009580C">
          <w:pPr>
            <w:pStyle w:val="TitlePanel0"/>
            <w:rPr>
              <w:szCs w:val="28"/>
            </w:rPr>
          </w:pPr>
          <w:bookmarkStart w:id="0" w:name="Panel1"/>
          <w:r w:rsidRPr="00570A2A">
            <w:rPr>
              <w:szCs w:val="28"/>
            </w:rPr>
            <w:t>Examination of witness</w:t>
          </w:r>
        </w:p>
        <w:p w:rsidR="0009580C" w:rsidRPr="00570A2A" w:rsidP="00CE2DFA">
          <w:pPr>
            <w:pStyle w:val="TitlePanel0"/>
            <w:jc w:val="left"/>
          </w:pPr>
          <w:r w:rsidRPr="00570A2A">
            <w:rPr>
              <w:sz w:val="22"/>
            </w:rPr>
            <w:t>Witness: Iain Coucher.</w:t>
          </w:r>
        </w:p>
      </w:sdtContent>
    </w:sdt>
    <w:p w:rsidR="004A7EAF" w:rsidRPr="00570A2A" w:rsidP="00B716C0">
      <w:pPr>
        <w:pStyle w:val="Question"/>
      </w:pPr>
      <w:bookmarkEnd w:id="0"/>
      <w:sdt>
        <w:sdtPr>
          <w:alias w:val="Member"/>
          <w:tag w:val="&lt;Member mnisId='4072' dodsId='28723'&gt;"/>
          <w:id w:val="-149208895"/>
          <w:placeholder>
            <w:docPart w:val="DefaultPlaceholder_-1854013440"/>
          </w:placeholder>
          <w:richText/>
        </w:sdtPr>
        <w:sdtContent>
          <w:r w:rsidRPr="00570A2A" w:rsidR="00B716C0">
            <w:rPr>
              <w:b/>
            </w:rPr>
            <w:t>Chair:</w:t>
          </w:r>
        </w:sdtContent>
      </w:sdt>
      <w:r w:rsidRPr="00570A2A" w:rsidR="00B716C0">
        <w:t xml:space="preserve"> </w:t>
      </w:r>
      <w:r w:rsidRPr="00570A2A" w:rsidR="005D5C1E">
        <w:t xml:space="preserve">Good morning. Once the </w:t>
      </w:r>
      <w:r w:rsidRPr="00570A2A" w:rsidR="00193000">
        <w:t>Secretary of State has p</w:t>
      </w:r>
      <w:r w:rsidRPr="00570A2A" w:rsidR="00067CF1">
        <w:t>ut you in place</w:t>
      </w:r>
      <w:r w:rsidRPr="00570A2A" w:rsidR="005D5C1E">
        <w:t xml:space="preserve">, we </w:t>
      </w:r>
      <w:r w:rsidRPr="00570A2A" w:rsidR="00067CF1">
        <w:t>then look at you</w:t>
      </w:r>
      <w:r w:rsidRPr="00570A2A" w:rsidR="004A2FC0">
        <w:t xml:space="preserve">, </w:t>
      </w:r>
      <w:r w:rsidRPr="00570A2A" w:rsidR="00067CF1">
        <w:t>decide whether you are okay or not</w:t>
      </w:r>
      <w:r w:rsidRPr="00570A2A" w:rsidR="002B2457">
        <w:t xml:space="preserve">, and send on our report to the Secretary of State. </w:t>
      </w:r>
      <w:r w:rsidRPr="00570A2A" w:rsidR="00067CF1">
        <w:t xml:space="preserve">I do not think it makes a lot of difference to his </w:t>
      </w:r>
      <w:r w:rsidRPr="00570A2A" w:rsidR="003F3650">
        <w:t xml:space="preserve">decision </w:t>
      </w:r>
      <w:r w:rsidRPr="00570A2A" w:rsidR="00067CF1">
        <w:t>overall</w:t>
      </w:r>
      <w:r w:rsidRPr="00570A2A" w:rsidR="002B2457">
        <w:t xml:space="preserve">, but we are really glad to see you this morning. </w:t>
      </w:r>
      <w:r w:rsidRPr="00570A2A" w:rsidR="00067CF1">
        <w:t xml:space="preserve">We will be robust but we will try </w:t>
      </w:r>
      <w:r w:rsidRPr="00570A2A" w:rsidR="008C617D">
        <w:t xml:space="preserve">to </w:t>
      </w:r>
      <w:r w:rsidRPr="00570A2A" w:rsidR="00067CF1">
        <w:t xml:space="preserve">be fair. </w:t>
      </w:r>
      <w:r w:rsidRPr="00570A2A" w:rsidR="002B2457">
        <w:t>If you are uncomfortable at any stage</w:t>
      </w:r>
      <w:r w:rsidRPr="00570A2A" w:rsidR="00FF2F6B">
        <w:t>,</w:t>
      </w:r>
      <w:r w:rsidRPr="00570A2A" w:rsidR="002B2457">
        <w:t xml:space="preserve"> you must say so</w:t>
      </w:r>
      <w:r w:rsidRPr="00570A2A" w:rsidR="00FF2F6B">
        <w:t>. Y</w:t>
      </w:r>
      <w:r w:rsidRPr="00570A2A" w:rsidR="002B2457">
        <w:t xml:space="preserve">ou </w:t>
      </w:r>
      <w:r w:rsidRPr="00570A2A" w:rsidR="00067CF1">
        <w:t xml:space="preserve">are </w:t>
      </w:r>
      <w:r w:rsidRPr="00570A2A" w:rsidR="002B2457">
        <w:t>probably</w:t>
      </w:r>
      <w:r w:rsidRPr="00570A2A" w:rsidR="00FF2F6B">
        <w:t>, shall we say,</w:t>
      </w:r>
      <w:r w:rsidRPr="00570A2A" w:rsidR="002B2457">
        <w:t xml:space="preserve"> </w:t>
      </w:r>
      <w:r w:rsidRPr="00570A2A" w:rsidR="00067CF1">
        <w:t>a fairly seasoned operator. You will probably cope with the Select Committee</w:t>
      </w:r>
      <w:r w:rsidRPr="00570A2A" w:rsidR="002B2457">
        <w:t xml:space="preserve"> process. Would you </w:t>
      </w:r>
      <w:r w:rsidRPr="00570A2A" w:rsidR="00FF2F6B">
        <w:t xml:space="preserve">like to </w:t>
      </w:r>
      <w:r w:rsidRPr="00570A2A" w:rsidR="002B2457">
        <w:t>introduce yourself, and then we will get to questions</w:t>
      </w:r>
      <w:r w:rsidRPr="00570A2A" w:rsidR="00FF2F6B">
        <w:t>?</w:t>
      </w:r>
    </w:p>
    <w:p w:rsidR="00D02369" w:rsidRPr="00570A2A" w:rsidP="00067CF1">
      <w:pPr>
        <w:pStyle w:val="Answer"/>
      </w:pPr>
      <w:sdt>
        <w:sdtPr>
          <w:alias w:val="Witness"/>
          <w:id w:val="-2058846077"/>
          <w:placeholder>
            <w:docPart w:val="DefaultPlaceholder_-1854013440"/>
          </w:placeholder>
          <w:richText/>
        </w:sdtPr>
        <w:sdtContent>
          <w:r w:rsidRPr="00570A2A" w:rsidR="008C617D">
            <w:rPr>
              <w:b/>
              <w:i/>
            </w:rPr>
            <w:t>Iain Coucher:</w:t>
          </w:r>
          <w:r w:rsidRPr="00570A2A" w:rsidR="00067CF1">
            <w:rPr>
              <w:b/>
            </w:rPr>
            <w:t xml:space="preserve"> </w:t>
          </w:r>
        </w:sdtContent>
      </w:sdt>
      <w:r w:rsidRPr="00570A2A">
        <w:t>My name is Iain Coucher. I am delighted to be here</w:t>
      </w:r>
      <w:r w:rsidRPr="00570A2A" w:rsidR="005D360A">
        <w:t xml:space="preserve"> and to be scrutinised by </w:t>
      </w:r>
      <w:r w:rsidRPr="00570A2A" w:rsidR="00FF2F6B">
        <w:t>everybody here</w:t>
      </w:r>
      <w:r w:rsidRPr="00570A2A" w:rsidR="005D360A">
        <w:t xml:space="preserve">. </w:t>
      </w:r>
      <w:r w:rsidRPr="00570A2A">
        <w:t>I am looking forward to the possibility of becoming the new Ofwat chairman</w:t>
      </w:r>
      <w:r w:rsidRPr="00570A2A" w:rsidR="005D360A">
        <w:t>.</w:t>
      </w:r>
    </w:p>
    <w:p w:rsidR="005D360A" w:rsidRPr="00570A2A" w:rsidP="00D02369">
      <w:pPr>
        <w:pStyle w:val="Question"/>
      </w:pPr>
      <w:sdt>
        <w:sdtPr>
          <w:alias w:val="Member"/>
          <w:tag w:val="&lt;Member mnisId='4072' dodsId='28723'&gt;"/>
          <w:id w:val="-497264236"/>
          <w:placeholder>
            <w:docPart w:val="DefaultPlaceholder_-1854013440"/>
          </w:placeholder>
          <w:richText/>
        </w:sdtPr>
        <w:sdtContent>
          <w:r w:rsidRPr="00570A2A" w:rsidR="00D02369">
            <w:rPr>
              <w:b/>
            </w:rPr>
            <w:t>Chair:</w:t>
          </w:r>
        </w:sdtContent>
      </w:sdt>
      <w:r w:rsidRPr="00570A2A" w:rsidR="00D02369">
        <w:t xml:space="preserve"> We are joined </w:t>
      </w:r>
      <w:r w:rsidRPr="00570A2A">
        <w:t xml:space="preserve">today </w:t>
      </w:r>
      <w:r w:rsidRPr="00570A2A" w:rsidR="00D02369">
        <w:t>by Philip Dunne</w:t>
      </w:r>
      <w:r w:rsidRPr="00570A2A">
        <w:t xml:space="preserve">, who is </w:t>
      </w:r>
      <w:r w:rsidRPr="00570A2A" w:rsidR="008550D8">
        <w:t>c</w:t>
      </w:r>
      <w:r w:rsidRPr="00570A2A">
        <w:t>hair of the Environmental Audit Committee</w:t>
      </w:r>
      <w:r w:rsidRPr="00570A2A" w:rsidR="00301DAD">
        <w:t xml:space="preserve">. </w:t>
      </w:r>
      <w:r w:rsidRPr="00570A2A">
        <w:t>He is guesting in this morning, and he will also be asking questions. We are delighted to have him. I occasionally go and guest into Environmental Audit</w:t>
      </w:r>
      <w:r w:rsidRPr="00570A2A" w:rsidR="00FF2F6B">
        <w:t>; it</w:t>
      </w:r>
      <w:r w:rsidRPr="00570A2A">
        <w:t xml:space="preserve"> is one of the ways that we share some of the responsibilities. Naturally, the Environmental Audit Committee is also very interested in who is chair of Ofwat.</w:t>
      </w:r>
    </w:p>
    <w:p w:rsidR="00067CF1" w:rsidRPr="00570A2A" w:rsidP="005D360A">
      <w:pPr>
        <w:pStyle w:val="Question"/>
        <w:numPr>
          <w:ilvl w:val="0"/>
          <w:numId w:val="0"/>
        </w:numPr>
        <w:ind w:left="794"/>
      </w:pPr>
      <w:r w:rsidRPr="00570A2A">
        <w:t xml:space="preserve">I will start with the first question. </w:t>
      </w:r>
      <w:r w:rsidRPr="00570A2A" w:rsidR="00301DAD">
        <w:t>Why did you apply to be chair of Ofwat?</w:t>
      </w:r>
    </w:p>
    <w:p w:rsidR="0054544F" w:rsidP="00301DAD">
      <w:pPr>
        <w:pStyle w:val="Answer"/>
      </w:pPr>
      <w:sdt>
        <w:sdtPr>
          <w:alias w:val="Witness"/>
          <w:id w:val="556440489"/>
          <w:placeholder>
            <w:docPart w:val="DefaultPlaceholder_-1854013440"/>
          </w:placeholder>
          <w:richText/>
        </w:sdtPr>
        <w:sdtContent>
          <w:r w:rsidRPr="00570A2A" w:rsidR="008C617D">
            <w:rPr>
              <w:b/>
              <w:i/>
            </w:rPr>
            <w:t>Iain Coucher:</w:t>
          </w:r>
          <w:r w:rsidRPr="00570A2A" w:rsidR="00301DAD">
            <w:rPr>
              <w:b/>
            </w:rPr>
            <w:t xml:space="preserve"> </w:t>
          </w:r>
        </w:sdtContent>
      </w:sdt>
      <w:r w:rsidRPr="00570A2A" w:rsidR="00301DAD">
        <w:t xml:space="preserve">I have always been attracted to organisations or industries </w:t>
      </w:r>
      <w:r w:rsidRPr="00570A2A" w:rsidR="00FF2F6B">
        <w:t>that</w:t>
      </w:r>
      <w:r w:rsidRPr="00570A2A" w:rsidR="005D360A">
        <w:t xml:space="preserve"> do </w:t>
      </w:r>
      <w:r w:rsidRPr="00570A2A" w:rsidR="00301DAD">
        <w:t>societal good</w:t>
      </w:r>
      <w:r w:rsidRPr="00570A2A" w:rsidR="005D360A">
        <w:t xml:space="preserve">, whether that is transforming the way in which we move around London </w:t>
      </w:r>
      <w:r w:rsidRPr="00570A2A" w:rsidR="0083742C">
        <w:t>Underground</w:t>
      </w:r>
      <w:r w:rsidRPr="00570A2A" w:rsidR="00FF2F6B">
        <w:t xml:space="preserve">, with the introduction of </w:t>
      </w:r>
      <w:r w:rsidRPr="00570A2A" w:rsidR="005D360A">
        <w:t>smart cards</w:t>
      </w:r>
      <w:r w:rsidRPr="00570A2A" w:rsidR="00FF2F6B">
        <w:t>,</w:t>
      </w:r>
      <w:r w:rsidRPr="00570A2A" w:rsidR="005D360A">
        <w:t xml:space="preserve"> sorting out London Underground’s investment schemes, </w:t>
      </w:r>
      <w:r w:rsidRPr="00570A2A" w:rsidR="00301DAD">
        <w:t>National Rail</w:t>
      </w:r>
      <w:r w:rsidRPr="00570A2A" w:rsidR="005D360A">
        <w:t xml:space="preserve">, </w:t>
      </w:r>
      <w:r w:rsidRPr="00570A2A" w:rsidR="00301DAD">
        <w:t>or</w:t>
      </w:r>
      <w:r w:rsidRPr="00570A2A" w:rsidR="005D360A">
        <w:t xml:space="preserve">, indeed, </w:t>
      </w:r>
      <w:r w:rsidRPr="00570A2A" w:rsidR="00301DAD">
        <w:t>defence of the nation.</w:t>
      </w:r>
      <w:r w:rsidRPr="00570A2A">
        <w:t xml:space="preserve"> </w:t>
      </w:r>
      <w:r w:rsidRPr="00570A2A" w:rsidR="00EE25B0">
        <w:t>These large</w:t>
      </w:r>
      <w:r w:rsidRPr="00570A2A" w:rsidR="00FF2F6B">
        <w:t>-</w:t>
      </w:r>
      <w:r w:rsidRPr="00570A2A" w:rsidR="00EE25B0">
        <w:t>scale, complicated industries</w:t>
      </w:r>
      <w:r w:rsidRPr="00570A2A" w:rsidR="00FF2F6B">
        <w:t xml:space="preserve"> that</w:t>
      </w:r>
      <w:r w:rsidRPr="00570A2A" w:rsidR="00EE25B0">
        <w:t xml:space="preserve"> do societal good have always been appealing to me. </w:t>
      </w:r>
      <w:r w:rsidRPr="00570A2A">
        <w:t>I have always been passionate about the environment</w:t>
      </w:r>
      <w:r w:rsidRPr="00570A2A" w:rsidR="00FF2F6B">
        <w:t xml:space="preserve">; </w:t>
      </w:r>
      <w:r w:rsidRPr="00570A2A" w:rsidR="00EE25B0">
        <w:t xml:space="preserve">you will see </w:t>
      </w:r>
      <w:r w:rsidRPr="00570A2A" w:rsidR="00FF2F6B">
        <w:t xml:space="preserve">that </w:t>
      </w:r>
      <w:r w:rsidRPr="00570A2A" w:rsidR="00EE25B0">
        <w:t xml:space="preserve">from my background and CV. </w:t>
      </w:r>
      <w:r w:rsidRPr="00570A2A">
        <w:t>I genuinely believe</w:t>
      </w:r>
      <w:r w:rsidRPr="00570A2A" w:rsidR="00EE25B0">
        <w:t xml:space="preserve"> I have the skills, experience and capabilities to do a good job here, so when they rang me up I was delighted to be considered</w:t>
      </w:r>
      <w:r w:rsidRPr="00570A2A">
        <w:t>.</w:t>
      </w:r>
    </w:p>
    <w:p w:rsidR="00017C5C" w:rsidP="00017C5C">
      <w:pPr>
        <w:pStyle w:val="Question"/>
      </w:pPr>
      <w:r w:rsidRPr="00017C5C">
        <w:rPr>
          <w:b/>
          <w:bCs/>
        </w:rPr>
        <w:t>Chair:</w:t>
      </w:r>
      <w:r>
        <w:t xml:space="preserve"> </w:t>
      </w:r>
      <w:r w:rsidRPr="00017C5C">
        <w:t>It would be fair to say that the chair of Ofwat is almost a cross between a chair and a chief executive. Talking to the Secretary of State, he believes you have the qualities of both. It is a bit of a loaded question, but would you see that as the case?</w:t>
      </w:r>
    </w:p>
    <w:p w:rsidR="002E6798" w:rsidRPr="00570A2A" w:rsidP="00017C5C">
      <w:pPr>
        <w:pStyle w:val="Answer"/>
      </w:pPr>
      <w:sdt>
        <w:sdtPr>
          <w:alias w:val="Witness"/>
          <w:id w:val="-871072914"/>
          <w:placeholder>
            <w:docPart w:val="DefaultPlaceholder_-1854013440"/>
          </w:placeholder>
          <w:richText/>
        </w:sdtPr>
        <w:sdtContent>
          <w:r w:rsidRPr="00570A2A" w:rsidR="008C617D">
            <w:rPr>
              <w:b/>
              <w:i/>
            </w:rPr>
            <w:t>Iain Coucher:</w:t>
          </w:r>
          <w:r w:rsidRPr="00570A2A" w:rsidR="0054544F">
            <w:rPr>
              <w:b/>
            </w:rPr>
            <w:t xml:space="preserve"> </w:t>
          </w:r>
        </w:sdtContent>
      </w:sdt>
      <w:r w:rsidRPr="00570A2A" w:rsidR="0054544F">
        <w:t xml:space="preserve">Yes. When you look at the water industry, </w:t>
      </w:r>
      <w:r w:rsidRPr="00570A2A" w:rsidR="005F05F3">
        <w:t xml:space="preserve">for whatever reasons </w:t>
      </w:r>
      <w:r w:rsidRPr="00570A2A" w:rsidR="0054544F">
        <w:t xml:space="preserve">we now have a distributed </w:t>
      </w:r>
      <w:r w:rsidRPr="00570A2A">
        <w:t xml:space="preserve">delivery </w:t>
      </w:r>
      <w:r w:rsidRPr="00570A2A" w:rsidR="006506F1">
        <w:t xml:space="preserve">model. </w:t>
      </w:r>
      <w:r w:rsidRPr="00570A2A">
        <w:t>Operation</w:t>
      </w:r>
      <w:r w:rsidRPr="00570A2A" w:rsidR="00774788">
        <w:t>al</w:t>
      </w:r>
      <w:r w:rsidRPr="00570A2A">
        <w:t xml:space="preserve"> water service</w:t>
      </w:r>
      <w:r w:rsidRPr="00570A2A" w:rsidR="00774788">
        <w:t>s are</w:t>
      </w:r>
      <w:r w:rsidRPr="00570A2A">
        <w:t xml:space="preserve"> performed by 15 to 20 different water companies. </w:t>
      </w:r>
      <w:r w:rsidRPr="00570A2A" w:rsidR="006506F1">
        <w:t xml:space="preserve">They tend to be focused on the </w:t>
      </w:r>
      <w:r w:rsidRPr="00570A2A">
        <w:t xml:space="preserve">shorter timescale and </w:t>
      </w:r>
      <w:r w:rsidRPr="00570A2A" w:rsidR="006506F1">
        <w:t>shorter time horizon</w:t>
      </w:r>
      <w:r w:rsidRPr="00570A2A">
        <w:t xml:space="preserve">. Ofwat sits </w:t>
      </w:r>
      <w:r w:rsidRPr="00570A2A" w:rsidR="006506F1">
        <w:t>between the distributed</w:t>
      </w:r>
      <w:r w:rsidRPr="00570A2A">
        <w:t xml:space="preserve"> delivery of water and water services and the high-level specification by Government.</w:t>
      </w:r>
    </w:p>
    <w:p w:rsidR="00725E51" w:rsidRPr="00570A2A" w:rsidP="0054544F">
      <w:pPr>
        <w:pStyle w:val="Answer"/>
      </w:pPr>
      <w:r w:rsidRPr="00570A2A">
        <w:t xml:space="preserve">As a result of that, </w:t>
      </w:r>
      <w:r w:rsidRPr="00570A2A" w:rsidR="006506F1">
        <w:t>Ofwat perform</w:t>
      </w:r>
      <w:r w:rsidRPr="00570A2A" w:rsidR="00774788">
        <w:t>s</w:t>
      </w:r>
      <w:r w:rsidRPr="00570A2A">
        <w:t xml:space="preserve"> a degree of </w:t>
      </w:r>
      <w:r w:rsidRPr="00570A2A" w:rsidR="00774788">
        <w:t xml:space="preserve">an </w:t>
      </w:r>
      <w:r w:rsidRPr="00570A2A">
        <w:t xml:space="preserve">industry leadership role. </w:t>
      </w:r>
      <w:r w:rsidRPr="00570A2A" w:rsidR="006506F1">
        <w:t>It has two main roles.</w:t>
      </w:r>
      <w:r w:rsidRPr="00570A2A">
        <w:t xml:space="preserve"> </w:t>
      </w:r>
      <w:r w:rsidRPr="00570A2A" w:rsidR="00774788">
        <w:t>Of course it</w:t>
      </w:r>
      <w:r w:rsidRPr="00570A2A" w:rsidR="006506F1">
        <w:t xml:space="preserve"> has </w:t>
      </w:r>
      <w:r w:rsidRPr="00570A2A" w:rsidR="008467EB">
        <w:t xml:space="preserve">to regulate an industry, hold </w:t>
      </w:r>
      <w:r w:rsidRPr="00570A2A" w:rsidR="00774788">
        <w:t xml:space="preserve">that </w:t>
      </w:r>
      <w:r w:rsidRPr="00570A2A" w:rsidR="008467EB">
        <w:t>industr</w:t>
      </w:r>
      <w:r w:rsidRPr="00570A2A" w:rsidR="00774788">
        <w:t>y</w:t>
      </w:r>
      <w:r w:rsidRPr="00570A2A" w:rsidR="008467EB">
        <w:t xml:space="preserve"> to account, do </w:t>
      </w:r>
      <w:r w:rsidRPr="00570A2A" w:rsidR="006506F1">
        <w:t>periodic reviews</w:t>
      </w:r>
      <w:r w:rsidRPr="00570A2A" w:rsidR="00774788">
        <w:t xml:space="preserve"> and</w:t>
      </w:r>
      <w:r w:rsidRPr="00570A2A" w:rsidR="006506F1">
        <w:t xml:space="preserve"> </w:t>
      </w:r>
      <w:r w:rsidR="00017C5C">
        <w:t xml:space="preserve">make </w:t>
      </w:r>
      <w:r w:rsidRPr="00570A2A" w:rsidR="006506F1">
        <w:t xml:space="preserve">cost decisions, but it </w:t>
      </w:r>
      <w:r w:rsidRPr="00570A2A" w:rsidR="006506F1">
        <w:t>also has that longer-term</w:t>
      </w:r>
      <w:r w:rsidRPr="00570A2A" w:rsidR="008467EB">
        <w:t xml:space="preserve"> strategic planning aspect</w:t>
      </w:r>
      <w:r w:rsidRPr="00570A2A" w:rsidR="00774788">
        <w:t>, thinking</w:t>
      </w:r>
      <w:r w:rsidRPr="00570A2A" w:rsidR="008467EB">
        <w:t xml:space="preserve"> about the needs of the short, medium and long term, to corral an industry to do much longer</w:t>
      </w:r>
      <w:r w:rsidRPr="00570A2A" w:rsidR="008467EB">
        <w:noBreakHyphen/>
        <w:t>term planning</w:t>
      </w:r>
      <w:r w:rsidRPr="00570A2A">
        <w:t>.</w:t>
      </w:r>
      <w:r w:rsidRPr="00570A2A" w:rsidR="008467EB">
        <w:t xml:space="preserve"> </w:t>
      </w:r>
      <w:r w:rsidRPr="00570A2A">
        <w:t xml:space="preserve">That is where I have quite a bit of experience. </w:t>
      </w:r>
      <w:r w:rsidRPr="00570A2A" w:rsidR="008467EB">
        <w:t>If you were to split the two roles you tend to get the chief executive more looking at the r</w:t>
      </w:r>
      <w:r w:rsidRPr="00570A2A">
        <w:t>egulatory determination aspects</w:t>
      </w:r>
      <w:r w:rsidRPr="00570A2A" w:rsidR="00996F6D">
        <w:t xml:space="preserve">. </w:t>
      </w:r>
      <w:r w:rsidRPr="00570A2A" w:rsidR="00774788">
        <w:t>You are right that t</w:t>
      </w:r>
      <w:r w:rsidRPr="00570A2A" w:rsidR="00996F6D">
        <w:t xml:space="preserve">o a degree the </w:t>
      </w:r>
      <w:r w:rsidRPr="00570A2A" w:rsidR="008467EB">
        <w:t>chairman</w:t>
      </w:r>
      <w:r w:rsidRPr="00570A2A" w:rsidR="00996F6D">
        <w:t xml:space="preserve"> is a </w:t>
      </w:r>
      <w:r w:rsidRPr="00570A2A">
        <w:t>chief executive</w:t>
      </w:r>
      <w:r w:rsidRPr="00570A2A" w:rsidR="00996F6D">
        <w:t>, but more on the strategic, long</w:t>
      </w:r>
      <w:r w:rsidRPr="00570A2A" w:rsidR="00996F6D">
        <w:noBreakHyphen/>
        <w:t xml:space="preserve">term planning. </w:t>
      </w:r>
      <w:r w:rsidRPr="00570A2A">
        <w:t>That is the experience I had</w:t>
      </w:r>
      <w:r w:rsidRPr="00570A2A" w:rsidR="00996F6D">
        <w:t>, particularly from running Network Rail, which was similarly in the middle.</w:t>
      </w:r>
    </w:p>
    <w:p w:rsidR="0054544F" w:rsidRPr="00570A2A" w:rsidP="00725E51">
      <w:pPr>
        <w:pStyle w:val="Question"/>
      </w:pPr>
      <w:sdt>
        <w:sdtPr>
          <w:alias w:val="Member"/>
          <w:tag w:val="&lt;Member mnisId='4072' dodsId='28723'&gt;"/>
          <w:id w:val="-17860204"/>
          <w:placeholder>
            <w:docPart w:val="DefaultPlaceholder_-1854013440"/>
          </w:placeholder>
          <w:richText/>
        </w:sdtPr>
        <w:sdtContent>
          <w:r w:rsidRPr="00570A2A" w:rsidR="00725E51">
            <w:rPr>
              <w:b/>
            </w:rPr>
            <w:t>Chair:</w:t>
          </w:r>
        </w:sdtContent>
      </w:sdt>
      <w:r w:rsidRPr="00570A2A" w:rsidR="00725E51">
        <w:t xml:space="preserve"> We will ask you</w:t>
      </w:r>
      <w:r w:rsidRPr="00570A2A" w:rsidR="00774788">
        <w:t>, naturally,</w:t>
      </w:r>
      <w:r w:rsidRPr="00570A2A" w:rsidR="00725E51">
        <w:t xml:space="preserve"> detailed</w:t>
      </w:r>
      <w:r w:rsidRPr="00570A2A" w:rsidR="00FF78B6">
        <w:t xml:space="preserve"> questions on that and where you see the role with the water companies as well. </w:t>
      </w:r>
      <w:r w:rsidRPr="00570A2A" w:rsidR="00725E51">
        <w:t>You have stated that you do not have any real or perceived conflicts</w:t>
      </w:r>
      <w:r w:rsidRPr="00570A2A" w:rsidR="00FF78B6">
        <w:t xml:space="preserve"> of interest in taking up this role</w:t>
      </w:r>
      <w:r w:rsidRPr="00570A2A" w:rsidR="00725E51">
        <w:t>.</w:t>
      </w:r>
      <w:r w:rsidRPr="00570A2A" w:rsidR="00FF78B6">
        <w:t xml:space="preserve"> Do you think there could be a perceived conflict of interest between your work </w:t>
      </w:r>
      <w:r w:rsidRPr="00570A2A" w:rsidR="006B1037">
        <w:t xml:space="preserve">with </w:t>
      </w:r>
      <w:r w:rsidRPr="00570A2A" w:rsidR="00435B69">
        <w:t>HI</w:t>
      </w:r>
      <w:r w:rsidRPr="00570A2A" w:rsidR="00725E51">
        <w:t>G Capital</w:t>
      </w:r>
      <w:r w:rsidRPr="00570A2A" w:rsidR="006B1037">
        <w:t>, which specialise</w:t>
      </w:r>
      <w:r w:rsidRPr="00570A2A" w:rsidR="00774788">
        <w:t>s</w:t>
      </w:r>
      <w:r w:rsidRPr="00570A2A" w:rsidR="006B1037">
        <w:t xml:space="preserve"> in </w:t>
      </w:r>
      <w:r w:rsidRPr="00570A2A" w:rsidR="003427B1">
        <w:t>investing</w:t>
      </w:r>
      <w:r w:rsidRPr="00570A2A" w:rsidR="006B1037">
        <w:t xml:space="preserve"> in infrastructure for essential services? I imagine they probably do some investments into water companies as well.</w:t>
      </w:r>
    </w:p>
    <w:p w:rsidR="00435B69" w:rsidRPr="00570A2A" w:rsidP="00435B69">
      <w:pPr>
        <w:pStyle w:val="Answer"/>
      </w:pPr>
      <w:sdt>
        <w:sdtPr>
          <w:alias w:val="Witness"/>
          <w:id w:val="-785661637"/>
          <w:placeholder>
            <w:docPart w:val="DefaultPlaceholder_-1854013440"/>
          </w:placeholder>
          <w:richText/>
        </w:sdtPr>
        <w:sdtContent>
          <w:r w:rsidRPr="00570A2A" w:rsidR="008C617D">
            <w:rPr>
              <w:b/>
              <w:i/>
            </w:rPr>
            <w:t>Iain Coucher:</w:t>
          </w:r>
          <w:r w:rsidRPr="00570A2A">
            <w:rPr>
              <w:b/>
            </w:rPr>
            <w:t xml:space="preserve"> </w:t>
          </w:r>
        </w:sdtContent>
      </w:sdt>
      <w:r w:rsidRPr="00570A2A" w:rsidR="006B1037">
        <w:t xml:space="preserve">HIG is an American institute </w:t>
      </w:r>
      <w:r w:rsidRPr="00570A2A" w:rsidR="003A66BA">
        <w:t>that</w:t>
      </w:r>
      <w:r w:rsidRPr="00570A2A" w:rsidR="006B1037">
        <w:t xml:space="preserve"> has a small fund that is looking at infrastructure in Europe. </w:t>
      </w:r>
      <w:r w:rsidRPr="00570A2A">
        <w:t>I have been a retained advis</w:t>
      </w:r>
      <w:r w:rsidRPr="00570A2A" w:rsidR="003A66BA">
        <w:t>e</w:t>
      </w:r>
      <w:r w:rsidRPr="00570A2A">
        <w:t>r with</w:t>
      </w:r>
      <w:r w:rsidRPr="00570A2A" w:rsidR="003A66BA">
        <w:t xml:space="preserve"> it</w:t>
      </w:r>
      <w:r w:rsidRPr="00570A2A">
        <w:t xml:space="preserve"> for a couple of years. </w:t>
      </w:r>
      <w:r w:rsidRPr="00570A2A" w:rsidR="003A66BA">
        <w:t xml:space="preserve">Its </w:t>
      </w:r>
      <w:r w:rsidRPr="00570A2A">
        <w:t xml:space="preserve">interest in me is primarily </w:t>
      </w:r>
      <w:r w:rsidRPr="00570A2A" w:rsidR="003A66BA">
        <w:t xml:space="preserve">because of </w:t>
      </w:r>
      <w:r w:rsidRPr="00570A2A" w:rsidR="002062B2">
        <w:t xml:space="preserve">my experience in </w:t>
      </w:r>
      <w:r w:rsidRPr="00570A2A">
        <w:t>rail</w:t>
      </w:r>
      <w:r w:rsidRPr="00570A2A" w:rsidR="002062B2">
        <w:t xml:space="preserve"> and storage distribution facilities. They have </w:t>
      </w:r>
      <w:r w:rsidRPr="00570A2A" w:rsidR="003A66BA">
        <w:t>no</w:t>
      </w:r>
      <w:r w:rsidRPr="00570A2A" w:rsidR="002062B2">
        <w:t xml:space="preserve"> water interests, but </w:t>
      </w:r>
      <w:r w:rsidRPr="00570A2A">
        <w:t xml:space="preserve">I have made it clear </w:t>
      </w:r>
      <w:r w:rsidRPr="00570A2A" w:rsidR="002062B2">
        <w:t>through the entire process</w:t>
      </w:r>
      <w:r w:rsidRPr="00570A2A" w:rsidR="003A66BA">
        <w:t xml:space="preserve">, </w:t>
      </w:r>
      <w:r w:rsidRPr="00570A2A" w:rsidR="002062B2">
        <w:t>as I will make it clear to people here</w:t>
      </w:r>
      <w:r w:rsidRPr="00570A2A" w:rsidR="003A66BA">
        <w:t xml:space="preserve">, </w:t>
      </w:r>
      <w:r w:rsidRPr="00570A2A">
        <w:t xml:space="preserve">that if there </w:t>
      </w:r>
      <w:r w:rsidRPr="00570A2A" w:rsidR="002062B2">
        <w:t>was ever a conflict there</w:t>
      </w:r>
      <w:r w:rsidRPr="00570A2A" w:rsidR="003A66BA">
        <w:t>,</w:t>
      </w:r>
      <w:r w:rsidRPr="00570A2A" w:rsidR="002062B2">
        <w:t xml:space="preserve"> I </w:t>
      </w:r>
      <w:r w:rsidRPr="00570A2A" w:rsidR="003A66BA">
        <w:t xml:space="preserve">would </w:t>
      </w:r>
      <w:r w:rsidRPr="00570A2A" w:rsidR="002062B2">
        <w:t>step away from that.</w:t>
      </w:r>
    </w:p>
    <w:p w:rsidR="00435B69" w:rsidRPr="00570A2A" w:rsidP="00435B69">
      <w:pPr>
        <w:pStyle w:val="Question"/>
      </w:pPr>
      <w:sdt>
        <w:sdtPr>
          <w:alias w:val="Member"/>
          <w:tag w:val="&lt;Member mnisId='4072' dodsId='28723'&gt;"/>
          <w:id w:val="-1895496560"/>
          <w:placeholder>
            <w:docPart w:val="DefaultPlaceholder_-1854013440"/>
          </w:placeholder>
          <w:richText/>
        </w:sdtPr>
        <w:sdtContent>
          <w:r w:rsidRPr="00570A2A">
            <w:rPr>
              <w:b/>
            </w:rPr>
            <w:t>Chair:</w:t>
          </w:r>
        </w:sdtContent>
      </w:sdt>
      <w:r w:rsidRPr="00570A2A">
        <w:t xml:space="preserve"> You do not think </w:t>
      </w:r>
      <w:r w:rsidRPr="00570A2A" w:rsidR="00D75B8F">
        <w:t xml:space="preserve">that </w:t>
      </w:r>
      <w:r w:rsidRPr="00570A2A">
        <w:t>you ought to step away sooner rather than later</w:t>
      </w:r>
      <w:r w:rsidRPr="00570A2A" w:rsidR="00D75B8F">
        <w:t xml:space="preserve">, a bit like the Chancellor’s wife paying tax in the UK? It might have been better had </w:t>
      </w:r>
      <w:r w:rsidRPr="00570A2A" w:rsidR="003A66BA">
        <w:t xml:space="preserve">she </w:t>
      </w:r>
      <w:r w:rsidRPr="00570A2A" w:rsidR="00D75B8F">
        <w:t xml:space="preserve">decided it before the press and the world decided it for her. </w:t>
      </w:r>
      <w:r w:rsidRPr="00570A2A" w:rsidR="00332016">
        <w:t>I am being quite open with you, but do you think it is better to do it right at the beginning</w:t>
      </w:r>
      <w:r w:rsidRPr="00570A2A" w:rsidR="00CD2227">
        <w:t>, rather than have it as a problem later on?</w:t>
      </w:r>
    </w:p>
    <w:p w:rsidR="00332016" w:rsidRPr="00570A2A" w:rsidP="00332016">
      <w:pPr>
        <w:pStyle w:val="Answer"/>
      </w:pPr>
      <w:sdt>
        <w:sdtPr>
          <w:alias w:val="Witness"/>
          <w:id w:val="1138309803"/>
          <w:placeholder>
            <w:docPart w:val="DefaultPlaceholder_-1854013440"/>
          </w:placeholder>
          <w:richText/>
        </w:sdtPr>
        <w:sdtContent>
          <w:r w:rsidRPr="00570A2A" w:rsidR="008C617D">
            <w:rPr>
              <w:b/>
              <w:i/>
            </w:rPr>
            <w:t>Iain Coucher:</w:t>
          </w:r>
          <w:r w:rsidRPr="00570A2A">
            <w:rPr>
              <w:b/>
            </w:rPr>
            <w:t xml:space="preserve"> </w:t>
          </w:r>
        </w:sdtContent>
      </w:sdt>
      <w:r w:rsidRPr="00570A2A">
        <w:t xml:space="preserve">I might well do that. </w:t>
      </w:r>
      <w:r w:rsidRPr="00570A2A" w:rsidR="00A81E87">
        <w:t xml:space="preserve">I have not really thought beyond this process today. </w:t>
      </w:r>
      <w:r w:rsidRPr="00570A2A">
        <w:t xml:space="preserve">If everybody felt there was a conflict </w:t>
      </w:r>
      <w:r w:rsidRPr="00570A2A" w:rsidR="00A81E87">
        <w:t xml:space="preserve">there then I would step away. I did </w:t>
      </w:r>
      <w:r w:rsidRPr="00570A2A" w:rsidR="00451EAC">
        <w:t xml:space="preserve">tell </w:t>
      </w:r>
      <w:r w:rsidRPr="00570A2A">
        <w:t>HIG Capital</w:t>
      </w:r>
      <w:r w:rsidRPr="00570A2A" w:rsidR="00451EAC">
        <w:t xml:space="preserve"> at the time that</w:t>
      </w:r>
      <w:r w:rsidRPr="00570A2A" w:rsidR="00F81C91">
        <w:t>,</w:t>
      </w:r>
      <w:r w:rsidRPr="00570A2A" w:rsidR="00451EAC">
        <w:t xml:space="preserve"> </w:t>
      </w:r>
      <w:r w:rsidRPr="00570A2A">
        <w:t>were I</w:t>
      </w:r>
      <w:r w:rsidRPr="00570A2A" w:rsidR="00451EAC">
        <w:t xml:space="preserve"> to get a job</w:t>
      </w:r>
      <w:r w:rsidRPr="00570A2A" w:rsidR="00F81C91">
        <w:t>,</w:t>
      </w:r>
      <w:r w:rsidRPr="00570A2A" w:rsidR="00451EAC">
        <w:t xml:space="preserve"> it is likely that I would have to stand down, so it will not come as a surprise to them</w:t>
      </w:r>
      <w:r w:rsidRPr="00570A2A">
        <w:t>.</w:t>
      </w:r>
    </w:p>
    <w:p w:rsidR="00214FFA" w:rsidRPr="00570A2A" w:rsidP="00332016">
      <w:pPr>
        <w:pStyle w:val="Question"/>
      </w:pPr>
      <w:sdt>
        <w:sdtPr>
          <w:alias w:val="Member"/>
          <w:tag w:val="&lt;Member mnisId='4072' dodsId='28723'&gt;"/>
          <w:id w:val="784003540"/>
          <w:placeholder>
            <w:docPart w:val="DefaultPlaceholder_-1854013440"/>
          </w:placeholder>
          <w:richText/>
        </w:sdtPr>
        <w:sdtContent>
          <w:r w:rsidRPr="00570A2A" w:rsidR="00332016">
            <w:rPr>
              <w:b/>
            </w:rPr>
            <w:t>Chair:</w:t>
          </w:r>
        </w:sdtContent>
      </w:sdt>
      <w:r w:rsidRPr="00570A2A" w:rsidR="00332016">
        <w:t xml:space="preserve"> The trouble today is that it is not necessarily what is right and what is wrong</w:t>
      </w:r>
      <w:r w:rsidRPr="00570A2A" w:rsidR="00F81C91">
        <w:t>;</w:t>
      </w:r>
      <w:r w:rsidRPr="00570A2A" w:rsidR="00332016">
        <w:t xml:space="preserve"> it is what is perceived.</w:t>
      </w:r>
      <w:r w:rsidRPr="00570A2A" w:rsidR="00C55EC1">
        <w:t xml:space="preserve"> </w:t>
      </w:r>
      <w:r w:rsidRPr="00570A2A">
        <w:t>The Chancellor has that matter in hand. I w</w:t>
      </w:r>
      <w:r w:rsidRPr="00570A2A" w:rsidR="00F81C91">
        <w:t>ould</w:t>
      </w:r>
      <w:r w:rsidRPr="00570A2A">
        <w:t xml:space="preserve"> gently say to you that, if you were to leave that role, it would just be a little safer</w:t>
      </w:r>
      <w:r w:rsidRPr="00570A2A" w:rsidR="00F81C91">
        <w:t>; that is all</w:t>
      </w:r>
      <w:r w:rsidRPr="00570A2A">
        <w:t>. I will park it there; that is for you to decide.</w:t>
      </w:r>
    </w:p>
    <w:p w:rsidR="00C55EC1" w:rsidRPr="00570A2A" w:rsidP="00214FFA">
      <w:pPr>
        <w:pStyle w:val="Question"/>
        <w:numPr>
          <w:ilvl w:val="0"/>
          <w:numId w:val="0"/>
        </w:numPr>
        <w:ind w:left="794"/>
      </w:pPr>
      <w:r w:rsidRPr="00570A2A">
        <w:t>You have discussed quite a bit of this, so you can add a bit to it. What skills do you think you bring to the role?</w:t>
      </w:r>
      <w:r w:rsidRPr="00570A2A" w:rsidR="00214FFA">
        <w:t xml:space="preserve"> You did highlight a little bit just now, but </w:t>
      </w:r>
      <w:r w:rsidRPr="00570A2A" w:rsidR="00F81C91">
        <w:t xml:space="preserve">are there </w:t>
      </w:r>
      <w:r w:rsidRPr="00570A2A" w:rsidR="00214FFA">
        <w:t>any further ones?</w:t>
      </w:r>
    </w:p>
    <w:p w:rsidR="00A52824" w:rsidRPr="00570A2A" w:rsidP="00C55EC1">
      <w:pPr>
        <w:pStyle w:val="Answer"/>
      </w:pPr>
      <w:sdt>
        <w:sdtPr>
          <w:alias w:val="Witness"/>
          <w:id w:val="1480733762"/>
          <w:placeholder>
            <w:docPart w:val="DefaultPlaceholder_-1854013440"/>
          </w:placeholder>
          <w:richText/>
        </w:sdtPr>
        <w:sdtContent>
          <w:r w:rsidRPr="00570A2A" w:rsidR="008C617D">
            <w:rPr>
              <w:b/>
              <w:i/>
            </w:rPr>
            <w:t>Iain Coucher:</w:t>
          </w:r>
          <w:r w:rsidRPr="00570A2A" w:rsidR="00C55EC1">
            <w:rPr>
              <w:b/>
            </w:rPr>
            <w:t xml:space="preserve"> </w:t>
          </w:r>
        </w:sdtContent>
      </w:sdt>
      <w:r w:rsidRPr="00570A2A" w:rsidR="00C55EC1">
        <w:t xml:space="preserve">Most of my time over the last two decades has been </w:t>
      </w:r>
      <w:r w:rsidRPr="00570A2A" w:rsidR="00214FFA">
        <w:t>working in these large</w:t>
      </w:r>
      <w:r w:rsidRPr="00570A2A" w:rsidR="00F81C91">
        <w:t>-</w:t>
      </w:r>
      <w:r w:rsidRPr="00570A2A" w:rsidR="00214FFA">
        <w:t>scale, complicated</w:t>
      </w:r>
      <w:r w:rsidRPr="00570A2A" w:rsidR="00F81C91">
        <w:t>,</w:t>
      </w:r>
      <w:r w:rsidRPr="00570A2A" w:rsidR="00214FFA">
        <w:t xml:space="preserve"> </w:t>
      </w:r>
      <w:r w:rsidRPr="00570A2A" w:rsidR="00C55EC1">
        <w:t>infrastructure</w:t>
      </w:r>
      <w:r w:rsidRPr="00570A2A" w:rsidR="00214FFA">
        <w:t xml:space="preserve">-intensive </w:t>
      </w:r>
      <w:r w:rsidRPr="00570A2A" w:rsidR="00C55EC1">
        <w:t xml:space="preserve">operational organisations where asset management is key, </w:t>
      </w:r>
      <w:r w:rsidRPr="00570A2A" w:rsidR="00214FFA">
        <w:t xml:space="preserve">where </w:t>
      </w:r>
      <w:r w:rsidRPr="00570A2A" w:rsidR="00C55EC1">
        <w:t xml:space="preserve">there is </w:t>
      </w:r>
      <w:r w:rsidRPr="00570A2A" w:rsidR="00214FFA">
        <w:t xml:space="preserve">a </w:t>
      </w:r>
      <w:r w:rsidRPr="00570A2A" w:rsidR="00C55EC1">
        <w:t xml:space="preserve">delivery of </w:t>
      </w:r>
      <w:r w:rsidRPr="00570A2A" w:rsidR="00214FFA">
        <w:t xml:space="preserve">an essential </w:t>
      </w:r>
      <w:r w:rsidRPr="00570A2A" w:rsidR="00C55EC1">
        <w:t>public service</w:t>
      </w:r>
      <w:r w:rsidRPr="00570A2A" w:rsidR="00214FFA">
        <w:t xml:space="preserve"> </w:t>
      </w:r>
      <w:r w:rsidRPr="00570A2A" w:rsidR="00F81C91">
        <w:t>that</w:t>
      </w:r>
      <w:r w:rsidRPr="00570A2A" w:rsidR="00214FFA">
        <w:t xml:space="preserve"> has a high number of stakeholders, different perspectives about what is required, and </w:t>
      </w:r>
      <w:r w:rsidRPr="00570A2A">
        <w:t>large</w:t>
      </w:r>
      <w:r w:rsidRPr="00570A2A" w:rsidR="00F81C91">
        <w:t>-</w:t>
      </w:r>
      <w:r w:rsidRPr="00570A2A">
        <w:t>scale capital programmes</w:t>
      </w:r>
      <w:r w:rsidRPr="00570A2A" w:rsidR="00214FFA">
        <w:t xml:space="preserve">. That </w:t>
      </w:r>
      <w:r w:rsidRPr="00570A2A">
        <w:t xml:space="preserve">is exactly the sort of thing we find here </w:t>
      </w:r>
      <w:r w:rsidRPr="00570A2A" w:rsidR="00214FFA">
        <w:t>at Ofwat</w:t>
      </w:r>
      <w:r w:rsidRPr="00570A2A">
        <w:t xml:space="preserve">. </w:t>
      </w:r>
      <w:r w:rsidRPr="00570A2A" w:rsidR="00214FFA">
        <w:t xml:space="preserve">It is </w:t>
      </w:r>
      <w:r w:rsidRPr="00570A2A" w:rsidR="00765050">
        <w:t>the more strategic, operationally intense, e</w:t>
      </w:r>
      <w:r w:rsidRPr="00570A2A">
        <w:t>xpensive</w:t>
      </w:r>
      <w:r w:rsidR="00017C5C">
        <w:t xml:space="preserve"> and</w:t>
      </w:r>
      <w:r w:rsidRPr="00570A2A">
        <w:t xml:space="preserve"> long</w:t>
      </w:r>
      <w:r w:rsidRPr="00570A2A" w:rsidR="00765050">
        <w:noBreakHyphen/>
      </w:r>
      <w:r w:rsidRPr="00570A2A">
        <w:t>term projects</w:t>
      </w:r>
      <w:r w:rsidRPr="00570A2A" w:rsidR="00F81C91">
        <w:t xml:space="preserve">, </w:t>
      </w:r>
      <w:r w:rsidRPr="00570A2A">
        <w:t>which I have spent two decades doing.</w:t>
      </w:r>
      <w:r w:rsidRPr="00570A2A" w:rsidR="00765050">
        <w:t xml:space="preserve"> I feel very comfortable in that space.</w:t>
      </w:r>
    </w:p>
    <w:p w:rsidR="00332016" w:rsidRPr="00570A2A" w:rsidP="00A52824">
      <w:pPr>
        <w:pStyle w:val="Question"/>
      </w:pPr>
      <w:sdt>
        <w:sdtPr>
          <w:alias w:val="Member"/>
          <w:tag w:val="&lt;Member mnisId='4072' dodsId='28723'&gt;"/>
          <w:id w:val="252939406"/>
          <w:placeholder>
            <w:docPart w:val="DefaultPlaceholder_-1854013440"/>
          </w:placeholder>
          <w:richText/>
        </w:sdtPr>
        <w:sdtContent>
          <w:r w:rsidRPr="00570A2A" w:rsidR="00A52824">
            <w:rPr>
              <w:b/>
            </w:rPr>
            <w:t>Chair:</w:t>
          </w:r>
        </w:sdtContent>
      </w:sdt>
      <w:r w:rsidRPr="00570A2A" w:rsidR="00A52824">
        <w:t xml:space="preserve"> It is an interesting one</w:t>
      </w:r>
      <w:r w:rsidRPr="00570A2A" w:rsidR="00765050">
        <w:t>. We will get a detailed question on the water companies in a minute, but a</w:t>
      </w:r>
      <w:r w:rsidRPr="00570A2A" w:rsidR="00A52824">
        <w:t xml:space="preserve">s Ofwat you do not run the water companies </w:t>
      </w:r>
      <w:r w:rsidR="00017C5C">
        <w:t xml:space="preserve">yet </w:t>
      </w:r>
      <w:r w:rsidRPr="00570A2A" w:rsidR="00A52824">
        <w:t>you feel that you would want to give them strong advice.</w:t>
      </w:r>
      <w:r w:rsidRPr="00570A2A" w:rsidR="00765050">
        <w:t xml:space="preserve"> Is that how you see your role?</w:t>
      </w:r>
    </w:p>
    <w:p w:rsidR="00C778FF" w:rsidRPr="00570A2A" w:rsidP="00A52824">
      <w:pPr>
        <w:pStyle w:val="Answer"/>
      </w:pPr>
      <w:sdt>
        <w:sdtPr>
          <w:alias w:val="Witness"/>
          <w:id w:val="-2024701042"/>
          <w:placeholder>
            <w:docPart w:val="DefaultPlaceholder_-1854013440"/>
          </w:placeholder>
          <w:richText/>
        </w:sdtPr>
        <w:sdtContent>
          <w:r w:rsidRPr="00570A2A" w:rsidR="008C617D">
            <w:rPr>
              <w:b/>
              <w:i/>
            </w:rPr>
            <w:t>Iain Coucher:</w:t>
          </w:r>
          <w:r w:rsidRPr="00570A2A" w:rsidR="00A52824">
            <w:rPr>
              <w:b/>
            </w:rPr>
            <w:t xml:space="preserve"> </w:t>
          </w:r>
        </w:sdtContent>
      </w:sdt>
      <w:r w:rsidRPr="00570A2A" w:rsidR="00A52824">
        <w:t xml:space="preserve">Yes. </w:t>
      </w:r>
      <w:r w:rsidRPr="00570A2A" w:rsidR="00397897">
        <w:t>I</w:t>
      </w:r>
      <w:r w:rsidRPr="00570A2A" w:rsidR="00A52824">
        <w:t xml:space="preserve">f you were to compare life at Network Rail, </w:t>
      </w:r>
      <w:r w:rsidR="00017C5C">
        <w:t xml:space="preserve">it </w:t>
      </w:r>
      <w:r w:rsidRPr="00570A2A" w:rsidR="00397897">
        <w:t xml:space="preserve">is a large national organisation with railways and bits of railways </w:t>
      </w:r>
      <w:r w:rsidRPr="00570A2A" w:rsidR="00F722DB">
        <w:t xml:space="preserve">in every corner of the UK. All but four MPs have bits of railway in their constituency, so </w:t>
      </w:r>
      <w:r w:rsidRPr="00570A2A">
        <w:t>it goes everywhere. As chief executive of that</w:t>
      </w:r>
      <w:r w:rsidRPr="00570A2A" w:rsidR="00F81C91">
        <w:t>,</w:t>
      </w:r>
      <w:r w:rsidRPr="00570A2A">
        <w:t xml:space="preserve"> you cannot control everything that goes on</w:t>
      </w:r>
      <w:r w:rsidRPr="00570A2A" w:rsidR="00F722DB">
        <w:t xml:space="preserve">, so you manage it as a series of </w:t>
      </w:r>
      <w:r w:rsidRPr="00570A2A" w:rsidR="00B96066">
        <w:t>distributed</w:t>
      </w:r>
      <w:r w:rsidRPr="00570A2A" w:rsidR="00F722DB">
        <w:t xml:space="preserve"> companies out there. </w:t>
      </w:r>
      <w:r w:rsidRPr="00570A2A">
        <w:t>The size of our geographic regions</w:t>
      </w:r>
      <w:r w:rsidRPr="00570A2A" w:rsidR="00F81C91">
        <w:t xml:space="preserve"> that</w:t>
      </w:r>
      <w:r w:rsidRPr="00570A2A" w:rsidR="00F722DB">
        <w:t xml:space="preserve"> we are looking after</w:t>
      </w:r>
      <w:r w:rsidRPr="00570A2A" w:rsidR="00F81C91">
        <w:t xml:space="preserve">, in terms of </w:t>
      </w:r>
      <w:r w:rsidRPr="00570A2A" w:rsidR="00F722DB">
        <w:t>the delivery of services</w:t>
      </w:r>
      <w:r w:rsidRPr="00570A2A" w:rsidR="00F81C91">
        <w:t xml:space="preserve"> by</w:t>
      </w:r>
      <w:r w:rsidRPr="00570A2A" w:rsidR="00F722DB">
        <w:t xml:space="preserve"> train operating companies to consumers</w:t>
      </w:r>
      <w:r w:rsidRPr="00570A2A" w:rsidR="00F81C91">
        <w:t xml:space="preserve">, </w:t>
      </w:r>
      <w:r w:rsidRPr="00570A2A">
        <w:t>is about the same size as a water company</w:t>
      </w:r>
      <w:r w:rsidRPr="00570A2A" w:rsidR="00F722DB">
        <w:t xml:space="preserve">, so </w:t>
      </w:r>
      <w:r w:rsidRPr="00570A2A">
        <w:t>I feel very comfortable about sitting above that</w:t>
      </w:r>
      <w:r w:rsidRPr="00570A2A" w:rsidR="00F81C91">
        <w:t>,</w:t>
      </w:r>
      <w:r w:rsidRPr="00570A2A" w:rsidR="00F722DB">
        <w:t xml:space="preserve"> holding those individual parts of the business to account for operational delivery</w:t>
      </w:r>
      <w:r w:rsidRPr="00570A2A">
        <w:t>. I did not get into the detail and make decisions about it, but you corral</w:t>
      </w:r>
      <w:r w:rsidRPr="00570A2A" w:rsidR="00F722DB">
        <w:t xml:space="preserve"> the industry to deliver for consumers</w:t>
      </w:r>
      <w:r w:rsidRPr="00570A2A" w:rsidR="00F81C91">
        <w:t>,</w:t>
      </w:r>
      <w:r w:rsidRPr="00570A2A" w:rsidR="00F722DB">
        <w:t xml:space="preserve"> to minimise costs and to invest properly. In my view</w:t>
      </w:r>
      <w:r w:rsidRPr="00570A2A" w:rsidR="00F81C91">
        <w:t>,</w:t>
      </w:r>
      <w:r w:rsidRPr="00570A2A" w:rsidR="00F722DB">
        <w:t xml:space="preserve"> it is not dissimilar to that</w:t>
      </w:r>
      <w:r w:rsidRPr="00570A2A">
        <w:t>.</w:t>
      </w:r>
    </w:p>
    <w:p w:rsidR="00A52824" w:rsidRPr="00570A2A" w:rsidP="00C778FF">
      <w:pPr>
        <w:pStyle w:val="Question"/>
      </w:pPr>
      <w:sdt>
        <w:sdtPr>
          <w:alias w:val="Member"/>
          <w:tag w:val="&lt;Member mnisId='4072' dodsId='28723'&gt;"/>
          <w:id w:val="2025972210"/>
          <w:placeholder>
            <w:docPart w:val="DefaultPlaceholder_-1854013440"/>
          </w:placeholder>
          <w:richText/>
        </w:sdtPr>
        <w:sdtContent>
          <w:r w:rsidRPr="00570A2A" w:rsidR="00C778FF">
            <w:rPr>
              <w:b/>
            </w:rPr>
            <w:t>Chair:</w:t>
          </w:r>
        </w:sdtContent>
      </w:sdt>
      <w:r w:rsidRPr="00570A2A" w:rsidR="00C778FF">
        <w:t xml:space="preserve"> Are there specific areas where you</w:t>
      </w:r>
      <w:r w:rsidRPr="00570A2A" w:rsidR="00F81C91">
        <w:t xml:space="preserve"> will</w:t>
      </w:r>
      <w:r w:rsidRPr="00570A2A" w:rsidR="00C778FF">
        <w:t xml:space="preserve"> want to </w:t>
      </w:r>
      <w:r w:rsidRPr="00570A2A" w:rsidR="00DD4227">
        <w:t>acquire new skills or knowledge?</w:t>
      </w:r>
    </w:p>
    <w:p w:rsidR="002A5D52" w:rsidRPr="00570A2A" w:rsidP="00DD4227">
      <w:pPr>
        <w:pStyle w:val="Answer"/>
      </w:pPr>
      <w:sdt>
        <w:sdtPr>
          <w:alias w:val="Witness"/>
          <w:id w:val="1911886073"/>
          <w:placeholder>
            <w:docPart w:val="DefaultPlaceholder_-1854013440"/>
          </w:placeholder>
          <w:richText/>
        </w:sdtPr>
        <w:sdtContent>
          <w:r w:rsidRPr="00570A2A" w:rsidR="008C617D">
            <w:rPr>
              <w:b/>
              <w:i/>
            </w:rPr>
            <w:t>Iain Coucher:</w:t>
          </w:r>
          <w:r w:rsidRPr="00570A2A" w:rsidR="00DD4227">
            <w:rPr>
              <w:b/>
            </w:rPr>
            <w:t xml:space="preserve"> </w:t>
          </w:r>
        </w:sdtContent>
      </w:sdt>
      <w:r w:rsidRPr="00570A2A" w:rsidR="002A49C7">
        <w:t xml:space="preserve">Coming from outside of the industry </w:t>
      </w:r>
      <w:r w:rsidRPr="00570A2A" w:rsidR="00DD4227">
        <w:t xml:space="preserve">I </w:t>
      </w:r>
      <w:r w:rsidRPr="00570A2A" w:rsidR="002A49C7">
        <w:t xml:space="preserve">clearly lack some domain knowledge. I </w:t>
      </w:r>
      <w:r w:rsidRPr="00570A2A" w:rsidR="00DD4227">
        <w:t>have all the background in similar industries, but I lack the specifics about water. I do not necessarily see that as a drawback</w:t>
      </w:r>
      <w:r w:rsidRPr="00570A2A" w:rsidR="002A49C7">
        <w:t xml:space="preserve">. I have a number of experiences of going to industries </w:t>
      </w:r>
      <w:r w:rsidRPr="00570A2A" w:rsidR="00AA7731">
        <w:t>that</w:t>
      </w:r>
      <w:r w:rsidRPr="00570A2A" w:rsidR="002A49C7">
        <w:t xml:space="preserve"> I have had little exposure to, such as railways and nuclear weapons, but i</w:t>
      </w:r>
      <w:r w:rsidRPr="00570A2A" w:rsidR="00DD4227">
        <w:t xml:space="preserve">t brings fresh </w:t>
      </w:r>
      <w:r w:rsidRPr="00570A2A" w:rsidR="002A49C7">
        <w:t xml:space="preserve">energy, fresh </w:t>
      </w:r>
      <w:r w:rsidRPr="00570A2A" w:rsidR="00DD4227">
        <w:t>ideas and new challenges</w:t>
      </w:r>
      <w:r w:rsidRPr="00570A2A" w:rsidR="002A49C7">
        <w:t xml:space="preserve">. I am enthusiastic about that, but it </w:t>
      </w:r>
      <w:r w:rsidRPr="00570A2A" w:rsidR="00DD4227">
        <w:t>is specific domain knowledge.</w:t>
      </w:r>
    </w:p>
    <w:p w:rsidR="00301221" w:rsidRPr="00570A2A" w:rsidP="00DD4227">
      <w:pPr>
        <w:pStyle w:val="Answer"/>
      </w:pPr>
      <w:r w:rsidRPr="00570A2A">
        <w:t xml:space="preserve">I will </w:t>
      </w:r>
      <w:r w:rsidRPr="00570A2A" w:rsidR="002A49C7">
        <w:t>spend a lot of time between now and taking up the role</w:t>
      </w:r>
      <w:r w:rsidRPr="00570A2A" w:rsidR="00AA7731">
        <w:t xml:space="preserve">, </w:t>
      </w:r>
      <w:r w:rsidRPr="00570A2A" w:rsidR="004A1524">
        <w:t>and certainly in the first few months</w:t>
      </w:r>
      <w:r w:rsidRPr="00570A2A" w:rsidR="00AA7731">
        <w:t xml:space="preserve">, </w:t>
      </w:r>
      <w:r w:rsidRPr="00570A2A" w:rsidR="004A1524">
        <w:t xml:space="preserve">getting </w:t>
      </w:r>
      <w:r w:rsidRPr="00570A2A">
        <w:t xml:space="preserve">out, </w:t>
      </w:r>
      <w:r w:rsidRPr="00570A2A" w:rsidR="004A1524">
        <w:t xml:space="preserve">looking at the different types of operations, the </w:t>
      </w:r>
      <w:r w:rsidRPr="00570A2A">
        <w:t xml:space="preserve">different </w:t>
      </w:r>
      <w:r w:rsidRPr="00570A2A" w:rsidR="004A1524">
        <w:t xml:space="preserve">types of water companies </w:t>
      </w:r>
      <w:r w:rsidRPr="00570A2A" w:rsidR="00E15E0D">
        <w:t xml:space="preserve">and </w:t>
      </w:r>
      <w:r w:rsidRPr="00570A2A" w:rsidR="004A1524">
        <w:t xml:space="preserve">the different </w:t>
      </w:r>
      <w:r w:rsidRPr="00570A2A">
        <w:t xml:space="preserve">areas and geographies. </w:t>
      </w:r>
      <w:r w:rsidRPr="00570A2A" w:rsidR="004A1524">
        <w:t>Yes, i</w:t>
      </w:r>
      <w:r w:rsidRPr="00570A2A">
        <w:t>t is more domain knowledge.</w:t>
      </w:r>
    </w:p>
    <w:p w:rsidR="00CC1608" w:rsidRPr="00570A2A" w:rsidP="001C2877">
      <w:pPr>
        <w:pStyle w:val="Question"/>
      </w:pPr>
      <w:sdt>
        <w:sdtPr>
          <w:alias w:val="Member"/>
          <w:tag w:val="&lt;Member mnisId='4072' dodsId='28723'&gt;"/>
          <w:id w:val="2022975221"/>
          <w:placeholder>
            <w:docPart w:val="DefaultPlaceholder_-1854013440"/>
          </w:placeholder>
          <w:richText/>
        </w:sdtPr>
        <w:sdtContent>
          <w:r w:rsidRPr="00570A2A" w:rsidR="00301221">
            <w:rPr>
              <w:b/>
            </w:rPr>
            <w:t>Chair:</w:t>
          </w:r>
        </w:sdtContent>
      </w:sdt>
      <w:r w:rsidRPr="00570A2A">
        <w:t xml:space="preserve"> </w:t>
      </w:r>
      <w:r w:rsidRPr="00570A2A" w:rsidR="00AA7731">
        <w:t xml:space="preserve">Although </w:t>
      </w:r>
      <w:r w:rsidRPr="00570A2A">
        <w:t>Scottish Water will not be part of your responsibility,</w:t>
      </w:r>
      <w:r w:rsidRPr="00570A2A" w:rsidR="0062315C">
        <w:t xml:space="preserve"> many years ago</w:t>
      </w:r>
      <w:r w:rsidRPr="00570A2A" w:rsidR="00AA7731">
        <w:t>,</w:t>
      </w:r>
      <w:r w:rsidRPr="00570A2A" w:rsidR="0062315C">
        <w:t xml:space="preserve"> </w:t>
      </w:r>
      <w:r w:rsidRPr="00570A2A">
        <w:t xml:space="preserve">when </w:t>
      </w:r>
      <w:r w:rsidRPr="00570A2A" w:rsidR="0062315C">
        <w:t>we did an inquiry</w:t>
      </w:r>
      <w:r w:rsidRPr="00570A2A" w:rsidR="00AA7731">
        <w:t>,</w:t>
      </w:r>
      <w:r w:rsidRPr="00570A2A" w:rsidR="0062315C">
        <w:t xml:space="preserve"> we actually look</w:t>
      </w:r>
      <w:r w:rsidRPr="00570A2A" w:rsidR="00AA7731">
        <w:t>ed</w:t>
      </w:r>
      <w:r w:rsidRPr="00570A2A" w:rsidR="0062315C">
        <w:t xml:space="preserve"> at the situation in Scottish Water, which of course is just one nationali</w:t>
      </w:r>
      <w:r w:rsidRPr="00570A2A">
        <w:t>s</w:t>
      </w:r>
      <w:r w:rsidRPr="00570A2A" w:rsidR="0062315C">
        <w:t>ed company, but has a degree of privat</w:t>
      </w:r>
      <w:r w:rsidRPr="00570A2A">
        <w:t>is</w:t>
      </w:r>
      <w:r w:rsidRPr="00570A2A" w:rsidR="0062315C">
        <w:t xml:space="preserve">ation through some of the billing and other structures. </w:t>
      </w:r>
      <w:r w:rsidRPr="00570A2A">
        <w:t>I</w:t>
      </w:r>
      <w:r w:rsidRPr="00570A2A" w:rsidR="0062315C">
        <w:t>t is an interesting industry</w:t>
      </w:r>
      <w:r w:rsidRPr="00570A2A">
        <w:t xml:space="preserve"> </w:t>
      </w:r>
      <w:r w:rsidRPr="00570A2A" w:rsidR="0062315C">
        <w:t>and it would</w:t>
      </w:r>
      <w:r w:rsidRPr="00570A2A">
        <w:t xml:space="preserve"> </w:t>
      </w:r>
      <w:r w:rsidRPr="00570A2A" w:rsidR="0062315C">
        <w:t xml:space="preserve">pay you to look quite widely at it </w:t>
      </w:r>
      <w:r w:rsidRPr="00570A2A">
        <w:t>all, really. What</w:t>
      </w:r>
      <w:r w:rsidRPr="00570A2A" w:rsidR="0062315C">
        <w:t xml:space="preserve"> is </w:t>
      </w:r>
      <w:r w:rsidRPr="00570A2A">
        <w:t xml:space="preserve">state owned </w:t>
      </w:r>
      <w:r w:rsidRPr="00570A2A" w:rsidR="0062315C">
        <w:t xml:space="preserve">and what </w:t>
      </w:r>
      <w:r w:rsidRPr="00570A2A">
        <w:t xml:space="preserve">is not state owned </w:t>
      </w:r>
      <w:r w:rsidRPr="00570A2A" w:rsidR="0062315C">
        <w:t>is getting very muddy</w:t>
      </w:r>
      <w:r w:rsidRPr="00570A2A" w:rsidR="00AA7731">
        <w:t xml:space="preserve"> these days</w:t>
      </w:r>
      <w:r w:rsidRPr="00570A2A">
        <w:t>,</w:t>
      </w:r>
      <w:r w:rsidRPr="00570A2A" w:rsidR="00AA7731">
        <w:t xml:space="preserve"> is it not,</w:t>
      </w:r>
      <w:r w:rsidRPr="00570A2A">
        <w:t xml:space="preserve"> not </w:t>
      </w:r>
      <w:r w:rsidRPr="00570A2A" w:rsidR="0062315C">
        <w:t>least in what you were previously looking at</w:t>
      </w:r>
      <w:r w:rsidRPr="00570A2A">
        <w:t xml:space="preserve">, </w:t>
      </w:r>
      <w:r w:rsidRPr="00570A2A" w:rsidR="0062315C">
        <w:t>Network Rail</w:t>
      </w:r>
      <w:r w:rsidRPr="00570A2A" w:rsidR="00AA7731">
        <w:t>?</w:t>
      </w:r>
    </w:p>
    <w:p w:rsidR="0062315C" w:rsidRPr="00570A2A" w:rsidP="00CC1608">
      <w:pPr>
        <w:pStyle w:val="Question"/>
        <w:numPr>
          <w:ilvl w:val="0"/>
          <w:numId w:val="0"/>
        </w:numPr>
        <w:ind w:left="794"/>
      </w:pPr>
      <w:r w:rsidRPr="00570A2A">
        <w:t>You have more or</w:t>
      </w:r>
      <w:r w:rsidRPr="00570A2A">
        <w:t xml:space="preserve"> less answer</w:t>
      </w:r>
      <w:r w:rsidRPr="00570A2A">
        <w:t xml:space="preserve">ed the last question around </w:t>
      </w:r>
      <w:r w:rsidRPr="00570A2A">
        <w:t xml:space="preserve">what steps </w:t>
      </w:r>
      <w:r w:rsidRPr="00570A2A">
        <w:t xml:space="preserve">you are </w:t>
      </w:r>
      <w:r w:rsidRPr="00570A2A">
        <w:t xml:space="preserve">taking to better understand the water industry, and that is very much to get stuck in </w:t>
      </w:r>
      <w:r w:rsidRPr="00570A2A">
        <w:t>and have a hands-</w:t>
      </w:r>
      <w:r w:rsidRPr="00570A2A">
        <w:t>on</w:t>
      </w:r>
      <w:r w:rsidRPr="00570A2A">
        <w:t xml:space="preserve"> l</w:t>
      </w:r>
      <w:r w:rsidRPr="00570A2A">
        <w:t xml:space="preserve">ook at it. Is that what </w:t>
      </w:r>
      <w:r w:rsidRPr="00570A2A">
        <w:t>you are saying?</w:t>
      </w:r>
    </w:p>
    <w:p w:rsidR="00D9680A" w:rsidRPr="00570A2A" w:rsidP="00CC1608">
      <w:pPr>
        <w:pStyle w:val="Answer"/>
      </w:pPr>
      <w:sdt>
        <w:sdtPr>
          <w:alias w:val="Witness"/>
          <w:id w:val="411053267"/>
          <w:placeholder>
            <w:docPart w:val="DefaultPlaceholder_-1854013440"/>
          </w:placeholder>
          <w:richText/>
        </w:sdtPr>
        <w:sdtContent>
          <w:r w:rsidRPr="00570A2A" w:rsidR="008C617D">
            <w:rPr>
              <w:b/>
              <w:i/>
            </w:rPr>
            <w:t>Iain Coucher:</w:t>
          </w:r>
          <w:r w:rsidRPr="00570A2A" w:rsidR="00CC1608">
            <w:rPr>
              <w:b/>
            </w:rPr>
            <w:t xml:space="preserve"> </w:t>
          </w:r>
        </w:sdtContent>
      </w:sdt>
      <w:r w:rsidRPr="00570A2A" w:rsidR="00CC1608">
        <w:t xml:space="preserve">Yes. I clearly did not </w:t>
      </w:r>
      <w:r w:rsidRPr="00570A2A" w:rsidR="0062315C">
        <w:t>want to pre</w:t>
      </w:r>
      <w:r w:rsidRPr="00570A2A" w:rsidR="00AA7731">
        <w:t>-</w:t>
      </w:r>
      <w:r w:rsidRPr="00570A2A" w:rsidR="0062315C">
        <w:t>empt this process, so I have not been out to speak to people. I have done a phenomenal amount of reading, including the EAC report</w:t>
      </w:r>
      <w:r w:rsidRPr="00570A2A" w:rsidR="00CC1608">
        <w:t xml:space="preserve">, </w:t>
      </w:r>
      <w:r w:rsidRPr="00570A2A" w:rsidR="0062315C">
        <w:t>which was very informative</w:t>
      </w:r>
      <w:r w:rsidRPr="00570A2A" w:rsidR="00CC1608">
        <w:t xml:space="preserve">. I have done </w:t>
      </w:r>
      <w:r w:rsidRPr="00570A2A" w:rsidR="0062315C">
        <w:t xml:space="preserve">a lot of reading </w:t>
      </w:r>
      <w:r w:rsidRPr="00570A2A" w:rsidR="00CC1608">
        <w:t xml:space="preserve">but I have not yet </w:t>
      </w:r>
      <w:r w:rsidRPr="00570A2A" w:rsidR="0062315C">
        <w:t>engaged with anybody from the sector. That is the next stage</w:t>
      </w:r>
      <w:r w:rsidRPr="00570A2A" w:rsidR="00CC1608">
        <w:t xml:space="preserve">: </w:t>
      </w:r>
      <w:r w:rsidRPr="00570A2A" w:rsidR="0062315C">
        <w:t>to get out there</w:t>
      </w:r>
      <w:r w:rsidRPr="00570A2A" w:rsidR="00CC1608">
        <w:t>, t</w:t>
      </w:r>
      <w:r w:rsidRPr="00570A2A" w:rsidR="0062315C">
        <w:t>alk to the stakeholders</w:t>
      </w:r>
      <w:r w:rsidRPr="00570A2A" w:rsidR="00AA7731">
        <w:t>—</w:t>
      </w:r>
      <w:r w:rsidRPr="00570A2A" w:rsidR="0062315C">
        <w:t xml:space="preserve">all </w:t>
      </w:r>
      <w:r w:rsidRPr="00570A2A" w:rsidR="00CC1608">
        <w:t xml:space="preserve">the </w:t>
      </w:r>
      <w:r w:rsidRPr="00570A2A">
        <w:t>C</w:t>
      </w:r>
      <w:r w:rsidRPr="00570A2A" w:rsidR="0062315C">
        <w:t>onsumer</w:t>
      </w:r>
      <w:r w:rsidRPr="00570A2A">
        <w:t>W</w:t>
      </w:r>
      <w:r w:rsidRPr="00570A2A" w:rsidR="0062315C">
        <w:t xml:space="preserve">atch </w:t>
      </w:r>
      <w:r w:rsidRPr="00570A2A">
        <w:t xml:space="preserve">organisations </w:t>
      </w:r>
      <w:r w:rsidRPr="00570A2A" w:rsidR="0062315C">
        <w:t>and different regulators</w:t>
      </w:r>
      <w:r w:rsidRPr="00570A2A">
        <w:t xml:space="preserve">, the </w:t>
      </w:r>
      <w:r w:rsidRPr="00570A2A" w:rsidR="0062315C">
        <w:t xml:space="preserve">EA, the DWI, </w:t>
      </w:r>
      <w:r w:rsidRPr="00570A2A">
        <w:t xml:space="preserve">the Welsh </w:t>
      </w:r>
      <w:r w:rsidRPr="00570A2A" w:rsidR="0062315C">
        <w:t xml:space="preserve">Assembly </w:t>
      </w:r>
      <w:r w:rsidRPr="00570A2A">
        <w:t>m</w:t>
      </w:r>
      <w:r w:rsidRPr="00570A2A" w:rsidR="0062315C">
        <w:t>embers</w:t>
      </w:r>
      <w:r w:rsidRPr="00570A2A" w:rsidR="00AA7731">
        <w:t>—</w:t>
      </w:r>
      <w:r w:rsidRPr="00570A2A" w:rsidR="0062315C">
        <w:t>and really absorb everything</w:t>
      </w:r>
      <w:r w:rsidRPr="00570A2A" w:rsidR="00AA7731">
        <w:t>,</w:t>
      </w:r>
      <w:r w:rsidRPr="00570A2A" w:rsidR="0062315C">
        <w:t xml:space="preserve"> to help build up that picture in my mind</w:t>
      </w:r>
      <w:r w:rsidRPr="00570A2A">
        <w:t xml:space="preserve"> </w:t>
      </w:r>
      <w:r w:rsidRPr="00570A2A" w:rsidR="0062315C">
        <w:t>of how this works as a complicated system.</w:t>
      </w:r>
    </w:p>
    <w:p w:rsidR="00D9680A" w:rsidRPr="00570A2A" w:rsidP="00D9680A">
      <w:pPr>
        <w:pStyle w:val="Question"/>
      </w:pPr>
      <w:sdt>
        <w:sdtPr>
          <w:alias w:val="Member"/>
          <w:tag w:val="&lt;Member mnisId='4861' dodsId=''&gt;"/>
          <w:id w:val="-508369420"/>
          <w:placeholder>
            <w:docPart w:val="DefaultPlaceholder_-1854013440"/>
          </w:placeholder>
          <w:richText/>
        </w:sdtPr>
        <w:sdtContent>
          <w:r w:rsidRPr="00570A2A">
            <w:rPr>
              <w:b/>
            </w:rPr>
            <w:t xml:space="preserve">Robbie Moore: </w:t>
          </w:r>
        </w:sdtContent>
      </w:sdt>
      <w:r w:rsidRPr="00570A2A" w:rsidR="0062315C">
        <w:t>What do you see as the main challenges of being a regulator?</w:t>
      </w:r>
    </w:p>
    <w:p w:rsidR="003565C6" w:rsidRPr="00570A2A" w:rsidP="003565C6">
      <w:pPr>
        <w:pStyle w:val="Answer"/>
      </w:pPr>
      <w:sdt>
        <w:sdtPr>
          <w:alias w:val="Witness"/>
          <w:id w:val="-1274080188"/>
          <w:placeholder>
            <w:docPart w:val="DefaultPlaceholder_-1854013440"/>
          </w:placeholder>
          <w:richText/>
        </w:sdtPr>
        <w:sdtContent>
          <w:r w:rsidRPr="00570A2A" w:rsidR="008C617D">
            <w:rPr>
              <w:b/>
              <w:i/>
            </w:rPr>
            <w:t>Iain Coucher:</w:t>
          </w:r>
          <w:r w:rsidRPr="00570A2A" w:rsidR="00D9680A">
            <w:rPr>
              <w:b/>
            </w:rPr>
            <w:t xml:space="preserve"> </w:t>
          </w:r>
        </w:sdtContent>
      </w:sdt>
      <w:r w:rsidRPr="00570A2A" w:rsidR="00D9680A">
        <w:t xml:space="preserve">Our job is </w:t>
      </w:r>
      <w:r w:rsidRPr="00570A2A" w:rsidR="0062315C">
        <w:t>to deliver two aspects of the obligations on the water industry.</w:t>
      </w:r>
      <w:r w:rsidRPr="00570A2A" w:rsidR="00D9680A">
        <w:t xml:space="preserve"> The f</w:t>
      </w:r>
      <w:r w:rsidRPr="00570A2A" w:rsidR="0062315C">
        <w:t>irst is to make sure that the water companies are delivering for consumers</w:t>
      </w:r>
      <w:r w:rsidRPr="00570A2A">
        <w:t>. C</w:t>
      </w:r>
      <w:r w:rsidRPr="00570A2A" w:rsidR="0062315C">
        <w:t xml:space="preserve">onsumers </w:t>
      </w:r>
      <w:r w:rsidRPr="00570A2A">
        <w:t xml:space="preserve">rightly </w:t>
      </w:r>
      <w:r w:rsidRPr="00570A2A" w:rsidR="0062315C">
        <w:t>expect</w:t>
      </w:r>
      <w:r w:rsidRPr="00570A2A">
        <w:t xml:space="preserve"> </w:t>
      </w:r>
      <w:r w:rsidRPr="00570A2A" w:rsidR="0062315C">
        <w:t>to have reliable, resilient, dependable water systems and water services at an affordable price</w:t>
      </w:r>
      <w:r w:rsidRPr="00570A2A">
        <w:t xml:space="preserve">, </w:t>
      </w:r>
      <w:r w:rsidRPr="00570A2A" w:rsidR="0062315C">
        <w:t xml:space="preserve">and to look after the vulnerable people </w:t>
      </w:r>
      <w:r w:rsidRPr="00570A2A">
        <w:t xml:space="preserve">out </w:t>
      </w:r>
      <w:r w:rsidRPr="00570A2A" w:rsidR="0062315C">
        <w:t>there.</w:t>
      </w:r>
    </w:p>
    <w:p w:rsidR="003565C6" w:rsidRPr="00570A2A" w:rsidP="003565C6">
      <w:pPr>
        <w:pStyle w:val="Answer"/>
      </w:pPr>
      <w:r w:rsidRPr="00570A2A">
        <w:t xml:space="preserve">There is </w:t>
      </w:r>
      <w:r w:rsidRPr="00570A2A" w:rsidR="0062315C">
        <w:t>also a wide</w:t>
      </w:r>
      <w:r w:rsidRPr="00570A2A">
        <w:t xml:space="preserve">r </w:t>
      </w:r>
      <w:r w:rsidRPr="00570A2A" w:rsidR="0062315C">
        <w:t>obligation to ensure that those water companies are minimi</w:t>
      </w:r>
      <w:r w:rsidRPr="00570A2A">
        <w:t>s</w:t>
      </w:r>
      <w:r w:rsidRPr="00570A2A" w:rsidR="0062315C">
        <w:t xml:space="preserve">ing </w:t>
      </w:r>
      <w:r w:rsidRPr="00570A2A">
        <w:t xml:space="preserve">the </w:t>
      </w:r>
      <w:r w:rsidRPr="00570A2A" w:rsidR="0062315C">
        <w:t>impact on the environment. They do lots of activities</w:t>
      </w:r>
      <w:r w:rsidRPr="00570A2A">
        <w:t xml:space="preserve">. </w:t>
      </w:r>
      <w:r w:rsidRPr="00570A2A" w:rsidR="0062315C">
        <w:t xml:space="preserve">They do have an impact on the environment and it is their obligation, because society and communities expect water companies to act responsibly </w:t>
      </w:r>
      <w:r w:rsidRPr="00570A2A">
        <w:t xml:space="preserve">and to </w:t>
      </w:r>
      <w:r w:rsidRPr="00570A2A" w:rsidR="0062315C">
        <w:t>minimi</w:t>
      </w:r>
      <w:r w:rsidRPr="00570A2A">
        <w:t>s</w:t>
      </w:r>
      <w:r w:rsidRPr="00570A2A" w:rsidR="0062315C">
        <w:t>e impact</w:t>
      </w:r>
      <w:r w:rsidRPr="00570A2A">
        <w:t xml:space="preserve">. The </w:t>
      </w:r>
      <w:r w:rsidRPr="00570A2A" w:rsidR="0062315C">
        <w:t xml:space="preserve">regulator is there to ensure that they </w:t>
      </w:r>
      <w:r w:rsidRPr="00570A2A">
        <w:t xml:space="preserve">comply with their regulatory </w:t>
      </w:r>
      <w:r w:rsidRPr="00570A2A" w:rsidR="0062315C">
        <w:t>obligations, keep bills low</w:t>
      </w:r>
      <w:r w:rsidRPr="00570A2A">
        <w:t xml:space="preserve">, do </w:t>
      </w:r>
      <w:r w:rsidRPr="00570A2A" w:rsidR="0062315C">
        <w:t>those difficult trade</w:t>
      </w:r>
      <w:r w:rsidRPr="00570A2A">
        <w:t>-</w:t>
      </w:r>
      <w:r w:rsidRPr="00570A2A" w:rsidR="0062315C">
        <w:t>offs between investment today</w:t>
      </w:r>
      <w:r w:rsidRPr="00570A2A">
        <w:t>,</w:t>
      </w:r>
      <w:r w:rsidRPr="00570A2A" w:rsidR="0062315C">
        <w:t xml:space="preserve"> or expenditure </w:t>
      </w:r>
      <w:r w:rsidRPr="00570A2A">
        <w:t>to</w:t>
      </w:r>
      <w:r w:rsidRPr="00570A2A" w:rsidR="0062315C">
        <w:t>day</w:t>
      </w:r>
      <w:r w:rsidRPr="00570A2A">
        <w:t>,</w:t>
      </w:r>
      <w:r w:rsidRPr="00570A2A" w:rsidR="0062315C">
        <w:t xml:space="preserve"> and long-term planning and investment </w:t>
      </w:r>
      <w:r w:rsidRPr="00570A2A">
        <w:t>in the future. It is</w:t>
      </w:r>
      <w:r w:rsidRPr="00570A2A" w:rsidR="0062315C">
        <w:t xml:space="preserve"> more </w:t>
      </w:r>
      <w:r w:rsidRPr="00570A2A">
        <w:t xml:space="preserve">about </w:t>
      </w:r>
      <w:r w:rsidRPr="00570A2A" w:rsidR="0062315C">
        <w:t xml:space="preserve">holding </w:t>
      </w:r>
      <w:r w:rsidRPr="00570A2A">
        <w:t xml:space="preserve">them to </w:t>
      </w:r>
      <w:r w:rsidRPr="00570A2A" w:rsidR="0062315C">
        <w:t xml:space="preserve">account, but ensuring that they have capabilities that meet the needs of </w:t>
      </w:r>
      <w:r w:rsidRPr="00570A2A">
        <w:t>today and tomorrow.</w:t>
      </w:r>
    </w:p>
    <w:p w:rsidR="00EC6651" w:rsidRPr="00570A2A" w:rsidP="003565C6">
      <w:pPr>
        <w:pStyle w:val="Question"/>
      </w:pPr>
      <w:sdt>
        <w:sdtPr>
          <w:alias w:val="Member"/>
          <w:tag w:val="&lt;Member mnisId='4861' dodsId=''&gt;"/>
          <w:id w:val="1403338028"/>
          <w:placeholder>
            <w:docPart w:val="DefaultPlaceholder_-1854013440"/>
          </w:placeholder>
          <w:richText/>
        </w:sdtPr>
        <w:sdtContent>
          <w:r w:rsidRPr="00570A2A" w:rsidR="003565C6">
            <w:rPr>
              <w:b/>
            </w:rPr>
            <w:t>Robbie Moore:</w:t>
          </w:r>
        </w:sdtContent>
      </w:sdt>
      <w:r w:rsidRPr="00570A2A" w:rsidR="003565C6">
        <w:t xml:space="preserve"> O</w:t>
      </w:r>
      <w:r w:rsidRPr="00570A2A" w:rsidR="0062315C">
        <w:t>ne of those challenges of being a regulator is</w:t>
      </w:r>
      <w:r w:rsidRPr="00570A2A" w:rsidR="003565C6">
        <w:t xml:space="preserve"> </w:t>
      </w:r>
      <w:r w:rsidRPr="00570A2A" w:rsidR="0062315C">
        <w:t>maintaining independence</w:t>
      </w:r>
      <w:r w:rsidRPr="00570A2A" w:rsidR="00AA7731">
        <w:t>—</w:t>
      </w:r>
      <w:r w:rsidRPr="00570A2A" w:rsidR="0062315C">
        <w:t xml:space="preserve">independence from </w:t>
      </w:r>
      <w:r w:rsidRPr="00570A2A" w:rsidR="003565C6">
        <w:t>G</w:t>
      </w:r>
      <w:r w:rsidRPr="00570A2A" w:rsidR="0062315C">
        <w:t>overnment but also independence from the very bodies that you are regulating</w:t>
      </w:r>
      <w:r w:rsidRPr="00570A2A">
        <w:t xml:space="preserve">, i.e. the </w:t>
      </w:r>
      <w:r w:rsidRPr="00570A2A" w:rsidR="0062315C">
        <w:t>water companies</w:t>
      </w:r>
      <w:r w:rsidRPr="00570A2A" w:rsidR="00AA7731">
        <w:t>.</w:t>
      </w:r>
      <w:r w:rsidRPr="00570A2A" w:rsidR="0062315C">
        <w:t xml:space="preserve"> </w:t>
      </w:r>
      <w:r w:rsidRPr="00570A2A">
        <w:t>H</w:t>
      </w:r>
      <w:r w:rsidRPr="00570A2A" w:rsidR="0062315C">
        <w:t>ow in your role</w:t>
      </w:r>
      <w:r w:rsidRPr="00570A2A">
        <w:t xml:space="preserve"> </w:t>
      </w:r>
      <w:r w:rsidRPr="00570A2A" w:rsidR="0062315C">
        <w:t xml:space="preserve">would you see that </w:t>
      </w:r>
      <w:r w:rsidRPr="00570A2A">
        <w:t xml:space="preserve">you would </w:t>
      </w:r>
      <w:r w:rsidRPr="00570A2A" w:rsidR="0062315C">
        <w:t xml:space="preserve">be able to maintain that level of independence as a regulator between </w:t>
      </w:r>
      <w:r w:rsidRPr="00570A2A">
        <w:t>G</w:t>
      </w:r>
      <w:r w:rsidRPr="00570A2A" w:rsidR="0062315C">
        <w:t>overnment and the water industry?</w:t>
      </w:r>
    </w:p>
    <w:p w:rsidR="00EC6651" w:rsidRPr="00570A2A" w:rsidP="00EC6651">
      <w:pPr>
        <w:pStyle w:val="Answer"/>
      </w:pPr>
      <w:sdt>
        <w:sdtPr>
          <w:alias w:val="Witness"/>
          <w:id w:val="-1852485699"/>
          <w:placeholder>
            <w:docPart w:val="DefaultPlaceholder_-1854013440"/>
          </w:placeholder>
          <w:richText/>
        </w:sdtPr>
        <w:sdtContent>
          <w:r w:rsidRPr="00570A2A" w:rsidR="008C617D">
            <w:rPr>
              <w:b/>
              <w:i/>
            </w:rPr>
            <w:t>Iain Coucher:</w:t>
          </w:r>
          <w:r w:rsidRPr="00570A2A">
            <w:rPr>
              <w:b/>
            </w:rPr>
            <w:t xml:space="preserve"> </w:t>
          </w:r>
        </w:sdtContent>
      </w:sdt>
      <w:r w:rsidRPr="00570A2A">
        <w:t>T</w:t>
      </w:r>
      <w:r w:rsidRPr="00570A2A" w:rsidR="0062315C">
        <w:t xml:space="preserve">he second part is </w:t>
      </w:r>
      <w:r w:rsidRPr="00570A2A">
        <w:t xml:space="preserve">easier, </w:t>
      </w:r>
      <w:r w:rsidRPr="00570A2A" w:rsidR="0062315C">
        <w:t xml:space="preserve">drawing </w:t>
      </w:r>
      <w:r w:rsidRPr="00570A2A">
        <w:t xml:space="preserve">a </w:t>
      </w:r>
      <w:r w:rsidRPr="00570A2A" w:rsidR="0062315C">
        <w:t xml:space="preserve">clear distinction between regulating the industries. </w:t>
      </w:r>
      <w:r w:rsidRPr="00570A2A">
        <w:t xml:space="preserve">There is </w:t>
      </w:r>
      <w:r w:rsidRPr="00570A2A" w:rsidR="0062315C">
        <w:t xml:space="preserve">a clear delineation of </w:t>
      </w:r>
      <w:r w:rsidRPr="00570A2A">
        <w:t>accountabilities</w:t>
      </w:r>
      <w:r w:rsidRPr="00570A2A" w:rsidR="00E869CD">
        <w:t xml:space="preserve"> and</w:t>
      </w:r>
      <w:r w:rsidRPr="00570A2A">
        <w:t xml:space="preserve"> </w:t>
      </w:r>
      <w:r w:rsidRPr="00570A2A" w:rsidR="0062315C">
        <w:t>roles and responsibilities there</w:t>
      </w:r>
      <w:r w:rsidRPr="00570A2A">
        <w:t xml:space="preserve">, so </w:t>
      </w:r>
      <w:r w:rsidRPr="00570A2A" w:rsidR="0062315C">
        <w:t xml:space="preserve">I </w:t>
      </w:r>
      <w:r w:rsidRPr="00570A2A">
        <w:t xml:space="preserve">do not </w:t>
      </w:r>
      <w:r w:rsidRPr="00570A2A" w:rsidR="0062315C">
        <w:t>have any particular concerns about holding water companies to account.</w:t>
      </w:r>
    </w:p>
    <w:p w:rsidR="00EC6651" w:rsidRPr="00570A2A" w:rsidP="00EC6651">
      <w:pPr>
        <w:pStyle w:val="Answer"/>
      </w:pPr>
      <w:r w:rsidRPr="00570A2A">
        <w:t>Regarding t</w:t>
      </w:r>
      <w:r w:rsidRPr="00570A2A" w:rsidR="0062315C">
        <w:t xml:space="preserve">he relationship with </w:t>
      </w:r>
      <w:r w:rsidRPr="00570A2A">
        <w:t>G</w:t>
      </w:r>
      <w:r w:rsidRPr="00570A2A" w:rsidR="0062315C">
        <w:t>overnment</w:t>
      </w:r>
      <w:r w:rsidRPr="00570A2A">
        <w:t xml:space="preserve">, Defra and the Welsh </w:t>
      </w:r>
      <w:r w:rsidRPr="00570A2A" w:rsidR="0062315C">
        <w:t>Assembly</w:t>
      </w:r>
      <w:r w:rsidRPr="00570A2A">
        <w:t>, t</w:t>
      </w:r>
      <w:r w:rsidRPr="00570A2A" w:rsidR="0062315C">
        <w:t xml:space="preserve">hey set </w:t>
      </w:r>
      <w:r w:rsidRPr="00570A2A">
        <w:t xml:space="preserve">the </w:t>
      </w:r>
      <w:r w:rsidRPr="00570A2A" w:rsidR="0062315C">
        <w:t>high</w:t>
      </w:r>
      <w:r w:rsidRPr="00570A2A" w:rsidR="00E869CD">
        <w:t>-</w:t>
      </w:r>
      <w:r w:rsidRPr="00570A2A" w:rsidR="0062315C">
        <w:t xml:space="preserve">level specification about </w:t>
      </w:r>
      <w:r w:rsidRPr="00570A2A">
        <w:t xml:space="preserve">what is </w:t>
      </w:r>
      <w:r w:rsidRPr="00570A2A" w:rsidR="0062315C">
        <w:t xml:space="preserve">required and expected from the water companies, and it is then </w:t>
      </w:r>
      <w:r w:rsidRPr="00570A2A">
        <w:t xml:space="preserve">down to </w:t>
      </w:r>
      <w:r w:rsidRPr="00570A2A" w:rsidR="0062315C">
        <w:t>the regulator to ensure that it uses its skills and capabilities to deliver that on behalf of society</w:t>
      </w:r>
      <w:r w:rsidRPr="00570A2A">
        <w:t>. I</w:t>
      </w:r>
      <w:r w:rsidRPr="00570A2A" w:rsidR="0062315C">
        <w:t xml:space="preserve">ndependent regulation is an important aspect of the water industry. The water industry </w:t>
      </w:r>
      <w:r w:rsidRPr="00570A2A">
        <w:t xml:space="preserve">and investors </w:t>
      </w:r>
      <w:r w:rsidRPr="00570A2A" w:rsidR="0062315C">
        <w:t xml:space="preserve">expect a degree of independence, </w:t>
      </w:r>
      <w:r w:rsidRPr="00570A2A">
        <w:t xml:space="preserve">stability and </w:t>
      </w:r>
      <w:r w:rsidRPr="00570A2A" w:rsidR="0062315C">
        <w:t>lon</w:t>
      </w:r>
      <w:r w:rsidRPr="00570A2A">
        <w:t>g</w:t>
      </w:r>
      <w:r w:rsidRPr="00570A2A" w:rsidR="00E869CD">
        <w:t>-</w:t>
      </w:r>
      <w:r w:rsidRPr="00570A2A" w:rsidR="0062315C">
        <w:t xml:space="preserve">term planning, so maintaining that independence from </w:t>
      </w:r>
      <w:r w:rsidRPr="00570A2A" w:rsidR="00830D13">
        <w:t>G</w:t>
      </w:r>
      <w:r w:rsidRPr="00570A2A" w:rsidR="0062315C">
        <w:t xml:space="preserve">overnment is also </w:t>
      </w:r>
      <w:r w:rsidRPr="00570A2A">
        <w:t>key.</w:t>
      </w:r>
    </w:p>
    <w:p w:rsidR="00EC6651" w:rsidRPr="00570A2A" w:rsidP="00EC6651">
      <w:pPr>
        <w:pStyle w:val="Answer"/>
      </w:pPr>
      <w:r w:rsidRPr="00570A2A">
        <w:t>I do not</w:t>
      </w:r>
      <w:r w:rsidRPr="00570A2A" w:rsidR="0062315C">
        <w:t xml:space="preserve"> think </w:t>
      </w:r>
      <w:r w:rsidRPr="00570A2A">
        <w:t xml:space="preserve">there has </w:t>
      </w:r>
      <w:r w:rsidRPr="00570A2A" w:rsidR="0062315C">
        <w:t>ever been an issue between</w:t>
      </w:r>
      <w:r w:rsidRPr="00570A2A">
        <w:t xml:space="preserve"> G</w:t>
      </w:r>
      <w:r w:rsidRPr="00570A2A" w:rsidR="0062315C">
        <w:t xml:space="preserve">overnment and regulators </w:t>
      </w:r>
      <w:r w:rsidRPr="00570A2A">
        <w:t xml:space="preserve">overstepping each other. They are </w:t>
      </w:r>
      <w:r w:rsidRPr="00570A2A" w:rsidR="0062315C">
        <w:t>always very mindful and respectful of their roles and responsibilities</w:t>
      </w:r>
      <w:r w:rsidRPr="00570A2A">
        <w:t xml:space="preserve">. I do not think </w:t>
      </w:r>
      <w:r w:rsidRPr="00570A2A" w:rsidR="0062315C">
        <w:t xml:space="preserve">that is going to change, but I agree </w:t>
      </w:r>
      <w:r w:rsidRPr="00570A2A">
        <w:t xml:space="preserve">that </w:t>
      </w:r>
      <w:r w:rsidRPr="00570A2A" w:rsidR="0062315C">
        <w:t>it is important that we do have independent regulation</w:t>
      </w:r>
      <w:r w:rsidRPr="00570A2A">
        <w:t>.</w:t>
      </w:r>
    </w:p>
    <w:p w:rsidR="007D5AB1" w:rsidRPr="00570A2A" w:rsidP="00E91600">
      <w:pPr>
        <w:pStyle w:val="Question"/>
      </w:pPr>
      <w:sdt>
        <w:sdtPr>
          <w:alias w:val="Member"/>
          <w:tag w:val="&lt;Member mnisId='4861' dodsId=''&gt;"/>
          <w:id w:val="214470116"/>
          <w:placeholder>
            <w:docPart w:val="DefaultPlaceholder_-1854013440"/>
          </w:placeholder>
          <w:richText/>
        </w:sdtPr>
        <w:sdtContent>
          <w:r w:rsidRPr="00570A2A" w:rsidR="00EC6651">
            <w:rPr>
              <w:b/>
            </w:rPr>
            <w:t>Robbie Moore:</w:t>
          </w:r>
        </w:sdtContent>
      </w:sdt>
      <w:r w:rsidRPr="00570A2A" w:rsidR="00EC6651">
        <w:t xml:space="preserve"> </w:t>
      </w:r>
      <w:r w:rsidRPr="00570A2A" w:rsidR="00B80768">
        <w:t xml:space="preserve">We will </w:t>
      </w:r>
      <w:r w:rsidRPr="00570A2A" w:rsidR="0062315C">
        <w:t xml:space="preserve">get into some of the detail in </w:t>
      </w:r>
      <w:r w:rsidRPr="00570A2A" w:rsidR="00B80768">
        <w:t xml:space="preserve">further </w:t>
      </w:r>
      <w:r w:rsidRPr="00570A2A" w:rsidR="0062315C">
        <w:t>questions to follow, but as a regulator</w:t>
      </w:r>
      <w:r w:rsidRPr="00570A2A" w:rsidR="00B80768">
        <w:t xml:space="preserve"> you will </w:t>
      </w:r>
      <w:r w:rsidRPr="00570A2A" w:rsidR="0062315C">
        <w:t>be put under extreme pressure, not only from Government, in terms of the Government saying</w:t>
      </w:r>
      <w:r w:rsidRPr="00570A2A" w:rsidR="00B80768">
        <w:t xml:space="preserve">, “This </w:t>
      </w:r>
      <w:r w:rsidRPr="00570A2A" w:rsidR="0062315C">
        <w:t xml:space="preserve">is what </w:t>
      </w:r>
      <w:r w:rsidRPr="00570A2A" w:rsidR="00B80768">
        <w:t xml:space="preserve">we are </w:t>
      </w:r>
      <w:r w:rsidRPr="00570A2A" w:rsidR="0062315C">
        <w:t>expecting of you</w:t>
      </w:r>
      <w:r w:rsidRPr="00570A2A" w:rsidR="00B80768">
        <w:t>”</w:t>
      </w:r>
      <w:r w:rsidRPr="00570A2A" w:rsidR="00830D13">
        <w:t>,</w:t>
      </w:r>
      <w:r w:rsidRPr="00570A2A" w:rsidR="0062315C">
        <w:t xml:space="preserve"> but also probably being heav</w:t>
      </w:r>
      <w:r w:rsidRPr="00570A2A" w:rsidR="00830D13">
        <w:t>il</w:t>
      </w:r>
      <w:r w:rsidRPr="00570A2A" w:rsidR="0062315C">
        <w:t>y lobbied by water companies</w:t>
      </w:r>
      <w:r w:rsidRPr="00570A2A" w:rsidR="00830D13">
        <w:t>,</w:t>
      </w:r>
      <w:r w:rsidRPr="00570A2A" w:rsidR="0062315C">
        <w:t xml:space="preserve"> saying</w:t>
      </w:r>
      <w:r w:rsidRPr="00570A2A">
        <w:t>, “T</w:t>
      </w:r>
      <w:r w:rsidRPr="00570A2A" w:rsidR="0062315C">
        <w:t>his is what we feel is the better direction that should be taken for the good of the industry and for consumers</w:t>
      </w:r>
      <w:r w:rsidRPr="00570A2A">
        <w:t>”</w:t>
      </w:r>
      <w:r w:rsidRPr="00570A2A" w:rsidR="0062315C">
        <w:t>.</w:t>
      </w:r>
      <w:r w:rsidRPr="00570A2A">
        <w:t xml:space="preserve"> How do you deal with being </w:t>
      </w:r>
      <w:r w:rsidRPr="00570A2A" w:rsidR="0062315C">
        <w:t>put under an extreme amount of pressure</w:t>
      </w:r>
      <w:r w:rsidRPr="00570A2A">
        <w:t>? C</w:t>
      </w:r>
      <w:r w:rsidRPr="00570A2A" w:rsidR="0062315C">
        <w:t xml:space="preserve">an you give me an example of where you have been </w:t>
      </w:r>
      <w:r w:rsidRPr="00570A2A">
        <w:t xml:space="preserve">put under a similar </w:t>
      </w:r>
      <w:r w:rsidRPr="00570A2A" w:rsidR="0062315C">
        <w:t xml:space="preserve">type of pressure from different parties, </w:t>
      </w:r>
      <w:r w:rsidRPr="00570A2A" w:rsidR="00830D13">
        <w:t xml:space="preserve">so </w:t>
      </w:r>
      <w:r w:rsidRPr="00570A2A">
        <w:t xml:space="preserve">that you are </w:t>
      </w:r>
      <w:r w:rsidRPr="00570A2A" w:rsidR="0062315C">
        <w:t>still able to maintain the vision as the regulatory body</w:t>
      </w:r>
      <w:r w:rsidRPr="00570A2A">
        <w:t>?</w:t>
      </w:r>
    </w:p>
    <w:p w:rsidR="00412EF7" w:rsidRPr="00570A2A" w:rsidP="00412EF7">
      <w:pPr>
        <w:pStyle w:val="Answer"/>
      </w:pPr>
      <w:sdt>
        <w:sdtPr>
          <w:alias w:val="Witness"/>
          <w:id w:val="-473602971"/>
          <w:placeholder>
            <w:docPart w:val="DefaultPlaceholder_-1854013440"/>
          </w:placeholder>
          <w:richText/>
        </w:sdtPr>
        <w:sdtContent>
          <w:r w:rsidRPr="00570A2A" w:rsidR="008C617D">
            <w:rPr>
              <w:b/>
              <w:i/>
            </w:rPr>
            <w:t>Iain Coucher:</w:t>
          </w:r>
          <w:r w:rsidRPr="00570A2A" w:rsidR="007D5AB1">
            <w:rPr>
              <w:b/>
            </w:rPr>
            <w:t xml:space="preserve"> </w:t>
          </w:r>
        </w:sdtContent>
      </w:sdt>
      <w:r w:rsidRPr="00570A2A" w:rsidR="0062315C">
        <w:t>Yes</w:t>
      </w:r>
      <w:r w:rsidRPr="00570A2A" w:rsidR="007D5AB1">
        <w:t xml:space="preserve">. </w:t>
      </w:r>
      <w:r w:rsidRPr="00570A2A" w:rsidR="0062315C">
        <w:t xml:space="preserve">I am fully expecting a huge amount of pressure from all parts, whether it is </w:t>
      </w:r>
      <w:r w:rsidRPr="00570A2A">
        <w:t xml:space="preserve">from </w:t>
      </w:r>
      <w:r w:rsidRPr="00570A2A" w:rsidR="0062315C">
        <w:t xml:space="preserve">the consumer side </w:t>
      </w:r>
      <w:r w:rsidRPr="00570A2A">
        <w:t xml:space="preserve">or the </w:t>
      </w:r>
      <w:r w:rsidRPr="00570A2A" w:rsidR="0062315C">
        <w:t>water compan</w:t>
      </w:r>
      <w:r w:rsidRPr="00570A2A">
        <w:t xml:space="preserve">ies </w:t>
      </w:r>
      <w:r w:rsidRPr="00570A2A" w:rsidR="0062315C">
        <w:t xml:space="preserve">trying to ensure they get decent returns for investment activities. </w:t>
      </w:r>
      <w:r w:rsidRPr="00570A2A">
        <w:t xml:space="preserve">We are </w:t>
      </w:r>
      <w:r w:rsidRPr="00570A2A" w:rsidR="0062315C">
        <w:t>fully expecting that</w:t>
      </w:r>
      <w:r w:rsidRPr="00570A2A">
        <w:t xml:space="preserve">, </w:t>
      </w:r>
      <w:r w:rsidRPr="00570A2A" w:rsidR="0062315C">
        <w:t>and I have no problem with that. I have always been able to look at people</w:t>
      </w:r>
      <w:r w:rsidRPr="00570A2A">
        <w:t xml:space="preserve"> and </w:t>
      </w:r>
      <w:r w:rsidRPr="00570A2A" w:rsidR="0062315C">
        <w:t xml:space="preserve">understand what </w:t>
      </w:r>
      <w:r w:rsidRPr="00570A2A">
        <w:t xml:space="preserve">they are </w:t>
      </w:r>
      <w:r w:rsidRPr="00570A2A" w:rsidR="0062315C">
        <w:t xml:space="preserve">trying to achieve. I understand a lot about the water companies, about what they can do, what they </w:t>
      </w:r>
      <w:r w:rsidRPr="00570A2A">
        <w:t xml:space="preserve">cannot </w:t>
      </w:r>
      <w:r w:rsidRPr="00570A2A" w:rsidR="0062315C">
        <w:t xml:space="preserve">do, </w:t>
      </w:r>
      <w:r w:rsidRPr="00570A2A">
        <w:t xml:space="preserve">what is </w:t>
      </w:r>
      <w:r w:rsidRPr="00570A2A" w:rsidR="0062315C">
        <w:t>expected of them</w:t>
      </w:r>
      <w:r w:rsidRPr="00570A2A">
        <w:t xml:space="preserve"> and </w:t>
      </w:r>
      <w:r w:rsidRPr="00570A2A" w:rsidR="0062315C">
        <w:t>what is deliverable. I have no problem in doing that.</w:t>
      </w:r>
    </w:p>
    <w:p w:rsidR="00976A2E" w:rsidRPr="00570A2A" w:rsidP="00412EF7">
      <w:pPr>
        <w:pStyle w:val="Answer"/>
      </w:pPr>
      <w:r w:rsidRPr="00570A2A">
        <w:t xml:space="preserve">In </w:t>
      </w:r>
      <w:r w:rsidRPr="00570A2A" w:rsidR="0062315C">
        <w:t xml:space="preserve">my life at Network Rail we </w:t>
      </w:r>
      <w:r w:rsidRPr="00570A2A">
        <w:t xml:space="preserve">certainly </w:t>
      </w:r>
      <w:r w:rsidRPr="00570A2A" w:rsidR="0062315C">
        <w:t>had a lot of pressure</w:t>
      </w:r>
      <w:r w:rsidRPr="00570A2A">
        <w:t xml:space="preserve"> put on us</w:t>
      </w:r>
      <w:r w:rsidRPr="00570A2A" w:rsidR="0062315C">
        <w:t xml:space="preserve">. I suspect </w:t>
      </w:r>
      <w:r w:rsidRPr="00570A2A">
        <w:t xml:space="preserve">the </w:t>
      </w:r>
      <w:r w:rsidRPr="00570A2A" w:rsidR="0062315C">
        <w:t xml:space="preserve">water industry is not </w:t>
      </w:r>
      <w:r w:rsidRPr="00570A2A">
        <w:t xml:space="preserve">dissimilar to railways, where </w:t>
      </w:r>
      <w:r w:rsidRPr="00570A2A" w:rsidR="0062315C">
        <w:t>nearly everybody wants you to spend more money</w:t>
      </w:r>
      <w:r w:rsidRPr="00570A2A">
        <w:t xml:space="preserve"> and</w:t>
      </w:r>
      <w:r w:rsidRPr="00570A2A" w:rsidR="0062315C">
        <w:t xml:space="preserve"> do more</w:t>
      </w:r>
      <w:r w:rsidRPr="00570A2A">
        <w:t>. I</w:t>
      </w:r>
      <w:r w:rsidRPr="00570A2A" w:rsidR="0062315C">
        <w:t xml:space="preserve">n the </w:t>
      </w:r>
      <w:r w:rsidRPr="00570A2A">
        <w:t xml:space="preserve">rail </w:t>
      </w:r>
      <w:r w:rsidRPr="00570A2A" w:rsidR="0062315C">
        <w:t>industry it was</w:t>
      </w:r>
      <w:r w:rsidRPr="00570A2A">
        <w:t>, “W</w:t>
      </w:r>
      <w:r w:rsidRPr="00570A2A" w:rsidR="0062315C">
        <w:t>e want faster tra</w:t>
      </w:r>
      <w:r w:rsidRPr="00570A2A">
        <w:t xml:space="preserve">ins, </w:t>
      </w:r>
      <w:r w:rsidRPr="00570A2A" w:rsidR="0062315C">
        <w:t xml:space="preserve">more frequent </w:t>
      </w:r>
      <w:r w:rsidRPr="00570A2A">
        <w:t xml:space="preserve">trains, </w:t>
      </w:r>
      <w:r w:rsidRPr="00570A2A" w:rsidR="0062315C">
        <w:t xml:space="preserve">more punctual trades. We want trains </w:t>
      </w:r>
      <w:r w:rsidRPr="00570A2A">
        <w:t xml:space="preserve">24 </w:t>
      </w:r>
      <w:r w:rsidRPr="00570A2A" w:rsidR="0062315C">
        <w:t>hours a day</w:t>
      </w:r>
      <w:r w:rsidRPr="00570A2A">
        <w:t>. W</w:t>
      </w:r>
      <w:r w:rsidRPr="00570A2A" w:rsidR="0062315C">
        <w:t xml:space="preserve">e want trains at weekends and </w:t>
      </w:r>
      <w:r w:rsidRPr="00570A2A" w:rsidR="00830D13">
        <w:t>on</w:t>
      </w:r>
      <w:r w:rsidRPr="00570A2A" w:rsidR="0062315C">
        <w:t xml:space="preserve"> bank holidays</w:t>
      </w:r>
      <w:r w:rsidR="00017C5C">
        <w:t>.</w:t>
      </w:r>
      <w:r w:rsidRPr="00570A2A">
        <w:t xml:space="preserve">” We could not </w:t>
      </w:r>
      <w:r w:rsidRPr="00570A2A" w:rsidR="0062315C">
        <w:t xml:space="preserve">deliver all that because we also </w:t>
      </w:r>
      <w:r w:rsidRPr="00570A2A" w:rsidR="00830D13">
        <w:t xml:space="preserve">have </w:t>
      </w:r>
      <w:r w:rsidRPr="00570A2A" w:rsidR="0062315C">
        <w:t xml:space="preserve">deliver lower cost of </w:t>
      </w:r>
      <w:r w:rsidRPr="00570A2A">
        <w:t xml:space="preserve">fares </w:t>
      </w:r>
      <w:r w:rsidRPr="00570A2A" w:rsidR="0062315C">
        <w:t>and make efficienc</w:t>
      </w:r>
      <w:r w:rsidRPr="00570A2A">
        <w:t xml:space="preserve">ies, so </w:t>
      </w:r>
      <w:r w:rsidRPr="00570A2A" w:rsidR="0062315C">
        <w:t>there was this constant tension between people who wanted you to do more</w:t>
      </w:r>
      <w:r w:rsidRPr="00570A2A">
        <w:t xml:space="preserve"> and </w:t>
      </w:r>
      <w:r w:rsidRPr="00570A2A" w:rsidR="0062315C">
        <w:t>would lobby you</w:t>
      </w:r>
      <w:r w:rsidRPr="00570A2A">
        <w:t xml:space="preserve"> and </w:t>
      </w:r>
      <w:r w:rsidRPr="00570A2A" w:rsidR="0062315C">
        <w:t>pressuri</w:t>
      </w:r>
      <w:r w:rsidRPr="00570A2A">
        <w:t>s</w:t>
      </w:r>
      <w:r w:rsidRPr="00570A2A" w:rsidR="0062315C">
        <w:t>e you</w:t>
      </w:r>
      <w:r w:rsidRPr="00570A2A">
        <w:t xml:space="preserve"> to do more, w</w:t>
      </w:r>
      <w:r w:rsidRPr="00570A2A" w:rsidR="0062315C">
        <w:t xml:space="preserve">hether it was from </w:t>
      </w:r>
      <w:r w:rsidRPr="00570A2A">
        <w:t xml:space="preserve">MPs, Government, </w:t>
      </w:r>
      <w:r w:rsidRPr="00570A2A" w:rsidR="0062315C">
        <w:t>train companies</w:t>
      </w:r>
      <w:r w:rsidRPr="00570A2A">
        <w:t xml:space="preserve"> or </w:t>
      </w:r>
      <w:r w:rsidRPr="00570A2A" w:rsidR="0062315C">
        <w:t>consumer groups</w:t>
      </w:r>
      <w:r w:rsidRPr="00570A2A">
        <w:t>.</w:t>
      </w:r>
    </w:p>
    <w:p w:rsidR="00976A2E" w:rsidRPr="00570A2A" w:rsidP="00412EF7">
      <w:pPr>
        <w:pStyle w:val="Answer"/>
      </w:pPr>
      <w:r w:rsidRPr="00570A2A">
        <w:t>You really have to</w:t>
      </w:r>
      <w:r w:rsidRPr="00570A2A" w:rsidR="0062315C">
        <w:t xml:space="preserve"> try </w:t>
      </w:r>
      <w:r w:rsidRPr="00570A2A" w:rsidR="0083104E">
        <w:t xml:space="preserve">to </w:t>
      </w:r>
      <w:r w:rsidRPr="00570A2A" w:rsidR="0062315C">
        <w:t>figure out what is possible</w:t>
      </w:r>
      <w:r w:rsidRPr="00570A2A">
        <w:t xml:space="preserve"> and </w:t>
      </w:r>
      <w:r w:rsidRPr="00570A2A" w:rsidR="0062315C">
        <w:t>what is the right balance</w:t>
      </w:r>
      <w:r w:rsidRPr="00570A2A">
        <w:t xml:space="preserve">. It </w:t>
      </w:r>
      <w:r w:rsidRPr="00570A2A" w:rsidR="0062315C">
        <w:t>is a balance</w:t>
      </w:r>
      <w:r w:rsidRPr="00570A2A" w:rsidR="00830D13">
        <w:t>. T</w:t>
      </w:r>
      <w:r w:rsidRPr="00570A2A">
        <w:t xml:space="preserve">here are </w:t>
      </w:r>
      <w:r w:rsidRPr="00570A2A" w:rsidR="0062315C">
        <w:t>no right or wrongs in</w:t>
      </w:r>
      <w:r w:rsidRPr="00570A2A">
        <w:t xml:space="preserve"> there</w:t>
      </w:r>
      <w:r w:rsidRPr="00570A2A" w:rsidR="00830D13">
        <w:t>;</w:t>
      </w:r>
      <w:r w:rsidRPr="00570A2A">
        <w:t xml:space="preserve"> it </w:t>
      </w:r>
      <w:r w:rsidRPr="00570A2A" w:rsidR="0062315C">
        <w:t>is just</w:t>
      </w:r>
      <w:r w:rsidRPr="00570A2A">
        <w:t xml:space="preserve"> </w:t>
      </w:r>
      <w:r w:rsidRPr="00570A2A" w:rsidR="0062315C">
        <w:t>trying to get an accommodation of views</w:t>
      </w:r>
      <w:r w:rsidRPr="00570A2A">
        <w:t xml:space="preserve">. Those are </w:t>
      </w:r>
      <w:r w:rsidRPr="00570A2A" w:rsidR="0062315C">
        <w:t xml:space="preserve">the skills I will bring to </w:t>
      </w:r>
      <w:r w:rsidRPr="00570A2A">
        <w:t>Ofwat</w:t>
      </w:r>
      <w:r w:rsidRPr="00570A2A" w:rsidR="00830D13">
        <w:t xml:space="preserve">, </w:t>
      </w:r>
      <w:r w:rsidRPr="00570A2A">
        <w:t>or continue for Ofwat</w:t>
      </w:r>
      <w:r w:rsidRPr="00570A2A" w:rsidR="00830D13">
        <w:t xml:space="preserve">: </w:t>
      </w:r>
      <w:r w:rsidRPr="00570A2A">
        <w:t>trying to</w:t>
      </w:r>
      <w:r w:rsidRPr="00570A2A" w:rsidR="0062315C">
        <w:t xml:space="preserve"> get that balance between what is right and what is wrong.</w:t>
      </w:r>
    </w:p>
    <w:p w:rsidR="0062315C" w:rsidRPr="00570A2A" w:rsidP="004753E2">
      <w:pPr>
        <w:pStyle w:val="Question"/>
      </w:pPr>
      <w:sdt>
        <w:sdtPr>
          <w:alias w:val="Member"/>
          <w:tag w:val="&lt;Member mnisId='4100' dodsId='62747'&gt;"/>
          <w:id w:val="758946052"/>
          <w:placeholder>
            <w:docPart w:val="DefaultPlaceholder_-1854013440"/>
          </w:placeholder>
          <w:richText/>
        </w:sdtPr>
        <w:sdtContent>
          <w:r w:rsidRPr="00570A2A" w:rsidR="00976A2E">
            <w:rPr>
              <w:b/>
            </w:rPr>
            <w:t>Mrs Murray:</w:t>
          </w:r>
        </w:sdtContent>
      </w:sdt>
      <w:r w:rsidRPr="00570A2A" w:rsidR="00976A2E">
        <w:t xml:space="preserve"> </w:t>
      </w:r>
      <w:r w:rsidRPr="00570A2A">
        <w:t xml:space="preserve">You mentioned the Atomic Weapons Establishment in an earlier question. When you were running the Atomic </w:t>
      </w:r>
      <w:r w:rsidRPr="00570A2A" w:rsidR="00926AD5">
        <w:t xml:space="preserve">Weapons </w:t>
      </w:r>
      <w:r w:rsidRPr="00570A2A">
        <w:t>Establishment, the regulator issued the AW</w:t>
      </w:r>
      <w:r w:rsidRPr="00570A2A" w:rsidR="00976A2E">
        <w:t xml:space="preserve">E </w:t>
      </w:r>
      <w:r w:rsidRPr="00570A2A">
        <w:t>with improvement notices for failing to adequately address shortfalls after receiving regulatory advice. Can you explain what happened?</w:t>
      </w:r>
    </w:p>
    <w:p w:rsidR="00AD3D9E" w:rsidRPr="00570A2A" w:rsidP="004D74CE">
      <w:pPr>
        <w:pStyle w:val="Answer"/>
      </w:pPr>
      <w:sdt>
        <w:sdtPr>
          <w:alias w:val="Witness"/>
          <w:id w:val="-1671553425"/>
          <w:placeholder>
            <w:docPart w:val="DefaultPlaceholder_-1854013440"/>
          </w:placeholder>
          <w:richText/>
        </w:sdtPr>
        <w:sdtContent>
          <w:r w:rsidRPr="00570A2A" w:rsidR="008C617D">
            <w:rPr>
              <w:b/>
              <w:i/>
            </w:rPr>
            <w:t>Iain Coucher:</w:t>
          </w:r>
          <w:r w:rsidRPr="00570A2A" w:rsidR="00926AD5">
            <w:rPr>
              <w:b/>
            </w:rPr>
            <w:t xml:space="preserve"> </w:t>
          </w:r>
        </w:sdtContent>
      </w:sdt>
      <w:r w:rsidRPr="00570A2A" w:rsidR="0062315C">
        <w:t xml:space="preserve">There were a number of facilities at AWE </w:t>
      </w:r>
      <w:r w:rsidRPr="00570A2A" w:rsidR="00830D13">
        <w:t>that</w:t>
      </w:r>
      <w:r w:rsidRPr="00570A2A" w:rsidR="0062315C">
        <w:t xml:space="preserve"> </w:t>
      </w:r>
      <w:r w:rsidRPr="00570A2A" w:rsidR="0011127F">
        <w:t>were</w:t>
      </w:r>
      <w:r w:rsidRPr="00570A2A" w:rsidR="0062315C">
        <w:t xml:space="preserve"> in poor condition</w:t>
      </w:r>
      <w:r w:rsidRPr="00570A2A" w:rsidR="00830D13">
        <w:t>,</w:t>
      </w:r>
      <w:r w:rsidRPr="00570A2A" w:rsidR="0062315C">
        <w:t xml:space="preserve"> through years of underinvestment</w:t>
      </w:r>
      <w:r w:rsidRPr="00570A2A" w:rsidR="0011127F">
        <w:t>—</w:t>
      </w:r>
      <w:r w:rsidRPr="00570A2A" w:rsidR="00926AD5">
        <w:t xml:space="preserve">a </w:t>
      </w:r>
      <w:r w:rsidRPr="00570A2A" w:rsidR="0062315C">
        <w:t>number of years ago</w:t>
      </w:r>
      <w:r w:rsidRPr="00570A2A" w:rsidR="0011127F">
        <w:t>,</w:t>
      </w:r>
      <w:r w:rsidRPr="00570A2A" w:rsidR="0062315C">
        <w:t xml:space="preserve"> </w:t>
      </w:r>
      <w:r w:rsidRPr="00570A2A" w:rsidR="0062315C">
        <w:t>before my time</w:t>
      </w:r>
      <w:r w:rsidRPr="00570A2A" w:rsidR="00926AD5">
        <w:t>, I would add</w:t>
      </w:r>
      <w:r w:rsidRPr="00570A2A" w:rsidR="004D74CE">
        <w:t xml:space="preserve">, </w:t>
      </w:r>
      <w:r w:rsidRPr="00570A2A" w:rsidR="00926AD5">
        <w:t xml:space="preserve">but I </w:t>
      </w:r>
      <w:r w:rsidRPr="00570A2A" w:rsidR="0062315C">
        <w:t>understand</w:t>
      </w:r>
      <w:r w:rsidRPr="00570A2A" w:rsidR="00926AD5">
        <w:t xml:space="preserve"> it was </w:t>
      </w:r>
      <w:r w:rsidRPr="00570A2A" w:rsidR="0062315C">
        <w:t>whilst I was there</w:t>
      </w:r>
      <w:r w:rsidRPr="00570A2A" w:rsidR="00926AD5">
        <w:t>. D</w:t>
      </w:r>
      <w:r w:rsidRPr="00570A2A" w:rsidR="0062315C">
        <w:t xml:space="preserve">ecisions to replace a number of buildings </w:t>
      </w:r>
      <w:r w:rsidRPr="00570A2A" w:rsidR="0011127F">
        <w:t>that</w:t>
      </w:r>
      <w:r w:rsidRPr="00570A2A" w:rsidR="0062315C">
        <w:t xml:space="preserve"> had reached the end of</w:t>
      </w:r>
      <w:r w:rsidRPr="00570A2A" w:rsidR="0011127F">
        <w:t xml:space="preserve"> their</w:t>
      </w:r>
      <w:r w:rsidRPr="00570A2A" w:rsidR="0062315C">
        <w:t xml:space="preserve"> life </w:t>
      </w:r>
      <w:r w:rsidRPr="00570A2A" w:rsidR="004D74CE">
        <w:t xml:space="preserve">had </w:t>
      </w:r>
      <w:r w:rsidRPr="00570A2A" w:rsidR="0062315C">
        <w:t xml:space="preserve">been delayed and delayed. There </w:t>
      </w:r>
      <w:r w:rsidRPr="00570A2A" w:rsidR="004D74CE">
        <w:t xml:space="preserve">were </w:t>
      </w:r>
      <w:r w:rsidRPr="00570A2A" w:rsidR="0062315C">
        <w:t xml:space="preserve">a couple of new projects </w:t>
      </w:r>
      <w:r w:rsidRPr="00570A2A" w:rsidR="0011127F">
        <w:t>that</w:t>
      </w:r>
      <w:r w:rsidRPr="00570A2A" w:rsidR="0062315C">
        <w:t xml:space="preserve"> were underway</w:t>
      </w:r>
      <w:r w:rsidRPr="00570A2A" w:rsidR="004D74CE">
        <w:t xml:space="preserve">, </w:t>
      </w:r>
      <w:r w:rsidRPr="00570A2A" w:rsidR="0062315C">
        <w:t>designed to provide the facilities to meet the needs, which ha</w:t>
      </w:r>
      <w:r w:rsidRPr="00570A2A" w:rsidR="0011127F">
        <w:t>d</w:t>
      </w:r>
      <w:r w:rsidRPr="00570A2A" w:rsidR="004D74CE">
        <w:t xml:space="preserve"> </w:t>
      </w:r>
      <w:r w:rsidRPr="00570A2A" w:rsidR="0062315C">
        <w:t>been delayed.</w:t>
      </w:r>
      <w:r w:rsidRPr="00570A2A" w:rsidR="004D74CE">
        <w:t xml:space="preserve"> </w:t>
      </w:r>
      <w:r w:rsidRPr="00570A2A" w:rsidR="0062315C">
        <w:t>The regulator issued us with instructions to ensure that the existing facilities continued to be maintained at an adequate level whilst the new buildings were taking place.</w:t>
      </w:r>
      <w:r w:rsidRPr="00570A2A" w:rsidR="004D74CE">
        <w:t xml:space="preserve"> </w:t>
      </w:r>
      <w:r w:rsidRPr="00570A2A" w:rsidR="0062315C">
        <w:t xml:space="preserve">It was a historic failure, because in the past </w:t>
      </w:r>
      <w:r w:rsidRPr="00570A2A">
        <w:t xml:space="preserve">we had </w:t>
      </w:r>
      <w:r w:rsidRPr="00570A2A" w:rsidR="0062315C">
        <w:t>made commitments to evacuate certain buildings by a certain date</w:t>
      </w:r>
      <w:r w:rsidRPr="00570A2A" w:rsidR="0011127F">
        <w:t>,</w:t>
      </w:r>
      <w:r w:rsidRPr="00570A2A" w:rsidR="0062315C">
        <w:t xml:space="preserve"> and those dates </w:t>
      </w:r>
      <w:r w:rsidRPr="00570A2A">
        <w:t xml:space="preserve">had not </w:t>
      </w:r>
      <w:r w:rsidRPr="00570A2A" w:rsidR="0062315C">
        <w:t>been met.</w:t>
      </w:r>
    </w:p>
    <w:p w:rsidR="0062315C" w:rsidRPr="00570A2A" w:rsidP="001F6B92">
      <w:pPr>
        <w:pStyle w:val="Question"/>
      </w:pPr>
      <w:sdt>
        <w:sdtPr>
          <w:alias w:val="Member"/>
          <w:tag w:val="&lt;Member mnisId='4100' dodsId='62747'&gt;"/>
          <w:id w:val="-210583418"/>
          <w:placeholder>
            <w:docPart w:val="DefaultPlaceholder_-1854013440"/>
          </w:placeholder>
          <w:richText/>
        </w:sdtPr>
        <w:sdtContent>
          <w:r w:rsidRPr="00570A2A" w:rsidR="00AD3D9E">
            <w:rPr>
              <w:b/>
            </w:rPr>
            <w:t>Mrs Murray:</w:t>
          </w:r>
        </w:sdtContent>
      </w:sdt>
      <w:r w:rsidRPr="00570A2A" w:rsidR="00AD3D9E">
        <w:t xml:space="preserve"> W</w:t>
      </w:r>
      <w:r w:rsidRPr="00570A2A">
        <w:t>hat lessons can you draw from that experience</w:t>
      </w:r>
      <w:r w:rsidRPr="00570A2A" w:rsidR="0011127F">
        <w:t>,</w:t>
      </w:r>
      <w:r w:rsidRPr="00570A2A">
        <w:t xml:space="preserve"> as you become a regulator?</w:t>
      </w:r>
    </w:p>
    <w:p w:rsidR="0093742F" w:rsidRPr="00570A2A" w:rsidP="00AD3D9E">
      <w:pPr>
        <w:pStyle w:val="Answer"/>
      </w:pPr>
      <w:sdt>
        <w:sdtPr>
          <w:alias w:val="Witness"/>
          <w:id w:val="776537540"/>
          <w:placeholder>
            <w:docPart w:val="DefaultPlaceholder_-1854013440"/>
          </w:placeholder>
          <w:richText/>
        </w:sdtPr>
        <w:sdtContent>
          <w:r w:rsidRPr="00570A2A" w:rsidR="008C617D">
            <w:rPr>
              <w:b/>
              <w:i/>
            </w:rPr>
            <w:t>Iain Coucher:</w:t>
          </w:r>
          <w:r w:rsidRPr="00570A2A" w:rsidR="00AD3D9E">
            <w:rPr>
              <w:b/>
            </w:rPr>
            <w:t xml:space="preserve"> </w:t>
          </w:r>
        </w:sdtContent>
      </w:sdt>
      <w:r w:rsidRPr="00570A2A" w:rsidR="0062315C">
        <w:t xml:space="preserve">We got on really well with </w:t>
      </w:r>
      <w:r w:rsidRPr="00570A2A" w:rsidR="00AD3D9E">
        <w:t xml:space="preserve">the </w:t>
      </w:r>
      <w:r w:rsidRPr="00570A2A" w:rsidR="0062315C">
        <w:t>regulator at AW</w:t>
      </w:r>
      <w:r w:rsidRPr="00570A2A" w:rsidR="00AD3D9E">
        <w:t xml:space="preserve">E, the </w:t>
      </w:r>
      <w:r w:rsidRPr="00570A2A" w:rsidR="0062315C">
        <w:t>Office</w:t>
      </w:r>
      <w:r w:rsidRPr="00570A2A" w:rsidR="00172775">
        <w:t xml:space="preserve"> for</w:t>
      </w:r>
      <w:r w:rsidRPr="00570A2A" w:rsidR="0062315C">
        <w:t xml:space="preserve"> Nuclear Regulation. We were all trying to do the same thing. </w:t>
      </w:r>
      <w:r w:rsidRPr="00570A2A">
        <w:t xml:space="preserve">We were </w:t>
      </w:r>
      <w:r w:rsidRPr="00570A2A" w:rsidR="0062315C">
        <w:t>trying to ensure the safety of our facilities</w:t>
      </w:r>
      <w:r w:rsidRPr="00570A2A">
        <w:t xml:space="preserve"> and </w:t>
      </w:r>
      <w:r w:rsidRPr="00570A2A" w:rsidR="0062315C">
        <w:t xml:space="preserve">that people </w:t>
      </w:r>
      <w:r w:rsidRPr="00570A2A">
        <w:t>a</w:t>
      </w:r>
      <w:r w:rsidRPr="00570A2A" w:rsidR="0062315C">
        <w:t>re not exposed to unnecessary risks</w:t>
      </w:r>
      <w:r w:rsidRPr="00570A2A">
        <w:t xml:space="preserve">. The </w:t>
      </w:r>
      <w:r w:rsidRPr="00570A2A" w:rsidR="0062315C">
        <w:t>key to that relationship was dialogue</w:t>
      </w:r>
      <w:r w:rsidRPr="00570A2A" w:rsidR="00345E18">
        <w:t>,</w:t>
      </w:r>
      <w:r w:rsidRPr="00570A2A" w:rsidR="0062315C">
        <w:t xml:space="preserve"> to explain </w:t>
      </w:r>
      <w:r w:rsidRPr="00570A2A">
        <w:t xml:space="preserve">what </w:t>
      </w:r>
      <w:r w:rsidRPr="00570A2A" w:rsidR="00345E18">
        <w:t xml:space="preserve">was </w:t>
      </w:r>
      <w:r w:rsidRPr="00570A2A" w:rsidR="0062315C">
        <w:t>going on</w:t>
      </w:r>
      <w:r w:rsidRPr="00570A2A" w:rsidR="00345E18">
        <w:t xml:space="preserve"> and</w:t>
      </w:r>
      <w:r w:rsidRPr="00570A2A">
        <w:t xml:space="preserve"> </w:t>
      </w:r>
      <w:r w:rsidRPr="00570A2A" w:rsidR="0062315C">
        <w:t xml:space="preserve">not </w:t>
      </w:r>
      <w:r w:rsidRPr="00570A2A">
        <w:t xml:space="preserve">to </w:t>
      </w:r>
      <w:r w:rsidRPr="00570A2A" w:rsidR="0062315C">
        <w:t xml:space="preserve">try </w:t>
      </w:r>
      <w:r w:rsidRPr="00570A2A">
        <w:t xml:space="preserve">to </w:t>
      </w:r>
      <w:r w:rsidRPr="00570A2A" w:rsidR="0062315C">
        <w:t xml:space="preserve">be clever, not </w:t>
      </w:r>
      <w:r w:rsidRPr="00570A2A">
        <w:t xml:space="preserve">to </w:t>
      </w:r>
      <w:r w:rsidRPr="00570A2A" w:rsidR="0062315C">
        <w:t xml:space="preserve">try </w:t>
      </w:r>
      <w:r w:rsidRPr="00570A2A">
        <w:t xml:space="preserve">to </w:t>
      </w:r>
      <w:r w:rsidRPr="00570A2A" w:rsidR="0062315C">
        <w:t xml:space="preserve">hide things, but </w:t>
      </w:r>
      <w:r w:rsidRPr="00570A2A" w:rsidR="00345E18">
        <w:t xml:space="preserve">to </w:t>
      </w:r>
      <w:r w:rsidRPr="00570A2A" w:rsidR="0062315C">
        <w:t>be open</w:t>
      </w:r>
      <w:r w:rsidRPr="00570A2A" w:rsidR="00345E18">
        <w:t xml:space="preserve"> and </w:t>
      </w:r>
      <w:r w:rsidRPr="00570A2A" w:rsidR="0062315C">
        <w:t>candid</w:t>
      </w:r>
      <w:r w:rsidRPr="00570A2A" w:rsidR="00345E18">
        <w:t>, and</w:t>
      </w:r>
      <w:r w:rsidRPr="00570A2A" w:rsidR="0062315C">
        <w:t xml:space="preserve"> make them welcome</w:t>
      </w:r>
      <w:r w:rsidR="00017C5C">
        <w:t>—</w:t>
      </w:r>
      <w:r w:rsidRPr="00570A2A" w:rsidR="0062315C">
        <w:t xml:space="preserve"> </w:t>
      </w:r>
      <w:r w:rsidRPr="00570A2A">
        <w:t>“C</w:t>
      </w:r>
      <w:r w:rsidRPr="00570A2A" w:rsidR="0062315C">
        <w:t xml:space="preserve">ome and see what </w:t>
      </w:r>
      <w:r w:rsidRPr="00570A2A">
        <w:t xml:space="preserve">we are </w:t>
      </w:r>
      <w:r w:rsidRPr="00570A2A" w:rsidR="0062315C">
        <w:t>doing</w:t>
      </w:r>
      <w:r w:rsidRPr="00570A2A">
        <w:t>”</w:t>
      </w:r>
      <w:r w:rsidR="00017C5C">
        <w:t>—</w:t>
      </w:r>
      <w:r w:rsidRPr="00570A2A">
        <w:t xml:space="preserve">so </w:t>
      </w:r>
      <w:r w:rsidRPr="00570A2A" w:rsidR="0062315C">
        <w:t xml:space="preserve">they had </w:t>
      </w:r>
      <w:r w:rsidRPr="00570A2A">
        <w:t xml:space="preserve">the </w:t>
      </w:r>
      <w:r w:rsidRPr="00570A2A" w:rsidR="0062315C">
        <w:t xml:space="preserve">fullest picture of what </w:t>
      </w:r>
      <w:r w:rsidRPr="00570A2A">
        <w:t xml:space="preserve">we are </w:t>
      </w:r>
      <w:r w:rsidRPr="00570A2A" w:rsidR="0062315C">
        <w:t>trying to do</w:t>
      </w:r>
      <w:r w:rsidRPr="00570A2A">
        <w:t xml:space="preserve">, </w:t>
      </w:r>
      <w:r w:rsidRPr="00570A2A" w:rsidR="0062315C">
        <w:t>and then to make commitments and deliver on those commitments</w:t>
      </w:r>
      <w:r w:rsidRPr="00570A2A">
        <w:t>.</w:t>
      </w:r>
    </w:p>
    <w:p w:rsidR="00B70086" w:rsidRPr="00570A2A" w:rsidP="0093742F">
      <w:pPr>
        <w:pStyle w:val="Answer"/>
      </w:pPr>
      <w:r w:rsidRPr="00570A2A">
        <w:t>I</w:t>
      </w:r>
      <w:r w:rsidRPr="00570A2A" w:rsidR="0062315C">
        <w:t xml:space="preserve">n the past that perhaps </w:t>
      </w:r>
      <w:r w:rsidRPr="00570A2A">
        <w:t xml:space="preserve">had not </w:t>
      </w:r>
      <w:r w:rsidRPr="00570A2A" w:rsidR="0062315C">
        <w:t xml:space="preserve">been the case. There was an antagonistic relationship between the regulator and the industry, </w:t>
      </w:r>
      <w:r w:rsidRPr="00570A2A">
        <w:t xml:space="preserve">or the </w:t>
      </w:r>
      <w:r w:rsidRPr="00570A2A" w:rsidR="0062315C">
        <w:t>company</w:t>
      </w:r>
      <w:r w:rsidRPr="00570A2A">
        <w:t xml:space="preserve">. </w:t>
      </w:r>
      <w:r w:rsidRPr="00570A2A" w:rsidR="0062315C">
        <w:t xml:space="preserve">I genuinely believe in </w:t>
      </w:r>
      <w:r w:rsidRPr="00570A2A" w:rsidR="00345E18">
        <w:t xml:space="preserve">fair and </w:t>
      </w:r>
      <w:r w:rsidRPr="00570A2A" w:rsidR="0062315C">
        <w:t xml:space="preserve">firm regulation. </w:t>
      </w:r>
      <w:r w:rsidRPr="00570A2A">
        <w:t xml:space="preserve">Do not get me </w:t>
      </w:r>
      <w:r w:rsidRPr="00570A2A" w:rsidR="003427B1">
        <w:t>wron</w:t>
      </w:r>
      <w:r w:rsidRPr="00570A2A" w:rsidR="00345E18">
        <w:t>g:</w:t>
      </w:r>
      <w:r w:rsidRPr="00570A2A">
        <w:t xml:space="preserve"> I am not</w:t>
      </w:r>
      <w:r w:rsidRPr="00570A2A" w:rsidR="0062315C">
        <w:t xml:space="preserve"> trying to be weak on that, but antagoni</w:t>
      </w:r>
      <w:r w:rsidRPr="00570A2A">
        <w:t>s</w:t>
      </w:r>
      <w:r w:rsidRPr="00570A2A" w:rsidR="0062315C">
        <w:t>ation got in the way a little bit. It was more about being open and candid, welcoming and sharing problems</w:t>
      </w:r>
      <w:r w:rsidRPr="00570A2A">
        <w:t xml:space="preserve">. That is </w:t>
      </w:r>
      <w:r w:rsidRPr="00570A2A" w:rsidR="0062315C">
        <w:t xml:space="preserve">how </w:t>
      </w:r>
      <w:r w:rsidRPr="00570A2A">
        <w:t xml:space="preserve">I would </w:t>
      </w:r>
      <w:r w:rsidRPr="00570A2A" w:rsidR="0062315C">
        <w:t>always like to work with the industry as a regulator.</w:t>
      </w:r>
    </w:p>
    <w:p w:rsidR="00B70086" w:rsidRPr="00570A2A" w:rsidP="00DD1484">
      <w:pPr>
        <w:pStyle w:val="Question"/>
      </w:pPr>
      <w:sdt>
        <w:sdtPr>
          <w:alias w:val="Member"/>
          <w:tag w:val="&lt;Member mnisId='4100' dodsId='62747'&gt;"/>
          <w:id w:val="-2140953786"/>
          <w:placeholder>
            <w:docPart w:val="DefaultPlaceholder_-1854013440"/>
          </w:placeholder>
          <w:richText/>
        </w:sdtPr>
        <w:sdtContent>
          <w:r w:rsidRPr="00570A2A">
            <w:rPr>
              <w:b/>
            </w:rPr>
            <w:t>Mrs Murray:</w:t>
          </w:r>
        </w:sdtContent>
      </w:sdt>
      <w:r w:rsidRPr="00570A2A">
        <w:t xml:space="preserve"> C</w:t>
      </w:r>
      <w:r w:rsidRPr="00570A2A" w:rsidR="0062315C">
        <w:t>ould you expand on that a little bit</w:t>
      </w:r>
      <w:r w:rsidRPr="00570A2A">
        <w:t xml:space="preserve">? How </w:t>
      </w:r>
      <w:r w:rsidRPr="00570A2A" w:rsidR="0062315C">
        <w:t>would you deal with a body</w:t>
      </w:r>
      <w:r w:rsidRPr="00570A2A" w:rsidR="00345E18">
        <w:t xml:space="preserve"> that</w:t>
      </w:r>
      <w:r w:rsidRPr="00570A2A" w:rsidR="0062315C">
        <w:t xml:space="preserve"> was not responding to </w:t>
      </w:r>
      <w:r w:rsidRPr="00570A2A">
        <w:t xml:space="preserve">Ofwat’s </w:t>
      </w:r>
      <w:r w:rsidRPr="00570A2A" w:rsidR="0062315C">
        <w:t>regulatory advice?</w:t>
      </w:r>
      <w:r w:rsidRPr="00570A2A">
        <w:t xml:space="preserve"> </w:t>
      </w:r>
      <w:r w:rsidRPr="00570A2A" w:rsidR="0062315C">
        <w:t>Can you give me examples of how you would avoid an antagonistic</w:t>
      </w:r>
      <w:r w:rsidRPr="00570A2A">
        <w:t xml:space="preserve"> approach?</w:t>
      </w:r>
    </w:p>
    <w:p w:rsidR="00EC01BF" w:rsidRPr="00570A2A" w:rsidP="00B70086">
      <w:pPr>
        <w:pStyle w:val="Answer"/>
      </w:pPr>
      <w:sdt>
        <w:sdtPr>
          <w:alias w:val="Witness"/>
          <w:id w:val="-1628390360"/>
          <w:placeholder>
            <w:docPart w:val="DefaultPlaceholder_-1854013440"/>
          </w:placeholder>
          <w:richText/>
        </w:sdtPr>
        <w:sdtContent>
          <w:r w:rsidRPr="00570A2A" w:rsidR="008C617D">
            <w:rPr>
              <w:b/>
              <w:i/>
            </w:rPr>
            <w:t>Iain Coucher:</w:t>
          </w:r>
          <w:r w:rsidRPr="00570A2A" w:rsidR="00B70086">
            <w:rPr>
              <w:b/>
            </w:rPr>
            <w:t xml:space="preserve"> </w:t>
          </w:r>
        </w:sdtContent>
      </w:sdt>
      <w:r w:rsidRPr="00570A2A" w:rsidR="00B70086">
        <w:t>M</w:t>
      </w:r>
      <w:r w:rsidRPr="00570A2A" w:rsidR="0062315C">
        <w:t>y experience</w:t>
      </w:r>
      <w:r w:rsidRPr="00570A2A" w:rsidR="00345E18">
        <w:t>s</w:t>
      </w:r>
      <w:r w:rsidRPr="00570A2A" w:rsidR="0062315C">
        <w:t xml:space="preserve"> of regulators in the past have been both </w:t>
      </w:r>
      <w:r w:rsidRPr="00570A2A" w:rsidR="00B70086">
        <w:t xml:space="preserve">the </w:t>
      </w:r>
      <w:r w:rsidRPr="00570A2A" w:rsidR="0062315C">
        <w:t xml:space="preserve">Office </w:t>
      </w:r>
      <w:r w:rsidRPr="00570A2A">
        <w:t xml:space="preserve">of Rail </w:t>
      </w:r>
      <w:r w:rsidRPr="00570A2A" w:rsidR="0062315C">
        <w:t xml:space="preserve">Regulation and </w:t>
      </w:r>
      <w:r w:rsidRPr="00570A2A">
        <w:t xml:space="preserve">the </w:t>
      </w:r>
      <w:r w:rsidRPr="00570A2A" w:rsidR="0062315C">
        <w:t xml:space="preserve">Office </w:t>
      </w:r>
      <w:r w:rsidRPr="00570A2A">
        <w:t xml:space="preserve">for </w:t>
      </w:r>
      <w:r w:rsidRPr="00570A2A" w:rsidR="0062315C">
        <w:t>Nuclear Regulation</w:t>
      </w:r>
      <w:r w:rsidRPr="00570A2A">
        <w:t xml:space="preserve">. In </w:t>
      </w:r>
      <w:r w:rsidRPr="00570A2A" w:rsidR="0062315C">
        <w:t>both instances</w:t>
      </w:r>
      <w:r w:rsidRPr="00570A2A">
        <w:t xml:space="preserve"> </w:t>
      </w:r>
      <w:r w:rsidRPr="00570A2A" w:rsidR="0062315C">
        <w:t>at the early stages</w:t>
      </w:r>
      <w:r w:rsidRPr="00570A2A">
        <w:t xml:space="preserve"> </w:t>
      </w:r>
      <w:r w:rsidRPr="00570A2A" w:rsidR="0062315C">
        <w:t>they were antagonistic</w:t>
      </w:r>
      <w:r w:rsidRPr="00570A2A">
        <w:t xml:space="preserve">. They </w:t>
      </w:r>
      <w:r w:rsidRPr="00570A2A" w:rsidR="0062315C">
        <w:t>were confrontational</w:t>
      </w:r>
      <w:r w:rsidRPr="00570A2A">
        <w:t xml:space="preserve">. It </w:t>
      </w:r>
      <w:r w:rsidRPr="00570A2A" w:rsidR="0062315C">
        <w:t xml:space="preserve">was an </w:t>
      </w:r>
      <w:r w:rsidRPr="00570A2A" w:rsidR="00345E18">
        <w:t>“</w:t>
      </w:r>
      <w:r w:rsidRPr="00570A2A">
        <w:t xml:space="preserve">us </w:t>
      </w:r>
      <w:r w:rsidRPr="00570A2A" w:rsidR="0062315C">
        <w:t>and them</w:t>
      </w:r>
      <w:r w:rsidRPr="00570A2A" w:rsidR="00345E18">
        <w:t>”</w:t>
      </w:r>
      <w:r w:rsidRPr="00570A2A" w:rsidR="0062315C">
        <w:t xml:space="preserve"> type </w:t>
      </w:r>
      <w:r w:rsidRPr="00570A2A" w:rsidR="00345E18">
        <w:t xml:space="preserve">of </w:t>
      </w:r>
      <w:r w:rsidRPr="00570A2A" w:rsidR="0062315C">
        <w:t xml:space="preserve">approach. </w:t>
      </w:r>
      <w:r w:rsidRPr="00570A2A">
        <w:t>T</w:t>
      </w:r>
      <w:r w:rsidRPr="00570A2A" w:rsidR="0062315C">
        <w:t>hat</w:t>
      </w:r>
      <w:r w:rsidRPr="00570A2A">
        <w:t xml:space="preserve"> is not </w:t>
      </w:r>
      <w:r w:rsidRPr="00570A2A" w:rsidR="0062315C">
        <w:t xml:space="preserve">helpful. You have to get in </w:t>
      </w:r>
      <w:r w:rsidRPr="00570A2A">
        <w:t xml:space="preserve">there </w:t>
      </w:r>
      <w:r w:rsidRPr="00570A2A" w:rsidR="0062315C">
        <w:t>and have dialogue</w:t>
      </w:r>
      <w:r w:rsidRPr="00570A2A">
        <w:t xml:space="preserve">, </w:t>
      </w:r>
      <w:r w:rsidRPr="00570A2A" w:rsidR="0062315C">
        <w:t>talk with them</w:t>
      </w:r>
      <w:r w:rsidRPr="00570A2A">
        <w:t xml:space="preserve"> and b</w:t>
      </w:r>
      <w:r w:rsidRPr="00570A2A" w:rsidR="0062315C">
        <w:t>e candid</w:t>
      </w:r>
      <w:r w:rsidRPr="00570A2A" w:rsidR="00345E18">
        <w:t>. Do</w:t>
      </w:r>
      <w:r w:rsidRPr="00570A2A">
        <w:t xml:space="preserve"> not be </w:t>
      </w:r>
      <w:r w:rsidRPr="00570A2A" w:rsidR="0062315C">
        <w:t xml:space="preserve">a soft touch </w:t>
      </w:r>
      <w:r w:rsidRPr="00570A2A">
        <w:t xml:space="preserve">by </w:t>
      </w:r>
      <w:r w:rsidRPr="00570A2A" w:rsidR="0062315C">
        <w:t>any means</w:t>
      </w:r>
      <w:r w:rsidRPr="00570A2A" w:rsidR="00345E18">
        <w:t>;</w:t>
      </w:r>
      <w:r w:rsidRPr="00570A2A">
        <w:t xml:space="preserve"> be firm and </w:t>
      </w:r>
      <w:r w:rsidRPr="00570A2A" w:rsidR="0062315C">
        <w:t xml:space="preserve">fair. </w:t>
      </w:r>
    </w:p>
    <w:p w:rsidR="009A29B6" w:rsidRPr="00570A2A" w:rsidP="009A29B6">
      <w:pPr>
        <w:pStyle w:val="Answer"/>
      </w:pPr>
      <w:r w:rsidRPr="00570A2A">
        <w:t>Ultimately</w:t>
      </w:r>
      <w:r w:rsidRPr="00570A2A" w:rsidR="00C46D72">
        <w:t xml:space="preserve"> </w:t>
      </w:r>
      <w:r w:rsidRPr="00570A2A">
        <w:t xml:space="preserve">the regulator has powers to </w:t>
      </w:r>
      <w:r w:rsidRPr="00570A2A" w:rsidR="00F01481">
        <w:t xml:space="preserve">enforce, but that is not </w:t>
      </w:r>
      <w:r w:rsidRPr="00570A2A">
        <w:t>necessarily the primary way of going about it.</w:t>
      </w:r>
      <w:r w:rsidRPr="00570A2A" w:rsidR="00F01481">
        <w:t xml:space="preserve"> </w:t>
      </w:r>
      <w:r w:rsidRPr="00570A2A">
        <w:t xml:space="preserve">You want to try </w:t>
      </w:r>
      <w:r w:rsidRPr="00570A2A" w:rsidR="0083104E">
        <w:t xml:space="preserve">to </w:t>
      </w:r>
      <w:r w:rsidRPr="00570A2A">
        <w:t>get people to do it voluntarily rather than through enforcement action, but we would talk to them.</w:t>
      </w:r>
    </w:p>
    <w:p w:rsidR="002708E5" w:rsidRPr="00570A2A" w:rsidP="009A29B6">
      <w:pPr>
        <w:pStyle w:val="Question"/>
      </w:pPr>
      <w:sdt>
        <w:sdtPr>
          <w:alias w:val="Member"/>
          <w:tag w:val="&lt;Member mnisId='4100' dodsId='62747'&gt;"/>
          <w:id w:val="-893738892"/>
          <w:placeholder>
            <w:docPart w:val="DefaultPlaceholder_-1854013440"/>
          </w:placeholder>
          <w:richText/>
        </w:sdtPr>
        <w:sdtContent>
          <w:r w:rsidRPr="00570A2A" w:rsidR="009A29B6">
            <w:rPr>
              <w:b/>
            </w:rPr>
            <w:t>Mrs Murray:</w:t>
          </w:r>
        </w:sdtContent>
      </w:sdt>
      <w:r w:rsidRPr="00570A2A" w:rsidR="009A29B6">
        <w:t xml:space="preserve"> You m</w:t>
      </w:r>
      <w:r w:rsidRPr="00570A2A" w:rsidR="0062315C">
        <w:t xml:space="preserve">entioned historical problems at the AWE. Clearly it was a lack of early intervention. </w:t>
      </w:r>
      <w:r w:rsidRPr="00570A2A" w:rsidR="009A29B6">
        <w:t>H</w:t>
      </w:r>
      <w:r w:rsidRPr="00570A2A" w:rsidR="0062315C">
        <w:t xml:space="preserve">ow would you deal with it if somebody constantly tried to delay taking actions </w:t>
      </w:r>
      <w:r w:rsidRPr="00570A2A">
        <w:t xml:space="preserve">that </w:t>
      </w:r>
      <w:r w:rsidRPr="00570A2A" w:rsidR="0062315C">
        <w:t>the regulator</w:t>
      </w:r>
      <w:r w:rsidRPr="00570A2A">
        <w:t xml:space="preserve"> had </w:t>
      </w:r>
      <w:r w:rsidRPr="00570A2A" w:rsidR="0062315C">
        <w:t>asked for</w:t>
      </w:r>
      <w:r w:rsidRPr="00570A2A">
        <w:t>?</w:t>
      </w:r>
    </w:p>
    <w:p w:rsidR="00422932" w:rsidRPr="00570A2A" w:rsidP="002708E5">
      <w:pPr>
        <w:pStyle w:val="Answer"/>
      </w:pPr>
      <w:sdt>
        <w:sdtPr>
          <w:alias w:val="Witness"/>
          <w:id w:val="-178505330"/>
          <w:placeholder>
            <w:docPart w:val="DefaultPlaceholder_-1854013440"/>
          </w:placeholder>
          <w:richText/>
        </w:sdtPr>
        <w:sdtContent>
          <w:r w:rsidRPr="00570A2A" w:rsidR="008C617D">
            <w:rPr>
              <w:b/>
              <w:i/>
            </w:rPr>
            <w:t>Iain Coucher:</w:t>
          </w:r>
          <w:r w:rsidRPr="00570A2A" w:rsidR="002708E5">
            <w:rPr>
              <w:b/>
            </w:rPr>
            <w:t xml:space="preserve"> </w:t>
          </w:r>
        </w:sdtContent>
      </w:sdt>
      <w:r w:rsidRPr="00570A2A" w:rsidR="002708E5">
        <w:t xml:space="preserve">The </w:t>
      </w:r>
      <w:r w:rsidRPr="00570A2A" w:rsidR="0062315C">
        <w:t>regulator</w:t>
      </w:r>
      <w:r w:rsidRPr="00570A2A" w:rsidR="002708E5">
        <w:t xml:space="preserve"> has </w:t>
      </w:r>
      <w:r w:rsidRPr="00570A2A" w:rsidR="0062315C">
        <w:t>a lot of powers in enforcing compliance with that</w:t>
      </w:r>
      <w:r w:rsidRPr="00570A2A">
        <w:t xml:space="preserve">. </w:t>
      </w:r>
      <w:r w:rsidRPr="00570A2A" w:rsidR="002708E5">
        <w:t xml:space="preserve">I would </w:t>
      </w:r>
      <w:r w:rsidRPr="00570A2A" w:rsidR="0062315C">
        <w:t xml:space="preserve">have no hesitation in using the full </w:t>
      </w:r>
      <w:r w:rsidRPr="00570A2A">
        <w:t xml:space="preserve">gamut </w:t>
      </w:r>
      <w:r w:rsidRPr="00570A2A" w:rsidR="0062315C">
        <w:t xml:space="preserve">of regulatory </w:t>
      </w:r>
      <w:r w:rsidRPr="00570A2A" w:rsidR="0062315C">
        <w:t xml:space="preserve">powers and authority to ensure compliance, but we </w:t>
      </w:r>
      <w:r w:rsidRPr="00570A2A" w:rsidR="00F01481">
        <w:t>do not</w:t>
      </w:r>
      <w:r w:rsidRPr="00570A2A" w:rsidR="0062315C">
        <w:t xml:space="preserve"> </w:t>
      </w:r>
      <w:r w:rsidRPr="00570A2A">
        <w:t xml:space="preserve">want to </w:t>
      </w:r>
      <w:r w:rsidRPr="00570A2A" w:rsidR="0062315C">
        <w:t>get there</w:t>
      </w:r>
      <w:r w:rsidRPr="00570A2A" w:rsidR="00B43FC2">
        <w:t>, if you know what I mean</w:t>
      </w:r>
      <w:r w:rsidRPr="00570A2A">
        <w:t>.</w:t>
      </w:r>
      <w:r w:rsidRPr="00570A2A" w:rsidR="0062315C">
        <w:t xml:space="preserve"> I know it is necessary</w:t>
      </w:r>
      <w:r w:rsidRPr="00570A2A" w:rsidR="00B43FC2">
        <w:t xml:space="preserve"> and</w:t>
      </w:r>
      <w:r w:rsidRPr="00570A2A" w:rsidR="0062315C">
        <w:t xml:space="preserve"> that these things do happen.</w:t>
      </w:r>
    </w:p>
    <w:p w:rsidR="00B9222B" w:rsidRPr="00570A2A" w:rsidP="00B9222B">
      <w:pPr>
        <w:pStyle w:val="Answer"/>
      </w:pPr>
      <w:r w:rsidRPr="00570A2A">
        <w:t>I</w:t>
      </w:r>
      <w:r w:rsidRPr="00570A2A" w:rsidR="0062315C">
        <w:t xml:space="preserve">f you go back to the AWE example, clearly the </w:t>
      </w:r>
      <w:r w:rsidRPr="00570A2A">
        <w:t xml:space="preserve">organisation </w:t>
      </w:r>
      <w:r w:rsidRPr="00570A2A" w:rsidR="0062315C">
        <w:t>knew it was going to fail to deliver on execution of a project in time to meet regulatory obligations.</w:t>
      </w:r>
      <w:r w:rsidRPr="00570A2A">
        <w:t xml:space="preserve"> </w:t>
      </w:r>
      <w:r w:rsidRPr="00570A2A" w:rsidR="0062315C">
        <w:t xml:space="preserve">It came as a surprise </w:t>
      </w:r>
      <w:r w:rsidRPr="00570A2A">
        <w:t xml:space="preserve">to the </w:t>
      </w:r>
      <w:r w:rsidRPr="00570A2A" w:rsidR="0062315C">
        <w:t xml:space="preserve">regulator when it started to be apparent that was going to happen. It would have been much better for the company had they have </w:t>
      </w:r>
      <w:r w:rsidRPr="00570A2A">
        <w:t xml:space="preserve">rung </w:t>
      </w:r>
      <w:r w:rsidRPr="00570A2A" w:rsidR="0062315C">
        <w:t xml:space="preserve">the regulator </w:t>
      </w:r>
      <w:r w:rsidRPr="00570A2A">
        <w:t xml:space="preserve">up </w:t>
      </w:r>
      <w:r w:rsidRPr="00570A2A" w:rsidR="0062315C">
        <w:t>in advance of that</w:t>
      </w:r>
      <w:r w:rsidRPr="00570A2A">
        <w:t xml:space="preserve">, </w:t>
      </w:r>
      <w:r w:rsidRPr="00570A2A" w:rsidR="0062315C">
        <w:t xml:space="preserve">just saying, </w:t>
      </w:r>
      <w:r w:rsidRPr="00570A2A">
        <w:t>“R</w:t>
      </w:r>
      <w:r w:rsidRPr="00570A2A" w:rsidR="0062315C">
        <w:t>egulator, we have issues in delivering this</w:t>
      </w:r>
      <w:r w:rsidRPr="00570A2A">
        <w:t>. C</w:t>
      </w:r>
      <w:r w:rsidRPr="00570A2A" w:rsidR="0062315C">
        <w:t>an we have a conversation?</w:t>
      </w:r>
      <w:r w:rsidRPr="00570A2A">
        <w:t xml:space="preserve">” It </w:t>
      </w:r>
      <w:r w:rsidRPr="00570A2A" w:rsidR="0062315C">
        <w:t>is more about early engagement</w:t>
      </w:r>
      <w:r w:rsidRPr="00570A2A">
        <w:t xml:space="preserve">, </w:t>
      </w:r>
      <w:r w:rsidRPr="00570A2A" w:rsidR="0062315C">
        <w:t xml:space="preserve">and </w:t>
      </w:r>
      <w:r w:rsidRPr="00570A2A">
        <w:t xml:space="preserve">I would </w:t>
      </w:r>
      <w:r w:rsidRPr="00570A2A" w:rsidR="0062315C">
        <w:t>encourage</w:t>
      </w:r>
      <w:r w:rsidRPr="00570A2A">
        <w:t xml:space="preserve"> </w:t>
      </w:r>
      <w:r w:rsidRPr="00570A2A" w:rsidR="0062315C">
        <w:t xml:space="preserve">all of the water companies to come and talk to us if they are struggling to meet </w:t>
      </w:r>
      <w:r w:rsidRPr="00570A2A">
        <w:t xml:space="preserve">regulatory </w:t>
      </w:r>
      <w:r w:rsidRPr="00570A2A" w:rsidR="0062315C">
        <w:t>obligations.</w:t>
      </w:r>
    </w:p>
    <w:p w:rsidR="00422F16" w:rsidRPr="00570A2A" w:rsidP="00800A6D">
      <w:pPr>
        <w:pStyle w:val="Question"/>
      </w:pPr>
      <w:sdt>
        <w:sdtPr>
          <w:alias w:val="Member"/>
          <w:tag w:val="&lt;Member mnisId='146' dodsId='25651'&gt;"/>
          <w:id w:val="-1198928373"/>
          <w:placeholder>
            <w:docPart w:val="DefaultPlaceholder_-1854013440"/>
          </w:placeholder>
          <w:richText/>
        </w:sdtPr>
        <w:sdtContent>
          <w:r w:rsidRPr="00570A2A" w:rsidR="00B9222B">
            <w:rPr>
              <w:b/>
            </w:rPr>
            <w:t>Barry Gardiner:</w:t>
          </w:r>
        </w:sdtContent>
      </w:sdt>
      <w:r w:rsidRPr="00570A2A" w:rsidR="00B9222B">
        <w:t xml:space="preserve"> </w:t>
      </w:r>
      <w:r w:rsidRPr="00570A2A" w:rsidR="0062315C">
        <w:t>My understanding is that</w:t>
      </w:r>
      <w:r w:rsidRPr="00570A2A" w:rsidR="00B43FC2">
        <w:t>,</w:t>
      </w:r>
      <w:r w:rsidRPr="00570A2A" w:rsidR="0062315C">
        <w:t xml:space="preserve"> for the Alder</w:t>
      </w:r>
      <w:r w:rsidRPr="00570A2A" w:rsidR="000B7ED9">
        <w:t>maston a</w:t>
      </w:r>
      <w:r w:rsidRPr="00570A2A" w:rsidR="0005137E">
        <w:t>nd Burghfield sites</w:t>
      </w:r>
      <w:r w:rsidRPr="00570A2A" w:rsidR="0062315C">
        <w:t xml:space="preserve">, which were under enhanced regulatory attention, the </w:t>
      </w:r>
      <w:r w:rsidRPr="00570A2A" w:rsidR="0005137E">
        <w:t>O</w:t>
      </w:r>
      <w:r w:rsidRPr="00570A2A" w:rsidR="0062315C">
        <w:t xml:space="preserve">NR </w:t>
      </w:r>
      <w:r w:rsidRPr="00570A2A" w:rsidR="0005137E">
        <w:t xml:space="preserve">had </w:t>
      </w:r>
      <w:r w:rsidRPr="00570A2A" w:rsidR="0062315C">
        <w:t>anticipated that those issues would be sorted</w:t>
      </w:r>
      <w:r w:rsidRPr="00570A2A" w:rsidR="0005137E">
        <w:t xml:space="preserve"> </w:t>
      </w:r>
      <w:r w:rsidRPr="00570A2A" w:rsidR="0062315C">
        <w:t>before you even joined</w:t>
      </w:r>
      <w:r w:rsidRPr="00570A2A" w:rsidR="00B43FC2">
        <w:t xml:space="preserve">, </w:t>
      </w:r>
      <w:r w:rsidRPr="00570A2A" w:rsidR="0005137E">
        <w:t>so p</w:t>
      </w:r>
      <w:r w:rsidRPr="00570A2A" w:rsidR="0062315C">
        <w:t>recisely what you were just saying with Mrs Murray</w:t>
      </w:r>
      <w:r w:rsidRPr="00570A2A" w:rsidR="00B43FC2">
        <w:t xml:space="preserve">, </w:t>
      </w:r>
      <w:r w:rsidRPr="00570A2A" w:rsidR="0062315C">
        <w:t>but they remained under that regime throughout your tenure</w:t>
      </w:r>
      <w:r w:rsidRPr="00570A2A">
        <w:t xml:space="preserve"> at AWE</w:t>
      </w:r>
      <w:r w:rsidRPr="00570A2A" w:rsidR="0062315C">
        <w:t>. Why was that</w:t>
      </w:r>
      <w:r w:rsidRPr="00570A2A">
        <w:t xml:space="preserve">? </w:t>
      </w:r>
      <w:r w:rsidRPr="00570A2A" w:rsidR="0005137E">
        <w:t>Why</w:t>
      </w:r>
      <w:r w:rsidRPr="00570A2A" w:rsidR="0062315C">
        <w:t xml:space="preserve"> was it not something that you were able to</w:t>
      </w:r>
      <w:r w:rsidRPr="00570A2A" w:rsidR="0005137E">
        <w:t xml:space="preserve"> </w:t>
      </w:r>
      <w:r w:rsidRPr="00570A2A" w:rsidR="0062315C">
        <w:t>resolve?</w:t>
      </w:r>
    </w:p>
    <w:p w:rsidR="00387C85" w:rsidRPr="00570A2A" w:rsidP="009B7190">
      <w:pPr>
        <w:pStyle w:val="Answer"/>
      </w:pPr>
      <w:sdt>
        <w:sdtPr>
          <w:alias w:val="Witness"/>
          <w:id w:val="-250357517"/>
          <w:placeholder>
            <w:docPart w:val="DefaultPlaceholder_-1854013440"/>
          </w:placeholder>
          <w:richText/>
        </w:sdtPr>
        <w:sdtContent>
          <w:r w:rsidRPr="00570A2A" w:rsidR="008C617D">
            <w:rPr>
              <w:b/>
              <w:i/>
            </w:rPr>
            <w:t>Iain Coucher:</w:t>
          </w:r>
          <w:r w:rsidRPr="00570A2A" w:rsidR="00422F16">
            <w:rPr>
              <w:b/>
            </w:rPr>
            <w:t xml:space="preserve"> </w:t>
          </w:r>
        </w:sdtContent>
      </w:sdt>
      <w:r w:rsidRPr="00570A2A" w:rsidR="00422F16">
        <w:t>In 2</w:t>
      </w:r>
      <w:r w:rsidRPr="00570A2A" w:rsidR="0062315C">
        <w:t>016 I went into AW</w:t>
      </w:r>
      <w:r w:rsidRPr="00570A2A" w:rsidR="00422F16">
        <w:t xml:space="preserve">E </w:t>
      </w:r>
      <w:r w:rsidRPr="00570A2A" w:rsidR="0062315C">
        <w:t xml:space="preserve">to address a number of challenges the </w:t>
      </w:r>
      <w:r w:rsidRPr="00570A2A" w:rsidR="00574DE0">
        <w:t xml:space="preserve">organisation </w:t>
      </w:r>
      <w:r w:rsidRPr="00570A2A" w:rsidR="0062315C">
        <w:t>had gotten into. One was about production rates, which were falling a little bit behind where the</w:t>
      </w:r>
      <w:r w:rsidRPr="00570A2A" w:rsidR="007E72E4">
        <w:t xml:space="preserve">y </w:t>
      </w:r>
      <w:r w:rsidRPr="00570A2A" w:rsidR="0062315C">
        <w:t>needed to be. The second was in the construction of a large</w:t>
      </w:r>
      <w:r w:rsidRPr="00570A2A" w:rsidR="000B2861">
        <w:t>-</w:t>
      </w:r>
      <w:r w:rsidRPr="00570A2A" w:rsidR="0062315C">
        <w:t xml:space="preserve">scale facility that was destined for the </w:t>
      </w:r>
      <w:r w:rsidRPr="00570A2A" w:rsidR="009B7190">
        <w:t xml:space="preserve">Burghfield </w:t>
      </w:r>
      <w:r w:rsidRPr="00570A2A" w:rsidR="0062315C">
        <w:t xml:space="preserve">site. This is all </w:t>
      </w:r>
      <w:r w:rsidRPr="00570A2A" w:rsidR="000B2861">
        <w:t xml:space="preserve">in the </w:t>
      </w:r>
      <w:r w:rsidRPr="00570A2A" w:rsidR="0062315C">
        <w:t>public domain</w:t>
      </w:r>
      <w:r w:rsidRPr="00570A2A" w:rsidR="003427B1">
        <w:t xml:space="preserve">. </w:t>
      </w:r>
      <w:r w:rsidRPr="00570A2A" w:rsidR="0062315C">
        <w:t>I am conscious of security classifications here.</w:t>
      </w:r>
      <w:r w:rsidRPr="00570A2A" w:rsidR="009B7190">
        <w:t xml:space="preserve"> </w:t>
      </w:r>
      <w:r w:rsidRPr="00570A2A" w:rsidR="0062315C">
        <w:t xml:space="preserve">There was a facility being built in </w:t>
      </w:r>
      <w:r w:rsidRPr="00570A2A" w:rsidR="009B7190">
        <w:t xml:space="preserve">the Burghfield </w:t>
      </w:r>
      <w:r w:rsidRPr="00570A2A" w:rsidR="0062315C">
        <w:t>site that was due to be completed in 2017 and was running late</w:t>
      </w:r>
      <w:r w:rsidRPr="00570A2A" w:rsidR="009B7190">
        <w:t xml:space="preserve">, so </w:t>
      </w:r>
      <w:r w:rsidRPr="00570A2A" w:rsidR="0062315C">
        <w:t>when I got there in 2016</w:t>
      </w:r>
      <w:r w:rsidRPr="00570A2A">
        <w:t xml:space="preserve"> </w:t>
      </w:r>
      <w:r w:rsidRPr="00570A2A" w:rsidR="0062315C">
        <w:t xml:space="preserve">my challenges </w:t>
      </w:r>
      <w:r w:rsidRPr="00570A2A">
        <w:t xml:space="preserve">were </w:t>
      </w:r>
      <w:r w:rsidRPr="00570A2A" w:rsidR="0062315C">
        <w:t>to sort out production rates and to address this larg</w:t>
      </w:r>
      <w:r w:rsidRPr="00570A2A">
        <w:t>e</w:t>
      </w:r>
      <w:r w:rsidRPr="00570A2A" w:rsidR="000B2861">
        <w:t>-</w:t>
      </w:r>
      <w:r w:rsidRPr="00570A2A" w:rsidR="0062315C">
        <w:t>scale capital building</w:t>
      </w:r>
      <w:r w:rsidRPr="00570A2A">
        <w:t xml:space="preserve">, </w:t>
      </w:r>
      <w:r w:rsidRPr="00570A2A" w:rsidR="0062315C">
        <w:t xml:space="preserve">which at the time was going to significantly overspend and not be completed until </w:t>
      </w:r>
      <w:r w:rsidRPr="00570A2A">
        <w:t>2027.</w:t>
      </w:r>
    </w:p>
    <w:p w:rsidR="00194804" w:rsidRPr="00570A2A" w:rsidP="00194804">
      <w:pPr>
        <w:pStyle w:val="Answer"/>
      </w:pPr>
      <w:r w:rsidRPr="00570A2A">
        <w:t xml:space="preserve">The ONR </w:t>
      </w:r>
      <w:r w:rsidRPr="00570A2A" w:rsidR="0062315C">
        <w:t xml:space="preserve">had put in </w:t>
      </w:r>
      <w:r w:rsidRPr="00570A2A" w:rsidR="00194163">
        <w:t>operational</w:t>
      </w:r>
      <w:r w:rsidRPr="00570A2A" w:rsidR="0062315C">
        <w:t xml:space="preserve"> restrictions on the existing facility</w:t>
      </w:r>
      <w:r w:rsidRPr="00570A2A">
        <w:t xml:space="preserve">, </w:t>
      </w:r>
      <w:r w:rsidRPr="00570A2A" w:rsidR="0062315C">
        <w:t xml:space="preserve">and they </w:t>
      </w:r>
      <w:r w:rsidRPr="00570A2A">
        <w:t xml:space="preserve">would </w:t>
      </w:r>
      <w:r w:rsidRPr="00570A2A" w:rsidR="0062315C">
        <w:t xml:space="preserve">remain there until production </w:t>
      </w:r>
      <w:r w:rsidRPr="00570A2A">
        <w:t xml:space="preserve">was </w:t>
      </w:r>
      <w:r w:rsidRPr="00570A2A" w:rsidR="0062315C">
        <w:t>transfer</w:t>
      </w:r>
      <w:r w:rsidRPr="00570A2A">
        <w:t>red</w:t>
      </w:r>
      <w:r w:rsidRPr="00570A2A" w:rsidR="0062315C">
        <w:t xml:space="preserve"> from the existing facility into the new build, which </w:t>
      </w:r>
      <w:r w:rsidRPr="00570A2A">
        <w:t xml:space="preserve">was not </w:t>
      </w:r>
      <w:r w:rsidRPr="00570A2A" w:rsidR="0062315C">
        <w:t>going to happen anytime soon.</w:t>
      </w:r>
      <w:r w:rsidRPr="00570A2A">
        <w:t xml:space="preserve"> That is </w:t>
      </w:r>
      <w:r w:rsidRPr="00570A2A" w:rsidR="0062315C">
        <w:t xml:space="preserve">why those restrictions </w:t>
      </w:r>
      <w:r w:rsidRPr="00570A2A">
        <w:t xml:space="preserve">are </w:t>
      </w:r>
      <w:r w:rsidRPr="00570A2A" w:rsidR="0062315C">
        <w:t>in place, because it required the completion of the new building.</w:t>
      </w:r>
    </w:p>
    <w:p w:rsidR="000B2861" w:rsidRPr="00570A2A" w:rsidP="00194804">
      <w:pPr>
        <w:pStyle w:val="Question"/>
      </w:pPr>
      <w:sdt>
        <w:sdtPr>
          <w:alias w:val="Member"/>
          <w:tag w:val="&lt;Member mnisId='146' dodsId='25651'&gt;"/>
          <w:id w:val="-764692033"/>
          <w:placeholder>
            <w:docPart w:val="DefaultPlaceholder_-1854013440"/>
          </w:placeholder>
          <w:richText/>
        </w:sdtPr>
        <w:sdtContent>
          <w:r w:rsidRPr="00570A2A" w:rsidR="00194804">
            <w:rPr>
              <w:b/>
            </w:rPr>
            <w:t>Barry Gardiner:</w:t>
          </w:r>
        </w:sdtContent>
      </w:sdt>
      <w:r w:rsidRPr="00570A2A" w:rsidR="00194804">
        <w:t xml:space="preserve"> D</w:t>
      </w:r>
      <w:r w:rsidRPr="00570A2A" w:rsidR="0062315C">
        <w:t xml:space="preserve">id you advance that project in some way? </w:t>
      </w:r>
    </w:p>
    <w:p w:rsidR="000B2861" w:rsidRPr="00570A2A" w:rsidP="000B2861">
      <w:pPr>
        <w:pStyle w:val="Answer"/>
      </w:pPr>
      <w:sdt>
        <w:sdtPr>
          <w:alias w:val="Witness"/>
          <w:id w:val="1346673367"/>
          <w:placeholder>
            <w:docPart w:val="2C24E4DC467F4C45A2114A0448A8F185"/>
          </w:placeholder>
          <w:richText/>
        </w:sdtPr>
        <w:sdtContent>
          <w:sdt>
            <w:sdtPr>
              <w:alias w:val="Witness"/>
              <w:id w:val="966624182"/>
              <w:placeholder>
                <w:docPart w:val="051C1536322C45A6B0F97F78EF41C00F"/>
              </w:placeholder>
              <w:richText/>
            </w:sdtPr>
            <w:sdtContent>
              <w:r w:rsidRPr="00570A2A">
                <w:rPr>
                  <w:b/>
                  <w:i/>
                </w:rPr>
                <w:t>Iain Coucher:</w:t>
              </w:r>
              <w:r w:rsidRPr="00570A2A">
                <w:rPr>
                  <w:b/>
                </w:rPr>
                <w:t xml:space="preserve"> </w:t>
              </w:r>
            </w:sdtContent>
          </w:sdt>
        </w:sdtContent>
      </w:sdt>
      <w:r w:rsidRPr="00570A2A">
        <w:t>Yes.</w:t>
      </w:r>
    </w:p>
    <w:p w:rsidR="0062315C" w:rsidRPr="00570A2A" w:rsidP="000B2861">
      <w:pPr>
        <w:pStyle w:val="Question"/>
      </w:pPr>
      <w:sdt>
        <w:sdtPr>
          <w:alias w:val="Member"/>
          <w:tag w:val="&lt;Member mnisId='146' dodsId='25651'&gt;"/>
          <w:id w:val="1713922087"/>
          <w:placeholder>
            <w:docPart w:val="87DC345583FB4EAE81B34E7E5B9BA961"/>
          </w:placeholder>
          <w:richText/>
        </w:sdtPr>
        <w:sdtContent>
          <w:r w:rsidRPr="00570A2A" w:rsidR="000B2861">
            <w:rPr>
              <w:b/>
            </w:rPr>
            <w:t>Barry Gardiner:</w:t>
          </w:r>
        </w:sdtContent>
      </w:sdt>
      <w:r w:rsidRPr="00570A2A" w:rsidR="000B2861">
        <w:t xml:space="preserve"> </w:t>
      </w:r>
      <w:r w:rsidRPr="00570A2A" w:rsidR="00194804">
        <w:t>W</w:t>
      </w:r>
      <w:r w:rsidRPr="00570A2A">
        <w:t>hen was that transfer able to be made?</w:t>
      </w:r>
    </w:p>
    <w:p w:rsidR="00194804" w:rsidRPr="00570A2A" w:rsidP="00194804">
      <w:pPr>
        <w:pStyle w:val="Answer"/>
      </w:pPr>
      <w:sdt>
        <w:sdtPr>
          <w:alias w:val="Witness"/>
          <w:id w:val="604542083"/>
          <w:placeholder>
            <w:docPart w:val="DefaultPlaceholder_-1854013440"/>
          </w:placeholder>
          <w:richText/>
        </w:sdtPr>
        <w:sdtContent>
          <w:r w:rsidRPr="00570A2A" w:rsidR="008C617D">
            <w:rPr>
              <w:b/>
              <w:i/>
            </w:rPr>
            <w:t>Iain Coucher:</w:t>
          </w:r>
          <w:r w:rsidRPr="00570A2A">
            <w:rPr>
              <w:b/>
            </w:rPr>
            <w:t xml:space="preserve"> </w:t>
          </w:r>
        </w:sdtContent>
      </w:sdt>
      <w:r w:rsidRPr="00570A2A">
        <w:t>It has n</w:t>
      </w:r>
      <w:r w:rsidRPr="00570A2A" w:rsidR="0062315C">
        <w:t>ot yet happened, but it is soon.</w:t>
      </w:r>
    </w:p>
    <w:p w:rsidR="00194804" w:rsidRPr="00570A2A" w:rsidP="00F37140">
      <w:pPr>
        <w:pStyle w:val="Question"/>
      </w:pPr>
      <w:sdt>
        <w:sdtPr>
          <w:alias w:val="Member"/>
          <w:tag w:val="&lt;Member mnisId='146' dodsId='25651'&gt;"/>
          <w:id w:val="-470833859"/>
          <w:placeholder>
            <w:docPart w:val="DefaultPlaceholder_-1854013440"/>
          </w:placeholder>
          <w:richText/>
        </w:sdtPr>
        <w:sdtContent>
          <w:r w:rsidRPr="00570A2A">
            <w:rPr>
              <w:b/>
            </w:rPr>
            <w:t>Barry Gardiner:</w:t>
          </w:r>
        </w:sdtContent>
      </w:sdt>
      <w:r w:rsidRPr="00570A2A">
        <w:t xml:space="preserve"> It is a</w:t>
      </w:r>
      <w:r w:rsidRPr="00570A2A" w:rsidR="0062315C">
        <w:t xml:space="preserve"> substantial period of time.</w:t>
      </w:r>
    </w:p>
    <w:p w:rsidR="00194804" w:rsidRPr="00570A2A" w:rsidP="00194804">
      <w:pPr>
        <w:pStyle w:val="Answer"/>
      </w:pPr>
      <w:sdt>
        <w:sdtPr>
          <w:alias w:val="Witness"/>
          <w:id w:val="-627467621"/>
          <w:placeholder>
            <w:docPart w:val="DefaultPlaceholder_-1854013440"/>
          </w:placeholder>
          <w:richText/>
        </w:sdtPr>
        <w:sdtContent>
          <w:r w:rsidRPr="00570A2A" w:rsidR="008C617D">
            <w:rPr>
              <w:b/>
              <w:i/>
            </w:rPr>
            <w:t>Iain Coucher:</w:t>
          </w:r>
          <w:r w:rsidRPr="00570A2A">
            <w:rPr>
              <w:b/>
            </w:rPr>
            <w:t xml:space="preserve"> </w:t>
          </w:r>
        </w:sdtContent>
      </w:sdt>
      <w:r w:rsidRPr="00570A2A" w:rsidR="0062315C">
        <w:t>Yes.</w:t>
      </w:r>
      <w:r w:rsidRPr="00570A2A">
        <w:t xml:space="preserve"> I </w:t>
      </w:r>
      <w:r w:rsidRPr="00570A2A" w:rsidR="0062315C">
        <w:t xml:space="preserve">am just nervous about the security classifications here, but the original project was going to be about </w:t>
      </w:r>
      <w:r w:rsidRPr="00570A2A">
        <w:t xml:space="preserve">10 </w:t>
      </w:r>
      <w:r w:rsidRPr="00570A2A" w:rsidR="0062315C">
        <w:t xml:space="preserve">years late. We brought it forward. </w:t>
      </w:r>
      <w:r w:rsidRPr="00570A2A">
        <w:t xml:space="preserve">We gave </w:t>
      </w:r>
      <w:r w:rsidRPr="00570A2A" w:rsidR="0062315C">
        <w:t xml:space="preserve">public commitment to the </w:t>
      </w:r>
      <w:r w:rsidRPr="00570A2A">
        <w:t xml:space="preserve">ONR </w:t>
      </w:r>
      <w:r w:rsidRPr="00570A2A" w:rsidR="0062315C">
        <w:t xml:space="preserve">to complete the transfer in </w:t>
      </w:r>
      <w:r w:rsidRPr="00570A2A">
        <w:t>2024</w:t>
      </w:r>
      <w:r w:rsidRPr="00570A2A" w:rsidR="0062315C">
        <w:t xml:space="preserve">. </w:t>
      </w:r>
      <w:r w:rsidRPr="00570A2A">
        <w:t xml:space="preserve">That is why there were enhanced </w:t>
      </w:r>
      <w:r w:rsidRPr="00570A2A" w:rsidR="0062315C">
        <w:t xml:space="preserve">restrictions over it, </w:t>
      </w:r>
      <w:r w:rsidRPr="00570A2A" w:rsidR="0062315C">
        <w:t xml:space="preserve">because </w:t>
      </w:r>
      <w:r w:rsidRPr="00570A2A">
        <w:t xml:space="preserve">we were </w:t>
      </w:r>
      <w:r w:rsidRPr="00570A2A" w:rsidR="0062315C">
        <w:t xml:space="preserve">operating in a facility </w:t>
      </w:r>
      <w:r w:rsidRPr="00570A2A" w:rsidR="006C15C3">
        <w:t>that</w:t>
      </w:r>
      <w:r w:rsidRPr="00570A2A" w:rsidR="0062315C">
        <w:t xml:space="preserve"> </w:t>
      </w:r>
      <w:r w:rsidRPr="00570A2A">
        <w:t>wa</w:t>
      </w:r>
      <w:r w:rsidRPr="00570A2A" w:rsidR="0062315C">
        <w:t>s deemed to be less than perfect.</w:t>
      </w:r>
    </w:p>
    <w:p w:rsidR="00194804" w:rsidRPr="00570A2A" w:rsidP="00506A2D">
      <w:pPr>
        <w:pStyle w:val="Question"/>
      </w:pPr>
      <w:sdt>
        <w:sdtPr>
          <w:alias w:val="Member"/>
          <w:tag w:val="&lt;Member mnisId='146' dodsId='25651'&gt;"/>
          <w:id w:val="-911925008"/>
          <w:placeholder>
            <w:docPart w:val="DefaultPlaceholder_-1854013440"/>
          </w:placeholder>
          <w:richText/>
        </w:sdtPr>
        <w:sdtContent>
          <w:r w:rsidRPr="00570A2A">
            <w:rPr>
              <w:b/>
            </w:rPr>
            <w:t>Barry Gardiner:</w:t>
          </w:r>
        </w:sdtContent>
      </w:sdt>
      <w:r w:rsidRPr="00570A2A">
        <w:t xml:space="preserve"> </w:t>
      </w:r>
      <w:r w:rsidRPr="00570A2A" w:rsidR="0062315C">
        <w:t xml:space="preserve">I take that. </w:t>
      </w:r>
      <w:r w:rsidRPr="00570A2A">
        <w:t>Y</w:t>
      </w:r>
      <w:r w:rsidRPr="00570A2A" w:rsidR="0062315C">
        <w:t>ou were there in 2016</w:t>
      </w:r>
      <w:r w:rsidRPr="00570A2A">
        <w:t xml:space="preserve">, </w:t>
      </w:r>
      <w:r w:rsidRPr="00570A2A" w:rsidR="0062315C">
        <w:t xml:space="preserve">and you spoke a </w:t>
      </w:r>
      <w:r w:rsidRPr="00570A2A">
        <w:t xml:space="preserve">moment </w:t>
      </w:r>
      <w:r w:rsidRPr="00570A2A" w:rsidR="0062315C">
        <w:t>ago about the good relationship</w:t>
      </w:r>
      <w:r w:rsidRPr="00570A2A">
        <w:t xml:space="preserve"> and </w:t>
      </w:r>
      <w:r w:rsidRPr="00570A2A" w:rsidR="0062315C">
        <w:t xml:space="preserve">the good dialogue that you had with the </w:t>
      </w:r>
      <w:r w:rsidRPr="00570A2A">
        <w:t>ONR</w:t>
      </w:r>
      <w:r w:rsidRPr="00570A2A" w:rsidR="0062315C">
        <w:t xml:space="preserve">. </w:t>
      </w:r>
      <w:r w:rsidRPr="00570A2A">
        <w:t>W</w:t>
      </w:r>
      <w:r w:rsidRPr="00570A2A" w:rsidR="0062315C">
        <w:t>hy was it in 2019 that that improvement notice was served?</w:t>
      </w:r>
    </w:p>
    <w:p w:rsidR="00194804" w:rsidRPr="00570A2A" w:rsidP="00194804">
      <w:pPr>
        <w:pStyle w:val="Answer"/>
      </w:pPr>
      <w:sdt>
        <w:sdtPr>
          <w:alias w:val="Witness"/>
          <w:id w:val="533239100"/>
          <w:placeholder>
            <w:docPart w:val="DefaultPlaceholder_-1854013440"/>
          </w:placeholder>
          <w:richText/>
        </w:sdtPr>
        <w:sdtContent>
          <w:r w:rsidRPr="00570A2A" w:rsidR="008C617D">
            <w:rPr>
              <w:b/>
              <w:i/>
            </w:rPr>
            <w:t>Iain Coucher:</w:t>
          </w:r>
          <w:r w:rsidRPr="00570A2A">
            <w:rPr>
              <w:b/>
            </w:rPr>
            <w:t xml:space="preserve"> </w:t>
          </w:r>
        </w:sdtContent>
      </w:sdt>
      <w:r w:rsidRPr="00570A2A" w:rsidR="0062315C">
        <w:t>I am not entirely sure I recall which improvement notice was served</w:t>
      </w:r>
      <w:r w:rsidRPr="00570A2A">
        <w:t>.</w:t>
      </w:r>
    </w:p>
    <w:p w:rsidR="00194804" w:rsidRPr="00570A2A" w:rsidP="00BB2B17">
      <w:pPr>
        <w:pStyle w:val="Question"/>
      </w:pPr>
      <w:sdt>
        <w:sdtPr>
          <w:alias w:val="Member"/>
          <w:tag w:val="&lt;Member mnisId='146' dodsId='25651'&gt;"/>
          <w:id w:val="-758450868"/>
          <w:placeholder>
            <w:docPart w:val="DefaultPlaceholder_-1854013440"/>
          </w:placeholder>
          <w:richText/>
        </w:sdtPr>
        <w:sdtContent>
          <w:r w:rsidRPr="00570A2A">
            <w:rPr>
              <w:b/>
            </w:rPr>
            <w:t>Barry Gardiner:</w:t>
          </w:r>
        </w:sdtContent>
      </w:sdt>
      <w:r w:rsidRPr="00570A2A">
        <w:t xml:space="preserve"> R</w:t>
      </w:r>
      <w:r w:rsidRPr="00570A2A" w:rsidR="0062315C">
        <w:t>elating to the way it undertook risk assessments for organi</w:t>
      </w:r>
      <w:r w:rsidRPr="00570A2A">
        <w:t>s</w:t>
      </w:r>
      <w:r w:rsidRPr="00570A2A" w:rsidR="0062315C">
        <w:t xml:space="preserve">ational change </w:t>
      </w:r>
      <w:r w:rsidRPr="00570A2A" w:rsidR="006C15C3">
        <w:t>that</w:t>
      </w:r>
      <w:r w:rsidRPr="00570A2A" w:rsidR="0062315C">
        <w:t xml:space="preserve"> might affect safety.</w:t>
      </w:r>
      <w:r w:rsidRPr="00570A2A">
        <w:t xml:space="preserve"> That </w:t>
      </w:r>
      <w:r w:rsidRPr="00570A2A" w:rsidR="0062315C">
        <w:t>was a breach of the law three years into your term.</w:t>
      </w:r>
    </w:p>
    <w:p w:rsidR="001F0D5E" w:rsidRPr="00570A2A" w:rsidP="001F0D5E">
      <w:pPr>
        <w:pStyle w:val="Answer"/>
      </w:pPr>
      <w:sdt>
        <w:sdtPr>
          <w:alias w:val="Witness"/>
          <w:id w:val="2132663613"/>
          <w:placeholder>
            <w:docPart w:val="DefaultPlaceholder_-1854013440"/>
          </w:placeholder>
          <w:richText/>
        </w:sdtPr>
        <w:sdtContent>
          <w:r w:rsidRPr="00570A2A" w:rsidR="008C617D">
            <w:rPr>
              <w:b/>
              <w:i/>
            </w:rPr>
            <w:t>Iain Coucher:</w:t>
          </w:r>
          <w:r w:rsidRPr="00570A2A" w:rsidR="00194804">
            <w:rPr>
              <w:b/>
            </w:rPr>
            <w:t xml:space="preserve"> </w:t>
          </w:r>
        </w:sdtContent>
      </w:sdt>
      <w:r w:rsidRPr="00570A2A" w:rsidR="0062315C">
        <w:t>It was an event that took place prior to me starting</w:t>
      </w:r>
      <w:r w:rsidRPr="00570A2A" w:rsidR="00FC0A61">
        <w:t xml:space="preserve">, or it may well have </w:t>
      </w:r>
      <w:r w:rsidRPr="00570A2A" w:rsidR="0062315C">
        <w:t xml:space="preserve">just happened as I got there. </w:t>
      </w:r>
      <w:r w:rsidRPr="00570A2A" w:rsidR="00FC0A61">
        <w:t>T</w:t>
      </w:r>
      <w:r w:rsidRPr="00570A2A" w:rsidR="0062315C">
        <w:t>he way these things wor</w:t>
      </w:r>
      <w:r w:rsidRPr="00570A2A" w:rsidR="00FC0A61">
        <w:t xml:space="preserve">k is if </w:t>
      </w:r>
      <w:r w:rsidRPr="00570A2A" w:rsidR="0062315C">
        <w:t>you are to undertake an organi</w:t>
      </w:r>
      <w:r w:rsidRPr="00570A2A" w:rsidR="00FC0A61">
        <w:t>s</w:t>
      </w:r>
      <w:r w:rsidRPr="00570A2A" w:rsidR="0062315C">
        <w:t>ational change</w:t>
      </w:r>
      <w:r w:rsidRPr="00570A2A" w:rsidR="00FC0A61">
        <w:t xml:space="preserve"> </w:t>
      </w:r>
      <w:r w:rsidRPr="00570A2A" w:rsidR="0062315C">
        <w:t xml:space="preserve">you are required to assess the risks, to notify the unions and the </w:t>
      </w:r>
      <w:r w:rsidRPr="00570A2A" w:rsidR="00FC0A61">
        <w:t>ONR</w:t>
      </w:r>
      <w:r w:rsidRPr="00570A2A">
        <w:t xml:space="preserve">, </w:t>
      </w:r>
      <w:r w:rsidRPr="00570A2A" w:rsidR="0062315C">
        <w:t>and then get approval for making the change. I believe that we failed in one of those consultation processes before implementing a change.</w:t>
      </w:r>
    </w:p>
    <w:p w:rsidR="00E12C7D" w:rsidRPr="00570A2A" w:rsidP="00E12C7D">
      <w:pPr>
        <w:pStyle w:val="Question"/>
      </w:pPr>
      <w:sdt>
        <w:sdtPr>
          <w:alias w:val="Member"/>
          <w:tag w:val="&lt;Member mnisId='146' dodsId='25651'&gt;"/>
          <w:id w:val="1508254020"/>
          <w:placeholder>
            <w:docPart w:val="DefaultPlaceholder_-1854013440"/>
          </w:placeholder>
          <w:richText/>
        </w:sdtPr>
        <w:sdtContent>
          <w:r w:rsidRPr="00570A2A" w:rsidR="001F0D5E">
            <w:rPr>
              <w:b/>
            </w:rPr>
            <w:t>Barry Gardiner:</w:t>
          </w:r>
        </w:sdtContent>
      </w:sdt>
      <w:r w:rsidRPr="00570A2A" w:rsidR="001F0D5E">
        <w:t xml:space="preserve"> </w:t>
      </w:r>
      <w:r w:rsidRPr="00570A2A" w:rsidR="0062315C">
        <w:t>Sorry</w:t>
      </w:r>
      <w:r w:rsidRPr="00570A2A" w:rsidR="006C15C3">
        <w:t>;</w:t>
      </w:r>
      <w:r w:rsidRPr="00570A2A" w:rsidR="001F0D5E">
        <w:t xml:space="preserve"> </w:t>
      </w:r>
      <w:r w:rsidRPr="00570A2A" w:rsidR="0062315C">
        <w:t>I just want</w:t>
      </w:r>
      <w:r w:rsidRPr="00570A2A" w:rsidR="001F0D5E">
        <w:t xml:space="preserve"> </w:t>
      </w:r>
      <w:r w:rsidRPr="00570A2A" w:rsidR="0062315C">
        <w:t>to be clear here</w:t>
      </w:r>
      <w:r w:rsidRPr="00570A2A" w:rsidR="001F0D5E">
        <w:t xml:space="preserve">, </w:t>
      </w:r>
      <w:r w:rsidRPr="00570A2A" w:rsidR="0062315C">
        <w:t xml:space="preserve">because </w:t>
      </w:r>
      <w:r w:rsidRPr="00570A2A" w:rsidR="001F0D5E">
        <w:t xml:space="preserve">you have </w:t>
      </w:r>
      <w:r w:rsidRPr="00570A2A" w:rsidR="0062315C">
        <w:t>implied that there was an event before you took over, but this is three years into your term</w:t>
      </w:r>
      <w:r w:rsidRPr="00570A2A" w:rsidR="001F0D5E">
        <w:t xml:space="preserve"> </w:t>
      </w:r>
      <w:r w:rsidRPr="00570A2A" w:rsidR="0062315C">
        <w:t>that</w:t>
      </w:r>
      <w:r w:rsidRPr="00570A2A" w:rsidR="001F0D5E">
        <w:t xml:space="preserve"> the ONR </w:t>
      </w:r>
      <w:r w:rsidRPr="00570A2A" w:rsidR="0062315C">
        <w:t xml:space="preserve">was saying that </w:t>
      </w:r>
      <w:r w:rsidRPr="00570A2A" w:rsidR="006C15C3">
        <w:t>it</w:t>
      </w:r>
      <w:r w:rsidRPr="00570A2A" w:rsidR="0062315C">
        <w:t xml:space="preserve"> needed to serve that notice because of the way the </w:t>
      </w:r>
      <w:r w:rsidRPr="00570A2A">
        <w:t xml:space="preserve">organisation </w:t>
      </w:r>
      <w:r w:rsidRPr="00570A2A" w:rsidR="0062315C">
        <w:t>undertook risk assessments for change</w:t>
      </w:r>
      <w:r w:rsidRPr="00570A2A" w:rsidR="006C15C3">
        <w:t xml:space="preserve"> that</w:t>
      </w:r>
      <w:r w:rsidRPr="00570A2A" w:rsidR="0062315C">
        <w:t xml:space="preserve"> might affect safety. </w:t>
      </w:r>
      <w:r w:rsidRPr="00570A2A">
        <w:t xml:space="preserve">That does not </w:t>
      </w:r>
      <w:r w:rsidRPr="00570A2A" w:rsidR="0062315C">
        <w:t>relate to something</w:t>
      </w:r>
      <w:r w:rsidRPr="00570A2A">
        <w:t xml:space="preserve"> previously, does it?</w:t>
      </w:r>
    </w:p>
    <w:p w:rsidR="00E12C7D" w:rsidRPr="00570A2A" w:rsidP="00E12C7D">
      <w:pPr>
        <w:pStyle w:val="Answer"/>
      </w:pPr>
      <w:sdt>
        <w:sdtPr>
          <w:alias w:val="Witness"/>
          <w:id w:val="-976286329"/>
          <w:placeholder>
            <w:docPart w:val="DefaultPlaceholder_-1854013440"/>
          </w:placeholder>
          <w:richText/>
        </w:sdtPr>
        <w:sdtContent>
          <w:r w:rsidRPr="00570A2A" w:rsidR="008C617D">
            <w:rPr>
              <w:b/>
              <w:i/>
            </w:rPr>
            <w:t>Iain Coucher:</w:t>
          </w:r>
          <w:r w:rsidRPr="00570A2A">
            <w:rPr>
              <w:b/>
            </w:rPr>
            <w:t xml:space="preserve"> </w:t>
          </w:r>
        </w:sdtContent>
      </w:sdt>
      <w:r w:rsidRPr="00570A2A">
        <w:t>T</w:t>
      </w:r>
      <w:r w:rsidRPr="00570A2A" w:rsidR="0062315C">
        <w:t xml:space="preserve">here were two events </w:t>
      </w:r>
      <w:r w:rsidRPr="00570A2A" w:rsidR="006C15C3">
        <w:t>that</w:t>
      </w:r>
      <w:r w:rsidRPr="00570A2A" w:rsidR="0062315C">
        <w:t xml:space="preserve"> </w:t>
      </w:r>
      <w:r w:rsidRPr="00570A2A">
        <w:t xml:space="preserve">the ONR was </w:t>
      </w:r>
      <w:r w:rsidRPr="00570A2A" w:rsidR="0062315C">
        <w:t>investigating</w:t>
      </w:r>
      <w:r w:rsidRPr="00570A2A">
        <w:t>. One was before m</w:t>
      </w:r>
      <w:r w:rsidRPr="00570A2A" w:rsidR="0062315C">
        <w:t>y time</w:t>
      </w:r>
      <w:r w:rsidRPr="00570A2A">
        <w:t xml:space="preserve"> and one was </w:t>
      </w:r>
      <w:r w:rsidRPr="00570A2A" w:rsidR="0062315C">
        <w:t>whilst I was in the early days.</w:t>
      </w:r>
    </w:p>
    <w:p w:rsidR="00E12C7D" w:rsidRPr="00570A2A" w:rsidP="00E12C7D">
      <w:pPr>
        <w:pStyle w:val="Question"/>
      </w:pPr>
      <w:sdt>
        <w:sdtPr>
          <w:alias w:val="Member"/>
          <w:tag w:val="&lt;Member mnisId='146' dodsId='25651'&gt;"/>
          <w:id w:val="-1757437112"/>
          <w:placeholder>
            <w:docPart w:val="DefaultPlaceholder_-1854013440"/>
          </w:placeholder>
          <w:richText/>
        </w:sdtPr>
        <w:sdtContent>
          <w:r w:rsidRPr="00570A2A">
            <w:rPr>
              <w:b/>
            </w:rPr>
            <w:t>Barry Gardiner:</w:t>
          </w:r>
        </w:sdtContent>
      </w:sdt>
      <w:r w:rsidRPr="00570A2A">
        <w:t xml:space="preserve"> It is the </w:t>
      </w:r>
      <w:r w:rsidRPr="00570A2A" w:rsidR="0062315C">
        <w:t xml:space="preserve">one relating to </w:t>
      </w:r>
      <w:r w:rsidRPr="00570A2A">
        <w:t xml:space="preserve">the </w:t>
      </w:r>
      <w:r w:rsidRPr="00570A2A" w:rsidR="0062315C">
        <w:t xml:space="preserve">serving of the improvement notice in 2019 </w:t>
      </w:r>
      <w:r w:rsidRPr="00570A2A">
        <w:t xml:space="preserve">that </w:t>
      </w:r>
      <w:r w:rsidRPr="00570A2A" w:rsidR="0062315C">
        <w:t>I am referring to.</w:t>
      </w:r>
    </w:p>
    <w:p w:rsidR="0020572E" w:rsidRPr="00570A2A" w:rsidP="0020572E">
      <w:pPr>
        <w:pStyle w:val="Answer"/>
      </w:pPr>
      <w:sdt>
        <w:sdtPr>
          <w:alias w:val="Witness"/>
          <w:id w:val="1248459441"/>
          <w:placeholder>
            <w:docPart w:val="DefaultPlaceholder_-1854013440"/>
          </w:placeholder>
          <w:richText/>
        </w:sdtPr>
        <w:sdtContent>
          <w:r w:rsidRPr="00570A2A" w:rsidR="008C617D">
            <w:rPr>
              <w:b/>
              <w:i/>
            </w:rPr>
            <w:t>Iain Coucher:</w:t>
          </w:r>
          <w:r w:rsidRPr="00570A2A" w:rsidR="00E12C7D">
            <w:rPr>
              <w:b/>
            </w:rPr>
            <w:t xml:space="preserve"> </w:t>
          </w:r>
        </w:sdtContent>
      </w:sdt>
      <w:r w:rsidRPr="00570A2A" w:rsidR="0062315C">
        <w:t>Yes</w:t>
      </w:r>
      <w:r w:rsidRPr="00570A2A" w:rsidR="00E12C7D">
        <w:t xml:space="preserve">. The </w:t>
      </w:r>
      <w:r w:rsidRPr="00570A2A" w:rsidR="0062315C">
        <w:t xml:space="preserve">improvement notice to which you refer </w:t>
      </w:r>
      <w:r w:rsidRPr="00570A2A" w:rsidR="00E12C7D">
        <w:t xml:space="preserve">covered </w:t>
      </w:r>
      <w:r w:rsidRPr="00570A2A" w:rsidR="0062315C">
        <w:t>t</w:t>
      </w:r>
      <w:r w:rsidRPr="00570A2A" w:rsidR="00E12C7D">
        <w:t xml:space="preserve">wo </w:t>
      </w:r>
      <w:r w:rsidRPr="00570A2A" w:rsidR="0062315C">
        <w:t>events</w:t>
      </w:r>
      <w:r w:rsidRPr="00570A2A" w:rsidR="00E12C7D">
        <w:t xml:space="preserve">, </w:t>
      </w:r>
      <w:r w:rsidRPr="00570A2A" w:rsidR="0062315C">
        <w:t xml:space="preserve">and it took a while for these things to come through. </w:t>
      </w:r>
      <w:r w:rsidRPr="00570A2A" w:rsidR="006C15C3">
        <w:t>It was</w:t>
      </w:r>
      <w:r w:rsidRPr="00570A2A" w:rsidR="0062315C">
        <w:t xml:space="preserve"> </w:t>
      </w:r>
      <w:r w:rsidRPr="00570A2A" w:rsidR="00E12C7D">
        <w:t xml:space="preserve">right and </w:t>
      </w:r>
      <w:r w:rsidRPr="00570A2A" w:rsidR="0062315C">
        <w:t>proper that</w:t>
      </w:r>
      <w:r w:rsidRPr="00570A2A" w:rsidR="00E12C7D">
        <w:t xml:space="preserve">, </w:t>
      </w:r>
      <w:r w:rsidRPr="00570A2A" w:rsidR="0062315C">
        <w:t xml:space="preserve">whenever you make an </w:t>
      </w:r>
      <w:r w:rsidRPr="00570A2A" w:rsidR="00E12C7D">
        <w:t xml:space="preserve">organisational </w:t>
      </w:r>
      <w:r w:rsidRPr="00570A2A" w:rsidR="0062315C">
        <w:t xml:space="preserve">change, whether it is in the railways or in the </w:t>
      </w:r>
      <w:r w:rsidRPr="00570A2A" w:rsidR="00E12C7D">
        <w:t xml:space="preserve">nuclear industry, </w:t>
      </w:r>
      <w:r w:rsidRPr="00570A2A" w:rsidR="0062315C">
        <w:t>you are required to assess the safety risks that are involved</w:t>
      </w:r>
      <w:r w:rsidRPr="00570A2A" w:rsidR="00E12C7D">
        <w:t xml:space="preserve"> in </w:t>
      </w:r>
      <w:r w:rsidRPr="00570A2A" w:rsidR="0062315C">
        <w:t xml:space="preserve">doing that. There are multiple levels. </w:t>
      </w:r>
      <w:r w:rsidRPr="00570A2A" w:rsidR="00E12C7D">
        <w:t xml:space="preserve">It is </w:t>
      </w:r>
      <w:r w:rsidRPr="00570A2A" w:rsidR="0062315C">
        <w:t xml:space="preserve">either a minor change, a </w:t>
      </w:r>
      <w:r w:rsidRPr="00570A2A" w:rsidR="00E12C7D">
        <w:t xml:space="preserve">medium </w:t>
      </w:r>
      <w:r w:rsidRPr="00570A2A" w:rsidR="0062315C">
        <w:t>change or a major change.</w:t>
      </w:r>
      <w:r w:rsidRPr="00570A2A">
        <w:t xml:space="preserve"> </w:t>
      </w:r>
      <w:r w:rsidRPr="00570A2A" w:rsidR="0062315C">
        <w:t xml:space="preserve">There was a disagreement as to whether the change that was put through was classified as a minor one or a major one, and in the end the regulator concluded </w:t>
      </w:r>
      <w:r w:rsidRPr="00570A2A" w:rsidR="00C45FB0">
        <w:t>it</w:t>
      </w:r>
      <w:r w:rsidRPr="00570A2A" w:rsidR="0062315C">
        <w:t xml:space="preserve"> felt it was a major one and served </w:t>
      </w:r>
      <w:r w:rsidRPr="00570A2A" w:rsidR="00C45FB0">
        <w:t>a</w:t>
      </w:r>
      <w:r w:rsidRPr="00570A2A" w:rsidR="0062315C">
        <w:t xml:space="preserve"> notice on</w:t>
      </w:r>
      <w:r w:rsidRPr="00570A2A" w:rsidR="00C45FB0">
        <w:t xml:space="preserve"> us</w:t>
      </w:r>
      <w:r w:rsidRPr="00570A2A" w:rsidR="0062315C">
        <w:t>.</w:t>
      </w:r>
      <w:r w:rsidRPr="00570A2A">
        <w:t xml:space="preserve"> </w:t>
      </w:r>
      <w:r w:rsidRPr="00570A2A" w:rsidR="0062315C">
        <w:t>We at the time believed it was a minor change</w:t>
      </w:r>
      <w:r w:rsidRPr="00570A2A">
        <w:t xml:space="preserve"> </w:t>
      </w:r>
      <w:r w:rsidRPr="00570A2A" w:rsidR="00C45FB0">
        <w:t xml:space="preserve">that </w:t>
      </w:r>
      <w:r w:rsidRPr="00570A2A" w:rsidR="0062315C">
        <w:t xml:space="preserve">did not require </w:t>
      </w:r>
      <w:r w:rsidRPr="00570A2A">
        <w:t>regulatory approval.</w:t>
      </w:r>
    </w:p>
    <w:p w:rsidR="004F7E8D" w:rsidRPr="00570A2A" w:rsidP="00C56941">
      <w:pPr>
        <w:pStyle w:val="Question"/>
      </w:pPr>
      <w:sdt>
        <w:sdtPr>
          <w:alias w:val="Member"/>
          <w:tag w:val="&lt;Member mnisId='146' dodsId='25651'&gt;"/>
          <w:id w:val="419451771"/>
          <w:placeholder>
            <w:docPart w:val="DefaultPlaceholder_-1854013440"/>
          </w:placeholder>
          <w:richText/>
        </w:sdtPr>
        <w:sdtContent>
          <w:r w:rsidRPr="00570A2A" w:rsidR="0020572E">
            <w:rPr>
              <w:b/>
            </w:rPr>
            <w:t>Barry Gardiner:</w:t>
          </w:r>
        </w:sdtContent>
      </w:sdt>
      <w:r w:rsidRPr="00570A2A" w:rsidR="0020572E">
        <w:t xml:space="preserve"> </w:t>
      </w:r>
      <w:r w:rsidRPr="00570A2A" w:rsidR="00CF397E">
        <w:t>There are s</w:t>
      </w:r>
      <w:r w:rsidRPr="00570A2A" w:rsidR="0062315C">
        <w:t>hades of the Prime Minister here.</w:t>
      </w:r>
      <w:r w:rsidRPr="00570A2A" w:rsidR="0020572E">
        <w:t xml:space="preserve"> W</w:t>
      </w:r>
      <w:r w:rsidRPr="00570A2A" w:rsidR="0062315C">
        <w:t>ere they right or were you right?</w:t>
      </w:r>
    </w:p>
    <w:p w:rsidR="004F7E8D" w:rsidRPr="00570A2A" w:rsidP="004F7E8D">
      <w:pPr>
        <w:pStyle w:val="Answer"/>
      </w:pPr>
      <w:sdt>
        <w:sdtPr>
          <w:alias w:val="Witness"/>
          <w:id w:val="-1729758231"/>
          <w:placeholder>
            <w:docPart w:val="DefaultPlaceholder_-1854013440"/>
          </w:placeholder>
          <w:richText/>
        </w:sdtPr>
        <w:sdtContent>
          <w:r w:rsidRPr="00570A2A" w:rsidR="008C617D">
            <w:rPr>
              <w:b/>
              <w:i/>
            </w:rPr>
            <w:t>Iain Coucher:</w:t>
          </w:r>
          <w:r w:rsidRPr="00570A2A">
            <w:rPr>
              <w:b/>
            </w:rPr>
            <w:t xml:space="preserve"> </w:t>
          </w:r>
        </w:sdtContent>
      </w:sdt>
      <w:r w:rsidRPr="00570A2A" w:rsidR="0062315C">
        <w:t>They were right.</w:t>
      </w:r>
    </w:p>
    <w:p w:rsidR="004F7E8D" w:rsidRPr="00570A2A" w:rsidP="00091A23">
      <w:pPr>
        <w:pStyle w:val="Question"/>
      </w:pPr>
      <w:sdt>
        <w:sdtPr>
          <w:alias w:val="Member"/>
          <w:tag w:val="&lt;Member mnisId='146' dodsId='25651'&gt;"/>
          <w:id w:val="-1303004949"/>
          <w:placeholder>
            <w:docPart w:val="DefaultPlaceholder_-1854013440"/>
          </w:placeholder>
          <w:richText/>
        </w:sdtPr>
        <w:sdtContent>
          <w:r w:rsidRPr="00570A2A">
            <w:rPr>
              <w:b/>
            </w:rPr>
            <w:t>Barry Gardiner:</w:t>
          </w:r>
        </w:sdtContent>
      </w:sdt>
      <w:r w:rsidRPr="00570A2A">
        <w:t xml:space="preserve"> </w:t>
      </w:r>
      <w:r w:rsidRPr="00570A2A" w:rsidR="0062315C">
        <w:t>Let me move o</w:t>
      </w:r>
      <w:r w:rsidRPr="00570A2A">
        <w:t xml:space="preserve">n. Chair, </w:t>
      </w:r>
      <w:r w:rsidRPr="00570A2A" w:rsidR="0062315C">
        <w:t>I am grateful to you</w:t>
      </w:r>
      <w:r w:rsidRPr="00570A2A">
        <w:t xml:space="preserve"> </w:t>
      </w:r>
      <w:r w:rsidRPr="00570A2A" w:rsidR="0062315C">
        <w:t xml:space="preserve">for just </w:t>
      </w:r>
      <w:r w:rsidRPr="00570A2A" w:rsidR="0062315C">
        <w:t xml:space="preserve">allowing </w:t>
      </w:r>
      <w:r w:rsidRPr="00570A2A">
        <w:t xml:space="preserve">me </w:t>
      </w:r>
      <w:r w:rsidRPr="00570A2A" w:rsidR="0062315C">
        <w:t xml:space="preserve">to flesh that out. </w:t>
      </w:r>
      <w:r w:rsidRPr="00570A2A">
        <w:t>W</w:t>
      </w:r>
      <w:r w:rsidRPr="00570A2A" w:rsidR="0062315C">
        <w:t>hat I wanted to focus on</w:t>
      </w:r>
      <w:r w:rsidRPr="00570A2A">
        <w:t xml:space="preserve"> </w:t>
      </w:r>
      <w:r w:rsidRPr="00570A2A" w:rsidR="0062315C">
        <w:t>was your time at Network Rail</w:t>
      </w:r>
      <w:r w:rsidRPr="00570A2A">
        <w:t xml:space="preserve">. You </w:t>
      </w:r>
      <w:r w:rsidRPr="00570A2A" w:rsidR="0062315C">
        <w:t>left Network Rail in June 2010. That was for personal reasons, I understand. I take it those personal reasons</w:t>
      </w:r>
      <w:r w:rsidRPr="00570A2A" w:rsidR="00AC6881">
        <w:t xml:space="preserve"> </w:t>
      </w:r>
      <w:r w:rsidRPr="00570A2A" w:rsidR="0062315C">
        <w:t xml:space="preserve">no longer </w:t>
      </w:r>
      <w:r w:rsidRPr="00570A2A" w:rsidR="00124AE6">
        <w:t>obtain</w:t>
      </w:r>
      <w:r w:rsidRPr="00570A2A">
        <w:t>.</w:t>
      </w:r>
    </w:p>
    <w:p w:rsidR="004F7E8D" w:rsidRPr="00570A2A" w:rsidP="004F7E8D">
      <w:pPr>
        <w:pStyle w:val="Answer"/>
      </w:pPr>
      <w:sdt>
        <w:sdtPr>
          <w:alias w:val="Witness"/>
          <w:id w:val="-2047362676"/>
          <w:placeholder>
            <w:docPart w:val="DefaultPlaceholder_-1854013440"/>
          </w:placeholder>
          <w:richText/>
        </w:sdtPr>
        <w:sdtContent>
          <w:r w:rsidRPr="00570A2A" w:rsidR="008C617D">
            <w:rPr>
              <w:b/>
              <w:i/>
            </w:rPr>
            <w:t>Iain Coucher:</w:t>
          </w:r>
          <w:r w:rsidRPr="00570A2A">
            <w:rPr>
              <w:b/>
            </w:rPr>
            <w:t xml:space="preserve"> </w:t>
          </w:r>
        </w:sdtContent>
      </w:sdt>
      <w:r w:rsidRPr="00570A2A">
        <w:t>Correct.</w:t>
      </w:r>
    </w:p>
    <w:p w:rsidR="00AC6881" w:rsidRPr="00570A2A" w:rsidP="00E527E3">
      <w:pPr>
        <w:pStyle w:val="Question"/>
      </w:pPr>
      <w:sdt>
        <w:sdtPr>
          <w:alias w:val="Member"/>
          <w:tag w:val="&lt;Member mnisId='146' dodsId='25651'&gt;"/>
          <w:id w:val="-1825810684"/>
          <w:placeholder>
            <w:docPart w:val="DefaultPlaceholder_-1854013440"/>
          </w:placeholder>
          <w:richText/>
        </w:sdtPr>
        <w:sdtContent>
          <w:r w:rsidRPr="00570A2A" w:rsidR="004F7E8D">
            <w:rPr>
              <w:b/>
            </w:rPr>
            <w:t>Barry Gardiner:</w:t>
          </w:r>
        </w:sdtContent>
      </w:sdt>
      <w:r w:rsidRPr="00570A2A" w:rsidR="004F7E8D">
        <w:t xml:space="preserve"> </w:t>
      </w:r>
      <w:r w:rsidRPr="00570A2A" w:rsidR="0062315C">
        <w:t xml:space="preserve">I wanted to ask you specifically about the fact that </w:t>
      </w:r>
      <w:r w:rsidRPr="00570A2A">
        <w:t xml:space="preserve">155 </w:t>
      </w:r>
      <w:r w:rsidRPr="00570A2A" w:rsidR="0062315C">
        <w:t>former staff sign</w:t>
      </w:r>
      <w:r w:rsidRPr="00570A2A">
        <w:t xml:space="preserve">ed </w:t>
      </w:r>
      <w:r w:rsidRPr="00570A2A" w:rsidR="0062315C">
        <w:t>compromise agreements, non</w:t>
      </w:r>
      <w:r w:rsidRPr="00570A2A" w:rsidR="00124AE6">
        <w:t>-</w:t>
      </w:r>
      <w:r w:rsidRPr="00570A2A" w:rsidR="0062315C">
        <w:t xml:space="preserve">disclosure agreements, and received over </w:t>
      </w:r>
      <w:r w:rsidRPr="00570A2A">
        <w:t xml:space="preserve">£9 </w:t>
      </w:r>
      <w:r w:rsidRPr="00570A2A" w:rsidR="0062315C">
        <w:t xml:space="preserve">million in total as part of those compromise agreements. Why was it that </w:t>
      </w:r>
      <w:r w:rsidRPr="00570A2A">
        <w:t xml:space="preserve">155 </w:t>
      </w:r>
      <w:r w:rsidRPr="00570A2A" w:rsidR="0062315C">
        <w:t>members of staff</w:t>
      </w:r>
      <w:r w:rsidRPr="00570A2A">
        <w:t>—</w:t>
      </w:r>
      <w:r w:rsidRPr="00570A2A" w:rsidR="0062315C">
        <w:t>and it says that most of them were female</w:t>
      </w:r>
      <w:r w:rsidRPr="00570A2A">
        <w:t>—</w:t>
      </w:r>
      <w:r w:rsidRPr="00570A2A" w:rsidR="0062315C">
        <w:t>had to do that?</w:t>
      </w:r>
    </w:p>
    <w:p w:rsidR="006F4230" w:rsidRPr="00570A2A" w:rsidP="00AC6881">
      <w:pPr>
        <w:pStyle w:val="Answer"/>
      </w:pPr>
      <w:sdt>
        <w:sdtPr>
          <w:alias w:val="Witness"/>
          <w:id w:val="-647208244"/>
          <w:placeholder>
            <w:docPart w:val="DefaultPlaceholder_-1854013440"/>
          </w:placeholder>
          <w:richText/>
        </w:sdtPr>
        <w:sdtContent>
          <w:r w:rsidRPr="00570A2A" w:rsidR="008C617D">
            <w:rPr>
              <w:b/>
              <w:i/>
            </w:rPr>
            <w:t>Iain Coucher:</w:t>
          </w:r>
          <w:r w:rsidRPr="00570A2A" w:rsidR="00AC6881">
            <w:rPr>
              <w:b/>
            </w:rPr>
            <w:t xml:space="preserve"> </w:t>
          </w:r>
        </w:sdtContent>
      </w:sdt>
      <w:r w:rsidRPr="00570A2A" w:rsidR="0062315C">
        <w:t xml:space="preserve">I </w:t>
      </w:r>
      <w:r w:rsidRPr="00570A2A" w:rsidR="00F01481">
        <w:t>do not</w:t>
      </w:r>
      <w:r w:rsidRPr="00570A2A" w:rsidR="0062315C">
        <w:t xml:space="preserve"> recall the specific instance that you </w:t>
      </w:r>
      <w:r w:rsidRPr="00570A2A">
        <w:t xml:space="preserve">are </w:t>
      </w:r>
      <w:r w:rsidRPr="00570A2A" w:rsidR="0062315C">
        <w:t>referring to</w:t>
      </w:r>
      <w:r w:rsidRPr="00570A2A">
        <w:t xml:space="preserve">, but I will try </w:t>
      </w:r>
      <w:r w:rsidRPr="00570A2A" w:rsidR="003D64F7">
        <w:t xml:space="preserve">to </w:t>
      </w:r>
      <w:r w:rsidRPr="00570A2A">
        <w:t xml:space="preserve">cover it in </w:t>
      </w:r>
      <w:r w:rsidRPr="00570A2A" w:rsidR="0062315C">
        <w:t>generalities.</w:t>
      </w:r>
    </w:p>
    <w:p w:rsidR="0062315C" w:rsidRPr="00570A2A" w:rsidP="00EE33EE">
      <w:pPr>
        <w:pStyle w:val="Question"/>
      </w:pPr>
      <w:sdt>
        <w:sdtPr>
          <w:alias w:val="Member"/>
          <w:tag w:val="&lt;Member mnisId='146' dodsId='25651'&gt;"/>
          <w:id w:val="-378170680"/>
          <w:placeholder>
            <w:docPart w:val="DefaultPlaceholder_-1854013440"/>
          </w:placeholder>
          <w:richText/>
        </w:sdtPr>
        <w:sdtContent>
          <w:r w:rsidRPr="00570A2A" w:rsidR="006F4230">
            <w:rPr>
              <w:b/>
            </w:rPr>
            <w:t>Barry Gardiner:</w:t>
          </w:r>
        </w:sdtContent>
      </w:sdt>
      <w:r w:rsidRPr="00570A2A" w:rsidR="006F4230">
        <w:t xml:space="preserve"> What do </w:t>
      </w:r>
      <w:r w:rsidRPr="00570A2A">
        <w:t xml:space="preserve">you </w:t>
      </w:r>
      <w:r w:rsidRPr="00570A2A" w:rsidR="006F4230">
        <w:t xml:space="preserve">not </w:t>
      </w:r>
      <w:r w:rsidRPr="00570A2A">
        <w:t>remember</w:t>
      </w:r>
      <w:r w:rsidRPr="00570A2A" w:rsidR="00124AE6">
        <w:t>—t</w:t>
      </w:r>
      <w:r w:rsidRPr="00570A2A" w:rsidR="006F4230">
        <w:t>he 155?</w:t>
      </w:r>
    </w:p>
    <w:p w:rsidR="00396B01" w:rsidRPr="00570A2A" w:rsidP="00396B01">
      <w:pPr>
        <w:pStyle w:val="Answer"/>
      </w:pPr>
      <w:sdt>
        <w:sdtPr>
          <w:alias w:val="Witness"/>
          <w:id w:val="819311688"/>
          <w:placeholder>
            <w:docPart w:val="DefaultPlaceholder_-1854013440"/>
          </w:placeholder>
          <w:richText/>
        </w:sdtPr>
        <w:sdtContent>
          <w:r w:rsidRPr="00570A2A" w:rsidR="008C617D">
            <w:rPr>
              <w:b/>
              <w:i/>
            </w:rPr>
            <w:t>Iain Coucher:</w:t>
          </w:r>
          <w:r w:rsidRPr="00570A2A">
            <w:rPr>
              <w:b/>
            </w:rPr>
            <w:t xml:space="preserve"> </w:t>
          </w:r>
        </w:sdtContent>
      </w:sdt>
      <w:r w:rsidRPr="00570A2A">
        <w:t xml:space="preserve">Yes. I </w:t>
      </w:r>
      <w:r w:rsidRPr="00570A2A" w:rsidR="0062315C">
        <w:t xml:space="preserve">was going to </w:t>
      </w:r>
      <w:r w:rsidRPr="00570A2A">
        <w:t xml:space="preserve">cover </w:t>
      </w:r>
      <w:r w:rsidRPr="00570A2A" w:rsidR="0062315C">
        <w:t>it in generalities</w:t>
      </w:r>
      <w:r w:rsidRPr="00570A2A">
        <w:t xml:space="preserve">, </w:t>
      </w:r>
      <w:r w:rsidRPr="00570A2A" w:rsidR="0062315C">
        <w:t xml:space="preserve">because </w:t>
      </w:r>
      <w:r w:rsidRPr="00570A2A">
        <w:t>t</w:t>
      </w:r>
      <w:r w:rsidRPr="00570A2A" w:rsidR="0062315C">
        <w:t>here were quite a few instances where we required people to leave the business for a range of reasons</w:t>
      </w:r>
      <w:r w:rsidRPr="00570A2A" w:rsidR="00124AE6">
        <w:t>—</w:t>
      </w:r>
      <w:r w:rsidRPr="00570A2A">
        <w:t>s</w:t>
      </w:r>
      <w:r w:rsidRPr="00570A2A" w:rsidR="0062315C">
        <w:t xml:space="preserve">ometimes </w:t>
      </w:r>
      <w:r w:rsidRPr="00570A2A">
        <w:t>non</w:t>
      </w:r>
      <w:r w:rsidRPr="00570A2A" w:rsidR="00124AE6">
        <w:t>-</w:t>
      </w:r>
      <w:r w:rsidRPr="00570A2A" w:rsidR="0062315C">
        <w:t xml:space="preserve">performance, sometimes </w:t>
      </w:r>
      <w:r w:rsidRPr="00570A2A">
        <w:t xml:space="preserve">organisational </w:t>
      </w:r>
      <w:r w:rsidRPr="00570A2A" w:rsidR="0062315C">
        <w:t>change</w:t>
      </w:r>
      <w:r w:rsidRPr="00570A2A">
        <w:t>s.</w:t>
      </w:r>
    </w:p>
    <w:p w:rsidR="0062315C" w:rsidRPr="00570A2A" w:rsidP="00396B01">
      <w:pPr>
        <w:pStyle w:val="Question"/>
      </w:pPr>
      <w:sdt>
        <w:sdtPr>
          <w:alias w:val="Member"/>
          <w:tag w:val="&lt;Member mnisId='146' dodsId='25651'&gt;"/>
          <w:id w:val="1646309832"/>
          <w:placeholder>
            <w:docPart w:val="DefaultPlaceholder_-1854013440"/>
          </w:placeholder>
          <w:richText/>
        </w:sdtPr>
        <w:sdtContent>
          <w:r w:rsidRPr="00570A2A" w:rsidR="00396B01">
            <w:rPr>
              <w:b/>
            </w:rPr>
            <w:t>Barry Gardiner:</w:t>
          </w:r>
        </w:sdtContent>
      </w:sdt>
      <w:r w:rsidRPr="00570A2A" w:rsidR="00396B01">
        <w:t xml:space="preserve"> There </w:t>
      </w:r>
      <w:r w:rsidRPr="00570A2A">
        <w:t xml:space="preserve">would be no requirement for a </w:t>
      </w:r>
      <w:r w:rsidRPr="00570A2A" w:rsidR="00396B01">
        <w:t>non</w:t>
      </w:r>
      <w:r w:rsidRPr="00570A2A" w:rsidR="00124AE6">
        <w:t>-</w:t>
      </w:r>
      <w:r w:rsidRPr="00570A2A">
        <w:t xml:space="preserve">disclosure agreement for </w:t>
      </w:r>
      <w:r w:rsidRPr="00570A2A" w:rsidR="00396B01">
        <w:t>non</w:t>
      </w:r>
      <w:r w:rsidRPr="00570A2A" w:rsidR="00124AE6">
        <w:t>-</w:t>
      </w:r>
      <w:r w:rsidRPr="00570A2A">
        <w:t>performance</w:t>
      </w:r>
      <w:r w:rsidRPr="00570A2A" w:rsidR="00396B01">
        <w:t xml:space="preserve">. If </w:t>
      </w:r>
      <w:r w:rsidRPr="00570A2A">
        <w:t xml:space="preserve">they were in the wrong, why </w:t>
      </w:r>
      <w:r w:rsidRPr="00570A2A" w:rsidR="00396B01">
        <w:t xml:space="preserve">gag </w:t>
      </w:r>
      <w:r w:rsidRPr="00570A2A">
        <w:t>them?</w:t>
      </w:r>
    </w:p>
    <w:p w:rsidR="0088635D" w:rsidRPr="00570A2A" w:rsidP="0088635D">
      <w:pPr>
        <w:pStyle w:val="Answer"/>
      </w:pPr>
      <w:sdt>
        <w:sdtPr>
          <w:alias w:val="Witness"/>
          <w:id w:val="1803727966"/>
          <w:placeholder>
            <w:docPart w:val="DefaultPlaceholder_-1854013440"/>
          </w:placeholder>
          <w:richText/>
        </w:sdtPr>
        <w:sdtContent>
          <w:r w:rsidRPr="00570A2A" w:rsidR="008C617D">
            <w:rPr>
              <w:b/>
              <w:i/>
            </w:rPr>
            <w:t>Iain Coucher:</w:t>
          </w:r>
          <w:r w:rsidRPr="00570A2A" w:rsidR="00396B01">
            <w:rPr>
              <w:b/>
            </w:rPr>
            <w:t xml:space="preserve"> </w:t>
          </w:r>
        </w:sdtContent>
      </w:sdt>
      <w:r w:rsidRPr="00570A2A" w:rsidR="00396B01">
        <w:t xml:space="preserve">I am not defending it, but </w:t>
      </w:r>
      <w:r w:rsidRPr="00570A2A" w:rsidR="0062315C">
        <w:t>at the time we would use a straightforward compromise agreement, which says</w:t>
      </w:r>
      <w:r w:rsidRPr="00570A2A" w:rsidR="00396B01">
        <w:t xml:space="preserve">, “We are </w:t>
      </w:r>
      <w:r w:rsidRPr="00570A2A" w:rsidR="0062315C">
        <w:t>going to release you from the business. Here</w:t>
      </w:r>
      <w:r w:rsidRPr="00570A2A" w:rsidR="00396B01">
        <w:t xml:space="preserve"> is </w:t>
      </w:r>
      <w:r w:rsidRPr="00570A2A" w:rsidR="0062315C">
        <w:t>a settlement that you get</w:t>
      </w:r>
      <w:r w:rsidRPr="00570A2A" w:rsidR="00396B01">
        <w:t xml:space="preserve">, and </w:t>
      </w:r>
      <w:r w:rsidRPr="00570A2A" w:rsidR="0062315C">
        <w:t>as part of that</w:t>
      </w:r>
      <w:r w:rsidRPr="00570A2A" w:rsidR="00396B01">
        <w:t xml:space="preserve"> there is a non</w:t>
      </w:r>
      <w:r w:rsidRPr="00570A2A" w:rsidR="00124AE6">
        <w:t>-</w:t>
      </w:r>
      <w:r w:rsidRPr="00570A2A" w:rsidR="0062315C">
        <w:t>disclosure agreement</w:t>
      </w:r>
      <w:r w:rsidRPr="00570A2A" w:rsidR="00396B01">
        <w:t>”</w:t>
      </w:r>
      <w:r w:rsidRPr="00570A2A" w:rsidR="0062315C">
        <w:t xml:space="preserve">. </w:t>
      </w:r>
      <w:r w:rsidRPr="00570A2A" w:rsidR="00396B01">
        <w:t xml:space="preserve">That is </w:t>
      </w:r>
      <w:r w:rsidRPr="00570A2A" w:rsidR="0062315C">
        <w:t xml:space="preserve">wrong. </w:t>
      </w:r>
      <w:r w:rsidRPr="00570A2A" w:rsidR="00396B01">
        <w:t xml:space="preserve">I </w:t>
      </w:r>
      <w:r w:rsidRPr="00570A2A" w:rsidR="00EC2EEB">
        <w:t xml:space="preserve">would </w:t>
      </w:r>
      <w:r w:rsidRPr="00570A2A" w:rsidR="0062315C">
        <w:t>have no problem about including a disclosure</w:t>
      </w:r>
      <w:r w:rsidRPr="00570A2A" w:rsidR="00396B01">
        <w:t xml:space="preserve"> provision</w:t>
      </w:r>
      <w:r w:rsidRPr="00570A2A">
        <w:t xml:space="preserve"> </w:t>
      </w:r>
      <w:r w:rsidRPr="00570A2A" w:rsidR="00396B01">
        <w:t>if people w</w:t>
      </w:r>
      <w:r w:rsidRPr="00570A2A" w:rsidR="0062315C">
        <w:t>ant to do that</w:t>
      </w:r>
      <w:r w:rsidRPr="00570A2A">
        <w:t>. The</w:t>
      </w:r>
      <w:r w:rsidRPr="00570A2A" w:rsidR="00EC2EEB">
        <w:t>re were</w:t>
      </w:r>
      <w:r w:rsidRPr="00570A2A">
        <w:t xml:space="preserve"> just </w:t>
      </w:r>
      <w:r w:rsidRPr="00570A2A" w:rsidR="00EC2EEB">
        <w:t xml:space="preserve">people </w:t>
      </w:r>
      <w:r w:rsidRPr="00570A2A">
        <w:t>exit</w:t>
      </w:r>
      <w:r w:rsidRPr="00570A2A" w:rsidR="00EC2EEB">
        <w:t>ing</w:t>
      </w:r>
      <w:r w:rsidRPr="00570A2A">
        <w:t xml:space="preserve"> the </w:t>
      </w:r>
      <w:r w:rsidRPr="00570A2A" w:rsidR="0062315C">
        <w:t xml:space="preserve">business caught up in that. I </w:t>
      </w:r>
      <w:r w:rsidRPr="00570A2A">
        <w:t xml:space="preserve">was not </w:t>
      </w:r>
      <w:r w:rsidRPr="00570A2A" w:rsidR="0062315C">
        <w:t xml:space="preserve">aware that it was predominantly female. I have to say that we did probably a lot more than </w:t>
      </w:r>
      <w:r w:rsidRPr="00570A2A">
        <w:t xml:space="preserve">155 </w:t>
      </w:r>
      <w:r w:rsidRPr="00570A2A" w:rsidR="0062315C">
        <w:t xml:space="preserve">in the course of my eight years there, so </w:t>
      </w:r>
      <w:r w:rsidRPr="00570A2A">
        <w:t xml:space="preserve">that is </w:t>
      </w:r>
      <w:r w:rsidRPr="00570A2A" w:rsidR="0062315C">
        <w:t xml:space="preserve">why </w:t>
      </w:r>
      <w:r w:rsidRPr="00570A2A">
        <w:t xml:space="preserve">I was </w:t>
      </w:r>
      <w:r w:rsidRPr="00570A2A" w:rsidR="0062315C">
        <w:t xml:space="preserve">slightly </w:t>
      </w:r>
      <w:r w:rsidRPr="00570A2A">
        <w:t>caught by the</w:t>
      </w:r>
      <w:r w:rsidRPr="00570A2A" w:rsidR="0062315C">
        <w:t xml:space="preserve"> numbers</w:t>
      </w:r>
      <w:r w:rsidRPr="00570A2A">
        <w:t>.</w:t>
      </w:r>
    </w:p>
    <w:p w:rsidR="00176C95" w:rsidRPr="00570A2A" w:rsidP="0088635D">
      <w:pPr>
        <w:pStyle w:val="Question"/>
      </w:pPr>
      <w:sdt>
        <w:sdtPr>
          <w:alias w:val="Member"/>
          <w:tag w:val="&lt;Member mnisId='146' dodsId='25651'&gt;"/>
          <w:id w:val="-440062751"/>
          <w:placeholder>
            <w:docPart w:val="DefaultPlaceholder_-1854013440"/>
          </w:placeholder>
          <w:richText/>
        </w:sdtPr>
        <w:sdtContent>
          <w:r w:rsidRPr="00570A2A" w:rsidR="0088635D">
            <w:rPr>
              <w:b/>
            </w:rPr>
            <w:t>Barry Gardiner:</w:t>
          </w:r>
        </w:sdtContent>
      </w:sdt>
      <w:r w:rsidRPr="00570A2A" w:rsidR="0088635D">
        <w:t xml:space="preserve"> </w:t>
      </w:r>
      <w:r w:rsidRPr="00570A2A" w:rsidR="0062315C">
        <w:t>There were allegations</w:t>
      </w:r>
      <w:r w:rsidRPr="00570A2A" w:rsidR="00EC2EEB">
        <w:t>—in fact, this was stated in the House of Commons—</w:t>
      </w:r>
      <w:r w:rsidRPr="00570A2A" w:rsidR="0062315C">
        <w:t xml:space="preserve">that </w:t>
      </w:r>
      <w:r w:rsidRPr="00570A2A">
        <w:t xml:space="preserve">under your watch </w:t>
      </w:r>
      <w:r w:rsidRPr="00570A2A" w:rsidR="0062315C">
        <w:t>the head of HR</w:t>
      </w:r>
      <w:r w:rsidRPr="00570A2A" w:rsidR="00EC2EEB">
        <w:t xml:space="preserve"> </w:t>
      </w:r>
      <w:r w:rsidRPr="00570A2A" w:rsidR="0062315C">
        <w:t>presided over a culture of fear and bullying. Why was that allowed to happen under your watch?</w:t>
      </w:r>
    </w:p>
    <w:p w:rsidR="008C4F12" w:rsidRPr="00570A2A" w:rsidP="00176C95">
      <w:pPr>
        <w:pStyle w:val="Answer"/>
      </w:pPr>
      <w:sdt>
        <w:sdtPr>
          <w:alias w:val="Witness"/>
          <w:id w:val="-606276591"/>
          <w:placeholder>
            <w:docPart w:val="DefaultPlaceholder_-1854013440"/>
          </w:placeholder>
          <w:richText/>
        </w:sdtPr>
        <w:sdtContent>
          <w:r w:rsidRPr="00570A2A" w:rsidR="008C617D">
            <w:rPr>
              <w:b/>
              <w:i/>
            </w:rPr>
            <w:t>Iain Coucher:</w:t>
          </w:r>
          <w:r w:rsidRPr="00570A2A" w:rsidR="00176C95">
            <w:rPr>
              <w:b/>
            </w:rPr>
            <w:t xml:space="preserve"> </w:t>
          </w:r>
        </w:sdtContent>
      </w:sdt>
      <w:r w:rsidRPr="00570A2A" w:rsidR="0062315C">
        <w:t xml:space="preserve">I </w:t>
      </w:r>
      <w:r w:rsidRPr="00570A2A" w:rsidR="00F01481">
        <w:t>do not</w:t>
      </w:r>
      <w:r w:rsidRPr="00570A2A" w:rsidR="0062315C">
        <w:t xml:space="preserve"> think </w:t>
      </w:r>
      <w:r w:rsidRPr="00570A2A" w:rsidR="00503F15">
        <w:t>it</w:t>
      </w:r>
      <w:r w:rsidRPr="00570A2A" w:rsidR="0062315C">
        <w:t xml:space="preserve"> was.</w:t>
      </w:r>
      <w:r w:rsidRPr="00570A2A" w:rsidR="00176C95">
        <w:t xml:space="preserve"> </w:t>
      </w:r>
      <w:r w:rsidRPr="00570A2A" w:rsidR="0062315C">
        <w:t xml:space="preserve">We were very firm about dealing with any instances of </w:t>
      </w:r>
      <w:r w:rsidRPr="00570A2A" w:rsidR="00503F15">
        <w:t xml:space="preserve">bullying </w:t>
      </w:r>
      <w:r w:rsidRPr="00570A2A" w:rsidR="0062315C">
        <w:t xml:space="preserve">and coercion or </w:t>
      </w:r>
      <w:r w:rsidRPr="00570A2A" w:rsidR="00503F15">
        <w:t xml:space="preserve">whatever </w:t>
      </w:r>
      <w:r w:rsidRPr="00570A2A" w:rsidR="0062315C">
        <w:t>it may be</w:t>
      </w:r>
      <w:r w:rsidRPr="00570A2A" w:rsidR="00503F15">
        <w:t xml:space="preserve">. We </w:t>
      </w:r>
      <w:r w:rsidRPr="00570A2A" w:rsidR="0062315C">
        <w:t xml:space="preserve">took firm lines </w:t>
      </w:r>
      <w:r w:rsidRPr="00570A2A" w:rsidR="00503F15">
        <w:t xml:space="preserve">on </w:t>
      </w:r>
      <w:r w:rsidRPr="00570A2A" w:rsidR="0062315C">
        <w:t>that</w:t>
      </w:r>
      <w:r w:rsidRPr="00570A2A" w:rsidR="00503F15">
        <w:t>. T</w:t>
      </w:r>
      <w:r w:rsidRPr="00570A2A" w:rsidR="0062315C">
        <w:t>here were always allegations of that floating around, but we were very clear about the expectations of leadership and management. We put a lot of effort into raising the benchmark about what we expect</w:t>
      </w:r>
      <w:r w:rsidRPr="00570A2A" w:rsidR="00F72DCA">
        <w:t xml:space="preserve"> of </w:t>
      </w:r>
      <w:r w:rsidRPr="00570A2A" w:rsidR="0062315C">
        <w:t>our leaders and our managers</w:t>
      </w:r>
      <w:r w:rsidRPr="00570A2A" w:rsidR="004F7BE4">
        <w:t xml:space="preserve">, </w:t>
      </w:r>
      <w:r w:rsidRPr="00570A2A" w:rsidR="0062315C">
        <w:t>how to deal with people fairly</w:t>
      </w:r>
      <w:r w:rsidRPr="00570A2A" w:rsidR="004F7BE4">
        <w:t xml:space="preserve">, </w:t>
      </w:r>
      <w:r w:rsidRPr="00570A2A" w:rsidR="0062315C">
        <w:t xml:space="preserve">and to eliminate any accusations of </w:t>
      </w:r>
      <w:r w:rsidRPr="00570A2A" w:rsidR="004F7BE4">
        <w:t xml:space="preserve">bullying </w:t>
      </w:r>
      <w:r w:rsidRPr="00570A2A">
        <w:t xml:space="preserve">and </w:t>
      </w:r>
      <w:r w:rsidRPr="00570A2A" w:rsidR="0062315C">
        <w:t>coercion.</w:t>
      </w:r>
    </w:p>
    <w:p w:rsidR="001A13C3" w:rsidRPr="00570A2A" w:rsidP="00721711">
      <w:pPr>
        <w:pStyle w:val="Question"/>
      </w:pPr>
      <w:sdt>
        <w:sdtPr>
          <w:alias w:val="Member"/>
          <w:tag w:val="&lt;Member mnisId='146' dodsId='25651'&gt;"/>
          <w:id w:val="-1696609013"/>
          <w:placeholder>
            <w:docPart w:val="DefaultPlaceholder_-1854013440"/>
          </w:placeholder>
          <w:richText/>
        </w:sdtPr>
        <w:sdtContent>
          <w:r w:rsidRPr="00570A2A" w:rsidR="008C4F12">
            <w:rPr>
              <w:b/>
            </w:rPr>
            <w:t>Barry Gardiner:</w:t>
          </w:r>
        </w:sdtContent>
      </w:sdt>
      <w:r w:rsidRPr="00570A2A" w:rsidR="008C4F12">
        <w:t xml:space="preserve"> </w:t>
      </w:r>
      <w:r w:rsidRPr="00570A2A" w:rsidR="0062315C">
        <w:t xml:space="preserve">I am concerned that the way in which </w:t>
      </w:r>
      <w:r w:rsidRPr="00570A2A" w:rsidR="00EE6AF5">
        <w:t>you are</w:t>
      </w:r>
      <w:r w:rsidRPr="00570A2A" w:rsidR="0062315C">
        <w:t xml:space="preserve"> responding to this would appear to me to say, </w:t>
      </w:r>
      <w:r w:rsidRPr="00570A2A" w:rsidR="00EE6AF5">
        <w:t>“</w:t>
      </w:r>
      <w:r w:rsidRPr="00570A2A" w:rsidR="002B727A">
        <w:t>T</w:t>
      </w:r>
      <w:r w:rsidRPr="00570A2A" w:rsidR="0062315C">
        <w:t xml:space="preserve">his is the way we run the </w:t>
      </w:r>
      <w:r w:rsidRPr="00570A2A" w:rsidR="00EE6AF5">
        <w:t>organisation</w:t>
      </w:r>
      <w:r w:rsidRPr="00570A2A" w:rsidR="0062315C">
        <w:t xml:space="preserve"> or an </w:t>
      </w:r>
      <w:r w:rsidRPr="00570A2A" w:rsidR="00EE6AF5">
        <w:t>organisation</w:t>
      </w:r>
      <w:r w:rsidRPr="00570A2A" w:rsidR="0062315C">
        <w:t xml:space="preserve"> that I h</w:t>
      </w:r>
      <w:r w:rsidRPr="00570A2A" w:rsidR="00EE6AF5">
        <w:t>e</w:t>
      </w:r>
      <w:r w:rsidRPr="00570A2A" w:rsidR="0062315C">
        <w:t>ad</w:t>
      </w:r>
      <w:r w:rsidR="00017C5C">
        <w:t>,</w:t>
      </w:r>
      <w:r w:rsidRPr="00570A2A" w:rsidR="00EE6AF5">
        <w:t>”</w:t>
      </w:r>
      <w:r w:rsidRPr="00570A2A" w:rsidR="0062315C">
        <w:t xml:space="preserve"> rather than saying</w:t>
      </w:r>
      <w:r w:rsidRPr="00570A2A" w:rsidR="00EE6AF5">
        <w:t>, “S</w:t>
      </w:r>
      <w:r w:rsidRPr="00570A2A" w:rsidR="0062315C">
        <w:t>omething was wrong here</w:t>
      </w:r>
      <w:r w:rsidRPr="00570A2A" w:rsidR="00772259">
        <w:t xml:space="preserve"> </w:t>
      </w:r>
      <w:r w:rsidRPr="00570A2A" w:rsidR="0062315C">
        <w:t>that these people had to be asked to sign gagging orders</w:t>
      </w:r>
      <w:r w:rsidR="00017C5C">
        <w:t>.</w:t>
      </w:r>
      <w:r w:rsidRPr="00570A2A" w:rsidR="00772259">
        <w:t xml:space="preserve">” Whatever </w:t>
      </w:r>
      <w:r w:rsidRPr="00570A2A" w:rsidR="0062315C">
        <w:t>happened in the past</w:t>
      </w:r>
      <w:r w:rsidRPr="00570A2A" w:rsidR="00772259">
        <w:t xml:space="preserve">, they </w:t>
      </w:r>
      <w:r w:rsidRPr="00570A2A" w:rsidR="0062315C">
        <w:t>were widely reported</w:t>
      </w:r>
      <w:r w:rsidRPr="00570A2A" w:rsidR="00772259">
        <w:t xml:space="preserve">. </w:t>
      </w:r>
      <w:r w:rsidRPr="00570A2A" w:rsidR="0062315C">
        <w:t>The</w:t>
      </w:r>
      <w:r w:rsidRPr="00570A2A">
        <w:t xml:space="preserve">re were </w:t>
      </w:r>
      <w:r w:rsidRPr="00570A2A" w:rsidR="0062315C">
        <w:t>report</w:t>
      </w:r>
      <w:r w:rsidRPr="00570A2A">
        <w:t xml:space="preserve">s </w:t>
      </w:r>
      <w:r w:rsidRPr="00570A2A" w:rsidR="0062315C">
        <w:t xml:space="preserve">in the </w:t>
      </w:r>
      <w:r w:rsidRPr="00570A2A" w:rsidR="0062315C">
        <w:t>national newspapers about the bullying and the harassment that took place</w:t>
      </w:r>
      <w:r w:rsidRPr="00570A2A">
        <w:t>.</w:t>
      </w:r>
    </w:p>
    <w:p w:rsidR="0062315C" w:rsidRPr="00570A2A" w:rsidP="001A13C3">
      <w:pPr>
        <w:pStyle w:val="Question"/>
        <w:numPr>
          <w:ilvl w:val="0"/>
          <w:numId w:val="0"/>
        </w:numPr>
        <w:ind w:left="794"/>
      </w:pPr>
      <w:r w:rsidRPr="00570A2A">
        <w:t>R</w:t>
      </w:r>
      <w:r w:rsidRPr="00570A2A">
        <w:t xml:space="preserve">ather than saying to this Committee, </w:t>
      </w:r>
      <w:r w:rsidRPr="00570A2A">
        <w:t>“L</w:t>
      </w:r>
      <w:r w:rsidRPr="00570A2A">
        <w:t xml:space="preserve">ook, it should </w:t>
      </w:r>
      <w:r w:rsidRPr="00570A2A">
        <w:t xml:space="preserve">not </w:t>
      </w:r>
      <w:r w:rsidRPr="00570A2A">
        <w:t xml:space="preserve">have happened and I </w:t>
      </w:r>
      <w:r w:rsidRPr="00570A2A">
        <w:t xml:space="preserve">would not </w:t>
      </w:r>
      <w:r w:rsidRPr="00570A2A">
        <w:t xml:space="preserve">stand for it in any </w:t>
      </w:r>
      <w:r w:rsidRPr="00570A2A" w:rsidR="00EE6AF5">
        <w:t>organisation</w:t>
      </w:r>
      <w:r w:rsidRPr="00570A2A">
        <w:t xml:space="preserve"> that I was wanting to become part of</w:t>
      </w:r>
      <w:r w:rsidR="00017C5C">
        <w:t>,</w:t>
      </w:r>
      <w:r w:rsidRPr="00570A2A">
        <w:t xml:space="preserve">” you </w:t>
      </w:r>
      <w:r w:rsidRPr="00570A2A">
        <w:t xml:space="preserve">seem to be saying, </w:t>
      </w:r>
      <w:r w:rsidRPr="00570A2A">
        <w:t>“W</w:t>
      </w:r>
      <w:r w:rsidRPr="00570A2A">
        <w:t>e laid down strong expectations for people</w:t>
      </w:r>
      <w:r w:rsidRPr="00570A2A">
        <w:t xml:space="preserve">, </w:t>
      </w:r>
      <w:r w:rsidRPr="00570A2A">
        <w:t>and if they did not meet up to it</w:t>
      </w:r>
      <w:r w:rsidRPr="00570A2A" w:rsidR="00950192">
        <w:t>,</w:t>
      </w:r>
      <w:r w:rsidRPr="00570A2A">
        <w:t xml:space="preserve"> that was their problem</w:t>
      </w:r>
      <w:r w:rsidRPr="00570A2A">
        <w:t xml:space="preserve"> </w:t>
      </w:r>
      <w:r w:rsidRPr="00570A2A">
        <w:t xml:space="preserve">and they signed </w:t>
      </w:r>
      <w:r w:rsidRPr="00570A2A">
        <w:t xml:space="preserve">a gagging </w:t>
      </w:r>
      <w:r w:rsidRPr="00570A2A">
        <w:t>order</w:t>
      </w:r>
      <w:r w:rsidR="00017C5C">
        <w:t>.</w:t>
      </w:r>
      <w:r w:rsidRPr="00570A2A">
        <w:t>”</w:t>
      </w:r>
      <w:r w:rsidRPr="00570A2A">
        <w:t xml:space="preserve"> I am characteri</w:t>
      </w:r>
      <w:r w:rsidRPr="00570A2A">
        <w:t>s</w:t>
      </w:r>
      <w:r w:rsidRPr="00570A2A">
        <w:t>ing it</w:t>
      </w:r>
      <w:r w:rsidRPr="00570A2A">
        <w:t xml:space="preserve">, </w:t>
      </w:r>
      <w:r w:rsidRPr="00570A2A">
        <w:t xml:space="preserve">but only to get you to understand how I feel about the response that </w:t>
      </w:r>
      <w:r w:rsidRPr="00570A2A">
        <w:t xml:space="preserve">you have </w:t>
      </w:r>
      <w:r w:rsidRPr="00570A2A">
        <w:t>just given to us.</w:t>
      </w:r>
    </w:p>
    <w:p w:rsidR="00290602" w:rsidRPr="00570A2A" w:rsidP="001A13C3">
      <w:pPr>
        <w:pStyle w:val="Answer"/>
      </w:pPr>
      <w:sdt>
        <w:sdtPr>
          <w:alias w:val="Witness"/>
          <w:id w:val="-1195381551"/>
          <w:placeholder>
            <w:docPart w:val="DefaultPlaceholder_-1854013440"/>
          </w:placeholder>
          <w:richText/>
        </w:sdtPr>
        <w:sdtContent>
          <w:r w:rsidRPr="00570A2A" w:rsidR="008C617D">
            <w:rPr>
              <w:b/>
              <w:i/>
            </w:rPr>
            <w:t>Iain Coucher:</w:t>
          </w:r>
          <w:r w:rsidRPr="00570A2A" w:rsidR="001A13C3">
            <w:rPr>
              <w:b/>
            </w:rPr>
            <w:t xml:space="preserve"> </w:t>
          </w:r>
        </w:sdtContent>
      </w:sdt>
      <w:r w:rsidRPr="00570A2A" w:rsidR="0062315C">
        <w:t xml:space="preserve">Let me take a step back. </w:t>
      </w:r>
      <w:r w:rsidRPr="00570A2A" w:rsidR="00950192">
        <w:t>R</w:t>
      </w:r>
      <w:r w:rsidRPr="00570A2A" w:rsidR="0062315C">
        <w:t>edundancy is a relatively straightforward thing</w:t>
      </w:r>
      <w:r w:rsidRPr="00570A2A" w:rsidR="00950192">
        <w:t>,</w:t>
      </w:r>
      <w:r w:rsidRPr="00570A2A" w:rsidR="0062315C">
        <w:t xml:space="preserve"> because there</w:t>
      </w:r>
      <w:r w:rsidRPr="00570A2A" w:rsidR="001A13C3">
        <w:t xml:space="preserve"> is </w:t>
      </w:r>
      <w:r w:rsidRPr="00570A2A" w:rsidR="0062315C">
        <w:t xml:space="preserve">a process </w:t>
      </w:r>
      <w:r w:rsidRPr="00570A2A" w:rsidR="001A13C3">
        <w:t xml:space="preserve">you </w:t>
      </w:r>
      <w:r w:rsidRPr="00570A2A" w:rsidR="00950192">
        <w:t>go through. Whenever</w:t>
      </w:r>
      <w:r w:rsidRPr="00570A2A" w:rsidR="0062315C">
        <w:t xml:space="preserve"> we needed to make changes and to take people </w:t>
      </w:r>
      <w:r w:rsidRPr="00570A2A" w:rsidR="001A13C3">
        <w:t xml:space="preserve">out of </w:t>
      </w:r>
      <w:r w:rsidRPr="00570A2A" w:rsidR="0062315C">
        <w:t xml:space="preserve">the </w:t>
      </w:r>
      <w:r w:rsidRPr="00570A2A" w:rsidR="00EE6AF5">
        <w:t>organisation</w:t>
      </w:r>
      <w:r w:rsidRPr="00570A2A" w:rsidR="00950192">
        <w:t>, it</w:t>
      </w:r>
      <w:r w:rsidRPr="00570A2A" w:rsidR="0062315C">
        <w:t xml:space="preserve"> was practi</w:t>
      </w:r>
      <w:r w:rsidRPr="00570A2A" w:rsidR="00C36AFA">
        <w:t>c</w:t>
      </w:r>
      <w:r w:rsidRPr="00570A2A" w:rsidR="0062315C">
        <w:t xml:space="preserve">e just to move them out and to come to some kind of financial settlement. </w:t>
      </w:r>
      <w:r w:rsidRPr="00570A2A">
        <w:t>I</w:t>
      </w:r>
      <w:r w:rsidRPr="00570A2A" w:rsidR="0062315C">
        <w:t xml:space="preserve">t was </w:t>
      </w:r>
      <w:r w:rsidRPr="00570A2A">
        <w:t xml:space="preserve">covered </w:t>
      </w:r>
      <w:r w:rsidRPr="00570A2A" w:rsidR="0062315C">
        <w:t>by a standard compromise agreement</w:t>
      </w:r>
      <w:r w:rsidRPr="00570A2A">
        <w:t>.</w:t>
      </w:r>
    </w:p>
    <w:p w:rsidR="00290602" w:rsidRPr="00570A2A" w:rsidP="00950192">
      <w:pPr>
        <w:pStyle w:val="Question"/>
        <w:numPr>
          <w:ilvl w:val="0"/>
          <w:numId w:val="0"/>
        </w:numPr>
        <w:ind w:left="794"/>
      </w:pPr>
      <w:sdt>
        <w:sdtPr>
          <w:alias w:val="Member"/>
          <w:tag w:val="&lt;Member mnisId='146' dodsId='25651'&gt;"/>
          <w:id w:val="-1662076330"/>
          <w:placeholder>
            <w:docPart w:val="DefaultPlaceholder_-1854013440"/>
          </w:placeholder>
          <w:richText/>
        </w:sdtPr>
        <w:sdtContent>
          <w:r w:rsidRPr="00570A2A">
            <w:rPr>
              <w:b/>
            </w:rPr>
            <w:t>Barry Gardiner:</w:t>
          </w:r>
        </w:sdtContent>
      </w:sdt>
      <w:r w:rsidRPr="00570A2A">
        <w:t xml:space="preserve"> Rather like P&amp;O have just done.</w:t>
      </w:r>
    </w:p>
    <w:p w:rsidR="0062315C" w:rsidRPr="00570A2A" w:rsidP="00290602">
      <w:pPr>
        <w:pStyle w:val="Answer"/>
      </w:pPr>
      <w:sdt>
        <w:sdtPr>
          <w:alias w:val="Witness"/>
          <w:id w:val="-114209148"/>
          <w:placeholder>
            <w:docPart w:val="DefaultPlaceholder_-1854013440"/>
          </w:placeholder>
          <w:richText/>
        </w:sdtPr>
        <w:sdtContent>
          <w:r w:rsidRPr="00570A2A" w:rsidR="008C617D">
            <w:rPr>
              <w:b/>
              <w:i/>
            </w:rPr>
            <w:t>Iain Coucher:</w:t>
          </w:r>
          <w:r w:rsidRPr="00570A2A" w:rsidR="00290602">
            <w:rPr>
              <w:b/>
            </w:rPr>
            <w:t xml:space="preserve"> </w:t>
          </w:r>
        </w:sdtContent>
      </w:sdt>
      <w:r w:rsidRPr="00570A2A" w:rsidR="00290602">
        <w:t xml:space="preserve">Rightly or wrongly that included a </w:t>
      </w:r>
      <w:r w:rsidRPr="00570A2A">
        <w:t>non</w:t>
      </w:r>
      <w:r w:rsidRPr="00570A2A" w:rsidR="00124AE6">
        <w:t>-</w:t>
      </w:r>
      <w:r w:rsidRPr="00570A2A">
        <w:t xml:space="preserve">disclosure agreement. </w:t>
      </w:r>
      <w:r w:rsidRPr="00570A2A" w:rsidR="00950192">
        <w:t xml:space="preserve">That is probably wrong. </w:t>
      </w:r>
      <w:r w:rsidRPr="00570A2A" w:rsidR="00290602">
        <w:t>We should not have non</w:t>
      </w:r>
      <w:r w:rsidRPr="00570A2A" w:rsidR="00124AE6">
        <w:t>-</w:t>
      </w:r>
      <w:r w:rsidRPr="00570A2A">
        <w:t>disclosure agreement</w:t>
      </w:r>
      <w:r w:rsidRPr="00570A2A" w:rsidR="00290602">
        <w:t xml:space="preserve">s, </w:t>
      </w:r>
      <w:r w:rsidRPr="00570A2A">
        <w:t>because it is a straightforward transaction</w:t>
      </w:r>
      <w:r w:rsidRPr="00570A2A" w:rsidR="00290602">
        <w:t xml:space="preserve"> </w:t>
      </w:r>
      <w:r w:rsidRPr="00570A2A">
        <w:t>about</w:t>
      </w:r>
      <w:r w:rsidRPr="00570A2A" w:rsidR="00290602">
        <w:t xml:space="preserve">, “We have </w:t>
      </w:r>
      <w:r w:rsidRPr="00570A2A">
        <w:t>asked you to go</w:t>
      </w:r>
      <w:r w:rsidRPr="00570A2A" w:rsidR="00290602">
        <w:t xml:space="preserve">. Here is </w:t>
      </w:r>
      <w:r w:rsidRPr="00570A2A">
        <w:t>some money to compensate you</w:t>
      </w:r>
      <w:r w:rsidR="00017C5C">
        <w:t>.</w:t>
      </w:r>
      <w:r w:rsidRPr="00570A2A" w:rsidR="00290602">
        <w:t>”</w:t>
      </w:r>
      <w:r w:rsidRPr="00570A2A">
        <w:t xml:space="preserve"> It covers</w:t>
      </w:r>
      <w:r w:rsidRPr="00570A2A" w:rsidR="00290602">
        <w:t xml:space="preserve"> loss of </w:t>
      </w:r>
      <w:r w:rsidRPr="00570A2A">
        <w:t>earnings</w:t>
      </w:r>
      <w:r w:rsidRPr="00570A2A" w:rsidR="00950192">
        <w:t xml:space="preserve"> and </w:t>
      </w:r>
      <w:r w:rsidRPr="00570A2A" w:rsidR="00290602">
        <w:t xml:space="preserve">all those </w:t>
      </w:r>
      <w:r w:rsidRPr="00570A2A">
        <w:t>type</w:t>
      </w:r>
      <w:r w:rsidRPr="00570A2A" w:rsidR="00290602">
        <w:t xml:space="preserve">s </w:t>
      </w:r>
      <w:r w:rsidRPr="00570A2A">
        <w:t>of thing</w:t>
      </w:r>
      <w:r w:rsidRPr="00570A2A" w:rsidR="00290602">
        <w:t xml:space="preserve">s, so </w:t>
      </w:r>
      <w:r w:rsidRPr="00570A2A">
        <w:t>it is a straightforward agreement to let people go.</w:t>
      </w:r>
    </w:p>
    <w:p w:rsidR="000B1171" w:rsidRPr="00570A2A" w:rsidP="00290602">
      <w:pPr>
        <w:pStyle w:val="Answer"/>
      </w:pPr>
      <w:r w:rsidRPr="00570A2A">
        <w:t xml:space="preserve">That is a slightly different </w:t>
      </w:r>
      <w:r w:rsidRPr="00570A2A" w:rsidR="0062315C">
        <w:t>point to the accusations about bullying. I was very strong with all of our people. We do not permit</w:t>
      </w:r>
      <w:r w:rsidRPr="00570A2A">
        <w:t xml:space="preserve">, accept </w:t>
      </w:r>
      <w:r w:rsidRPr="00570A2A" w:rsidR="0062315C">
        <w:t>or excuse any examples of bullying and coercion</w:t>
      </w:r>
      <w:r w:rsidRPr="00570A2A">
        <w:t xml:space="preserve">, </w:t>
      </w:r>
      <w:r w:rsidRPr="00570A2A" w:rsidR="0062315C">
        <w:t>and whenever we heard about it</w:t>
      </w:r>
      <w:r w:rsidRPr="00570A2A" w:rsidR="00950192">
        <w:t>,</w:t>
      </w:r>
      <w:r w:rsidRPr="00570A2A" w:rsidR="0062315C">
        <w:t xml:space="preserve"> we would deal with it. That was against our managers when we did hear reports of it.</w:t>
      </w:r>
    </w:p>
    <w:p w:rsidR="0062315C" w:rsidRPr="00570A2A" w:rsidP="00AE6D78">
      <w:pPr>
        <w:pStyle w:val="Question"/>
      </w:pPr>
      <w:sdt>
        <w:sdtPr>
          <w:alias w:val="Member"/>
          <w:tag w:val="&lt;Member mnisId='146' dodsId='25651'&gt;"/>
          <w:id w:val="-591318398"/>
          <w:placeholder>
            <w:docPart w:val="DefaultPlaceholder_-1854013440"/>
          </w:placeholder>
          <w:richText/>
        </w:sdtPr>
        <w:sdtContent>
          <w:r w:rsidRPr="00570A2A" w:rsidR="000B1171">
            <w:rPr>
              <w:b/>
            </w:rPr>
            <w:t>Barry Gardiner:</w:t>
          </w:r>
        </w:sdtContent>
      </w:sdt>
      <w:r w:rsidRPr="00570A2A" w:rsidR="000B1171">
        <w:t xml:space="preserve"> W</w:t>
      </w:r>
      <w:r w:rsidRPr="00570A2A">
        <w:t>hat happened to Mr Bennett</w:t>
      </w:r>
      <w:r w:rsidRPr="00570A2A" w:rsidR="000B1171">
        <w:t xml:space="preserve">? He </w:t>
      </w:r>
      <w:r w:rsidRPr="00570A2A">
        <w:t>was the head of HR that was accused of presiding over that culture</w:t>
      </w:r>
      <w:r w:rsidRPr="00570A2A" w:rsidR="000B1171">
        <w:t xml:space="preserve"> of bullying. I take it you were his </w:t>
      </w:r>
      <w:r w:rsidRPr="00570A2A">
        <w:t>direct line manager. The</w:t>
      </w:r>
      <w:r w:rsidRPr="00570A2A" w:rsidR="000B1171">
        <w:t xml:space="preserve">re </w:t>
      </w:r>
      <w:r w:rsidRPr="00570A2A">
        <w:t>were public allegations against him.</w:t>
      </w:r>
    </w:p>
    <w:p w:rsidR="000B1171" w:rsidRPr="00570A2A" w:rsidP="000B1171">
      <w:pPr>
        <w:pStyle w:val="Answer"/>
      </w:pPr>
      <w:sdt>
        <w:sdtPr>
          <w:alias w:val="Witness"/>
          <w:id w:val="1413737065"/>
          <w:placeholder>
            <w:docPart w:val="DefaultPlaceholder_-1854013440"/>
          </w:placeholder>
          <w:richText/>
        </w:sdtPr>
        <w:sdtContent>
          <w:r w:rsidRPr="00570A2A" w:rsidR="008C617D">
            <w:rPr>
              <w:b/>
              <w:i/>
            </w:rPr>
            <w:t>Iain Coucher:</w:t>
          </w:r>
          <w:r w:rsidRPr="00570A2A">
            <w:rPr>
              <w:b/>
            </w:rPr>
            <w:t xml:space="preserve"> </w:t>
          </w:r>
        </w:sdtContent>
      </w:sdt>
      <w:r w:rsidRPr="00570A2A" w:rsidR="0062315C">
        <w:t>We investigated all the allegation</w:t>
      </w:r>
      <w:r w:rsidRPr="00570A2A">
        <w:t>s. We felt</w:t>
      </w:r>
      <w:r w:rsidRPr="00570A2A" w:rsidR="00950192">
        <w:t>,</w:t>
      </w:r>
      <w:r w:rsidRPr="00570A2A">
        <w:t xml:space="preserve"> </w:t>
      </w:r>
      <w:r w:rsidRPr="00570A2A" w:rsidR="0062315C">
        <w:t>on the balance of the evidence that we saw, that</w:t>
      </w:r>
      <w:r w:rsidRPr="00570A2A">
        <w:t xml:space="preserve">, </w:t>
      </w:r>
      <w:r w:rsidRPr="00570A2A" w:rsidR="0062315C">
        <w:t xml:space="preserve">whilst conversations were </w:t>
      </w:r>
      <w:r w:rsidRPr="00570A2A">
        <w:t xml:space="preserve">had, </w:t>
      </w:r>
      <w:r w:rsidRPr="00570A2A" w:rsidR="0062315C">
        <w:t>there was no action to be had against that individual. He was</w:t>
      </w:r>
      <w:r w:rsidRPr="00570A2A">
        <w:t xml:space="preserve"> processed in the normal </w:t>
      </w:r>
      <w:r w:rsidRPr="00570A2A" w:rsidR="0062315C">
        <w:t>way</w:t>
      </w:r>
      <w:r w:rsidRPr="00570A2A">
        <w:t xml:space="preserve">. We </w:t>
      </w:r>
      <w:r w:rsidRPr="00570A2A" w:rsidR="0062315C">
        <w:t>did not excuse any kind of bullying, but we did not find any evidence of bullying</w:t>
      </w:r>
      <w:r w:rsidRPr="00570A2A">
        <w:t xml:space="preserve">. There were </w:t>
      </w:r>
      <w:r w:rsidRPr="00570A2A" w:rsidR="0062315C">
        <w:t>accusations around</w:t>
      </w:r>
      <w:r w:rsidRPr="00570A2A" w:rsidR="00950192">
        <w:t>;</w:t>
      </w:r>
      <w:r w:rsidRPr="00570A2A">
        <w:t xml:space="preserve"> you would </w:t>
      </w:r>
      <w:r w:rsidRPr="00570A2A" w:rsidR="0062315C">
        <w:t>expect us to investigate</w:t>
      </w:r>
      <w:r w:rsidRPr="00570A2A">
        <w:t xml:space="preserve"> those, and we duly </w:t>
      </w:r>
      <w:r w:rsidRPr="00570A2A" w:rsidR="0062315C">
        <w:t>did. We had a long, detailed investigation about these accusations</w:t>
      </w:r>
      <w:r w:rsidRPr="00570A2A">
        <w:t xml:space="preserve">, </w:t>
      </w:r>
      <w:r w:rsidRPr="00570A2A" w:rsidR="0062315C">
        <w:t>and we believe</w:t>
      </w:r>
      <w:r w:rsidRPr="00570A2A">
        <w:t xml:space="preserve"> </w:t>
      </w:r>
      <w:r w:rsidRPr="00570A2A" w:rsidR="0062315C">
        <w:t>we took the right action at the time.</w:t>
      </w:r>
    </w:p>
    <w:p w:rsidR="0062315C" w:rsidRPr="00570A2A" w:rsidP="003A4D13">
      <w:pPr>
        <w:pStyle w:val="Question"/>
      </w:pPr>
      <w:sdt>
        <w:sdtPr>
          <w:alias w:val="Member"/>
          <w:tag w:val="&lt;Member mnisId='146' dodsId='25651'&gt;"/>
          <w:id w:val="-747265162"/>
          <w:placeholder>
            <w:docPart w:val="DefaultPlaceholder_-1854013440"/>
          </w:placeholder>
          <w:richText/>
        </w:sdtPr>
        <w:sdtContent>
          <w:r w:rsidRPr="00570A2A" w:rsidR="000B1171">
            <w:rPr>
              <w:b/>
            </w:rPr>
            <w:t>Barry Gardiner:</w:t>
          </w:r>
        </w:sdtContent>
      </w:sdt>
      <w:r w:rsidRPr="00570A2A" w:rsidR="000B1171">
        <w:t xml:space="preserve"> </w:t>
      </w:r>
      <w:r w:rsidRPr="00570A2A">
        <w:t>What about the accusation that related to your business partner, Victoria Pend</w:t>
      </w:r>
      <w:r w:rsidRPr="00570A2A" w:rsidR="000B1171">
        <w:t>er</w:t>
      </w:r>
      <w:r w:rsidRPr="00570A2A">
        <w:t xml:space="preserve">, who I understand received payments for </w:t>
      </w:r>
      <w:r w:rsidRPr="00570A2A" w:rsidR="000B1171">
        <w:t>£</w:t>
      </w:r>
      <w:r w:rsidRPr="00570A2A">
        <w:t>180</w:t>
      </w:r>
      <w:r w:rsidRPr="00570A2A" w:rsidR="000B1171">
        <w:t>,000</w:t>
      </w:r>
      <w:r w:rsidRPr="00570A2A">
        <w:t xml:space="preserve"> every three months. What were those payments for</w:t>
      </w:r>
      <w:r w:rsidRPr="00570A2A" w:rsidR="000B1171">
        <w:t xml:space="preserve">, </w:t>
      </w:r>
      <w:r w:rsidRPr="00570A2A">
        <w:t>and why were those allegations not satisfactor</w:t>
      </w:r>
      <w:r w:rsidRPr="00570A2A" w:rsidR="004837CB">
        <w:t>ily dealt with?</w:t>
      </w:r>
    </w:p>
    <w:p w:rsidR="004837CB" w:rsidRPr="00570A2A" w:rsidP="004837CB">
      <w:pPr>
        <w:pStyle w:val="Answer"/>
      </w:pPr>
      <w:sdt>
        <w:sdtPr>
          <w:alias w:val="Witness"/>
          <w:id w:val="-1399584348"/>
          <w:placeholder>
            <w:docPart w:val="DefaultPlaceholder_-1854013440"/>
          </w:placeholder>
          <w:richText/>
        </w:sdtPr>
        <w:sdtContent>
          <w:r w:rsidRPr="00570A2A" w:rsidR="008C617D">
            <w:rPr>
              <w:b/>
              <w:i/>
            </w:rPr>
            <w:t>Iain Coucher:</w:t>
          </w:r>
          <w:r w:rsidRPr="00570A2A">
            <w:rPr>
              <w:b/>
            </w:rPr>
            <w:t xml:space="preserve"> </w:t>
          </w:r>
        </w:sdtContent>
      </w:sdt>
      <w:r w:rsidRPr="00570A2A" w:rsidR="0062315C">
        <w:t xml:space="preserve">There was a campaign against </w:t>
      </w:r>
      <w:r w:rsidRPr="00570A2A">
        <w:t xml:space="preserve">us. It </w:t>
      </w:r>
      <w:r w:rsidRPr="00570A2A" w:rsidR="0062315C">
        <w:t>was quite clear. There w</w:t>
      </w:r>
      <w:r w:rsidRPr="00570A2A">
        <w:t>ere</w:t>
      </w:r>
      <w:r w:rsidRPr="00570A2A" w:rsidR="0062315C">
        <w:t xml:space="preserve"> various allegations made against me and other members of my executive team.</w:t>
      </w:r>
    </w:p>
    <w:p w:rsidR="007737F3" w:rsidRPr="00570A2A" w:rsidP="004837CB">
      <w:pPr>
        <w:pStyle w:val="Question"/>
      </w:pPr>
      <w:sdt>
        <w:sdtPr>
          <w:alias w:val="Member"/>
          <w:tag w:val="&lt;Member mnisId='146' dodsId='25651'&gt;"/>
          <w:id w:val="-1964566749"/>
          <w:placeholder>
            <w:docPart w:val="DefaultPlaceholder_-1854013440"/>
          </w:placeholder>
          <w:richText/>
        </w:sdtPr>
        <w:sdtContent>
          <w:r w:rsidRPr="00570A2A" w:rsidR="004837CB">
            <w:rPr>
              <w:b/>
            </w:rPr>
            <w:t>Barry Gardiner:</w:t>
          </w:r>
        </w:sdtContent>
      </w:sdt>
      <w:r w:rsidRPr="00570A2A" w:rsidR="004837CB">
        <w:t xml:space="preserve"> I just </w:t>
      </w:r>
      <w:r w:rsidRPr="00570A2A" w:rsidR="0062315C">
        <w:t>want</w:t>
      </w:r>
      <w:r w:rsidRPr="00570A2A" w:rsidR="004837CB">
        <w:t xml:space="preserve"> </w:t>
      </w:r>
      <w:r w:rsidRPr="00570A2A" w:rsidR="0062315C">
        <w:t>to understand what the payments were for and why that whole cloud</w:t>
      </w:r>
      <w:r w:rsidRPr="00570A2A" w:rsidR="004837CB">
        <w:t>—t</w:t>
      </w:r>
      <w:r w:rsidRPr="00570A2A" w:rsidR="0062315C">
        <w:t xml:space="preserve">hat was what the subsequent CEO called </w:t>
      </w:r>
      <w:r w:rsidRPr="00570A2A" w:rsidR="00FB7EEA">
        <w:t>it—</w:t>
      </w:r>
      <w:r w:rsidRPr="00570A2A" w:rsidR="000243B6">
        <w:t xml:space="preserve">hanging over Network Rail </w:t>
      </w:r>
      <w:r w:rsidRPr="00570A2A" w:rsidR="00FB7EEA">
        <w:t>was there</w:t>
      </w:r>
      <w:r w:rsidRPr="00570A2A" w:rsidR="0062315C">
        <w:t xml:space="preserve"> and why it </w:t>
      </w:r>
      <w:r w:rsidRPr="00570A2A" w:rsidR="00FB7EEA">
        <w:t xml:space="preserve">was not </w:t>
      </w:r>
      <w:r w:rsidRPr="00570A2A" w:rsidR="0062315C">
        <w:t>dispersed earl</w:t>
      </w:r>
      <w:r w:rsidRPr="00570A2A" w:rsidR="00FB7EEA">
        <w:t>ier</w:t>
      </w:r>
      <w:r w:rsidRPr="00570A2A">
        <w:t>.</w:t>
      </w:r>
    </w:p>
    <w:p w:rsidR="007737F3" w:rsidRPr="00570A2A" w:rsidP="007737F3">
      <w:pPr>
        <w:pStyle w:val="Answer"/>
      </w:pPr>
      <w:sdt>
        <w:sdtPr>
          <w:alias w:val="Witness"/>
          <w:id w:val="-1567104988"/>
          <w:placeholder>
            <w:docPart w:val="DefaultPlaceholder_-1854013440"/>
          </w:placeholder>
          <w:richText/>
        </w:sdtPr>
        <w:sdtContent>
          <w:r w:rsidRPr="00570A2A" w:rsidR="008C617D">
            <w:rPr>
              <w:b/>
              <w:i/>
            </w:rPr>
            <w:t>Iain Coucher:</w:t>
          </w:r>
          <w:r w:rsidRPr="00570A2A">
            <w:rPr>
              <w:b/>
            </w:rPr>
            <w:t xml:space="preserve"> </w:t>
          </w:r>
        </w:sdtContent>
      </w:sdt>
      <w:r w:rsidRPr="00570A2A">
        <w:t>All</w:t>
      </w:r>
      <w:r w:rsidRPr="00570A2A" w:rsidR="0062315C">
        <w:t xml:space="preserve"> </w:t>
      </w:r>
      <w:r w:rsidRPr="00570A2A" w:rsidR="000243B6">
        <w:t xml:space="preserve">of </w:t>
      </w:r>
      <w:r w:rsidRPr="00570A2A" w:rsidR="0062315C">
        <w:t>the allegations were investigated three times. There was an internal investigation by internal audit</w:t>
      </w:r>
      <w:r w:rsidRPr="00570A2A">
        <w:t xml:space="preserve">, there </w:t>
      </w:r>
      <w:r w:rsidRPr="00570A2A" w:rsidR="0062315C">
        <w:t>was an external audit</w:t>
      </w:r>
      <w:r w:rsidRPr="00570A2A">
        <w:t xml:space="preserve">, </w:t>
      </w:r>
      <w:r w:rsidRPr="00570A2A" w:rsidR="0062315C">
        <w:t>and then they were investigated by an independent QC</w:t>
      </w:r>
      <w:r w:rsidRPr="00570A2A" w:rsidR="000243B6">
        <w:t>,</w:t>
      </w:r>
      <w:r w:rsidRPr="00570A2A" w:rsidR="0062315C">
        <w:t xml:space="preserve"> and they were found to be completely and utterly f</w:t>
      </w:r>
      <w:r w:rsidRPr="00570A2A">
        <w:t>alse</w:t>
      </w:r>
      <w:r w:rsidRPr="00570A2A" w:rsidR="0062315C">
        <w:t xml:space="preserve">, including </w:t>
      </w:r>
      <w:r w:rsidRPr="00570A2A">
        <w:t xml:space="preserve">the </w:t>
      </w:r>
      <w:r w:rsidRPr="00570A2A" w:rsidR="0062315C">
        <w:t xml:space="preserve">allegation to which </w:t>
      </w:r>
      <w:r w:rsidRPr="00570A2A">
        <w:t xml:space="preserve">you have </w:t>
      </w:r>
      <w:r w:rsidRPr="00570A2A" w:rsidR="000243B6">
        <w:t>referred</w:t>
      </w:r>
      <w:r w:rsidRPr="00570A2A">
        <w:t xml:space="preserve">. There </w:t>
      </w:r>
      <w:r w:rsidRPr="00570A2A" w:rsidR="0062315C">
        <w:t>were no payments.</w:t>
      </w:r>
    </w:p>
    <w:p w:rsidR="007737F3" w:rsidRPr="00570A2A" w:rsidP="000243B6">
      <w:pPr>
        <w:pStyle w:val="Question"/>
        <w:numPr>
          <w:ilvl w:val="0"/>
          <w:numId w:val="0"/>
        </w:numPr>
        <w:ind w:left="794"/>
      </w:pPr>
      <w:sdt>
        <w:sdtPr>
          <w:alias w:val="Member"/>
          <w:tag w:val="&lt;Member mnisId='146' dodsId='25651'&gt;"/>
          <w:id w:val="121046642"/>
          <w:placeholder>
            <w:docPart w:val="DefaultPlaceholder_-1854013440"/>
          </w:placeholder>
          <w:richText/>
        </w:sdtPr>
        <w:sdtContent>
          <w:r w:rsidRPr="00570A2A">
            <w:rPr>
              <w:b/>
            </w:rPr>
            <w:t>Barry Gardiner:</w:t>
          </w:r>
        </w:sdtContent>
      </w:sdt>
      <w:r w:rsidRPr="00570A2A">
        <w:t xml:space="preserve"> </w:t>
      </w:r>
      <w:r w:rsidRPr="00570A2A" w:rsidR="0062315C">
        <w:t>There were no payments</w:t>
      </w:r>
      <w:r w:rsidRPr="00570A2A">
        <w:t>.</w:t>
      </w:r>
    </w:p>
    <w:p w:rsidR="007737F3" w:rsidRPr="00570A2A" w:rsidP="007737F3">
      <w:pPr>
        <w:pStyle w:val="Answer"/>
      </w:pPr>
      <w:sdt>
        <w:sdtPr>
          <w:alias w:val="Witness"/>
          <w:id w:val="-68121033"/>
          <w:placeholder>
            <w:docPart w:val="DefaultPlaceholder_-1854013440"/>
          </w:placeholder>
          <w:richText/>
        </w:sdtPr>
        <w:sdtContent>
          <w:r w:rsidRPr="00570A2A" w:rsidR="008C617D">
            <w:rPr>
              <w:b/>
              <w:i/>
            </w:rPr>
            <w:t>Iain Coucher:</w:t>
          </w:r>
          <w:r w:rsidRPr="00570A2A">
            <w:rPr>
              <w:b/>
            </w:rPr>
            <w:t xml:space="preserve"> </w:t>
          </w:r>
        </w:sdtContent>
      </w:sdt>
      <w:r w:rsidRPr="00570A2A">
        <w:t xml:space="preserve">There were no payments. That </w:t>
      </w:r>
      <w:r w:rsidRPr="00570A2A" w:rsidR="0062315C">
        <w:t>was completely exonerated or cleared by Anthony Smith, the QC.</w:t>
      </w:r>
    </w:p>
    <w:p w:rsidR="007737F3" w:rsidRPr="00570A2A" w:rsidP="000243B6">
      <w:pPr>
        <w:pStyle w:val="Question"/>
        <w:numPr>
          <w:ilvl w:val="0"/>
          <w:numId w:val="0"/>
        </w:numPr>
        <w:ind w:left="794"/>
      </w:pPr>
      <w:sdt>
        <w:sdtPr>
          <w:alias w:val="Member"/>
          <w:tag w:val="&lt;Member mnisId='146' dodsId='25651'&gt;"/>
          <w:id w:val="-1474821689"/>
          <w:placeholder>
            <w:docPart w:val="DefaultPlaceholder_-1854013440"/>
          </w:placeholder>
          <w:richText/>
        </w:sdtPr>
        <w:sdtContent>
          <w:r w:rsidRPr="00570A2A">
            <w:rPr>
              <w:b/>
            </w:rPr>
            <w:t>Barry Gardiner:</w:t>
          </w:r>
        </w:sdtContent>
      </w:sdt>
      <w:r w:rsidRPr="00570A2A">
        <w:t xml:space="preserve"> </w:t>
      </w:r>
      <w:r w:rsidRPr="00570A2A" w:rsidR="0062315C">
        <w:t>Thank you. I was told to be robust but courteous, and I hope I have been</w:t>
      </w:r>
      <w:r w:rsidRPr="00570A2A">
        <w:t>.</w:t>
      </w:r>
    </w:p>
    <w:p w:rsidR="007737F3" w:rsidRPr="00570A2A" w:rsidP="007737F3">
      <w:pPr>
        <w:pStyle w:val="Answer"/>
      </w:pPr>
      <w:sdt>
        <w:sdtPr>
          <w:alias w:val="Witness"/>
          <w:id w:val="1205443000"/>
          <w:placeholder>
            <w:docPart w:val="DefaultPlaceholder_-1854013440"/>
          </w:placeholder>
          <w:richText/>
        </w:sdtPr>
        <w:sdtContent>
          <w:r w:rsidRPr="00570A2A" w:rsidR="008C617D">
            <w:rPr>
              <w:b/>
              <w:i/>
            </w:rPr>
            <w:t>Iain Coucher:</w:t>
          </w:r>
          <w:r w:rsidRPr="00570A2A">
            <w:rPr>
              <w:b/>
            </w:rPr>
            <w:t xml:space="preserve"> </w:t>
          </w:r>
        </w:sdtContent>
      </w:sdt>
      <w:r w:rsidRPr="00570A2A">
        <w:t>I would expect you to be. These are serious allegations.</w:t>
      </w:r>
    </w:p>
    <w:p w:rsidR="0062315C" w:rsidRPr="00570A2A" w:rsidP="007737F3">
      <w:pPr>
        <w:pStyle w:val="Question"/>
      </w:pPr>
      <w:sdt>
        <w:sdtPr>
          <w:alias w:val="Member"/>
          <w:tag w:val="&lt;Member mnisId='4861' dodsId=''&gt;"/>
          <w:id w:val="-1485852631"/>
          <w:placeholder>
            <w:docPart w:val="DefaultPlaceholder_-1854013440"/>
          </w:placeholder>
          <w:richText/>
        </w:sdtPr>
        <w:sdtContent>
          <w:r w:rsidRPr="00570A2A" w:rsidR="007737F3">
            <w:rPr>
              <w:b/>
            </w:rPr>
            <w:t>Robbie Moore:</w:t>
          </w:r>
        </w:sdtContent>
      </w:sdt>
      <w:r w:rsidRPr="00570A2A" w:rsidR="007737F3">
        <w:t xml:space="preserve"> Turning back to Ofwat </w:t>
      </w:r>
      <w:r w:rsidRPr="00570A2A">
        <w:t>and strategic priorities, what do you see</w:t>
      </w:r>
      <w:r w:rsidRPr="00570A2A" w:rsidR="000243B6">
        <w:t>,</w:t>
      </w:r>
      <w:r w:rsidRPr="00570A2A">
        <w:t xml:space="preserve"> as </w:t>
      </w:r>
      <w:r w:rsidRPr="00570A2A" w:rsidR="00EE6AF5">
        <w:t>you are</w:t>
      </w:r>
      <w:r w:rsidRPr="00570A2A">
        <w:t xml:space="preserve"> sitting there now</w:t>
      </w:r>
      <w:r w:rsidRPr="00570A2A" w:rsidR="000243B6">
        <w:t>,</w:t>
      </w:r>
      <w:r w:rsidRPr="00570A2A">
        <w:t xml:space="preserve"> as the biggest issues that are facing </w:t>
      </w:r>
      <w:r w:rsidRPr="00570A2A" w:rsidR="007737F3">
        <w:t>Ofwat?</w:t>
      </w:r>
    </w:p>
    <w:p w:rsidR="00610CE7" w:rsidRPr="00570A2A" w:rsidP="007737F3">
      <w:pPr>
        <w:pStyle w:val="Answer"/>
      </w:pPr>
      <w:sdt>
        <w:sdtPr>
          <w:alias w:val="Witness"/>
          <w:id w:val="-584153801"/>
          <w:placeholder>
            <w:docPart w:val="DefaultPlaceholder_-1854013440"/>
          </w:placeholder>
          <w:richText/>
        </w:sdtPr>
        <w:sdtContent>
          <w:r w:rsidRPr="00570A2A" w:rsidR="008C617D">
            <w:rPr>
              <w:b/>
              <w:i/>
            </w:rPr>
            <w:t>Iain Coucher:</w:t>
          </w:r>
          <w:r w:rsidRPr="00570A2A" w:rsidR="007737F3">
            <w:rPr>
              <w:b/>
            </w:rPr>
            <w:t xml:space="preserve"> </w:t>
          </w:r>
        </w:sdtContent>
      </w:sdt>
      <w:r w:rsidRPr="00570A2A" w:rsidR="007737F3">
        <w:t xml:space="preserve">We </w:t>
      </w:r>
      <w:r w:rsidRPr="00570A2A" w:rsidR="0062315C">
        <w:t>immediately plunge</w:t>
      </w:r>
      <w:r w:rsidRPr="00570A2A" w:rsidR="007737F3">
        <w:t xml:space="preserve"> </w:t>
      </w:r>
      <w:r w:rsidRPr="00570A2A" w:rsidR="0062315C">
        <w:t xml:space="preserve">straight into </w:t>
      </w:r>
      <w:r w:rsidRPr="00570A2A" w:rsidR="007737F3">
        <w:t>PR24</w:t>
      </w:r>
      <w:r w:rsidRPr="00570A2A" w:rsidR="0062315C">
        <w:t xml:space="preserve">. </w:t>
      </w:r>
      <w:r w:rsidRPr="00570A2A">
        <w:t xml:space="preserve">We are </w:t>
      </w:r>
      <w:r w:rsidRPr="00570A2A" w:rsidR="0062315C">
        <w:t xml:space="preserve">halfway through </w:t>
      </w:r>
      <w:r w:rsidRPr="00570A2A" w:rsidR="000243B6">
        <w:t xml:space="preserve">that </w:t>
      </w:r>
      <w:r w:rsidRPr="00570A2A" w:rsidR="0062315C">
        <w:t>process</w:t>
      </w:r>
      <w:r w:rsidRPr="00570A2A">
        <w:t xml:space="preserve">, </w:t>
      </w:r>
      <w:r w:rsidRPr="00570A2A" w:rsidR="0062315C">
        <w:t xml:space="preserve">and it is critical that we get that right and we </w:t>
      </w:r>
      <w:r w:rsidRPr="00570A2A" w:rsidR="00F01481">
        <w:t>do not</w:t>
      </w:r>
      <w:r w:rsidRPr="00570A2A" w:rsidR="0062315C">
        <w:t xml:space="preserve"> lose any momentum on the</w:t>
      </w:r>
      <w:r w:rsidRPr="00570A2A">
        <w:t>re</w:t>
      </w:r>
      <w:r w:rsidRPr="00570A2A" w:rsidR="0062315C">
        <w:t xml:space="preserve">. </w:t>
      </w:r>
      <w:r w:rsidRPr="00570A2A">
        <w:t xml:space="preserve">We have </w:t>
      </w:r>
      <w:r w:rsidRPr="00570A2A" w:rsidR="0062315C">
        <w:t>to make sure that</w:t>
      </w:r>
      <w:r w:rsidRPr="00570A2A" w:rsidR="000243B6">
        <w:t>,</w:t>
      </w:r>
      <w:r w:rsidRPr="00570A2A" w:rsidR="0062315C">
        <w:t xml:space="preserve"> whenever I go in there</w:t>
      </w:r>
      <w:r w:rsidRPr="00570A2A" w:rsidR="000243B6">
        <w:t>,</w:t>
      </w:r>
      <w:r w:rsidRPr="00570A2A" w:rsidR="0062315C">
        <w:t xml:space="preserve"> I </w:t>
      </w:r>
      <w:r w:rsidRPr="00570A2A" w:rsidR="00F01481">
        <w:t>do not</w:t>
      </w:r>
      <w:r w:rsidRPr="00570A2A" w:rsidR="0062315C">
        <w:t xml:space="preserve"> cause any type of hiatus. </w:t>
      </w:r>
      <w:r w:rsidRPr="00570A2A">
        <w:t xml:space="preserve">It is </w:t>
      </w:r>
      <w:r w:rsidRPr="00570A2A" w:rsidR="0062315C">
        <w:t>a critical timeline</w:t>
      </w:r>
      <w:r w:rsidRPr="00570A2A">
        <w:t xml:space="preserve">, so </w:t>
      </w:r>
      <w:r w:rsidRPr="00570A2A" w:rsidR="0062315C">
        <w:t xml:space="preserve">the first thing is </w:t>
      </w:r>
      <w:r w:rsidRPr="00570A2A">
        <w:t xml:space="preserve">we have </w:t>
      </w:r>
      <w:r w:rsidRPr="00570A2A" w:rsidR="00571804">
        <w:t xml:space="preserve">to </w:t>
      </w:r>
      <w:r w:rsidRPr="00570A2A" w:rsidR="0062315C">
        <w:t xml:space="preserve">get </w:t>
      </w:r>
      <w:r w:rsidRPr="00570A2A">
        <w:t xml:space="preserve">the </w:t>
      </w:r>
      <w:r w:rsidRPr="00570A2A" w:rsidR="0062315C">
        <w:t>PR</w:t>
      </w:r>
      <w:r w:rsidRPr="00570A2A">
        <w:t xml:space="preserve">24 </w:t>
      </w:r>
      <w:r w:rsidRPr="00570A2A" w:rsidR="0062315C">
        <w:t>process out there, consulted</w:t>
      </w:r>
      <w:r w:rsidRPr="00570A2A">
        <w:t xml:space="preserve"> and settled</w:t>
      </w:r>
      <w:r w:rsidRPr="00570A2A" w:rsidR="0062315C">
        <w:t>.</w:t>
      </w:r>
    </w:p>
    <w:p w:rsidR="00C8295D" w:rsidRPr="00570A2A" w:rsidP="003865F0">
      <w:pPr>
        <w:pStyle w:val="Answer"/>
      </w:pPr>
      <w:r w:rsidRPr="00570A2A">
        <w:t>The s</w:t>
      </w:r>
      <w:r w:rsidRPr="00570A2A" w:rsidR="0062315C">
        <w:t xml:space="preserve">econd thing is </w:t>
      </w:r>
      <w:r w:rsidRPr="00570A2A" w:rsidR="00DD4BAE">
        <w:t xml:space="preserve">that </w:t>
      </w:r>
      <w:r w:rsidRPr="00570A2A">
        <w:t xml:space="preserve">we </w:t>
      </w:r>
      <w:r w:rsidRPr="00570A2A" w:rsidR="0062315C">
        <w:t xml:space="preserve">absolutely </w:t>
      </w:r>
      <w:r w:rsidRPr="00570A2A" w:rsidR="0090531E">
        <w:t xml:space="preserve">have </w:t>
      </w:r>
      <w:r w:rsidRPr="00570A2A" w:rsidR="0062315C">
        <w:t>to get on top of the issue</w:t>
      </w:r>
      <w:r w:rsidRPr="00570A2A" w:rsidR="00AF7E1D">
        <w:t xml:space="preserve"> </w:t>
      </w:r>
      <w:r w:rsidRPr="00570A2A" w:rsidR="0062315C">
        <w:t>of stormwater overflows</w:t>
      </w:r>
      <w:r w:rsidRPr="00570A2A" w:rsidR="0090531E">
        <w:t xml:space="preserve"> and </w:t>
      </w:r>
      <w:r w:rsidRPr="00570A2A" w:rsidR="0062315C">
        <w:t>the environmental performance of the water companies, which has been very poor</w:t>
      </w:r>
      <w:r w:rsidRPr="00570A2A">
        <w:t>.</w:t>
      </w:r>
    </w:p>
    <w:p w:rsidR="003865F0" w:rsidRPr="00570A2A" w:rsidP="003865F0">
      <w:pPr>
        <w:pStyle w:val="Answer"/>
      </w:pPr>
      <w:r w:rsidRPr="00570A2A">
        <w:t xml:space="preserve">There are a number of </w:t>
      </w:r>
      <w:r w:rsidRPr="00570A2A" w:rsidR="00EE6AF5">
        <w:t>organisation</w:t>
      </w:r>
      <w:r w:rsidRPr="00570A2A">
        <w:t xml:space="preserve">s </w:t>
      </w:r>
      <w:r w:rsidRPr="00570A2A">
        <w:t xml:space="preserve">that are </w:t>
      </w:r>
      <w:r w:rsidRPr="00570A2A">
        <w:t xml:space="preserve">out there </w:t>
      </w:r>
      <w:r w:rsidRPr="00570A2A" w:rsidR="000243B6">
        <w:t>that</w:t>
      </w:r>
      <w:r w:rsidRPr="00570A2A">
        <w:t xml:space="preserve"> are financially frail</w:t>
      </w:r>
      <w:r w:rsidRPr="00570A2A">
        <w:t xml:space="preserve">, </w:t>
      </w:r>
      <w:r w:rsidRPr="00570A2A">
        <w:t xml:space="preserve">and </w:t>
      </w:r>
      <w:r w:rsidRPr="00570A2A" w:rsidR="00610CE7">
        <w:t>we have</w:t>
      </w:r>
      <w:r w:rsidRPr="00570A2A">
        <w:t xml:space="preserve"> to get </w:t>
      </w:r>
      <w:r w:rsidRPr="00570A2A">
        <w:t xml:space="preserve">on top of their </w:t>
      </w:r>
      <w:r w:rsidRPr="00570A2A">
        <w:t>financial performance.</w:t>
      </w:r>
    </w:p>
    <w:p w:rsidR="00097A86" w:rsidRPr="00570A2A" w:rsidP="003865F0">
      <w:pPr>
        <w:pStyle w:val="Answer"/>
      </w:pPr>
      <w:r w:rsidRPr="00570A2A">
        <w:t xml:space="preserve">The </w:t>
      </w:r>
      <w:r w:rsidRPr="00570A2A" w:rsidR="0062315C">
        <w:t>four</w:t>
      </w:r>
      <w:r w:rsidRPr="00570A2A">
        <w:t xml:space="preserve">th </w:t>
      </w:r>
      <w:r w:rsidRPr="00570A2A" w:rsidR="0062315C">
        <w:t xml:space="preserve">thing, having </w:t>
      </w:r>
      <w:r w:rsidRPr="00570A2A" w:rsidR="000243B6">
        <w:t xml:space="preserve">got </w:t>
      </w:r>
      <w:r w:rsidRPr="00570A2A" w:rsidR="0062315C">
        <w:t>those immediate issues at least understood, is to put much more emphasis on the longer</w:t>
      </w:r>
      <w:r w:rsidRPr="00570A2A" w:rsidR="00124AE6">
        <w:t>-</w:t>
      </w:r>
      <w:r w:rsidRPr="00570A2A" w:rsidR="0062315C">
        <w:t>term planning. We face a situation now where</w:t>
      </w:r>
      <w:r w:rsidRPr="00570A2A">
        <w:t xml:space="preserve">, </w:t>
      </w:r>
      <w:r w:rsidRPr="00570A2A" w:rsidR="0062315C">
        <w:t xml:space="preserve">like many of these infrastructure businesses, </w:t>
      </w:r>
      <w:r w:rsidRPr="00570A2A">
        <w:t xml:space="preserve">we have </w:t>
      </w:r>
      <w:r w:rsidRPr="00570A2A" w:rsidR="0062315C">
        <w:t>old, ancient, dilapidated assets</w:t>
      </w:r>
      <w:r w:rsidRPr="00570A2A">
        <w:t xml:space="preserve">, often </w:t>
      </w:r>
      <w:r w:rsidRPr="00570A2A" w:rsidR="0062315C">
        <w:t>in</w:t>
      </w:r>
      <w:r w:rsidRPr="00570A2A">
        <w:t xml:space="preserve"> in</w:t>
      </w:r>
      <w:r w:rsidRPr="00570A2A" w:rsidR="0062315C">
        <w:t>accessible location</w:t>
      </w:r>
      <w:r w:rsidRPr="00570A2A">
        <w:t xml:space="preserve">s that we have </w:t>
      </w:r>
      <w:r w:rsidRPr="00570A2A" w:rsidR="0062315C">
        <w:t>to get to</w:t>
      </w:r>
      <w:r w:rsidRPr="00570A2A">
        <w:t xml:space="preserve">. We have </w:t>
      </w:r>
      <w:r w:rsidRPr="00570A2A" w:rsidR="0062315C">
        <w:t>increasing urbani</w:t>
      </w:r>
      <w:r w:rsidRPr="00570A2A">
        <w:t>s</w:t>
      </w:r>
      <w:r w:rsidRPr="00570A2A" w:rsidR="0062315C">
        <w:t>ation</w:t>
      </w:r>
      <w:r w:rsidRPr="00570A2A">
        <w:t xml:space="preserve"> </w:t>
      </w:r>
      <w:r w:rsidRPr="00570A2A" w:rsidR="0062315C">
        <w:t xml:space="preserve">putting strain on the water system, and then </w:t>
      </w:r>
      <w:r w:rsidRPr="00570A2A" w:rsidR="00610CE7">
        <w:t>we have</w:t>
      </w:r>
      <w:r w:rsidRPr="00570A2A" w:rsidR="0062315C">
        <w:t xml:space="preserve"> the impact of climate change, which will have a dramatic impact on that. I worry a little bit that the focus has been a little bit too much </w:t>
      </w:r>
      <w:r w:rsidRPr="00570A2A">
        <w:t xml:space="preserve">on </w:t>
      </w:r>
      <w:r w:rsidRPr="00570A2A" w:rsidR="0062315C">
        <w:t>the short term</w:t>
      </w:r>
      <w:r w:rsidRPr="00570A2A">
        <w:t xml:space="preserve">, </w:t>
      </w:r>
      <w:r w:rsidRPr="00570A2A" w:rsidR="0062315C">
        <w:t xml:space="preserve">with not quite enough thinking about </w:t>
      </w:r>
      <w:r w:rsidRPr="00570A2A">
        <w:t xml:space="preserve">the </w:t>
      </w:r>
      <w:r w:rsidRPr="00570A2A" w:rsidR="0062315C">
        <w:t>long</w:t>
      </w:r>
      <w:r w:rsidRPr="00570A2A" w:rsidR="00124AE6">
        <w:t>-</w:t>
      </w:r>
      <w:r w:rsidRPr="00570A2A" w:rsidR="0062315C">
        <w:t>term impact</w:t>
      </w:r>
      <w:r w:rsidRPr="00570A2A">
        <w:t>s</w:t>
      </w:r>
      <w:r w:rsidRPr="00570A2A" w:rsidR="0062315C">
        <w:t xml:space="preserve">. </w:t>
      </w:r>
      <w:r w:rsidRPr="00570A2A">
        <w:t>I</w:t>
      </w:r>
      <w:r w:rsidRPr="00570A2A" w:rsidR="0062315C">
        <w:t>t is those four areas.</w:t>
      </w:r>
    </w:p>
    <w:p w:rsidR="00097A86" w:rsidRPr="00570A2A" w:rsidP="00DD26C2">
      <w:pPr>
        <w:pStyle w:val="Question"/>
      </w:pPr>
      <w:sdt>
        <w:sdtPr>
          <w:alias w:val="Member"/>
          <w:tag w:val="&lt;Member mnisId='4861' dodsId=''&gt;"/>
          <w:id w:val="1791860598"/>
          <w:placeholder>
            <w:docPart w:val="DefaultPlaceholder_-1854013440"/>
          </w:placeholder>
          <w:richText/>
        </w:sdtPr>
        <w:sdtContent>
          <w:r w:rsidRPr="00570A2A">
            <w:rPr>
              <w:b/>
            </w:rPr>
            <w:t>Robbie Moore:</w:t>
          </w:r>
        </w:sdtContent>
      </w:sdt>
      <w:r w:rsidRPr="00570A2A">
        <w:t xml:space="preserve"> </w:t>
      </w:r>
      <w:r w:rsidRPr="00570A2A" w:rsidR="000243B6">
        <w:t xml:space="preserve">Let us have a </w:t>
      </w:r>
      <w:r w:rsidRPr="00570A2A" w:rsidR="0062315C">
        <w:t>quick canter through</w:t>
      </w:r>
      <w:r w:rsidRPr="00570A2A">
        <w:t xml:space="preserve"> those </w:t>
      </w:r>
      <w:r w:rsidRPr="00570A2A" w:rsidR="0062315C">
        <w:t>four main areas</w:t>
      </w:r>
      <w:r w:rsidRPr="00570A2A">
        <w:t>. F</w:t>
      </w:r>
      <w:r w:rsidRPr="00570A2A" w:rsidR="0062315C">
        <w:t xml:space="preserve">or you, what would your single priority be? </w:t>
      </w:r>
      <w:r w:rsidRPr="00570A2A">
        <w:t>I</w:t>
      </w:r>
      <w:r w:rsidRPr="00570A2A" w:rsidR="0062315C">
        <w:t>n your term of office</w:t>
      </w:r>
      <w:r w:rsidRPr="00570A2A">
        <w:t xml:space="preserve"> and </w:t>
      </w:r>
      <w:r w:rsidRPr="00570A2A" w:rsidR="0062315C">
        <w:t xml:space="preserve">your term of tenure, what would you want to be remembered </w:t>
      </w:r>
      <w:r w:rsidRPr="00570A2A">
        <w:t xml:space="preserve">for </w:t>
      </w:r>
      <w:r w:rsidRPr="00570A2A" w:rsidR="0062315C">
        <w:t>achiev</w:t>
      </w:r>
      <w:r w:rsidRPr="00570A2A">
        <w:t>ing</w:t>
      </w:r>
      <w:r w:rsidRPr="00570A2A" w:rsidR="0062315C">
        <w:t>?</w:t>
      </w:r>
    </w:p>
    <w:p w:rsidR="008946BC" w:rsidRPr="00570A2A" w:rsidP="00097A86">
      <w:pPr>
        <w:pStyle w:val="Answer"/>
      </w:pPr>
      <w:sdt>
        <w:sdtPr>
          <w:alias w:val="Witness"/>
          <w:id w:val="-1760361143"/>
          <w:placeholder>
            <w:docPart w:val="DefaultPlaceholder_-1854013440"/>
          </w:placeholder>
          <w:richText/>
        </w:sdtPr>
        <w:sdtContent>
          <w:r w:rsidRPr="00570A2A" w:rsidR="008C617D">
            <w:rPr>
              <w:b/>
              <w:i/>
            </w:rPr>
            <w:t>Iain Coucher:</w:t>
          </w:r>
          <w:r w:rsidRPr="00570A2A" w:rsidR="00097A86">
            <w:rPr>
              <w:b/>
            </w:rPr>
            <w:t xml:space="preserve"> </w:t>
          </w:r>
        </w:sdtContent>
      </w:sdt>
      <w:r w:rsidRPr="00570A2A" w:rsidR="00097A86">
        <w:t xml:space="preserve">Ofwat does a </w:t>
      </w:r>
      <w:r w:rsidRPr="00570A2A" w:rsidR="0062315C">
        <w:t xml:space="preserve">pretty good job in terms of regulating </w:t>
      </w:r>
      <w:r w:rsidRPr="00570A2A" w:rsidR="00097A86">
        <w:t xml:space="preserve">the </w:t>
      </w:r>
      <w:r w:rsidRPr="00570A2A" w:rsidR="0062315C">
        <w:t>industry</w:t>
      </w:r>
      <w:r w:rsidRPr="00570A2A" w:rsidR="00097A86">
        <w:t>. T</w:t>
      </w:r>
      <w:r w:rsidRPr="00570A2A" w:rsidR="0062315C">
        <w:t xml:space="preserve">he one area where I would really like to have an impact </w:t>
      </w:r>
      <w:r w:rsidRPr="00570A2A" w:rsidR="00097A86">
        <w:t xml:space="preserve">is in </w:t>
      </w:r>
      <w:r w:rsidRPr="00570A2A" w:rsidR="0062315C">
        <w:t>that long</w:t>
      </w:r>
      <w:r w:rsidRPr="00570A2A" w:rsidR="00097A86">
        <w:t>er</w:t>
      </w:r>
      <w:r w:rsidRPr="00570A2A" w:rsidR="00124AE6">
        <w:t>-</w:t>
      </w:r>
      <w:r w:rsidRPr="00570A2A" w:rsidR="0062315C">
        <w:t xml:space="preserve">term planning, making sure that </w:t>
      </w:r>
      <w:r w:rsidRPr="00570A2A" w:rsidR="00610CE7">
        <w:t>we have</w:t>
      </w:r>
      <w:r w:rsidRPr="00570A2A" w:rsidR="0062315C">
        <w:t xml:space="preserve"> a reliable, resilient water industry that </w:t>
      </w:r>
      <w:r w:rsidRPr="00570A2A">
        <w:t xml:space="preserve">is going to </w:t>
      </w:r>
      <w:r w:rsidRPr="00570A2A" w:rsidR="0062315C">
        <w:t xml:space="preserve">support society for </w:t>
      </w:r>
      <w:r w:rsidRPr="00570A2A">
        <w:t xml:space="preserve">the </w:t>
      </w:r>
      <w:r w:rsidRPr="00570A2A" w:rsidR="0062315C">
        <w:t>coming decades</w:t>
      </w:r>
      <w:r w:rsidRPr="00570A2A">
        <w:t xml:space="preserve">, </w:t>
      </w:r>
      <w:r w:rsidRPr="00570A2A" w:rsidR="0062315C">
        <w:t xml:space="preserve">thinking </w:t>
      </w:r>
      <w:r w:rsidRPr="00570A2A">
        <w:t xml:space="preserve">of </w:t>
      </w:r>
      <w:r w:rsidRPr="00570A2A" w:rsidR="0076246F">
        <w:t>l</w:t>
      </w:r>
      <w:r w:rsidRPr="00570A2A">
        <w:t xml:space="preserve">onger timescales. I would like to be </w:t>
      </w:r>
      <w:r w:rsidRPr="00570A2A" w:rsidR="003427B1">
        <w:t>remembered</w:t>
      </w:r>
      <w:r w:rsidRPr="00570A2A">
        <w:t xml:space="preserve"> for </w:t>
      </w:r>
      <w:r w:rsidRPr="00570A2A" w:rsidR="0062315C">
        <w:t>tha</w:t>
      </w:r>
      <w:r w:rsidRPr="00570A2A">
        <w:t>t.</w:t>
      </w:r>
    </w:p>
    <w:p w:rsidR="0062315C" w:rsidRPr="00570A2A" w:rsidP="008946BC">
      <w:pPr>
        <w:pStyle w:val="Question"/>
      </w:pPr>
      <w:sdt>
        <w:sdtPr>
          <w:alias w:val="Member"/>
          <w:tag w:val="&lt;Member mnisId='4861' dodsId=''&gt;"/>
          <w:id w:val="1184550460"/>
          <w:placeholder>
            <w:docPart w:val="DefaultPlaceholder_-1854013440"/>
          </w:placeholder>
          <w:richText/>
        </w:sdtPr>
        <w:sdtContent>
          <w:r w:rsidRPr="00570A2A" w:rsidR="008946BC">
            <w:rPr>
              <w:b/>
            </w:rPr>
            <w:t>Robbie Moore:</w:t>
          </w:r>
        </w:sdtContent>
      </w:sdt>
      <w:r w:rsidRPr="00570A2A" w:rsidR="008946BC">
        <w:t xml:space="preserve"> </w:t>
      </w:r>
      <w:r w:rsidRPr="00570A2A" w:rsidR="0076246F">
        <w:t>That</w:t>
      </w:r>
      <w:r w:rsidRPr="00570A2A" w:rsidR="008946BC">
        <w:t xml:space="preserve"> </w:t>
      </w:r>
      <w:r w:rsidRPr="00570A2A">
        <w:t>sounds very high level, but what does that</w:t>
      </w:r>
      <w:r w:rsidRPr="00570A2A" w:rsidR="008946BC">
        <w:t xml:space="preserve"> mean? How </w:t>
      </w:r>
      <w:r w:rsidRPr="00570A2A">
        <w:t>do you see that being tangible to an individual resident living in my constituency</w:t>
      </w:r>
      <w:r w:rsidRPr="00570A2A" w:rsidR="008946BC">
        <w:t>?</w:t>
      </w:r>
    </w:p>
    <w:p w:rsidR="00082656" w:rsidRPr="00570A2A" w:rsidP="008946BC">
      <w:pPr>
        <w:pStyle w:val="Answer"/>
      </w:pPr>
      <w:sdt>
        <w:sdtPr>
          <w:alias w:val="Witness"/>
          <w:id w:val="131450846"/>
          <w:placeholder>
            <w:docPart w:val="DefaultPlaceholder_-1854013440"/>
          </w:placeholder>
          <w:richText/>
        </w:sdtPr>
        <w:sdtContent>
          <w:r w:rsidRPr="00570A2A" w:rsidR="008C617D">
            <w:rPr>
              <w:b/>
              <w:i/>
            </w:rPr>
            <w:t>Iain Coucher:</w:t>
          </w:r>
          <w:r w:rsidRPr="00570A2A" w:rsidR="008946BC">
            <w:rPr>
              <w:b/>
            </w:rPr>
            <w:t xml:space="preserve"> </w:t>
          </w:r>
        </w:sdtContent>
      </w:sdt>
      <w:r w:rsidRPr="00570A2A" w:rsidR="008946BC">
        <w:t xml:space="preserve">We would </w:t>
      </w:r>
      <w:r w:rsidRPr="00570A2A" w:rsidR="0062315C">
        <w:t>like to give your constituen</w:t>
      </w:r>
      <w:r w:rsidRPr="00570A2A" w:rsidR="0076246F">
        <w:t>ts</w:t>
      </w:r>
      <w:r w:rsidRPr="00570A2A" w:rsidR="008946BC">
        <w:t xml:space="preserve">, like everybody, </w:t>
      </w:r>
      <w:r w:rsidRPr="00570A2A" w:rsidR="0062315C">
        <w:t>more certainty about what is going to happen in the next two decades</w:t>
      </w:r>
      <w:r w:rsidRPr="00570A2A" w:rsidR="008946BC">
        <w:t>. T</w:t>
      </w:r>
      <w:r w:rsidRPr="00570A2A" w:rsidR="0062315C">
        <w:t>here will be investment schemes</w:t>
      </w:r>
      <w:r w:rsidRPr="00570A2A" w:rsidR="008946BC">
        <w:t>. T</w:t>
      </w:r>
      <w:r w:rsidRPr="00570A2A" w:rsidR="0062315C">
        <w:t>here will be changes</w:t>
      </w:r>
      <w:r w:rsidRPr="00570A2A" w:rsidR="008946BC">
        <w:t xml:space="preserve">. There will </w:t>
      </w:r>
      <w:r w:rsidRPr="00570A2A" w:rsidR="0062315C">
        <w:t>be improv</w:t>
      </w:r>
      <w:r w:rsidRPr="00570A2A" w:rsidR="008946BC">
        <w:t xml:space="preserve">ements </w:t>
      </w:r>
      <w:r w:rsidRPr="00570A2A" w:rsidR="0062315C">
        <w:t>to the water quality and water courses, but for those areas where you need to make investments,</w:t>
      </w:r>
      <w:r w:rsidRPr="00570A2A" w:rsidR="0076246F">
        <w:t xml:space="preserve"> it is about</w:t>
      </w:r>
      <w:r w:rsidRPr="00570A2A" w:rsidR="0062315C">
        <w:t xml:space="preserve"> trying to get those off the ground. There are some big schemes that are required</w:t>
      </w:r>
      <w:r w:rsidRPr="00570A2A" w:rsidR="0076246F">
        <w:t>, which</w:t>
      </w:r>
      <w:r w:rsidRPr="00570A2A" w:rsidR="0062315C">
        <w:t xml:space="preserve"> </w:t>
      </w:r>
      <w:r w:rsidRPr="00570A2A">
        <w:t xml:space="preserve">are taking </w:t>
      </w:r>
      <w:r w:rsidRPr="00570A2A" w:rsidR="0062315C">
        <w:t xml:space="preserve">a long time to get through. </w:t>
      </w:r>
      <w:r w:rsidRPr="00570A2A">
        <w:t>W</w:t>
      </w:r>
      <w:r w:rsidRPr="00570A2A" w:rsidR="0062315C">
        <w:t>e need to be faster and speed</w:t>
      </w:r>
      <w:r w:rsidRPr="00570A2A">
        <w:t xml:space="preserve">ier </w:t>
      </w:r>
      <w:r w:rsidRPr="00570A2A" w:rsidR="0062315C">
        <w:t xml:space="preserve">at getting those </w:t>
      </w:r>
      <w:r w:rsidRPr="00570A2A">
        <w:t>through.</w:t>
      </w:r>
    </w:p>
    <w:p w:rsidR="004D6C6E" w:rsidRPr="00570A2A" w:rsidP="00733DF1">
      <w:pPr>
        <w:pStyle w:val="Question"/>
      </w:pPr>
      <w:sdt>
        <w:sdtPr>
          <w:alias w:val="Member"/>
          <w:tag w:val="&lt;Member mnisId='4861' dodsId=''&gt;"/>
          <w:id w:val="-415938115"/>
          <w:placeholder>
            <w:docPart w:val="DefaultPlaceholder_-1854013440"/>
          </w:placeholder>
          <w:richText/>
        </w:sdtPr>
        <w:sdtContent>
          <w:r w:rsidRPr="00570A2A" w:rsidR="00082656">
            <w:rPr>
              <w:b/>
            </w:rPr>
            <w:t>Robbie Moore:</w:t>
          </w:r>
        </w:sdtContent>
      </w:sdt>
      <w:r w:rsidRPr="00570A2A" w:rsidR="00082656">
        <w:t xml:space="preserve"> I know there will </w:t>
      </w:r>
      <w:r w:rsidRPr="00570A2A" w:rsidR="0062315C">
        <w:t>be some questions that are focusing specifically on improving water quality,</w:t>
      </w:r>
      <w:r w:rsidRPr="00570A2A" w:rsidR="00082656">
        <w:t xml:space="preserve"> </w:t>
      </w:r>
      <w:r w:rsidRPr="00570A2A" w:rsidR="0062315C">
        <w:t xml:space="preserve">but I represent a constituency that has had its first </w:t>
      </w:r>
      <w:r w:rsidRPr="00570A2A" w:rsidR="0076246F">
        <w:t>b</w:t>
      </w:r>
      <w:r w:rsidRPr="00570A2A" w:rsidR="0062315C">
        <w:t xml:space="preserve">athing </w:t>
      </w:r>
      <w:r w:rsidRPr="00570A2A" w:rsidR="0076246F">
        <w:t>wa</w:t>
      </w:r>
      <w:r w:rsidRPr="00570A2A" w:rsidR="0062315C">
        <w:t xml:space="preserve">ter </w:t>
      </w:r>
      <w:r w:rsidRPr="00570A2A" w:rsidR="0076246F">
        <w:t>s</w:t>
      </w:r>
      <w:r w:rsidRPr="00570A2A" w:rsidR="0062315C">
        <w:t>tatus application that was granted on the River Wharf</w:t>
      </w:r>
      <w:r w:rsidRPr="00570A2A" w:rsidR="00876E9D">
        <w:t>e</w:t>
      </w:r>
      <w:r w:rsidRPr="00570A2A" w:rsidR="0062315C">
        <w:t xml:space="preserve"> in Ilkley</w:t>
      </w:r>
      <w:r w:rsidRPr="00570A2A" w:rsidR="00876E9D">
        <w:t>.</w:t>
      </w:r>
      <w:r w:rsidRPr="00570A2A">
        <w:t xml:space="preserve"> </w:t>
      </w:r>
      <w:r w:rsidRPr="00570A2A" w:rsidR="0062315C">
        <w:t>I know that my average constituent</w:t>
      </w:r>
      <w:r w:rsidRPr="00570A2A">
        <w:t xml:space="preserve"> is absolutely </w:t>
      </w:r>
      <w:r w:rsidRPr="00570A2A" w:rsidR="0062315C">
        <w:t>concerned about improving water quality.</w:t>
      </w:r>
    </w:p>
    <w:p w:rsidR="00622D56" w:rsidRPr="00570A2A" w:rsidP="00622D56">
      <w:pPr>
        <w:pStyle w:val="Question"/>
        <w:numPr>
          <w:ilvl w:val="0"/>
          <w:numId w:val="0"/>
        </w:numPr>
        <w:ind w:left="794"/>
      </w:pPr>
      <w:r w:rsidRPr="00570A2A">
        <w:t xml:space="preserve">You have </w:t>
      </w:r>
      <w:r w:rsidRPr="00570A2A" w:rsidR="0062315C">
        <w:t xml:space="preserve">mentioned storm overflows in your answer to start with and </w:t>
      </w:r>
      <w:r w:rsidRPr="00570A2A">
        <w:t xml:space="preserve">you have </w:t>
      </w:r>
      <w:r w:rsidRPr="00570A2A" w:rsidR="0062315C">
        <w:t>outlined what you would like to be seen to be having achieved,</w:t>
      </w:r>
      <w:r w:rsidRPr="00570A2A">
        <w:t xml:space="preserve"> but in </w:t>
      </w:r>
      <w:r w:rsidRPr="00570A2A" w:rsidR="0062315C">
        <w:t>your view</w:t>
      </w:r>
      <w:r w:rsidRPr="00570A2A">
        <w:t xml:space="preserve"> h</w:t>
      </w:r>
      <w:r w:rsidRPr="00570A2A" w:rsidR="0062315C">
        <w:t>ow should that be judged? How should that be measured</w:t>
      </w:r>
      <w:r w:rsidRPr="00570A2A">
        <w:t xml:space="preserve">, </w:t>
      </w:r>
      <w:r w:rsidRPr="00570A2A" w:rsidR="0062315C">
        <w:t>so that you</w:t>
      </w:r>
      <w:r w:rsidRPr="00570A2A" w:rsidR="0076246F">
        <w:t>,</w:t>
      </w:r>
      <w:r w:rsidRPr="00570A2A">
        <w:t xml:space="preserve"> </w:t>
      </w:r>
      <w:r w:rsidRPr="00570A2A" w:rsidR="0062315C">
        <w:t>in your role</w:t>
      </w:r>
      <w:r w:rsidRPr="00570A2A">
        <w:t xml:space="preserve"> at Ofwat</w:t>
      </w:r>
      <w:r w:rsidRPr="00570A2A" w:rsidR="0076246F">
        <w:t>,</w:t>
      </w:r>
      <w:r w:rsidRPr="00570A2A">
        <w:t xml:space="preserve"> </w:t>
      </w:r>
      <w:r w:rsidRPr="00570A2A" w:rsidR="0062315C">
        <w:t xml:space="preserve">can be seen by an average resident in my constituency </w:t>
      </w:r>
      <w:r w:rsidRPr="00570A2A">
        <w:t xml:space="preserve">or </w:t>
      </w:r>
      <w:r w:rsidRPr="00570A2A" w:rsidR="0062315C">
        <w:t>around the table</w:t>
      </w:r>
      <w:r w:rsidRPr="00570A2A">
        <w:t xml:space="preserve"> </w:t>
      </w:r>
      <w:r w:rsidRPr="00570A2A" w:rsidR="0076246F">
        <w:t>as having</w:t>
      </w:r>
      <w:r w:rsidRPr="00570A2A" w:rsidR="0062315C">
        <w:t xml:space="preserve"> done a good job in holding those water companies to account</w:t>
      </w:r>
      <w:r w:rsidRPr="00570A2A">
        <w:t xml:space="preserve"> </w:t>
      </w:r>
      <w:r w:rsidRPr="00570A2A" w:rsidR="0062315C">
        <w:t>and ensuring that longer</w:t>
      </w:r>
      <w:r w:rsidRPr="00570A2A" w:rsidR="00124AE6">
        <w:t>-</w:t>
      </w:r>
      <w:r w:rsidRPr="00570A2A" w:rsidR="0062315C">
        <w:t>term vision has been achieved</w:t>
      </w:r>
      <w:r w:rsidRPr="00570A2A">
        <w:t>?</w:t>
      </w:r>
    </w:p>
    <w:p w:rsidR="001B7E66" w:rsidRPr="00570A2A" w:rsidP="001B7E66">
      <w:pPr>
        <w:pStyle w:val="Answer"/>
      </w:pPr>
      <w:sdt>
        <w:sdtPr>
          <w:alias w:val="Witness"/>
          <w:id w:val="-1052155144"/>
          <w:placeholder>
            <w:docPart w:val="DefaultPlaceholder_-1854013440"/>
          </w:placeholder>
          <w:richText/>
        </w:sdtPr>
        <w:sdtContent>
          <w:r w:rsidRPr="00570A2A" w:rsidR="008C617D">
            <w:rPr>
              <w:b/>
              <w:i/>
            </w:rPr>
            <w:t>Iain Coucher:</w:t>
          </w:r>
          <w:r w:rsidRPr="00570A2A" w:rsidR="00622D56">
            <w:rPr>
              <w:b/>
            </w:rPr>
            <w:t xml:space="preserve"> </w:t>
          </w:r>
        </w:sdtContent>
      </w:sdt>
      <w:r w:rsidRPr="00570A2A" w:rsidR="0076246F">
        <w:t>Let me</w:t>
      </w:r>
      <w:r w:rsidRPr="00570A2A" w:rsidR="00613C59">
        <w:t xml:space="preserve"> do </w:t>
      </w:r>
      <w:r w:rsidRPr="00570A2A" w:rsidR="0062315C">
        <w:t>the last bit</w:t>
      </w:r>
      <w:r w:rsidRPr="00570A2A" w:rsidR="00613C59">
        <w:t xml:space="preserve"> </w:t>
      </w:r>
      <w:r w:rsidRPr="00570A2A" w:rsidR="0062315C">
        <w:t>first</w:t>
      </w:r>
      <w:r w:rsidRPr="00570A2A" w:rsidR="00613C59">
        <w:t xml:space="preserve">. On the </w:t>
      </w:r>
      <w:r w:rsidRPr="00570A2A" w:rsidR="0062315C">
        <w:t>long</w:t>
      </w:r>
      <w:r w:rsidRPr="00570A2A" w:rsidR="00613C59">
        <w:t>er</w:t>
      </w:r>
      <w:r w:rsidRPr="00570A2A" w:rsidR="00124AE6">
        <w:t>-</w:t>
      </w:r>
      <w:r w:rsidRPr="00570A2A" w:rsidR="0062315C">
        <w:t>term vision</w:t>
      </w:r>
      <w:r w:rsidRPr="00570A2A" w:rsidR="00613C59">
        <w:t xml:space="preserve"> we </w:t>
      </w:r>
      <w:r w:rsidRPr="00570A2A" w:rsidR="0062315C">
        <w:t>absolutely need to get a roadmap</w:t>
      </w:r>
      <w:r w:rsidRPr="00570A2A" w:rsidR="00613C59">
        <w:t xml:space="preserve">, </w:t>
      </w:r>
      <w:r w:rsidRPr="00570A2A" w:rsidR="0062315C">
        <w:t xml:space="preserve">for everybody to understand how </w:t>
      </w:r>
      <w:r w:rsidRPr="00570A2A" w:rsidR="00613C59">
        <w:t xml:space="preserve">we are </w:t>
      </w:r>
      <w:r w:rsidRPr="00570A2A" w:rsidR="0062315C">
        <w:t>going to deliver reliable, resilient water services for the next two decades</w:t>
      </w:r>
      <w:r w:rsidRPr="00570A2A" w:rsidR="00613C59">
        <w:t xml:space="preserve">. People </w:t>
      </w:r>
      <w:r w:rsidRPr="00570A2A" w:rsidR="0062315C">
        <w:t>need to understand what that means for their constituencies</w:t>
      </w:r>
      <w:r w:rsidRPr="00570A2A" w:rsidR="0076246F">
        <w:t>.</w:t>
      </w:r>
    </w:p>
    <w:p w:rsidR="00843C46" w:rsidRPr="00570A2A" w:rsidP="001B7E66">
      <w:pPr>
        <w:pStyle w:val="Answer"/>
      </w:pPr>
      <w:r w:rsidRPr="00570A2A">
        <w:t>On the water quality issue</w:t>
      </w:r>
      <w:r w:rsidRPr="00570A2A" w:rsidR="001B7E66">
        <w:t>, Defra is</w:t>
      </w:r>
      <w:r w:rsidRPr="00570A2A">
        <w:t xml:space="preserve"> currently consulting on improvements to that. </w:t>
      </w:r>
      <w:r w:rsidRPr="00570A2A" w:rsidR="001B7E66">
        <w:t>T</w:t>
      </w:r>
      <w:r w:rsidRPr="00570A2A">
        <w:t xml:space="preserve">here are commitments in there </w:t>
      </w:r>
      <w:r w:rsidRPr="00570A2A" w:rsidR="008D3AE7">
        <w:t>that</w:t>
      </w:r>
      <w:r w:rsidRPr="00570A2A">
        <w:t xml:space="preserve"> lead out to improvements in water quality by </w:t>
      </w:r>
      <w:r w:rsidRPr="00570A2A" w:rsidR="001B7E66">
        <w:t>2025 and 2035</w:t>
      </w:r>
      <w:r w:rsidRPr="00570A2A">
        <w:t>.</w:t>
      </w:r>
      <w:r w:rsidRPr="00570A2A" w:rsidR="001B7E66">
        <w:t xml:space="preserve"> W</w:t>
      </w:r>
      <w:r w:rsidRPr="00570A2A">
        <w:t>e should be a long way</w:t>
      </w:r>
      <w:r w:rsidRPr="00570A2A" w:rsidR="008D3AE7">
        <w:t xml:space="preserve"> to</w:t>
      </w:r>
      <w:r w:rsidRPr="00570A2A">
        <w:t xml:space="preserve"> delivering some of those things in a timely fashion</w:t>
      </w:r>
      <w:r w:rsidRPr="00570A2A" w:rsidR="001B7E66">
        <w:t xml:space="preserve"> and </w:t>
      </w:r>
      <w:r w:rsidRPr="00570A2A">
        <w:t xml:space="preserve">in accordance with </w:t>
      </w:r>
      <w:r w:rsidRPr="00570A2A" w:rsidR="001B7E66">
        <w:t>the plans. It cannot be right that we have this</w:t>
      </w:r>
      <w:r w:rsidRPr="00570A2A">
        <w:t xml:space="preserve"> situation ongoing. I would like to see whether we can bring some of those dates forward. I </w:t>
      </w:r>
      <w:r w:rsidRPr="00570A2A" w:rsidR="00F01481">
        <w:t>do not</w:t>
      </w:r>
      <w:r w:rsidRPr="00570A2A">
        <w:t xml:space="preserve"> know how easy that is. I </w:t>
      </w:r>
      <w:r w:rsidRPr="00570A2A" w:rsidR="00F01481">
        <w:t>do not</w:t>
      </w:r>
      <w:r w:rsidRPr="00570A2A">
        <w:t xml:space="preserve"> know how practical that is, but I feel </w:t>
      </w:r>
      <w:r w:rsidRPr="00570A2A">
        <w:t xml:space="preserve">that </w:t>
      </w:r>
      <w:r w:rsidRPr="00570A2A">
        <w:t xml:space="preserve">we should be able to try </w:t>
      </w:r>
      <w:r w:rsidRPr="00570A2A" w:rsidR="001C50F2">
        <w:t xml:space="preserve">to </w:t>
      </w:r>
      <w:r w:rsidRPr="00570A2A">
        <w:t>accelerate some of those time</w:t>
      </w:r>
      <w:r w:rsidRPr="00570A2A">
        <w:t>scales.</w:t>
      </w:r>
    </w:p>
    <w:p w:rsidR="0062315C" w:rsidRPr="00570A2A" w:rsidP="00517EC6">
      <w:pPr>
        <w:pStyle w:val="Question"/>
      </w:pPr>
      <w:sdt>
        <w:sdtPr>
          <w:alias w:val="Member"/>
          <w:tag w:val="&lt;Member mnisId='4861' dodsId=''&gt;"/>
          <w:id w:val="627447204"/>
          <w:placeholder>
            <w:docPart w:val="DefaultPlaceholder_-1854013440"/>
          </w:placeholder>
          <w:richText/>
        </w:sdtPr>
        <w:sdtContent>
          <w:r w:rsidRPr="00570A2A" w:rsidR="00843C46">
            <w:rPr>
              <w:b/>
            </w:rPr>
            <w:t>Robbie Moore:</w:t>
          </w:r>
        </w:sdtContent>
      </w:sdt>
      <w:r w:rsidRPr="00570A2A" w:rsidR="00843C46">
        <w:t xml:space="preserve"> Do you</w:t>
      </w:r>
      <w:r w:rsidRPr="00570A2A">
        <w:t xml:space="preserve"> think </w:t>
      </w:r>
      <w:r w:rsidRPr="00570A2A" w:rsidR="00843C46">
        <w:t xml:space="preserve">Ofwat </w:t>
      </w:r>
      <w:r w:rsidRPr="00570A2A">
        <w:t>ha</w:t>
      </w:r>
      <w:r w:rsidRPr="00570A2A" w:rsidR="008D3AE7">
        <w:t>s</w:t>
      </w:r>
      <w:r w:rsidRPr="00570A2A">
        <w:t xml:space="preserve"> been ambitious enough currently with its existing strategy </w:t>
      </w:r>
      <w:r w:rsidRPr="00570A2A" w:rsidR="00843C46">
        <w:t xml:space="preserve">that is </w:t>
      </w:r>
      <w:r w:rsidRPr="00570A2A">
        <w:t>in place</w:t>
      </w:r>
      <w:r w:rsidRPr="00570A2A" w:rsidR="00843C46">
        <w:t>?</w:t>
      </w:r>
    </w:p>
    <w:p w:rsidR="00E65E1E" w:rsidRPr="00570A2A" w:rsidP="00E65E1E">
      <w:pPr>
        <w:pStyle w:val="Answer"/>
      </w:pPr>
      <w:sdt>
        <w:sdtPr>
          <w:alias w:val="Witness"/>
          <w:id w:val="424548662"/>
          <w:placeholder>
            <w:docPart w:val="DefaultPlaceholder_-1854013440"/>
          </w:placeholder>
          <w:richText/>
        </w:sdtPr>
        <w:sdtContent>
          <w:r w:rsidRPr="00570A2A" w:rsidR="008C617D">
            <w:rPr>
              <w:b/>
              <w:i/>
            </w:rPr>
            <w:t>Iain Coucher:</w:t>
          </w:r>
          <w:r w:rsidRPr="00570A2A" w:rsidR="00843C46">
            <w:rPr>
              <w:b/>
            </w:rPr>
            <w:t xml:space="preserve"> </w:t>
          </w:r>
        </w:sdtContent>
      </w:sdt>
      <w:r w:rsidRPr="00570A2A" w:rsidR="008D3AE7">
        <w:t>It has</w:t>
      </w:r>
      <w:r w:rsidRPr="00570A2A" w:rsidR="00843C46">
        <w:t xml:space="preserve"> a </w:t>
      </w:r>
      <w:r w:rsidRPr="00570A2A" w:rsidR="0062315C">
        <w:t>good long</w:t>
      </w:r>
      <w:r w:rsidRPr="00570A2A" w:rsidR="00124AE6">
        <w:t>-</w:t>
      </w:r>
      <w:r w:rsidRPr="00570A2A" w:rsidR="0062315C">
        <w:t xml:space="preserve">term strategy. </w:t>
      </w:r>
      <w:r w:rsidRPr="00570A2A" w:rsidR="00843C46">
        <w:t>I</w:t>
      </w:r>
      <w:r w:rsidRPr="00570A2A" w:rsidR="0062315C">
        <w:t xml:space="preserve">t required a little bit more on the </w:t>
      </w:r>
      <w:r w:rsidRPr="00570A2A" w:rsidR="00843C46">
        <w:t>“</w:t>
      </w:r>
      <w:r w:rsidRPr="00570A2A" w:rsidR="0062315C">
        <w:t>what</w:t>
      </w:r>
      <w:r w:rsidRPr="00570A2A" w:rsidR="00843C46">
        <w:t>”</w:t>
      </w:r>
      <w:r w:rsidRPr="00570A2A" w:rsidR="0062315C">
        <w:t xml:space="preserve"> rather than how it is going to </w:t>
      </w:r>
      <w:r w:rsidRPr="00570A2A" w:rsidR="00843C46">
        <w:t>achieved, and m</w:t>
      </w:r>
      <w:r w:rsidRPr="00570A2A" w:rsidR="0062315C">
        <w:t xml:space="preserve">ore detail associated with </w:t>
      </w:r>
      <w:r w:rsidRPr="00570A2A" w:rsidR="00843C46">
        <w:t xml:space="preserve">it. The </w:t>
      </w:r>
      <w:r w:rsidRPr="00570A2A" w:rsidR="0062315C">
        <w:t>vision</w:t>
      </w:r>
      <w:r w:rsidRPr="00570A2A" w:rsidR="00843C46">
        <w:t xml:space="preserve">, </w:t>
      </w:r>
      <w:r w:rsidRPr="00570A2A" w:rsidR="0062315C">
        <w:t xml:space="preserve">goals and intent is </w:t>
      </w:r>
      <w:r w:rsidRPr="00570A2A" w:rsidR="00843C46">
        <w:t>laudable</w:t>
      </w:r>
      <w:r w:rsidRPr="00570A2A" w:rsidR="008222E8">
        <w:t xml:space="preserve">, and </w:t>
      </w:r>
      <w:r w:rsidRPr="00570A2A" w:rsidR="0062315C">
        <w:t xml:space="preserve">we agree </w:t>
      </w:r>
      <w:r w:rsidRPr="00570A2A" w:rsidR="008D3AE7">
        <w:t xml:space="preserve">with </w:t>
      </w:r>
      <w:r w:rsidRPr="00570A2A" w:rsidR="0062315C">
        <w:t>tha</w:t>
      </w:r>
      <w:r w:rsidRPr="00570A2A" w:rsidR="008222E8">
        <w:t>t. Is it ambitious enough? I</w:t>
      </w:r>
      <w:r w:rsidRPr="00570A2A" w:rsidR="0062315C">
        <w:t xml:space="preserve">t probably is, but </w:t>
      </w:r>
      <w:r w:rsidRPr="00570A2A" w:rsidR="008222E8">
        <w:t xml:space="preserve">everybody </w:t>
      </w:r>
      <w:r w:rsidRPr="00570A2A" w:rsidR="0062315C">
        <w:t>wants to see more detail about how that</w:t>
      </w:r>
      <w:r w:rsidRPr="00570A2A" w:rsidR="008222E8">
        <w:t xml:space="preserve"> is </w:t>
      </w:r>
      <w:r w:rsidRPr="00570A2A" w:rsidR="0062315C">
        <w:t>going to be delivered</w:t>
      </w:r>
      <w:r w:rsidRPr="00570A2A" w:rsidR="008222E8">
        <w:t>, and r</w:t>
      </w:r>
      <w:r w:rsidRPr="00570A2A" w:rsidR="0062315C">
        <w:t>eal</w:t>
      </w:r>
      <w:r w:rsidRPr="00570A2A" w:rsidR="008222E8">
        <w:t xml:space="preserve">, </w:t>
      </w:r>
      <w:r w:rsidRPr="00570A2A" w:rsidR="0062315C">
        <w:t xml:space="preserve">tangible measures to deliver it in the short and medium </w:t>
      </w:r>
      <w:r w:rsidRPr="00570A2A" w:rsidR="008222E8">
        <w:t>term</w:t>
      </w:r>
      <w:r w:rsidRPr="00570A2A" w:rsidR="0062315C">
        <w:t>.</w:t>
      </w:r>
      <w:r w:rsidRPr="00570A2A">
        <w:t xml:space="preserve"> I</w:t>
      </w:r>
      <w:r w:rsidRPr="00570A2A" w:rsidR="0062315C">
        <w:t>t is about deliverability rather than ambition.</w:t>
      </w:r>
    </w:p>
    <w:p w:rsidR="0062315C" w:rsidRPr="00570A2A" w:rsidP="00E65E1E">
      <w:pPr>
        <w:pStyle w:val="Question"/>
      </w:pPr>
      <w:sdt>
        <w:sdtPr>
          <w:alias w:val="Member"/>
          <w:tag w:val="&lt;Member mnisId='1542' dodsId='35388'&gt;"/>
          <w:id w:val="-1615195242"/>
          <w:placeholder>
            <w:docPart w:val="DefaultPlaceholder_-1854013440"/>
          </w:placeholder>
          <w:richText/>
        </w:sdtPr>
        <w:sdtContent>
          <w:r w:rsidRPr="00570A2A" w:rsidR="00E65E1E">
            <w:rPr>
              <w:b/>
            </w:rPr>
            <w:t>Philip Dunne:</w:t>
          </w:r>
        </w:sdtContent>
      </w:sdt>
      <w:r w:rsidRPr="00570A2A" w:rsidR="00E65E1E">
        <w:t xml:space="preserve"> T</w:t>
      </w:r>
      <w:r w:rsidRPr="00570A2A">
        <w:t>hank you very much for including me in this session</w:t>
      </w:r>
      <w:r w:rsidRPr="00570A2A" w:rsidR="00E65E1E">
        <w:t xml:space="preserve">. It is good to meet you, Mr Coucher. </w:t>
      </w:r>
      <w:r w:rsidRPr="00570A2A">
        <w:t xml:space="preserve">Just picking up on my colleague's comment about the strategic priorities, protecting the environment has been placed first </w:t>
      </w:r>
      <w:r w:rsidRPr="00570A2A" w:rsidR="00C6536E">
        <w:t xml:space="preserve">of </w:t>
      </w:r>
      <w:r w:rsidRPr="00570A2A">
        <w:t xml:space="preserve">the four primary priorities that </w:t>
      </w:r>
      <w:r w:rsidRPr="00570A2A" w:rsidR="00C6536E">
        <w:t xml:space="preserve">Defra and the Secretary of State have </w:t>
      </w:r>
      <w:r w:rsidRPr="00570A2A">
        <w:t xml:space="preserve">set </w:t>
      </w:r>
      <w:r w:rsidRPr="00570A2A" w:rsidR="00C6536E">
        <w:t xml:space="preserve">Ofwat for </w:t>
      </w:r>
      <w:r w:rsidRPr="00570A2A">
        <w:t>the first time</w:t>
      </w:r>
      <w:r w:rsidRPr="00570A2A" w:rsidR="00C6536E">
        <w:t xml:space="preserve">. In </w:t>
      </w:r>
      <w:r w:rsidRPr="00570A2A">
        <w:t xml:space="preserve">your discussions and the interview process that </w:t>
      </w:r>
      <w:r w:rsidRPr="00570A2A" w:rsidR="008B324A">
        <w:t xml:space="preserve">you have </w:t>
      </w:r>
      <w:r w:rsidRPr="00570A2A">
        <w:t xml:space="preserve">had through Defra, how much emphasis was placed on this change in priority from the </w:t>
      </w:r>
      <w:r w:rsidRPr="00570A2A" w:rsidR="008D3AE7">
        <w:t>D</w:t>
      </w:r>
      <w:r w:rsidRPr="00570A2A">
        <w:t>epartment?</w:t>
      </w:r>
    </w:p>
    <w:p w:rsidR="00833072" w:rsidRPr="00570A2A" w:rsidP="00833072">
      <w:pPr>
        <w:pStyle w:val="Answer"/>
      </w:pPr>
      <w:sdt>
        <w:sdtPr>
          <w:alias w:val="Witness"/>
          <w:id w:val="208844229"/>
          <w:placeholder>
            <w:docPart w:val="DefaultPlaceholder_-1854013440"/>
          </w:placeholder>
          <w:richText/>
        </w:sdtPr>
        <w:sdtContent>
          <w:r w:rsidRPr="00570A2A" w:rsidR="008C617D">
            <w:rPr>
              <w:b/>
              <w:i/>
            </w:rPr>
            <w:t>Iain Coucher:</w:t>
          </w:r>
          <w:r w:rsidRPr="00570A2A" w:rsidR="00F24E24">
            <w:rPr>
              <w:b/>
            </w:rPr>
            <w:t xml:space="preserve"> </w:t>
          </w:r>
        </w:sdtContent>
      </w:sdt>
      <w:r w:rsidRPr="00570A2A" w:rsidR="0062315C">
        <w:t>There has been quite a bit.</w:t>
      </w:r>
      <w:r w:rsidRPr="00570A2A" w:rsidR="00F24E24">
        <w:t xml:space="preserve"> The </w:t>
      </w:r>
      <w:r w:rsidRPr="00570A2A" w:rsidR="0062315C">
        <w:t xml:space="preserve">concern was that </w:t>
      </w:r>
      <w:r w:rsidRPr="00570A2A" w:rsidR="00F24E24">
        <w:t xml:space="preserve">Ofwat </w:t>
      </w:r>
      <w:r w:rsidRPr="00570A2A" w:rsidR="0062315C">
        <w:t xml:space="preserve">had been </w:t>
      </w:r>
      <w:r w:rsidRPr="00570A2A" w:rsidR="00F24E24">
        <w:t xml:space="preserve">focusing </w:t>
      </w:r>
      <w:r w:rsidRPr="00570A2A" w:rsidR="0062315C">
        <w:t>perhaps a little too much on the consumer side, focusing on reducing bills and water quality</w:t>
      </w:r>
      <w:r w:rsidRPr="00570A2A" w:rsidR="00F24E24">
        <w:t xml:space="preserve">, and </w:t>
      </w:r>
      <w:r w:rsidRPr="00570A2A" w:rsidR="0062315C">
        <w:t xml:space="preserve">not quite </w:t>
      </w:r>
      <w:r w:rsidRPr="00570A2A" w:rsidR="00F24E24">
        <w:t xml:space="preserve">a </w:t>
      </w:r>
      <w:r w:rsidRPr="00570A2A" w:rsidR="0062315C">
        <w:t xml:space="preserve">sufficient amount of emphasis on the environment. </w:t>
      </w:r>
      <w:r w:rsidRPr="00570A2A" w:rsidR="008D2EF2">
        <w:t>T</w:t>
      </w:r>
      <w:r w:rsidRPr="00570A2A" w:rsidR="0062315C">
        <w:t xml:space="preserve">he basics </w:t>
      </w:r>
      <w:r w:rsidRPr="00570A2A" w:rsidR="008D2EF2">
        <w:t xml:space="preserve">have not </w:t>
      </w:r>
      <w:r w:rsidRPr="00570A2A" w:rsidR="0062315C">
        <w:t>really changed. People do expect high</w:t>
      </w:r>
      <w:r w:rsidRPr="00570A2A" w:rsidR="00124AE6">
        <w:t>-</w:t>
      </w:r>
      <w:r w:rsidRPr="00570A2A" w:rsidR="0062315C">
        <w:t>quality, resilient, reliable water services and waste management</w:t>
      </w:r>
      <w:r w:rsidRPr="00570A2A" w:rsidR="008D2EF2">
        <w:t xml:space="preserve"> </w:t>
      </w:r>
      <w:r w:rsidRPr="00570A2A" w:rsidR="002F1127">
        <w:t xml:space="preserve">services, </w:t>
      </w:r>
      <w:r w:rsidRPr="00570A2A" w:rsidR="0062315C">
        <w:t>but they also do expect</w:t>
      </w:r>
      <w:r w:rsidRPr="00570A2A" w:rsidR="002F1127">
        <w:t xml:space="preserve"> </w:t>
      </w:r>
      <w:r w:rsidRPr="00570A2A" w:rsidR="0062315C">
        <w:t>the environment</w:t>
      </w:r>
      <w:r w:rsidRPr="00570A2A" w:rsidR="002F1127">
        <w:t xml:space="preserve"> to be </w:t>
      </w:r>
      <w:r w:rsidRPr="00570A2A" w:rsidR="0062315C">
        <w:t>consider</w:t>
      </w:r>
      <w:r w:rsidRPr="00570A2A" w:rsidR="002F1127">
        <w:t xml:space="preserve">ed </w:t>
      </w:r>
      <w:r w:rsidRPr="00570A2A" w:rsidR="0062315C">
        <w:t>as well.</w:t>
      </w:r>
    </w:p>
    <w:p w:rsidR="0062315C" w:rsidRPr="00570A2A" w:rsidP="00833072">
      <w:pPr>
        <w:pStyle w:val="Answer"/>
      </w:pPr>
      <w:r w:rsidRPr="00570A2A">
        <w:t>In all of my interviewing processes there ha</w:t>
      </w:r>
      <w:r w:rsidRPr="00570A2A" w:rsidR="00833072">
        <w:t xml:space="preserve">ve </w:t>
      </w:r>
      <w:r w:rsidRPr="00570A2A">
        <w:t>been conversations</w:t>
      </w:r>
      <w:r w:rsidRPr="00570A2A" w:rsidR="00833072">
        <w:t xml:space="preserve"> about, “H</w:t>
      </w:r>
      <w:r w:rsidRPr="00570A2A">
        <w:t xml:space="preserve">ow would you try </w:t>
      </w:r>
      <w:r w:rsidRPr="00570A2A" w:rsidR="00FC57DC">
        <w:t xml:space="preserve">to </w:t>
      </w:r>
      <w:r w:rsidRPr="00570A2A">
        <w:t>balance that?</w:t>
      </w:r>
      <w:r w:rsidRPr="00570A2A" w:rsidR="00833072">
        <w:t xml:space="preserve"> </w:t>
      </w:r>
      <w:r w:rsidRPr="00570A2A">
        <w:t>How do you make sure you get the right balance, recogni</w:t>
      </w:r>
      <w:r w:rsidRPr="00570A2A" w:rsidR="00833072">
        <w:t>s</w:t>
      </w:r>
      <w:r w:rsidRPr="00570A2A">
        <w:t xml:space="preserve">ing that if you are going to spend money on improving the environmental performance of </w:t>
      </w:r>
      <w:r w:rsidRPr="00570A2A" w:rsidR="00EE6AF5">
        <w:t>organisation</w:t>
      </w:r>
      <w:r w:rsidRPr="00570A2A">
        <w:t>s</w:t>
      </w:r>
      <w:r w:rsidRPr="00570A2A" w:rsidR="00833072">
        <w:t xml:space="preserve">, </w:t>
      </w:r>
      <w:r w:rsidRPr="00570A2A">
        <w:t>that may</w:t>
      </w:r>
      <w:r w:rsidRPr="00570A2A" w:rsidR="001470E2">
        <w:t>”</w:t>
      </w:r>
      <w:r w:rsidRPr="00570A2A" w:rsidR="00833072">
        <w:t>—I only say may</w:t>
      </w:r>
      <w:r w:rsidRPr="00570A2A" w:rsidR="001470E2">
        <w:t>;</w:t>
      </w:r>
      <w:r w:rsidRPr="00570A2A" w:rsidR="00833072">
        <w:t xml:space="preserve"> I </w:t>
      </w:r>
      <w:r w:rsidRPr="00570A2A" w:rsidR="00F01481">
        <w:t>do not</w:t>
      </w:r>
      <w:r w:rsidRPr="00570A2A">
        <w:t xml:space="preserve"> necessarily buy the </w:t>
      </w:r>
      <w:r w:rsidRPr="00570A2A" w:rsidR="00833072">
        <w:t>“ought to”—</w:t>
      </w:r>
      <w:r w:rsidRPr="00570A2A" w:rsidR="001470E2">
        <w:t>"</w:t>
      </w:r>
      <w:r w:rsidRPr="00570A2A">
        <w:t xml:space="preserve">see some levels of </w:t>
      </w:r>
      <w:r w:rsidRPr="00570A2A" w:rsidR="00833072">
        <w:t>bills rising</w:t>
      </w:r>
      <w:r w:rsidRPr="00570A2A" w:rsidR="001470E2">
        <w:t>?</w:t>
      </w:r>
      <w:r w:rsidRPr="00570A2A" w:rsidR="00833072">
        <w:t xml:space="preserve"> </w:t>
      </w:r>
      <w:r w:rsidRPr="00570A2A" w:rsidR="001470E2">
        <w:t>H</w:t>
      </w:r>
      <w:r w:rsidRPr="00570A2A">
        <w:t>ow do you get the balance</w:t>
      </w:r>
      <w:r w:rsidRPr="00570A2A" w:rsidR="00833072">
        <w:t xml:space="preserve">?” There </w:t>
      </w:r>
      <w:r w:rsidRPr="00570A2A">
        <w:t>has been consideration about that in the process.</w:t>
      </w:r>
    </w:p>
    <w:p w:rsidR="00484B41" w:rsidRPr="00570A2A" w:rsidP="00180ADE">
      <w:pPr>
        <w:pStyle w:val="Question"/>
      </w:pPr>
      <w:sdt>
        <w:sdtPr>
          <w:alias w:val="Member"/>
          <w:tag w:val="&lt;Member mnisId='1542' dodsId='35388'&gt;"/>
          <w:id w:val="-442998629"/>
          <w:placeholder>
            <w:docPart w:val="DefaultPlaceholder_-1854013440"/>
          </w:placeholder>
          <w:richText/>
        </w:sdtPr>
        <w:sdtContent>
          <w:r w:rsidRPr="00570A2A" w:rsidR="00833072">
            <w:rPr>
              <w:b/>
            </w:rPr>
            <w:t>Philip Dunne:</w:t>
          </w:r>
        </w:sdtContent>
      </w:sdt>
      <w:r w:rsidRPr="00570A2A" w:rsidR="00833072">
        <w:t xml:space="preserve"> </w:t>
      </w:r>
      <w:r w:rsidRPr="00570A2A" w:rsidR="008C1E70">
        <w:t>I am pleased you have</w:t>
      </w:r>
      <w:r w:rsidRPr="00570A2A" w:rsidR="0062315C">
        <w:t xml:space="preserve"> read the E</w:t>
      </w:r>
      <w:r w:rsidRPr="00570A2A" w:rsidR="008C1E70">
        <w:t>A</w:t>
      </w:r>
      <w:r w:rsidRPr="00570A2A" w:rsidR="0062315C">
        <w:t xml:space="preserve">C report into water quality. </w:t>
      </w:r>
      <w:r w:rsidRPr="00570A2A" w:rsidR="008C1E70">
        <w:t xml:space="preserve">We are </w:t>
      </w:r>
      <w:r w:rsidRPr="00570A2A" w:rsidR="001470E2">
        <w:t xml:space="preserve">still </w:t>
      </w:r>
      <w:r w:rsidRPr="00570A2A" w:rsidR="0062315C">
        <w:t xml:space="preserve">awaiting the </w:t>
      </w:r>
      <w:r w:rsidRPr="00570A2A" w:rsidR="008C1E70">
        <w:t>G</w:t>
      </w:r>
      <w:r w:rsidRPr="00570A2A" w:rsidR="0062315C">
        <w:t xml:space="preserve">overnment response, which is now overdue but is due shortly, and I am sure </w:t>
      </w:r>
      <w:r w:rsidRPr="00570A2A" w:rsidR="008C1E70">
        <w:t xml:space="preserve">you will </w:t>
      </w:r>
      <w:r w:rsidRPr="00570A2A" w:rsidR="0062315C">
        <w:t>read that</w:t>
      </w:r>
      <w:r w:rsidRPr="00570A2A" w:rsidR="008C1E70">
        <w:t xml:space="preserve"> </w:t>
      </w:r>
      <w:r w:rsidRPr="00570A2A" w:rsidR="0062315C">
        <w:t>with similar</w:t>
      </w:r>
      <w:r w:rsidRPr="00570A2A" w:rsidR="008C1E70">
        <w:t xml:space="preserve">, if not </w:t>
      </w:r>
      <w:r w:rsidRPr="00570A2A" w:rsidR="0062315C">
        <w:t>greater</w:t>
      </w:r>
      <w:r w:rsidRPr="00570A2A" w:rsidR="001470E2">
        <w:t>,</w:t>
      </w:r>
      <w:r w:rsidRPr="00570A2A" w:rsidR="0062315C">
        <w:t xml:space="preserve"> care and attention</w:t>
      </w:r>
      <w:r w:rsidRPr="00570A2A" w:rsidR="008C1E70">
        <w:t xml:space="preserve">. Ofwat </w:t>
      </w:r>
      <w:r w:rsidRPr="00570A2A" w:rsidR="0062315C">
        <w:t xml:space="preserve">has </w:t>
      </w:r>
      <w:r w:rsidRPr="00570A2A" w:rsidR="008C1E70">
        <w:t xml:space="preserve">traditionally </w:t>
      </w:r>
      <w:r w:rsidRPr="00570A2A" w:rsidR="0062315C">
        <w:t>been a regulator</w:t>
      </w:r>
      <w:r w:rsidRPr="00570A2A" w:rsidR="008C1E70">
        <w:t xml:space="preserve">, as you have </w:t>
      </w:r>
      <w:r w:rsidRPr="00570A2A" w:rsidR="0062315C">
        <w:t xml:space="preserve">just been referring, </w:t>
      </w:r>
      <w:r w:rsidRPr="00570A2A" w:rsidR="008C1E70">
        <w:t xml:space="preserve">that has been </w:t>
      </w:r>
      <w:r w:rsidRPr="00570A2A" w:rsidR="0062315C">
        <w:t xml:space="preserve">focused on the money, on the returns </w:t>
      </w:r>
      <w:r w:rsidRPr="00570A2A" w:rsidR="001470E2">
        <w:t>that</w:t>
      </w:r>
      <w:r w:rsidRPr="00570A2A" w:rsidR="0062315C">
        <w:t xml:space="preserve"> water companies can</w:t>
      </w:r>
      <w:r w:rsidRPr="00570A2A" w:rsidR="008C1E70">
        <w:t xml:space="preserve"> </w:t>
      </w:r>
      <w:r w:rsidRPr="00570A2A" w:rsidR="0062315C">
        <w:t xml:space="preserve">earn through the pricing review mechanism. That is its primary purpose. It has not been an activist in regulating the wider responsibilities of water companies, in particular to the environment, which has </w:t>
      </w:r>
      <w:r w:rsidRPr="00570A2A" w:rsidR="000B7C4D">
        <w:t xml:space="preserve">primarily </w:t>
      </w:r>
      <w:r w:rsidRPr="00570A2A" w:rsidR="0062315C">
        <w:t xml:space="preserve">been the responsibility </w:t>
      </w:r>
      <w:r w:rsidRPr="00570A2A" w:rsidR="000B7C4D">
        <w:t xml:space="preserve">of </w:t>
      </w:r>
      <w:r w:rsidRPr="00570A2A" w:rsidR="0062315C">
        <w:t>the Environment Agency</w:t>
      </w:r>
      <w:r w:rsidRPr="00570A2A" w:rsidR="000B7C4D">
        <w:t>.</w:t>
      </w:r>
    </w:p>
    <w:p w:rsidR="0062315C" w:rsidRPr="00570A2A" w:rsidP="00484B41">
      <w:pPr>
        <w:pStyle w:val="Question"/>
        <w:numPr>
          <w:ilvl w:val="0"/>
          <w:numId w:val="0"/>
        </w:numPr>
        <w:ind w:left="794"/>
      </w:pPr>
      <w:r w:rsidRPr="00570A2A">
        <w:t>Do y</w:t>
      </w:r>
      <w:r w:rsidRPr="00570A2A">
        <w:t>ou see your appointment as</w:t>
      </w:r>
      <w:r w:rsidRPr="00570A2A" w:rsidR="001470E2">
        <w:t xml:space="preserve">, if I may </w:t>
      </w:r>
      <w:r w:rsidR="00017C5C">
        <w:t xml:space="preserve">say </w:t>
      </w:r>
      <w:r w:rsidRPr="00570A2A" w:rsidR="001470E2">
        <w:t>so,</w:t>
      </w:r>
      <w:r w:rsidRPr="00570A2A">
        <w:t xml:space="preserve"> a</w:t>
      </w:r>
      <w:r w:rsidRPr="00570A2A">
        <w:t xml:space="preserve"> more interventionist </w:t>
      </w:r>
      <w:r w:rsidRPr="00570A2A">
        <w:t>c</w:t>
      </w:r>
      <w:r w:rsidRPr="00570A2A">
        <w:t>hair, perhaps</w:t>
      </w:r>
      <w:r w:rsidRPr="00570A2A">
        <w:t xml:space="preserve">, </w:t>
      </w:r>
      <w:r w:rsidRPr="00570A2A">
        <w:t xml:space="preserve">than </w:t>
      </w:r>
      <w:r w:rsidRPr="00570A2A" w:rsidR="00610CE7">
        <w:t>we have</w:t>
      </w:r>
      <w:r w:rsidRPr="00570A2A">
        <w:t xml:space="preserve"> had before </w:t>
      </w:r>
      <w:r w:rsidRPr="00570A2A">
        <w:t>in Ofwat</w:t>
      </w:r>
      <w:r w:rsidRPr="00570A2A" w:rsidR="00484B41">
        <w:t xml:space="preserve">, </w:t>
      </w:r>
      <w:r w:rsidR="00017C5C">
        <w:t xml:space="preserve">and </w:t>
      </w:r>
      <w:r w:rsidRPr="00570A2A" w:rsidR="00484B41">
        <w:t xml:space="preserve">as </w:t>
      </w:r>
      <w:r w:rsidRPr="00570A2A">
        <w:t xml:space="preserve">raising the profile of the </w:t>
      </w:r>
      <w:r w:rsidRPr="00570A2A" w:rsidR="00EE6AF5">
        <w:t>organisation</w:t>
      </w:r>
      <w:r w:rsidRPr="00570A2A">
        <w:t xml:space="preserve"> and changing its awareness of its responsibilities?</w:t>
      </w:r>
    </w:p>
    <w:p w:rsidR="005A50FA" w:rsidRPr="00570A2A" w:rsidP="005A50FA">
      <w:pPr>
        <w:pStyle w:val="Answer"/>
      </w:pPr>
      <w:sdt>
        <w:sdtPr>
          <w:alias w:val="Witness"/>
          <w:id w:val="-1996030328"/>
          <w:placeholder>
            <w:docPart w:val="DefaultPlaceholder_-1854013440"/>
          </w:placeholder>
          <w:richText/>
        </w:sdtPr>
        <w:sdtContent>
          <w:r w:rsidRPr="00570A2A" w:rsidR="008C617D">
            <w:rPr>
              <w:b/>
              <w:i/>
            </w:rPr>
            <w:t>Iain Coucher:</w:t>
          </w:r>
          <w:r w:rsidRPr="00570A2A" w:rsidR="00484B41">
            <w:rPr>
              <w:b/>
            </w:rPr>
            <w:t xml:space="preserve"> </w:t>
          </w:r>
        </w:sdtContent>
      </w:sdt>
      <w:r w:rsidRPr="00570A2A" w:rsidR="00484B41">
        <w:t>W</w:t>
      </w:r>
      <w:r w:rsidRPr="00570A2A" w:rsidR="0062315C">
        <w:t xml:space="preserve">e certainly </w:t>
      </w:r>
      <w:r w:rsidRPr="00570A2A" w:rsidR="00F01481">
        <w:t>do not</w:t>
      </w:r>
      <w:r w:rsidRPr="00570A2A" w:rsidR="0062315C">
        <w:t xml:space="preserve"> want to cut across any </w:t>
      </w:r>
      <w:r w:rsidRPr="00570A2A" w:rsidR="00484B41">
        <w:t>of the accountabilit</w:t>
      </w:r>
      <w:r w:rsidRPr="00570A2A" w:rsidR="007C39BA">
        <w:t>ies</w:t>
      </w:r>
      <w:r w:rsidRPr="00570A2A" w:rsidR="00484B41">
        <w:t xml:space="preserve"> or responsibilit</w:t>
      </w:r>
      <w:r w:rsidRPr="00570A2A" w:rsidR="007C39BA">
        <w:t>ies</w:t>
      </w:r>
      <w:r w:rsidRPr="00570A2A" w:rsidR="00484B41">
        <w:t xml:space="preserve"> of the E</w:t>
      </w:r>
      <w:r w:rsidRPr="00570A2A" w:rsidR="0062315C">
        <w:t xml:space="preserve">nvironment </w:t>
      </w:r>
      <w:r w:rsidRPr="00570A2A" w:rsidR="00484B41">
        <w:t>Agency. It is</w:t>
      </w:r>
      <w:r w:rsidRPr="00570A2A" w:rsidR="0062315C">
        <w:t xml:space="preserve"> quite clear that</w:t>
      </w:r>
      <w:r w:rsidRPr="00570A2A" w:rsidR="007C39BA">
        <w:t xml:space="preserve"> it</w:t>
      </w:r>
      <w:r w:rsidRPr="00570A2A" w:rsidR="0062315C">
        <w:t xml:space="preserve"> regulate</w:t>
      </w:r>
      <w:r w:rsidRPr="00570A2A" w:rsidR="007C39BA">
        <w:t>s</w:t>
      </w:r>
      <w:r w:rsidRPr="00570A2A" w:rsidR="0062315C">
        <w:t xml:space="preserve"> the environmental performance of companies and set</w:t>
      </w:r>
      <w:r w:rsidR="00017C5C">
        <w:t>s</w:t>
      </w:r>
      <w:r w:rsidRPr="00570A2A" w:rsidR="0062315C">
        <w:t xml:space="preserve"> expectations</w:t>
      </w:r>
      <w:r w:rsidRPr="00570A2A" w:rsidR="00484B41">
        <w:t xml:space="preserve">. I would </w:t>
      </w:r>
      <w:r w:rsidRPr="00570A2A" w:rsidR="0062315C">
        <w:t>like to see more emphasis on making sure the assets comply with the legislation</w:t>
      </w:r>
      <w:r w:rsidRPr="00570A2A">
        <w:t>, and that water</w:t>
      </w:r>
      <w:r w:rsidRPr="00570A2A" w:rsidR="0062315C">
        <w:t xml:space="preserve"> companies have assets and capabilities that can deliver environmental outputs.</w:t>
      </w:r>
    </w:p>
    <w:p w:rsidR="00B24414" w:rsidRPr="00570A2A" w:rsidP="005A50FA">
      <w:pPr>
        <w:pStyle w:val="Answer"/>
      </w:pPr>
      <w:r w:rsidRPr="00570A2A">
        <w:t>W</w:t>
      </w:r>
      <w:r w:rsidRPr="00570A2A" w:rsidR="0062315C">
        <w:t>hat</w:t>
      </w:r>
      <w:r w:rsidRPr="00570A2A">
        <w:t xml:space="preserve"> has </w:t>
      </w:r>
      <w:r w:rsidRPr="00570A2A" w:rsidR="0062315C">
        <w:t xml:space="preserve">happened in the past is </w:t>
      </w:r>
      <w:r w:rsidRPr="00570A2A">
        <w:t xml:space="preserve">that </w:t>
      </w:r>
      <w:r w:rsidRPr="00570A2A" w:rsidR="0062315C">
        <w:t xml:space="preserve">they </w:t>
      </w:r>
      <w:r w:rsidRPr="00570A2A">
        <w:t>have not</w:t>
      </w:r>
      <w:r w:rsidRPr="00570A2A" w:rsidR="007C39BA">
        <w:t>. They have not</w:t>
      </w:r>
      <w:r w:rsidRPr="00570A2A">
        <w:t xml:space="preserve"> </w:t>
      </w:r>
      <w:r w:rsidRPr="00570A2A" w:rsidR="0062315C">
        <w:t>been spending enough money on the assets</w:t>
      </w:r>
      <w:r w:rsidRPr="00570A2A">
        <w:t xml:space="preserve"> of the water companies, so </w:t>
      </w:r>
      <w:r w:rsidRPr="00570A2A" w:rsidR="0062315C">
        <w:t xml:space="preserve">we </w:t>
      </w:r>
      <w:r w:rsidRPr="00570A2A">
        <w:t xml:space="preserve">are starting </w:t>
      </w:r>
      <w:r w:rsidRPr="00570A2A" w:rsidR="0062315C">
        <w:t>to get these spills</w:t>
      </w:r>
      <w:r w:rsidRPr="00570A2A">
        <w:t xml:space="preserve">. We are </w:t>
      </w:r>
      <w:r w:rsidRPr="00570A2A" w:rsidR="0062315C">
        <w:t>getting poor resilience</w:t>
      </w:r>
      <w:r w:rsidRPr="00570A2A">
        <w:t xml:space="preserve">. We are </w:t>
      </w:r>
      <w:r w:rsidRPr="00570A2A" w:rsidR="0062315C">
        <w:t>getting high level</w:t>
      </w:r>
      <w:r w:rsidRPr="00570A2A">
        <w:t xml:space="preserve">s </w:t>
      </w:r>
      <w:r w:rsidRPr="00570A2A" w:rsidR="0062315C">
        <w:t>of leakage</w:t>
      </w:r>
      <w:r w:rsidRPr="00570A2A">
        <w:t xml:space="preserve">. It </w:t>
      </w:r>
      <w:r w:rsidRPr="00570A2A" w:rsidR="0062315C">
        <w:t>is not about returns</w:t>
      </w:r>
      <w:r w:rsidRPr="00570A2A" w:rsidR="007C39BA">
        <w:t>;</w:t>
      </w:r>
      <w:r w:rsidRPr="00570A2A" w:rsidR="0062315C">
        <w:t xml:space="preserve"> it is about expenditure program</w:t>
      </w:r>
      <w:r w:rsidRPr="00570A2A">
        <w:t>mes</w:t>
      </w:r>
      <w:r w:rsidRPr="00570A2A" w:rsidR="0062315C">
        <w:t>.</w:t>
      </w:r>
    </w:p>
    <w:p w:rsidR="00D00D44" w:rsidRPr="00570A2A" w:rsidP="005A50FA">
      <w:pPr>
        <w:pStyle w:val="Answer"/>
      </w:pPr>
      <w:r w:rsidRPr="00570A2A">
        <w:t>W</w:t>
      </w:r>
      <w:r w:rsidRPr="00570A2A" w:rsidR="0062315C">
        <w:t>ater companies would be prepared to spend more</w:t>
      </w:r>
      <w:r w:rsidRPr="00570A2A">
        <w:t xml:space="preserve">, and presumably </w:t>
      </w:r>
      <w:r w:rsidRPr="00570A2A" w:rsidR="0062315C">
        <w:t>earn on that investment</w:t>
      </w:r>
      <w:r w:rsidRPr="00570A2A">
        <w:t>, but w</w:t>
      </w:r>
      <w:r w:rsidRPr="00570A2A" w:rsidR="0062315C">
        <w:t xml:space="preserve">e need to make sure the investment is </w:t>
      </w:r>
      <w:r w:rsidRPr="00570A2A">
        <w:t xml:space="preserve">fair, </w:t>
      </w:r>
      <w:r w:rsidRPr="00570A2A" w:rsidR="0062315C">
        <w:t xml:space="preserve">affordable, justifiable </w:t>
      </w:r>
      <w:r w:rsidRPr="00570A2A">
        <w:t xml:space="preserve">and </w:t>
      </w:r>
      <w:r w:rsidRPr="00570A2A" w:rsidR="0062315C">
        <w:t>reasonable in protecting the environment as well as delivering for consumer</w:t>
      </w:r>
      <w:r w:rsidRPr="00570A2A" w:rsidR="00730BFA">
        <w:t>s</w:t>
      </w:r>
      <w:r w:rsidRPr="00570A2A" w:rsidR="0062315C">
        <w:t xml:space="preserve">. </w:t>
      </w:r>
      <w:r w:rsidRPr="00570A2A">
        <w:t xml:space="preserve">I would not </w:t>
      </w:r>
      <w:r w:rsidRPr="00570A2A" w:rsidR="0062315C">
        <w:t xml:space="preserve">say I am necessarily </w:t>
      </w:r>
      <w:r w:rsidRPr="00570A2A">
        <w:t xml:space="preserve">going to be more </w:t>
      </w:r>
      <w:r w:rsidRPr="00570A2A" w:rsidR="0062315C">
        <w:t xml:space="preserve">interventionist, but </w:t>
      </w:r>
      <w:r w:rsidRPr="00570A2A" w:rsidR="00610CE7">
        <w:t>we have</w:t>
      </w:r>
      <w:r w:rsidRPr="00570A2A" w:rsidR="0062315C">
        <w:t xml:space="preserve"> to consider both parts of the balance, not just on the consumer side. Does that answer your question?</w:t>
      </w:r>
    </w:p>
    <w:p w:rsidR="00936155" w:rsidRPr="00570A2A" w:rsidP="003644D8">
      <w:pPr>
        <w:pStyle w:val="Question"/>
      </w:pPr>
      <w:sdt>
        <w:sdtPr>
          <w:alias w:val="Member"/>
          <w:tag w:val="&lt;Member mnisId='1542' dodsId='35388'&gt;"/>
          <w:id w:val="-1517066217"/>
          <w:placeholder>
            <w:docPart w:val="DefaultPlaceholder_-1854013440"/>
          </w:placeholder>
          <w:richText/>
        </w:sdtPr>
        <w:sdtContent>
          <w:r w:rsidRPr="00570A2A" w:rsidR="00D00D44">
            <w:rPr>
              <w:b/>
            </w:rPr>
            <w:t>Philip Dunne:</w:t>
          </w:r>
        </w:sdtContent>
      </w:sdt>
      <w:r w:rsidRPr="00570A2A" w:rsidR="00D00D44">
        <w:t xml:space="preserve"> </w:t>
      </w:r>
      <w:r w:rsidRPr="00570A2A" w:rsidR="007C39BA">
        <w:t>It does in</w:t>
      </w:r>
      <w:r w:rsidRPr="00570A2A" w:rsidR="00D00D44">
        <w:t xml:space="preserve"> part</w:t>
      </w:r>
      <w:r w:rsidRPr="00570A2A" w:rsidR="007C39BA">
        <w:t>, and</w:t>
      </w:r>
      <w:r w:rsidRPr="00570A2A" w:rsidR="00D00D44">
        <w:t xml:space="preserve"> </w:t>
      </w:r>
      <w:r w:rsidRPr="00570A2A" w:rsidR="0062315C">
        <w:t xml:space="preserve">I welcome what you say. </w:t>
      </w:r>
      <w:r w:rsidRPr="00570A2A" w:rsidR="00D00D44">
        <w:t xml:space="preserve">Chair, in our </w:t>
      </w:r>
      <w:r w:rsidR="00017C5C">
        <w:t>C</w:t>
      </w:r>
      <w:r w:rsidRPr="00570A2A" w:rsidR="00D00D44">
        <w:t xml:space="preserve">ommittee we </w:t>
      </w:r>
      <w:r w:rsidRPr="00570A2A" w:rsidR="0062315C">
        <w:t>looked</w:t>
      </w:r>
      <w:r w:rsidRPr="00570A2A" w:rsidR="00D00D44">
        <w:t xml:space="preserve"> at the </w:t>
      </w:r>
      <w:r w:rsidRPr="00570A2A" w:rsidR="0062315C">
        <w:t xml:space="preserve">pre and </w:t>
      </w:r>
      <w:r w:rsidRPr="00570A2A" w:rsidR="00D00D44">
        <w:t>post</w:t>
      </w:r>
      <w:r w:rsidRPr="00570A2A" w:rsidR="00124AE6">
        <w:t>-</w:t>
      </w:r>
      <w:r w:rsidRPr="00570A2A" w:rsidR="0062315C">
        <w:t>privati</w:t>
      </w:r>
      <w:r w:rsidRPr="00570A2A" w:rsidR="00D00D44">
        <w:t>s</w:t>
      </w:r>
      <w:r w:rsidRPr="00570A2A" w:rsidR="0062315C">
        <w:t xml:space="preserve">ation capital </w:t>
      </w:r>
      <w:r w:rsidRPr="00570A2A" w:rsidR="00D00D44">
        <w:t xml:space="preserve">expenditure </w:t>
      </w:r>
      <w:r w:rsidRPr="00570A2A" w:rsidR="0062315C">
        <w:t>by water companies</w:t>
      </w:r>
      <w:r w:rsidRPr="00570A2A" w:rsidR="00D00D44">
        <w:t>. B</w:t>
      </w:r>
      <w:r w:rsidRPr="00570A2A" w:rsidR="0062315C">
        <w:t>roadly speaking</w:t>
      </w:r>
      <w:r w:rsidRPr="00570A2A" w:rsidR="00D00D44">
        <w:t xml:space="preserve">, in the 10 </w:t>
      </w:r>
      <w:r w:rsidRPr="00570A2A" w:rsidR="0062315C">
        <w:t>years pri</w:t>
      </w:r>
      <w:r w:rsidRPr="00570A2A" w:rsidR="007C39BA">
        <w:t>or</w:t>
      </w:r>
      <w:r w:rsidRPr="00570A2A" w:rsidR="0062315C">
        <w:t xml:space="preserve"> to </w:t>
      </w:r>
      <w:r w:rsidRPr="00570A2A" w:rsidR="00D00D44">
        <w:t xml:space="preserve">1991 </w:t>
      </w:r>
      <w:r w:rsidRPr="00570A2A" w:rsidR="0062315C">
        <w:t>privati</w:t>
      </w:r>
      <w:r w:rsidRPr="00570A2A" w:rsidR="00D00D44">
        <w:t>s</w:t>
      </w:r>
      <w:r w:rsidRPr="00570A2A" w:rsidR="0062315C">
        <w:t>ation</w:t>
      </w:r>
      <w:r w:rsidRPr="00570A2A" w:rsidR="007C39BA">
        <w:t xml:space="preserve">, </w:t>
      </w:r>
      <w:r w:rsidRPr="00570A2A" w:rsidR="0062315C">
        <w:t xml:space="preserve">compared to the </w:t>
      </w:r>
      <w:r w:rsidRPr="00570A2A" w:rsidR="00D00D44">
        <w:t>10 years post</w:t>
      </w:r>
      <w:r w:rsidRPr="00570A2A" w:rsidR="00124AE6">
        <w:t>-</w:t>
      </w:r>
      <w:r w:rsidRPr="00570A2A" w:rsidR="0062315C">
        <w:t>privati</w:t>
      </w:r>
      <w:r w:rsidRPr="00570A2A" w:rsidR="00D00D44">
        <w:t>s</w:t>
      </w:r>
      <w:r w:rsidRPr="00570A2A" w:rsidR="0062315C">
        <w:t>ation</w:t>
      </w:r>
      <w:r w:rsidRPr="00570A2A" w:rsidR="007C39BA">
        <w:t>,</w:t>
      </w:r>
      <w:r w:rsidRPr="00570A2A" w:rsidR="00D00D44">
        <w:t xml:space="preserve"> </w:t>
      </w:r>
      <w:r w:rsidRPr="00570A2A" w:rsidR="0062315C">
        <w:t>the amount of capital expenditure invested by water companies collectively doubled on average</w:t>
      </w:r>
      <w:r w:rsidRPr="00570A2A" w:rsidR="007C39BA">
        <w:t>,</w:t>
      </w:r>
      <w:r w:rsidRPr="00570A2A" w:rsidR="0062315C">
        <w:t xml:space="preserve"> over th</w:t>
      </w:r>
      <w:r w:rsidRPr="00570A2A" w:rsidR="007C39BA">
        <w:t>at</w:t>
      </w:r>
      <w:r w:rsidRPr="00570A2A" w:rsidR="0062315C">
        <w:t xml:space="preserve"> </w:t>
      </w:r>
      <w:r w:rsidRPr="00570A2A">
        <w:t>10</w:t>
      </w:r>
      <w:r w:rsidRPr="00570A2A" w:rsidR="00124AE6">
        <w:t>-</w:t>
      </w:r>
      <w:r w:rsidRPr="00570A2A" w:rsidR="0062315C">
        <w:t>year period</w:t>
      </w:r>
      <w:r w:rsidRPr="00570A2A">
        <w:t>. Since then it has stalled, broadly speaking; it</w:t>
      </w:r>
      <w:r w:rsidRPr="00570A2A" w:rsidR="0062315C">
        <w:t xml:space="preserve"> </w:t>
      </w:r>
      <w:r w:rsidRPr="00570A2A">
        <w:t xml:space="preserve">goes up and </w:t>
      </w:r>
      <w:r w:rsidRPr="00570A2A" w:rsidR="0062315C">
        <w:t xml:space="preserve">down a bit, but within a pretty narrow range. </w:t>
      </w:r>
      <w:r w:rsidRPr="00570A2A">
        <w:t xml:space="preserve">It is </w:t>
      </w:r>
      <w:r w:rsidRPr="00570A2A" w:rsidR="0062315C">
        <w:t xml:space="preserve">around </w:t>
      </w:r>
      <w:r w:rsidRPr="00570A2A">
        <w:t xml:space="preserve">£1 </w:t>
      </w:r>
      <w:r w:rsidRPr="00570A2A" w:rsidR="0062315C">
        <w:t>billion a year</w:t>
      </w:r>
      <w:r w:rsidRPr="00570A2A">
        <w:t>.</w:t>
      </w:r>
    </w:p>
    <w:p w:rsidR="00235434" w:rsidRPr="00570A2A" w:rsidP="00235434">
      <w:pPr>
        <w:pStyle w:val="Question"/>
        <w:numPr>
          <w:ilvl w:val="0"/>
          <w:numId w:val="0"/>
        </w:numPr>
        <w:ind w:left="794"/>
      </w:pPr>
      <w:r w:rsidRPr="00570A2A">
        <w:t xml:space="preserve">The </w:t>
      </w:r>
      <w:r w:rsidRPr="00570A2A" w:rsidR="0062315C">
        <w:t xml:space="preserve">consequence of that has been, as </w:t>
      </w:r>
      <w:r w:rsidRPr="00570A2A" w:rsidR="00EE6AF5">
        <w:t>you are</w:t>
      </w:r>
      <w:r w:rsidRPr="00570A2A" w:rsidR="0062315C">
        <w:t xml:space="preserve"> identifying, an underinvestment in the resilience, in particular</w:t>
      </w:r>
      <w:r w:rsidRPr="00570A2A" w:rsidR="00C84BFF">
        <w:t xml:space="preserve">, </w:t>
      </w:r>
      <w:r w:rsidRPr="00570A2A" w:rsidR="0062315C">
        <w:t xml:space="preserve">of the waste water treatment side of the business. Water companies will earn a return on the capital investment that </w:t>
      </w:r>
      <w:r w:rsidRPr="00570A2A" w:rsidR="00C84BFF">
        <w:t xml:space="preserve">they are </w:t>
      </w:r>
      <w:r w:rsidRPr="00570A2A" w:rsidR="0062315C">
        <w:t xml:space="preserve">allowed to invest. </w:t>
      </w:r>
      <w:r w:rsidRPr="00570A2A" w:rsidR="00C84BFF">
        <w:t>Through the</w:t>
      </w:r>
      <w:r w:rsidRPr="00570A2A" w:rsidR="0062315C">
        <w:t xml:space="preserve"> </w:t>
      </w:r>
      <w:r w:rsidRPr="00570A2A" w:rsidR="007C39BA">
        <w:t>g</w:t>
      </w:r>
      <w:r w:rsidRPr="00570A2A" w:rsidR="0062315C">
        <w:t xml:space="preserve">reen </w:t>
      </w:r>
      <w:r w:rsidRPr="00570A2A" w:rsidR="007C39BA">
        <w:t>r</w:t>
      </w:r>
      <w:r w:rsidRPr="00570A2A" w:rsidR="0062315C">
        <w:t xml:space="preserve">ecovery </w:t>
      </w:r>
      <w:r w:rsidRPr="00570A2A" w:rsidR="007C39BA">
        <w:t>f</w:t>
      </w:r>
      <w:r w:rsidRPr="00570A2A" w:rsidR="0062315C">
        <w:t>und proposals</w:t>
      </w:r>
      <w:r w:rsidRPr="00570A2A" w:rsidR="007C39BA">
        <w:t>,</w:t>
      </w:r>
      <w:r w:rsidRPr="00570A2A" w:rsidR="00C84BFF">
        <w:t xml:space="preserve"> we have just seen some water </w:t>
      </w:r>
      <w:r w:rsidRPr="00570A2A" w:rsidR="0062315C">
        <w:t>companies seeking to invest significantly more outside the normal five</w:t>
      </w:r>
      <w:r w:rsidRPr="00570A2A" w:rsidR="00124AE6">
        <w:t>-</w:t>
      </w:r>
      <w:r w:rsidRPr="00570A2A" w:rsidR="0062315C">
        <w:t xml:space="preserve">year pricing period, and others being much more hesitant </w:t>
      </w:r>
      <w:r w:rsidRPr="00570A2A">
        <w:t xml:space="preserve">and </w:t>
      </w:r>
      <w:r w:rsidRPr="00570A2A" w:rsidR="0062315C">
        <w:t>not</w:t>
      </w:r>
      <w:r w:rsidRPr="00570A2A">
        <w:t xml:space="preserve"> c</w:t>
      </w:r>
      <w:r w:rsidRPr="00570A2A" w:rsidR="0062315C">
        <w:t>oming forward with proposals</w:t>
      </w:r>
      <w:r w:rsidRPr="00570A2A">
        <w:t xml:space="preserve">. Have </w:t>
      </w:r>
      <w:r w:rsidRPr="00570A2A" w:rsidR="0062315C">
        <w:t xml:space="preserve">you looked at the </w:t>
      </w:r>
      <w:r w:rsidRPr="00570A2A" w:rsidR="007C39BA">
        <w:t>g</w:t>
      </w:r>
      <w:r w:rsidRPr="00570A2A" w:rsidR="0062315C">
        <w:t xml:space="preserve">reen </w:t>
      </w:r>
      <w:r w:rsidRPr="00570A2A" w:rsidR="007C39BA">
        <w:t>r</w:t>
      </w:r>
      <w:r w:rsidRPr="00570A2A" w:rsidR="0062315C">
        <w:t xml:space="preserve">ecovery </w:t>
      </w:r>
      <w:r w:rsidRPr="00570A2A" w:rsidR="007C39BA">
        <w:t>f</w:t>
      </w:r>
      <w:r w:rsidRPr="00570A2A" w:rsidR="0062315C">
        <w:t>und proposals?</w:t>
      </w:r>
      <w:r w:rsidRPr="00570A2A">
        <w:t xml:space="preserve"> Do you </w:t>
      </w:r>
      <w:r w:rsidRPr="00570A2A" w:rsidR="0062315C">
        <w:t xml:space="preserve">have a view about whether this sets a precedent for permitting capital expenditure </w:t>
      </w:r>
      <w:r w:rsidRPr="00570A2A" w:rsidR="007C39BA">
        <w:t>out</w:t>
      </w:r>
      <w:r w:rsidRPr="00570A2A" w:rsidR="0062315C">
        <w:t xml:space="preserve">with </w:t>
      </w:r>
      <w:r w:rsidRPr="00570A2A" w:rsidR="007C39BA">
        <w:t xml:space="preserve">the </w:t>
      </w:r>
      <w:r w:rsidRPr="00570A2A" w:rsidR="0062315C">
        <w:t>five</w:t>
      </w:r>
      <w:r w:rsidRPr="00570A2A" w:rsidR="00124AE6">
        <w:t>-</w:t>
      </w:r>
      <w:r w:rsidRPr="00570A2A" w:rsidR="0062315C">
        <w:t>year pricing period</w:t>
      </w:r>
      <w:r w:rsidRPr="00570A2A">
        <w:t>?</w:t>
      </w:r>
    </w:p>
    <w:p w:rsidR="00B63A84" w:rsidRPr="00570A2A" w:rsidP="00235434">
      <w:pPr>
        <w:pStyle w:val="Answer"/>
      </w:pPr>
      <w:sdt>
        <w:sdtPr>
          <w:alias w:val="Witness"/>
          <w:id w:val="-349111455"/>
          <w:placeholder>
            <w:docPart w:val="DefaultPlaceholder_-1854013440"/>
          </w:placeholder>
          <w:richText/>
        </w:sdtPr>
        <w:sdtContent>
          <w:r w:rsidRPr="00570A2A" w:rsidR="008C617D">
            <w:rPr>
              <w:b/>
              <w:i/>
            </w:rPr>
            <w:t>Iain Coucher:</w:t>
          </w:r>
          <w:r w:rsidRPr="00570A2A" w:rsidR="00235434">
            <w:rPr>
              <w:b/>
            </w:rPr>
            <w:t xml:space="preserve"> </w:t>
          </w:r>
        </w:sdtContent>
      </w:sdt>
      <w:r w:rsidRPr="00570A2A" w:rsidR="0062315C">
        <w:t xml:space="preserve">I have not looked at </w:t>
      </w:r>
      <w:r w:rsidRPr="00570A2A" w:rsidR="00235434">
        <w:t xml:space="preserve">it in </w:t>
      </w:r>
      <w:r w:rsidRPr="00570A2A" w:rsidR="0062315C">
        <w:t>any great detail.</w:t>
      </w:r>
      <w:r w:rsidRPr="00570A2A" w:rsidR="00235434">
        <w:t xml:space="preserve"> </w:t>
      </w:r>
      <w:r w:rsidRPr="00570A2A" w:rsidR="0062315C">
        <w:t>I have had a number of conversations</w:t>
      </w:r>
      <w:r w:rsidRPr="00570A2A" w:rsidR="006171BD">
        <w:t xml:space="preserve"> and </w:t>
      </w:r>
      <w:r w:rsidRPr="00570A2A" w:rsidR="0062315C">
        <w:t xml:space="preserve">asked a few questions about </w:t>
      </w:r>
      <w:r w:rsidRPr="00570A2A" w:rsidR="006171BD">
        <w:t xml:space="preserve">whether we are </w:t>
      </w:r>
      <w:r w:rsidRPr="00570A2A" w:rsidR="0062315C">
        <w:t xml:space="preserve">constrained by doing financial settlements </w:t>
      </w:r>
      <w:r w:rsidRPr="00570A2A" w:rsidR="006171BD">
        <w:t xml:space="preserve">only inside a periodic </w:t>
      </w:r>
      <w:r w:rsidRPr="00570A2A" w:rsidR="0062315C">
        <w:t>review process</w:t>
      </w:r>
      <w:r w:rsidRPr="00570A2A" w:rsidR="006171BD">
        <w:t xml:space="preserve">. The answer must be </w:t>
      </w:r>
      <w:r w:rsidRPr="00570A2A" w:rsidR="0062315C">
        <w:t>no</w:t>
      </w:r>
      <w:r w:rsidRPr="00570A2A" w:rsidR="007A4291">
        <w:t xml:space="preserve">, but </w:t>
      </w:r>
      <w:r w:rsidRPr="00570A2A" w:rsidR="0062315C">
        <w:t>if people come forward with good schemes that are affordable</w:t>
      </w:r>
      <w:r w:rsidRPr="00570A2A" w:rsidR="007A4291">
        <w:t xml:space="preserve"> and </w:t>
      </w:r>
      <w:r w:rsidRPr="00570A2A" w:rsidR="0062315C">
        <w:t>justifiable</w:t>
      </w:r>
      <w:r w:rsidRPr="00570A2A" w:rsidR="007A4291">
        <w:t xml:space="preserve"> </w:t>
      </w:r>
      <w:r w:rsidRPr="00570A2A" w:rsidR="0062315C">
        <w:t xml:space="preserve">then we should be able to encourage </w:t>
      </w:r>
      <w:r w:rsidRPr="00570A2A" w:rsidR="00EE6AF5">
        <w:t>organisation</w:t>
      </w:r>
      <w:r w:rsidRPr="00570A2A" w:rsidR="007A4291">
        <w:t xml:space="preserve">s to </w:t>
      </w:r>
      <w:r w:rsidRPr="00570A2A" w:rsidR="0062315C">
        <w:t>do that inside a periodic review process</w:t>
      </w:r>
      <w:r w:rsidRPr="00570A2A" w:rsidR="007A4291">
        <w:t xml:space="preserve">. If </w:t>
      </w:r>
      <w:r w:rsidRPr="00570A2A" w:rsidR="0062315C">
        <w:t>we can find mechanisms by which great ideas</w:t>
      </w:r>
      <w:r w:rsidRPr="00570A2A" w:rsidR="007A4291">
        <w:t xml:space="preserve"> and </w:t>
      </w:r>
      <w:r w:rsidRPr="00570A2A" w:rsidR="0062315C">
        <w:t xml:space="preserve">great ways of improving things </w:t>
      </w:r>
      <w:r w:rsidRPr="00570A2A" w:rsidR="007C39BA">
        <w:t>that</w:t>
      </w:r>
      <w:r w:rsidRPr="00570A2A" w:rsidR="007A4291">
        <w:t xml:space="preserve"> </w:t>
      </w:r>
      <w:r w:rsidRPr="00570A2A" w:rsidR="0062315C">
        <w:t xml:space="preserve">provide benefit to consumers and communities can get approval inside </w:t>
      </w:r>
      <w:r w:rsidRPr="00570A2A" w:rsidR="007A4291">
        <w:t xml:space="preserve">that process then we </w:t>
      </w:r>
      <w:r w:rsidRPr="00570A2A" w:rsidR="0062315C">
        <w:t xml:space="preserve">should do it. I </w:t>
      </w:r>
      <w:r w:rsidRPr="00570A2A" w:rsidR="00F01481">
        <w:t>do not</w:t>
      </w:r>
      <w:r w:rsidRPr="00570A2A" w:rsidR="0062315C">
        <w:t xml:space="preserve"> </w:t>
      </w:r>
      <w:r w:rsidRPr="00570A2A" w:rsidR="007A4291">
        <w:t xml:space="preserve">yet </w:t>
      </w:r>
      <w:r w:rsidRPr="00570A2A" w:rsidR="0062315C">
        <w:t xml:space="preserve">fully understand the entirety of the </w:t>
      </w:r>
      <w:r w:rsidRPr="00570A2A" w:rsidR="007C39BA">
        <w:t>g</w:t>
      </w:r>
      <w:r w:rsidRPr="00570A2A" w:rsidR="0062315C">
        <w:t xml:space="preserve">reen </w:t>
      </w:r>
      <w:r w:rsidRPr="00570A2A" w:rsidR="007C39BA">
        <w:t>r</w:t>
      </w:r>
      <w:r w:rsidRPr="00570A2A" w:rsidR="0062315C">
        <w:t xml:space="preserve">ecovery </w:t>
      </w:r>
      <w:r w:rsidRPr="00570A2A" w:rsidR="007C39BA">
        <w:t>s</w:t>
      </w:r>
      <w:r w:rsidRPr="00570A2A" w:rsidR="0062315C">
        <w:t>cheme, but we should absolutely not wait until the end of a period</w:t>
      </w:r>
      <w:r w:rsidRPr="00570A2A" w:rsidR="00054A0B">
        <w:t xml:space="preserve">ic </w:t>
      </w:r>
      <w:r w:rsidRPr="00570A2A" w:rsidR="0062315C">
        <w:t xml:space="preserve">review to find ways in which you can make improvements to </w:t>
      </w:r>
      <w:r w:rsidRPr="00570A2A" w:rsidR="00054A0B">
        <w:t xml:space="preserve">the </w:t>
      </w:r>
      <w:r w:rsidRPr="00570A2A" w:rsidR="0062315C">
        <w:t>water quality.</w:t>
      </w:r>
    </w:p>
    <w:p w:rsidR="0025049F" w:rsidRPr="00570A2A" w:rsidP="00266BA2">
      <w:pPr>
        <w:pStyle w:val="Question"/>
      </w:pPr>
      <w:sdt>
        <w:sdtPr>
          <w:alias w:val="Member"/>
          <w:tag w:val="&lt;Member mnisId='1542' dodsId='35388'&gt;"/>
          <w:id w:val="-1885016113"/>
          <w:placeholder>
            <w:docPart w:val="DefaultPlaceholder_-1854013440"/>
          </w:placeholder>
          <w:richText/>
        </w:sdtPr>
        <w:sdtContent>
          <w:r w:rsidRPr="00570A2A" w:rsidR="00B63A84">
            <w:rPr>
              <w:b/>
            </w:rPr>
            <w:t>Philip Dunne:</w:t>
          </w:r>
        </w:sdtContent>
      </w:sdt>
      <w:r w:rsidRPr="00570A2A" w:rsidR="00B63A84">
        <w:t xml:space="preserve"> </w:t>
      </w:r>
      <w:r w:rsidRPr="00570A2A" w:rsidR="0062315C">
        <w:t xml:space="preserve">I </w:t>
      </w:r>
      <w:r w:rsidRPr="00570A2A" w:rsidR="001B5DD1">
        <w:t xml:space="preserve">would </w:t>
      </w:r>
      <w:r w:rsidRPr="00570A2A" w:rsidR="0062315C">
        <w:t xml:space="preserve">strongly encourage you to look at the bids that were made </w:t>
      </w:r>
      <w:r w:rsidRPr="00570A2A" w:rsidR="00B63A84">
        <w:t xml:space="preserve">and </w:t>
      </w:r>
      <w:r w:rsidRPr="00570A2A" w:rsidR="0062315C">
        <w:t>the bids that were approved by</w:t>
      </w:r>
      <w:r w:rsidRPr="00570A2A" w:rsidR="00B63A84">
        <w:t xml:space="preserve"> Ofwat </w:t>
      </w:r>
      <w:r w:rsidRPr="00570A2A" w:rsidR="0062315C">
        <w:t>through that scheme</w:t>
      </w:r>
      <w:r w:rsidRPr="00570A2A" w:rsidR="00B63A84">
        <w:t>, b</w:t>
      </w:r>
      <w:r w:rsidRPr="00570A2A" w:rsidR="0062315C">
        <w:t>ecause it is quite illustrative</w:t>
      </w:r>
      <w:r w:rsidRPr="00570A2A" w:rsidR="00B63A84">
        <w:t xml:space="preserve"> </w:t>
      </w:r>
      <w:r w:rsidRPr="00570A2A" w:rsidR="0062315C">
        <w:t>of the way in which different companies approach the issue of capital expenditure.</w:t>
      </w:r>
    </w:p>
    <w:p w:rsidR="0062315C" w:rsidRPr="00570A2A" w:rsidP="0025049F">
      <w:pPr>
        <w:pStyle w:val="Question"/>
        <w:numPr>
          <w:ilvl w:val="0"/>
          <w:numId w:val="0"/>
        </w:numPr>
        <w:ind w:left="794"/>
      </w:pPr>
      <w:r w:rsidRPr="00570A2A">
        <w:t xml:space="preserve">One of the other responsibilities of </w:t>
      </w:r>
      <w:r w:rsidRPr="00570A2A" w:rsidR="0025049F">
        <w:t xml:space="preserve">Ofwat is </w:t>
      </w:r>
      <w:r w:rsidRPr="00570A2A">
        <w:t>to fin</w:t>
      </w:r>
      <w:r w:rsidRPr="00570A2A" w:rsidR="0025049F">
        <w:t xml:space="preserve">e water </w:t>
      </w:r>
      <w:r w:rsidRPr="00570A2A">
        <w:t>companies for not meeting their objectives</w:t>
      </w:r>
      <w:r w:rsidRPr="00570A2A" w:rsidR="0025049F">
        <w:t xml:space="preserve">. This </w:t>
      </w:r>
      <w:r w:rsidRPr="00570A2A">
        <w:t>is one area where it works alongside the Environment Agency, but separately from</w:t>
      </w:r>
      <w:r w:rsidRPr="00570A2A" w:rsidR="001B5DD1">
        <w:t xml:space="preserve"> it</w:t>
      </w:r>
      <w:r w:rsidRPr="00570A2A" w:rsidR="0025049F">
        <w:t xml:space="preserve">. Ofwat </w:t>
      </w:r>
      <w:r w:rsidRPr="00570A2A">
        <w:t xml:space="preserve">introduced a very significant fine on </w:t>
      </w:r>
      <w:r w:rsidRPr="00570A2A" w:rsidR="0025049F">
        <w:t>S</w:t>
      </w:r>
      <w:r w:rsidRPr="00570A2A">
        <w:t xml:space="preserve">outhern </w:t>
      </w:r>
      <w:r w:rsidRPr="00570A2A" w:rsidR="0025049F">
        <w:t>W</w:t>
      </w:r>
      <w:r w:rsidRPr="00570A2A">
        <w:t>ater last year.</w:t>
      </w:r>
      <w:r w:rsidRPr="00570A2A" w:rsidR="0025049F">
        <w:t xml:space="preserve"> There was </w:t>
      </w:r>
      <w:r w:rsidRPr="00570A2A">
        <w:t xml:space="preserve">one big fine on </w:t>
      </w:r>
      <w:r w:rsidRPr="00570A2A" w:rsidR="0025049F">
        <w:t xml:space="preserve">Thames Water </w:t>
      </w:r>
      <w:r w:rsidRPr="00570A2A">
        <w:t>before that, but this was the first one where it was really flexing its muscles. Have you spent any time understanding the intricacies of that case</w:t>
      </w:r>
      <w:r w:rsidRPr="00570A2A" w:rsidR="00061FBA">
        <w:t xml:space="preserve">, </w:t>
      </w:r>
      <w:r w:rsidRPr="00570A2A">
        <w:t xml:space="preserve">or looked at it </w:t>
      </w:r>
      <w:r w:rsidRPr="00570A2A" w:rsidR="00061FBA">
        <w:t xml:space="preserve">at all as </w:t>
      </w:r>
      <w:r w:rsidRPr="00570A2A">
        <w:t>to what led to that</w:t>
      </w:r>
      <w:r w:rsidRPr="00570A2A" w:rsidR="00061FBA">
        <w:t xml:space="preserve"> fine of £90 million?</w:t>
      </w:r>
    </w:p>
    <w:p w:rsidR="00DC23FA" w:rsidRPr="00570A2A" w:rsidP="00DC23FA">
      <w:pPr>
        <w:pStyle w:val="Answer"/>
      </w:pPr>
      <w:sdt>
        <w:sdtPr>
          <w:alias w:val="Witness"/>
          <w:id w:val="1646864425"/>
          <w:placeholder>
            <w:docPart w:val="DefaultPlaceholder_-1854013440"/>
          </w:placeholder>
          <w:richText/>
        </w:sdtPr>
        <w:sdtContent>
          <w:r w:rsidRPr="00570A2A" w:rsidR="008C617D">
            <w:rPr>
              <w:b/>
              <w:i/>
            </w:rPr>
            <w:t>Iain Coucher:</w:t>
          </w:r>
          <w:r w:rsidRPr="00570A2A" w:rsidR="00061FBA">
            <w:rPr>
              <w:b/>
            </w:rPr>
            <w:t xml:space="preserve"> </w:t>
          </w:r>
        </w:sdtContent>
      </w:sdt>
      <w:r w:rsidRPr="00570A2A" w:rsidR="00061FBA">
        <w:t>Yes.</w:t>
      </w:r>
      <w:r w:rsidRPr="00570A2A" w:rsidR="0062315C">
        <w:t xml:space="preserve"> I have looked at some of it</w:t>
      </w:r>
      <w:r w:rsidRPr="00570A2A" w:rsidR="00061FBA">
        <w:t xml:space="preserve">. The </w:t>
      </w:r>
      <w:r w:rsidRPr="00570A2A" w:rsidR="0062315C">
        <w:t>fines that were levied against</w:t>
      </w:r>
      <w:r w:rsidRPr="00570A2A" w:rsidR="00061FBA">
        <w:t xml:space="preserve"> Southern Water</w:t>
      </w:r>
      <w:r w:rsidRPr="00570A2A" w:rsidR="0062315C">
        <w:t xml:space="preserve"> came both from the </w:t>
      </w:r>
      <w:r w:rsidRPr="00570A2A" w:rsidR="00061FBA">
        <w:t>E</w:t>
      </w:r>
      <w:r w:rsidRPr="00570A2A" w:rsidR="0062315C">
        <w:t>nvironment</w:t>
      </w:r>
      <w:r w:rsidRPr="00570A2A" w:rsidR="00061FBA">
        <w:t xml:space="preserve"> A</w:t>
      </w:r>
      <w:r w:rsidRPr="00570A2A" w:rsidR="0062315C">
        <w:t xml:space="preserve">gency and from </w:t>
      </w:r>
      <w:r w:rsidRPr="00570A2A" w:rsidR="00061FBA">
        <w:t>Ofwat</w:t>
      </w:r>
      <w:r w:rsidRPr="00570A2A" w:rsidR="0062315C">
        <w:t xml:space="preserve">. </w:t>
      </w:r>
      <w:r w:rsidRPr="00570A2A" w:rsidR="00061FBA">
        <w:t>M</w:t>
      </w:r>
      <w:r w:rsidRPr="00570A2A" w:rsidR="0062315C">
        <w:t xml:space="preserve">y understanding is the </w:t>
      </w:r>
      <w:r w:rsidRPr="00570A2A" w:rsidR="00061FBA">
        <w:t>E</w:t>
      </w:r>
      <w:r w:rsidRPr="00570A2A" w:rsidR="0062315C">
        <w:t xml:space="preserve">nvironment </w:t>
      </w:r>
      <w:r w:rsidRPr="00570A2A" w:rsidR="00061FBA">
        <w:t>A</w:t>
      </w:r>
      <w:r w:rsidRPr="00570A2A" w:rsidR="0062315C">
        <w:t>genc</w:t>
      </w:r>
      <w:r w:rsidRPr="00570A2A" w:rsidR="00061FBA">
        <w:t xml:space="preserve">y </w:t>
      </w:r>
      <w:r w:rsidRPr="00570A2A">
        <w:t xml:space="preserve">fines </w:t>
      </w:r>
      <w:r w:rsidRPr="00570A2A" w:rsidR="0062315C">
        <w:t xml:space="preserve">were </w:t>
      </w:r>
      <w:r w:rsidRPr="00570A2A">
        <w:t xml:space="preserve">as a result of </w:t>
      </w:r>
      <w:r w:rsidRPr="00570A2A" w:rsidR="0062315C">
        <w:t>breach</w:t>
      </w:r>
      <w:r w:rsidRPr="00570A2A">
        <w:t xml:space="preserve">ing </w:t>
      </w:r>
      <w:r w:rsidRPr="00570A2A" w:rsidR="0062315C">
        <w:t>the environmental permits that they had</w:t>
      </w:r>
      <w:r w:rsidRPr="00570A2A">
        <w:t xml:space="preserve"> and failing to deal with that, and the Ofwat </w:t>
      </w:r>
      <w:r w:rsidRPr="00570A2A" w:rsidR="0062315C">
        <w:t>fin</w:t>
      </w:r>
      <w:r w:rsidRPr="00570A2A">
        <w:t>e</w:t>
      </w:r>
      <w:r w:rsidRPr="00570A2A" w:rsidR="0062315C">
        <w:t xml:space="preserve">s related to breaches of the regulatory obligations on those </w:t>
      </w:r>
      <w:r w:rsidRPr="00570A2A" w:rsidR="00EE6AF5">
        <w:t>organisation</w:t>
      </w:r>
      <w:r w:rsidRPr="00570A2A" w:rsidR="0062315C">
        <w:t xml:space="preserve">s, both </w:t>
      </w:r>
      <w:r w:rsidRPr="00570A2A">
        <w:t xml:space="preserve">for </w:t>
      </w:r>
      <w:r w:rsidRPr="00570A2A" w:rsidR="0062315C">
        <w:t>manag</w:t>
      </w:r>
      <w:r w:rsidRPr="00570A2A">
        <w:t xml:space="preserve">ing </w:t>
      </w:r>
      <w:r w:rsidRPr="00570A2A" w:rsidR="0062315C">
        <w:t xml:space="preserve">the assets and to report the data on that. </w:t>
      </w:r>
      <w:r w:rsidRPr="00570A2A">
        <w:t>I</w:t>
      </w:r>
      <w:r w:rsidRPr="00570A2A" w:rsidR="0062315C">
        <w:t>t was a repeated situation</w:t>
      </w:r>
      <w:r w:rsidRPr="00570A2A">
        <w:t xml:space="preserve">, or going on for a </w:t>
      </w:r>
      <w:r w:rsidRPr="00570A2A" w:rsidR="0062315C">
        <w:t>long period of time</w:t>
      </w:r>
    </w:p>
    <w:p w:rsidR="00BD7C7A" w:rsidRPr="00570A2A" w:rsidP="00DC23FA">
      <w:pPr>
        <w:pStyle w:val="Answer"/>
      </w:pPr>
      <w:r w:rsidRPr="00570A2A">
        <w:t xml:space="preserve">That is </w:t>
      </w:r>
      <w:r w:rsidRPr="00570A2A" w:rsidR="0062315C">
        <w:t xml:space="preserve">how you differentiate between the </w:t>
      </w:r>
      <w:r w:rsidRPr="00570A2A">
        <w:t xml:space="preserve">Environment Agency and Ofwat. Ofwat will </w:t>
      </w:r>
      <w:r w:rsidRPr="00570A2A" w:rsidR="0062315C">
        <w:t>pursue regulatory compliance</w:t>
      </w:r>
      <w:r w:rsidRPr="00570A2A">
        <w:t xml:space="preserve">, and if they have </w:t>
      </w:r>
      <w:r w:rsidRPr="00570A2A" w:rsidR="0062315C">
        <w:t xml:space="preserve">a commitment to deliver for consumers or </w:t>
      </w:r>
      <w:r w:rsidRPr="00570A2A">
        <w:t xml:space="preserve">on the </w:t>
      </w:r>
      <w:r w:rsidRPr="00570A2A" w:rsidR="0062315C">
        <w:t xml:space="preserve">environment and then </w:t>
      </w:r>
      <w:r w:rsidRPr="00570A2A" w:rsidR="00660E32">
        <w:t xml:space="preserve">they are in of </w:t>
      </w:r>
      <w:r w:rsidRPr="00570A2A">
        <w:t>b</w:t>
      </w:r>
      <w:r w:rsidRPr="00570A2A" w:rsidR="0062315C">
        <w:t xml:space="preserve">reach those obligations, </w:t>
      </w:r>
      <w:r w:rsidRPr="00570A2A" w:rsidR="00660E32">
        <w:t xml:space="preserve">it </w:t>
      </w:r>
      <w:r w:rsidRPr="00570A2A" w:rsidR="0062315C">
        <w:t xml:space="preserve">should take action. </w:t>
      </w:r>
      <w:r w:rsidRPr="00570A2A">
        <w:t>T</w:t>
      </w:r>
      <w:r w:rsidRPr="00570A2A" w:rsidR="0062315C">
        <w:t>hat</w:t>
      </w:r>
      <w:r w:rsidRPr="00570A2A">
        <w:t xml:space="preserve"> is </w:t>
      </w:r>
      <w:r w:rsidRPr="00570A2A" w:rsidR="0062315C">
        <w:t>outwith the EA</w:t>
      </w:r>
      <w:r w:rsidRPr="00570A2A">
        <w:t xml:space="preserve">’s </w:t>
      </w:r>
      <w:r w:rsidRPr="00570A2A" w:rsidR="0062315C">
        <w:t xml:space="preserve">obligations on environmental actions as well, and I applaud that. </w:t>
      </w:r>
    </w:p>
    <w:p w:rsidR="008922D2" w:rsidRPr="00570A2A" w:rsidP="00536405">
      <w:pPr>
        <w:pStyle w:val="Answer"/>
      </w:pPr>
      <w:r w:rsidRPr="00570A2A">
        <w:t xml:space="preserve">Nobody </w:t>
      </w:r>
      <w:r w:rsidRPr="00570A2A" w:rsidR="0062315C">
        <w:t xml:space="preserve">really wants these </w:t>
      </w:r>
      <w:r w:rsidRPr="00570A2A" w:rsidR="00EE6AF5">
        <w:t>organisation</w:t>
      </w:r>
      <w:r w:rsidRPr="00570A2A" w:rsidR="0062315C">
        <w:t>s to be fine</w:t>
      </w:r>
      <w:r w:rsidRPr="00570A2A">
        <w:t>d</w:t>
      </w:r>
      <w:r w:rsidRPr="00570A2A" w:rsidR="0062315C">
        <w:t>. We want them to perform</w:t>
      </w:r>
      <w:r w:rsidRPr="00570A2A">
        <w:t xml:space="preserve">, </w:t>
      </w:r>
      <w:r w:rsidRPr="00570A2A" w:rsidR="0062315C">
        <w:t>and we need early visibility and to intervene ahead of them</w:t>
      </w:r>
      <w:r w:rsidRPr="00570A2A">
        <w:t xml:space="preserve"> breaching </w:t>
      </w:r>
      <w:r w:rsidRPr="00570A2A" w:rsidR="0062315C">
        <w:t>obligatio</w:t>
      </w:r>
      <w:r w:rsidRPr="00570A2A" w:rsidR="00C8594B">
        <w:t>n</w:t>
      </w:r>
      <w:r w:rsidRPr="00570A2A">
        <w:t>s. It is</w:t>
      </w:r>
      <w:r w:rsidRPr="00570A2A" w:rsidR="0062315C">
        <w:t xml:space="preserve"> about reporting</w:t>
      </w:r>
      <w:r w:rsidRPr="00570A2A">
        <w:t xml:space="preserve">. </w:t>
      </w:r>
      <w:r w:rsidRPr="00570A2A" w:rsidR="0062315C">
        <w:t xml:space="preserve">I worry that the areas </w:t>
      </w:r>
      <w:r w:rsidRPr="00570A2A" w:rsidR="00660E32">
        <w:t>that</w:t>
      </w:r>
      <w:r w:rsidRPr="00570A2A" w:rsidR="0062315C">
        <w:t xml:space="preserve"> </w:t>
      </w:r>
      <w:r w:rsidRPr="00570A2A">
        <w:t xml:space="preserve">Ofwat </w:t>
      </w:r>
      <w:r w:rsidRPr="00570A2A" w:rsidR="0062315C">
        <w:t xml:space="preserve">uncovered with regards to </w:t>
      </w:r>
      <w:r w:rsidRPr="00570A2A">
        <w:t xml:space="preserve">Southern Water, </w:t>
      </w:r>
      <w:r w:rsidRPr="00570A2A" w:rsidR="0062315C">
        <w:t xml:space="preserve">which in part </w:t>
      </w:r>
      <w:r w:rsidRPr="00570A2A">
        <w:t xml:space="preserve">are </w:t>
      </w:r>
      <w:r w:rsidRPr="00570A2A" w:rsidR="0062315C">
        <w:t>related to asset information</w:t>
      </w:r>
      <w:r w:rsidRPr="00570A2A">
        <w:t xml:space="preserve"> and </w:t>
      </w:r>
      <w:r w:rsidRPr="00570A2A" w:rsidR="0062315C">
        <w:t xml:space="preserve">asset knowledge, </w:t>
      </w:r>
      <w:r w:rsidRPr="00570A2A" w:rsidR="00536405">
        <w:t xml:space="preserve">mean that we </w:t>
      </w:r>
      <w:r w:rsidRPr="00570A2A" w:rsidR="0062315C">
        <w:t xml:space="preserve">may well find other </w:t>
      </w:r>
      <w:r w:rsidRPr="00570A2A" w:rsidR="00EE6AF5">
        <w:t>organisation</w:t>
      </w:r>
      <w:r w:rsidRPr="00570A2A" w:rsidR="0062315C">
        <w:t>s in similar situations.</w:t>
      </w:r>
      <w:r w:rsidRPr="00570A2A" w:rsidR="00536405">
        <w:t xml:space="preserve"> </w:t>
      </w:r>
      <w:r w:rsidRPr="00570A2A" w:rsidR="0062315C">
        <w:t xml:space="preserve">I </w:t>
      </w:r>
      <w:r w:rsidRPr="00570A2A" w:rsidR="00536405">
        <w:t xml:space="preserve">cannot </w:t>
      </w:r>
      <w:r w:rsidRPr="00570A2A" w:rsidR="0062315C">
        <w:t xml:space="preserve">say that for sure, but you get a sense that </w:t>
      </w:r>
      <w:r w:rsidRPr="00570A2A" w:rsidR="00EE6AF5">
        <w:t>organisation</w:t>
      </w:r>
      <w:r w:rsidRPr="00570A2A" w:rsidR="0062315C">
        <w:t xml:space="preserve">s are not quite </w:t>
      </w:r>
      <w:r w:rsidRPr="00570A2A">
        <w:t xml:space="preserve">as </w:t>
      </w:r>
      <w:r w:rsidRPr="00570A2A" w:rsidR="0062315C">
        <w:t>on top of their asset information</w:t>
      </w:r>
      <w:r w:rsidRPr="00570A2A">
        <w:t xml:space="preserve"> as </w:t>
      </w:r>
      <w:r w:rsidRPr="00570A2A" w:rsidR="0062315C">
        <w:t>they ought to</w:t>
      </w:r>
      <w:r w:rsidRPr="00570A2A">
        <w:t xml:space="preserve"> be</w:t>
      </w:r>
      <w:r w:rsidRPr="00570A2A" w:rsidR="0062315C">
        <w:t>.</w:t>
      </w:r>
    </w:p>
    <w:p w:rsidR="0062315C" w:rsidRPr="00570A2A" w:rsidP="00AA432A">
      <w:pPr>
        <w:pStyle w:val="Question"/>
      </w:pPr>
      <w:sdt>
        <w:sdtPr>
          <w:alias w:val="Member"/>
          <w:tag w:val="&lt;Member mnisId='1542' dodsId='35388'&gt;"/>
          <w:id w:val="1977638701"/>
          <w:placeholder>
            <w:docPart w:val="DefaultPlaceholder_-1854013440"/>
          </w:placeholder>
          <w:richText/>
        </w:sdtPr>
        <w:sdtContent>
          <w:r w:rsidRPr="00570A2A" w:rsidR="008922D2">
            <w:rPr>
              <w:b/>
            </w:rPr>
            <w:t>Philip Dunne:</w:t>
          </w:r>
        </w:sdtContent>
      </w:sdt>
      <w:r w:rsidRPr="00570A2A" w:rsidR="008922D2">
        <w:t xml:space="preserve"> </w:t>
      </w:r>
      <w:r w:rsidRPr="00570A2A" w:rsidR="00660E32">
        <w:t>F</w:t>
      </w:r>
      <w:r w:rsidRPr="00570A2A">
        <w:t xml:space="preserve">rom what you say about fines, would you agree with campaigners </w:t>
      </w:r>
      <w:r w:rsidRPr="00570A2A" w:rsidR="00660E32">
        <w:t xml:space="preserve">who are </w:t>
      </w:r>
      <w:r w:rsidRPr="00570A2A">
        <w:t xml:space="preserve">arguing that fines levied on water companies for </w:t>
      </w:r>
      <w:r w:rsidRPr="00570A2A" w:rsidR="00A164E1">
        <w:t>b</w:t>
      </w:r>
      <w:r w:rsidRPr="00570A2A">
        <w:t xml:space="preserve">reaching their obligations should be invested back into dealing with the problems that </w:t>
      </w:r>
      <w:r w:rsidRPr="00570A2A" w:rsidR="00A164E1">
        <w:t xml:space="preserve">were not </w:t>
      </w:r>
      <w:r w:rsidRPr="00570A2A">
        <w:t>addressed by water companies, rather than being subsumed within general funding of the Treasury?</w:t>
      </w:r>
    </w:p>
    <w:p w:rsidR="008F0CC9" w:rsidRPr="00570A2A" w:rsidP="008F0CC9">
      <w:pPr>
        <w:pStyle w:val="Answer"/>
      </w:pPr>
      <w:sdt>
        <w:sdtPr>
          <w:alias w:val="Witness"/>
          <w:id w:val="-782336397"/>
          <w:placeholder>
            <w:docPart w:val="DefaultPlaceholder_-1854013440"/>
          </w:placeholder>
          <w:richText/>
        </w:sdtPr>
        <w:sdtContent>
          <w:r w:rsidRPr="00570A2A" w:rsidR="008C617D">
            <w:rPr>
              <w:b/>
              <w:i/>
            </w:rPr>
            <w:t>Iain Coucher:</w:t>
          </w:r>
          <w:r w:rsidRPr="00570A2A" w:rsidR="00A164E1">
            <w:rPr>
              <w:b/>
            </w:rPr>
            <w:t xml:space="preserve"> </w:t>
          </w:r>
        </w:sdtContent>
      </w:sdt>
      <w:r w:rsidRPr="00570A2A" w:rsidR="0062315C">
        <w:t xml:space="preserve">I am </w:t>
      </w:r>
      <w:r w:rsidRPr="00570A2A" w:rsidR="00A164E1">
        <w:t xml:space="preserve">now </w:t>
      </w:r>
      <w:r w:rsidRPr="00570A2A" w:rsidR="0062315C">
        <w:t>speaking without knowledge.</w:t>
      </w:r>
      <w:r w:rsidRPr="00570A2A" w:rsidR="00A164E1">
        <w:t xml:space="preserve"> </w:t>
      </w:r>
      <w:r w:rsidRPr="00570A2A" w:rsidR="0062315C">
        <w:t>My belief was that some of the fines</w:t>
      </w:r>
      <w:r w:rsidRPr="00570A2A" w:rsidR="00C658F5">
        <w:t>—</w:t>
      </w:r>
      <w:r w:rsidRPr="00570A2A" w:rsidR="0062315C">
        <w:t>certainly one of the</w:t>
      </w:r>
      <w:r w:rsidRPr="00570A2A">
        <w:t>m—</w:t>
      </w:r>
      <w:r w:rsidRPr="00570A2A" w:rsidR="0062315C">
        <w:t xml:space="preserve">were to be reinvested </w:t>
      </w:r>
      <w:r w:rsidRPr="00570A2A">
        <w:t xml:space="preserve">back into the water system </w:t>
      </w:r>
      <w:r w:rsidRPr="00570A2A" w:rsidR="0062315C">
        <w:t>itself, rather than being paid to a general fund.</w:t>
      </w:r>
    </w:p>
    <w:p w:rsidR="0062315C" w:rsidRPr="00570A2A" w:rsidP="005E15A0">
      <w:pPr>
        <w:pStyle w:val="Question"/>
      </w:pPr>
      <w:sdt>
        <w:sdtPr>
          <w:alias w:val="Member"/>
          <w:tag w:val="&lt;Member mnisId='1542' dodsId='35388'&gt;"/>
          <w:id w:val="1473479596"/>
          <w:placeholder>
            <w:docPart w:val="DefaultPlaceholder_-1854013440"/>
          </w:placeholder>
          <w:richText/>
        </w:sdtPr>
        <w:sdtContent>
          <w:r w:rsidRPr="00570A2A" w:rsidR="008F0CC9">
            <w:rPr>
              <w:b/>
            </w:rPr>
            <w:t>Philip Dunne:</w:t>
          </w:r>
        </w:sdtContent>
      </w:sdt>
      <w:r w:rsidRPr="00570A2A" w:rsidR="008F0CC9">
        <w:t xml:space="preserve"> There may be </w:t>
      </w:r>
      <w:r w:rsidRPr="00570A2A">
        <w:t xml:space="preserve">a different approach taken by the Environment Agency </w:t>
      </w:r>
      <w:r w:rsidRPr="00570A2A" w:rsidR="008F0CC9">
        <w:t xml:space="preserve">and Ofwat as to </w:t>
      </w:r>
      <w:r w:rsidRPr="00570A2A">
        <w:t xml:space="preserve">what happens to </w:t>
      </w:r>
      <w:r w:rsidRPr="00570A2A" w:rsidR="008F0CC9">
        <w:t xml:space="preserve">the fines, but </w:t>
      </w:r>
      <w:r w:rsidRPr="00570A2A" w:rsidR="005E15A0">
        <w:t xml:space="preserve">can </w:t>
      </w:r>
      <w:r w:rsidRPr="00570A2A">
        <w:t>I encourage you to look at th</w:t>
      </w:r>
      <w:r w:rsidRPr="00570A2A" w:rsidR="008F0CC9">
        <w:t>at, s</w:t>
      </w:r>
      <w:r w:rsidRPr="00570A2A">
        <w:t xml:space="preserve">hould you become </w:t>
      </w:r>
      <w:r w:rsidRPr="00570A2A" w:rsidR="005E15A0">
        <w:t>c</w:t>
      </w:r>
      <w:r w:rsidRPr="00570A2A">
        <w:t>hair</w:t>
      </w:r>
      <w:r w:rsidRPr="00570A2A" w:rsidR="005E15A0">
        <w:t>?</w:t>
      </w:r>
      <w:r w:rsidRPr="00570A2A" w:rsidR="008F0CC9">
        <w:t xml:space="preserve"> </w:t>
      </w:r>
      <w:r w:rsidRPr="00570A2A" w:rsidR="003226E5">
        <w:t xml:space="preserve">As </w:t>
      </w:r>
      <w:r w:rsidRPr="00570A2A">
        <w:t>you rightly say, we need to be getting the improvement in performance rather than fin</w:t>
      </w:r>
      <w:r w:rsidRPr="00570A2A" w:rsidR="003226E5">
        <w:t xml:space="preserve">es </w:t>
      </w:r>
      <w:r w:rsidRPr="00570A2A">
        <w:t>being issued as a penalty</w:t>
      </w:r>
      <w:r w:rsidRPr="00570A2A" w:rsidR="005E15A0">
        <w:t>,</w:t>
      </w:r>
      <w:r w:rsidRPr="00570A2A">
        <w:t xml:space="preserve"> which causes other issues but </w:t>
      </w:r>
      <w:r w:rsidRPr="00570A2A" w:rsidR="003226E5">
        <w:t xml:space="preserve">does not </w:t>
      </w:r>
      <w:r w:rsidRPr="00570A2A" w:rsidR="005E15A0">
        <w:t xml:space="preserve">help </w:t>
      </w:r>
      <w:r w:rsidRPr="00570A2A">
        <w:t>fix</w:t>
      </w:r>
      <w:r w:rsidRPr="00570A2A" w:rsidR="005E15A0">
        <w:t xml:space="preserve"> the problem</w:t>
      </w:r>
      <w:r w:rsidRPr="00570A2A">
        <w:t>.</w:t>
      </w:r>
    </w:p>
    <w:p w:rsidR="00725A25" w:rsidRPr="00570A2A" w:rsidP="00725A25">
      <w:pPr>
        <w:pStyle w:val="Answer"/>
      </w:pPr>
      <w:sdt>
        <w:sdtPr>
          <w:alias w:val="Witness"/>
          <w:id w:val="-1457249421"/>
          <w:placeholder>
            <w:docPart w:val="DefaultPlaceholder_-1854013440"/>
          </w:placeholder>
          <w:richText/>
        </w:sdtPr>
        <w:sdtContent>
          <w:r w:rsidRPr="00570A2A" w:rsidR="008C617D">
            <w:rPr>
              <w:b/>
              <w:i/>
            </w:rPr>
            <w:t>Iain Coucher:</w:t>
          </w:r>
          <w:r w:rsidRPr="00570A2A" w:rsidR="003226E5">
            <w:rPr>
              <w:b/>
            </w:rPr>
            <w:t xml:space="preserve"> </w:t>
          </w:r>
        </w:sdtContent>
      </w:sdt>
      <w:r w:rsidRPr="00570A2A" w:rsidR="003226E5">
        <w:t>Yes. I</w:t>
      </w:r>
      <w:r w:rsidRPr="00570A2A" w:rsidR="0062315C">
        <w:t xml:space="preserve"> do genuinely believe that if there</w:t>
      </w:r>
      <w:r w:rsidRPr="00570A2A" w:rsidR="003226E5">
        <w:t xml:space="preserve"> is </w:t>
      </w:r>
      <w:r w:rsidRPr="00570A2A" w:rsidR="0062315C">
        <w:t>a fine to be paid</w:t>
      </w:r>
      <w:r w:rsidRPr="00570A2A" w:rsidR="005E15A0">
        <w:t>,</w:t>
      </w:r>
      <w:r w:rsidRPr="00570A2A" w:rsidR="003226E5">
        <w:t xml:space="preserve"> </w:t>
      </w:r>
      <w:r w:rsidRPr="00570A2A" w:rsidR="0062315C">
        <w:t xml:space="preserve">it is better to be reinvested back into the infrastructure or back to </w:t>
      </w:r>
      <w:r w:rsidRPr="00570A2A" w:rsidR="0062315C">
        <w:t xml:space="preserve">consumers, rather than going to </w:t>
      </w:r>
      <w:r w:rsidRPr="00570A2A">
        <w:t>general taxation.</w:t>
      </w:r>
      <w:r w:rsidRPr="00570A2A" w:rsidR="005E15A0">
        <w:t xml:space="preserve"> I assumed that was the case.</w:t>
      </w:r>
    </w:p>
    <w:p w:rsidR="002F0B62" w:rsidRPr="00570A2A" w:rsidP="00401159">
      <w:pPr>
        <w:pStyle w:val="Question"/>
      </w:pPr>
      <w:sdt>
        <w:sdtPr>
          <w:alias w:val="Member"/>
          <w:tag w:val="&lt;Member mnisId='1542' dodsId='35388'&gt;"/>
          <w:id w:val="1716772727"/>
          <w:placeholder>
            <w:docPart w:val="DefaultPlaceholder_-1854013440"/>
          </w:placeholder>
          <w:richText/>
        </w:sdtPr>
        <w:sdtContent>
          <w:r w:rsidRPr="00570A2A" w:rsidR="00725A25">
            <w:rPr>
              <w:b/>
            </w:rPr>
            <w:t>Philip Dunne:</w:t>
          </w:r>
        </w:sdtContent>
      </w:sdt>
      <w:r w:rsidRPr="00570A2A" w:rsidR="00725A25">
        <w:t xml:space="preserve"> T</w:t>
      </w:r>
      <w:r w:rsidRPr="00570A2A" w:rsidR="0062315C">
        <w:t xml:space="preserve">here was an investigation launched last autumn by </w:t>
      </w:r>
      <w:r w:rsidRPr="00570A2A" w:rsidR="00725A25">
        <w:t xml:space="preserve">Ofwat </w:t>
      </w:r>
      <w:r w:rsidRPr="00570A2A" w:rsidR="0062315C">
        <w:t>and the Environment Agency</w:t>
      </w:r>
      <w:r w:rsidRPr="00570A2A" w:rsidR="00725A25">
        <w:t xml:space="preserve"> </w:t>
      </w:r>
      <w:r w:rsidRPr="00570A2A" w:rsidR="0062315C">
        <w:t>into a number of water companies that appear</w:t>
      </w:r>
      <w:r w:rsidRPr="00570A2A" w:rsidR="005E15A0">
        <w:t>ed</w:t>
      </w:r>
      <w:r w:rsidRPr="00570A2A" w:rsidR="0062315C">
        <w:t xml:space="preserve"> to be </w:t>
      </w:r>
      <w:r w:rsidRPr="00570A2A" w:rsidR="00725A25">
        <w:t xml:space="preserve">in breach of </w:t>
      </w:r>
      <w:r w:rsidRPr="00570A2A" w:rsidR="0062315C">
        <w:t>their obligations</w:t>
      </w:r>
      <w:r w:rsidRPr="00570A2A" w:rsidR="00725A25">
        <w:t xml:space="preserve"> and </w:t>
      </w:r>
      <w:r w:rsidRPr="00570A2A" w:rsidR="0062315C">
        <w:t xml:space="preserve">undertakings. That is ongoing, so I am not expecting you to comment on that, but one of the consequences of that investigation being launched was </w:t>
      </w:r>
      <w:r w:rsidRPr="00570A2A">
        <w:t xml:space="preserve">that it perhaps </w:t>
      </w:r>
      <w:r w:rsidRPr="00570A2A" w:rsidR="0062315C">
        <w:t xml:space="preserve">exposed a lack of diligence by the regulators themselves into keeping an eye on what </w:t>
      </w:r>
      <w:r w:rsidRPr="00570A2A">
        <w:t xml:space="preserve">the water </w:t>
      </w:r>
      <w:r w:rsidRPr="00570A2A" w:rsidR="0062315C">
        <w:t>companies</w:t>
      </w:r>
      <w:r w:rsidRPr="00570A2A">
        <w:t xml:space="preserve"> </w:t>
      </w:r>
      <w:r w:rsidRPr="00570A2A" w:rsidR="0062315C">
        <w:t>were doing</w:t>
      </w:r>
      <w:r w:rsidRPr="00570A2A">
        <w:t>.</w:t>
      </w:r>
    </w:p>
    <w:p w:rsidR="002F0B62" w:rsidRPr="00570A2A" w:rsidP="002F0B62">
      <w:pPr>
        <w:pStyle w:val="Question"/>
        <w:numPr>
          <w:ilvl w:val="0"/>
          <w:numId w:val="0"/>
        </w:numPr>
        <w:ind w:left="794"/>
      </w:pPr>
      <w:r w:rsidRPr="00570A2A">
        <w:t>W</w:t>
      </w:r>
      <w:r w:rsidRPr="00570A2A" w:rsidR="0062315C">
        <w:t xml:space="preserve">ith the new Office </w:t>
      </w:r>
      <w:r w:rsidRPr="00570A2A">
        <w:t xml:space="preserve">for </w:t>
      </w:r>
      <w:r w:rsidRPr="00570A2A" w:rsidR="0062315C">
        <w:t>Environmental Protection coming into the regulatory picture</w:t>
      </w:r>
      <w:r w:rsidRPr="00570A2A">
        <w:t>, w</w:t>
      </w:r>
      <w:r w:rsidRPr="00570A2A" w:rsidR="0062315C">
        <w:t xml:space="preserve">e as a </w:t>
      </w:r>
      <w:r w:rsidRPr="00570A2A">
        <w:t>c</w:t>
      </w:r>
      <w:r w:rsidRPr="00570A2A" w:rsidR="0062315C">
        <w:t>ommittee</w:t>
      </w:r>
      <w:r w:rsidRPr="00570A2A">
        <w:t xml:space="preserve"> </w:t>
      </w:r>
      <w:r w:rsidRPr="00570A2A" w:rsidR="0062315C">
        <w:t xml:space="preserve">have had discussions with the new </w:t>
      </w:r>
      <w:r w:rsidRPr="00570A2A" w:rsidR="005E15A0">
        <w:t>c</w:t>
      </w:r>
      <w:r w:rsidRPr="00570A2A" w:rsidR="0062315C">
        <w:t xml:space="preserve">hair of the Office </w:t>
      </w:r>
      <w:r w:rsidRPr="00570A2A">
        <w:t xml:space="preserve">for </w:t>
      </w:r>
      <w:r w:rsidRPr="00570A2A" w:rsidR="0062315C">
        <w:t xml:space="preserve">Environmental Protection, </w:t>
      </w:r>
      <w:r w:rsidRPr="00570A2A">
        <w:t xml:space="preserve">who has </w:t>
      </w:r>
      <w:r w:rsidRPr="00570A2A" w:rsidR="0062315C">
        <w:t xml:space="preserve">indicated that water is one of the areas where </w:t>
      </w:r>
      <w:r w:rsidRPr="00570A2A" w:rsidR="005E15A0">
        <w:t xml:space="preserve">it is </w:t>
      </w:r>
      <w:r w:rsidRPr="00570A2A" w:rsidR="0062315C">
        <w:t xml:space="preserve">going to take particular early interest. Have you given any consideration to the relationship that you will have with the Office </w:t>
      </w:r>
      <w:r w:rsidRPr="00570A2A">
        <w:t xml:space="preserve">for </w:t>
      </w:r>
      <w:r w:rsidRPr="00570A2A" w:rsidR="0062315C">
        <w:t>Environmental Protection?</w:t>
      </w:r>
    </w:p>
    <w:p w:rsidR="009878A9" w:rsidRPr="00570A2A" w:rsidP="002F0B62">
      <w:pPr>
        <w:pStyle w:val="Answer"/>
      </w:pPr>
      <w:sdt>
        <w:sdtPr>
          <w:alias w:val="Witness"/>
          <w:id w:val="-351878764"/>
          <w:placeholder>
            <w:docPart w:val="DefaultPlaceholder_-1854013440"/>
          </w:placeholder>
          <w:richText/>
        </w:sdtPr>
        <w:sdtContent>
          <w:r w:rsidRPr="00570A2A" w:rsidR="008C617D">
            <w:rPr>
              <w:b/>
              <w:i/>
            </w:rPr>
            <w:t>Iain Coucher:</w:t>
          </w:r>
          <w:r w:rsidRPr="00570A2A" w:rsidR="002F0B62">
            <w:rPr>
              <w:b/>
            </w:rPr>
            <w:t xml:space="preserve"> </w:t>
          </w:r>
        </w:sdtContent>
      </w:sdt>
      <w:r w:rsidRPr="00570A2A" w:rsidR="0062315C">
        <w:t>I</w:t>
      </w:r>
      <w:r w:rsidRPr="00570A2A" w:rsidR="002F0B62">
        <w:t xml:space="preserve"> have not</w:t>
      </w:r>
      <w:r w:rsidRPr="00570A2A" w:rsidR="0062315C">
        <w:t xml:space="preserve">, </w:t>
      </w:r>
      <w:r w:rsidRPr="00570A2A" w:rsidR="005E15A0">
        <w:t>I am afraid</w:t>
      </w:r>
      <w:r w:rsidRPr="00570A2A" w:rsidR="0062315C">
        <w:t>.</w:t>
      </w:r>
      <w:r w:rsidRPr="00570A2A" w:rsidR="002F0B62">
        <w:t xml:space="preserve"> I</w:t>
      </w:r>
      <w:r w:rsidRPr="00570A2A" w:rsidR="0062315C">
        <w:t xml:space="preserve"> am aware of it coming into force. I know that this is quite a complicated regulatory landscape with </w:t>
      </w:r>
      <w:r w:rsidRPr="00570A2A" w:rsidR="006A02E6">
        <w:t>the D</w:t>
      </w:r>
      <w:r w:rsidRPr="00570A2A" w:rsidR="0062315C">
        <w:t>rink</w:t>
      </w:r>
      <w:r w:rsidRPr="00570A2A" w:rsidR="006A02E6">
        <w:t>ing W</w:t>
      </w:r>
      <w:r w:rsidRPr="00570A2A" w:rsidR="0062315C">
        <w:t xml:space="preserve">ater </w:t>
      </w:r>
      <w:r w:rsidRPr="00570A2A" w:rsidR="006A02E6">
        <w:t xml:space="preserve">Inspectorate </w:t>
      </w:r>
      <w:r w:rsidRPr="00570A2A" w:rsidR="0062315C">
        <w:t xml:space="preserve">and </w:t>
      </w:r>
      <w:r w:rsidRPr="00570A2A" w:rsidR="006A02E6">
        <w:t xml:space="preserve">the </w:t>
      </w:r>
      <w:r w:rsidRPr="00570A2A" w:rsidR="0062315C">
        <w:t xml:space="preserve">relationship with </w:t>
      </w:r>
      <w:r w:rsidRPr="00570A2A">
        <w:t>N</w:t>
      </w:r>
      <w:r w:rsidRPr="00570A2A" w:rsidR="0062315C">
        <w:t xml:space="preserve">atural </w:t>
      </w:r>
      <w:r w:rsidRPr="00570A2A">
        <w:t>R</w:t>
      </w:r>
      <w:r w:rsidRPr="00570A2A" w:rsidR="0062315C">
        <w:t>esources</w:t>
      </w:r>
      <w:r w:rsidRPr="00570A2A">
        <w:t xml:space="preserve"> Wales and the Environment A</w:t>
      </w:r>
      <w:r w:rsidRPr="00570A2A" w:rsidR="0062315C">
        <w:t xml:space="preserve">gency, but I have not really thought about how </w:t>
      </w:r>
      <w:r w:rsidRPr="00570A2A">
        <w:t xml:space="preserve">that is </w:t>
      </w:r>
      <w:r w:rsidRPr="00570A2A" w:rsidR="0062315C">
        <w:t>going to</w:t>
      </w:r>
      <w:r w:rsidRPr="00570A2A">
        <w:t xml:space="preserve"> come into play.</w:t>
      </w:r>
    </w:p>
    <w:p w:rsidR="00E53592" w:rsidRPr="00570A2A" w:rsidP="005E15A0">
      <w:pPr>
        <w:pStyle w:val="Question"/>
        <w:numPr>
          <w:ilvl w:val="0"/>
          <w:numId w:val="0"/>
        </w:numPr>
        <w:ind w:left="794"/>
      </w:pPr>
      <w:sdt>
        <w:sdtPr>
          <w:alias w:val="Member"/>
          <w:tag w:val="&lt;Member mnisId='4072' dodsId='28723'&gt;"/>
          <w:id w:val="1691646932"/>
          <w:placeholder>
            <w:docPart w:val="DefaultPlaceholder_-1854013440"/>
          </w:placeholder>
          <w:richText/>
        </w:sdtPr>
        <w:sdtContent>
          <w:r w:rsidRPr="00570A2A" w:rsidR="009878A9">
            <w:rPr>
              <w:b/>
            </w:rPr>
            <w:t>Chair:</w:t>
          </w:r>
        </w:sdtContent>
      </w:sdt>
      <w:r w:rsidRPr="00570A2A" w:rsidR="009878A9">
        <w:t xml:space="preserve"> Along </w:t>
      </w:r>
      <w:r w:rsidRPr="00570A2A" w:rsidR="0062315C">
        <w:t xml:space="preserve">with </w:t>
      </w:r>
      <w:r w:rsidRPr="00570A2A" w:rsidR="009878A9">
        <w:t xml:space="preserve">the </w:t>
      </w:r>
      <w:r w:rsidRPr="00570A2A" w:rsidR="0062315C">
        <w:t>EAC</w:t>
      </w:r>
      <w:r w:rsidRPr="00570A2A" w:rsidR="009878A9">
        <w:t xml:space="preserve"> </w:t>
      </w:r>
      <w:r w:rsidR="00017C5C">
        <w:t>C</w:t>
      </w:r>
      <w:r w:rsidRPr="00570A2A" w:rsidR="009878A9">
        <w:t>hair</w:t>
      </w:r>
      <w:r w:rsidRPr="00570A2A" w:rsidR="005E15A0">
        <w:t>,</w:t>
      </w:r>
      <w:r w:rsidRPr="00570A2A" w:rsidR="009878A9">
        <w:t xml:space="preserve"> </w:t>
      </w:r>
      <w:r w:rsidRPr="00570A2A" w:rsidR="0062315C">
        <w:t>I would really encourage you to meet with her, because she is a very able lady who could</w:t>
      </w:r>
      <w:r w:rsidRPr="00570A2A">
        <w:t xml:space="preserve"> </w:t>
      </w:r>
      <w:r w:rsidRPr="00570A2A" w:rsidR="0062315C">
        <w:t>help you</w:t>
      </w:r>
      <w:r w:rsidRPr="00570A2A">
        <w:t xml:space="preserve">, </w:t>
      </w:r>
      <w:r w:rsidRPr="00570A2A" w:rsidR="0062315C">
        <w:t>especially if you needed to put pressure on</w:t>
      </w:r>
      <w:r w:rsidRPr="00570A2A" w:rsidR="005E15A0">
        <w:t xml:space="preserve"> </w:t>
      </w:r>
      <w:r w:rsidRPr="00570A2A" w:rsidR="0062315C">
        <w:t>to the water companies in particular.</w:t>
      </w:r>
    </w:p>
    <w:p w:rsidR="0062315C" w:rsidRPr="00570A2A" w:rsidP="00276F86">
      <w:pPr>
        <w:pStyle w:val="Question"/>
      </w:pPr>
      <w:sdt>
        <w:sdtPr>
          <w:alias w:val="Member"/>
          <w:tag w:val="&lt;Member mnisId='1542' dodsId='35388'&gt;"/>
          <w:id w:val="-970053944"/>
          <w:placeholder>
            <w:docPart w:val="DefaultPlaceholder_-1854013440"/>
          </w:placeholder>
          <w:richText/>
        </w:sdtPr>
        <w:sdtContent>
          <w:r w:rsidRPr="00570A2A" w:rsidR="00E53592">
            <w:rPr>
              <w:b/>
            </w:rPr>
            <w:t>Philip Dunne:</w:t>
          </w:r>
        </w:sdtContent>
      </w:sdt>
      <w:r w:rsidRPr="00570A2A" w:rsidR="00E53592">
        <w:t xml:space="preserve"> </w:t>
      </w:r>
      <w:r w:rsidRPr="00570A2A">
        <w:t>I completely agree with that</w:t>
      </w:r>
      <w:r w:rsidRPr="00570A2A" w:rsidR="00E53592">
        <w:t xml:space="preserve">. You </w:t>
      </w:r>
      <w:r w:rsidRPr="00570A2A">
        <w:t xml:space="preserve">also need to understand what exposure </w:t>
      </w:r>
      <w:r w:rsidRPr="00570A2A" w:rsidR="00E53592">
        <w:t xml:space="preserve">Ofwat </w:t>
      </w:r>
      <w:r w:rsidRPr="00570A2A">
        <w:t xml:space="preserve">may be </w:t>
      </w:r>
      <w:r w:rsidRPr="00570A2A" w:rsidR="00E53592">
        <w:t xml:space="preserve">likely to have </w:t>
      </w:r>
      <w:r w:rsidRPr="00570A2A">
        <w:t xml:space="preserve">as a result of these investigations coming somewhat late in the day. There is a process, in addition to </w:t>
      </w:r>
      <w:r w:rsidRPr="00570A2A" w:rsidR="006D41C9">
        <w:t xml:space="preserve">a </w:t>
      </w:r>
      <w:r w:rsidRPr="00570A2A">
        <w:t xml:space="preserve">change of </w:t>
      </w:r>
      <w:r w:rsidRPr="00570A2A" w:rsidR="00E53592">
        <w:t>c</w:t>
      </w:r>
      <w:r w:rsidRPr="00570A2A">
        <w:t xml:space="preserve">hair, to change the </w:t>
      </w:r>
      <w:r w:rsidRPr="00570A2A" w:rsidR="00E53592">
        <w:t>c</w:t>
      </w:r>
      <w:r w:rsidRPr="00570A2A">
        <w:t xml:space="preserve">hief </w:t>
      </w:r>
      <w:r w:rsidRPr="00570A2A" w:rsidR="00E53592">
        <w:t>e</w:t>
      </w:r>
      <w:r w:rsidRPr="00570A2A">
        <w:t xml:space="preserve">xecutive of </w:t>
      </w:r>
      <w:r w:rsidRPr="00570A2A" w:rsidR="00E53592">
        <w:t xml:space="preserve">Ofwat. That </w:t>
      </w:r>
      <w:r w:rsidRPr="00570A2A">
        <w:t>process has been underway for some time.</w:t>
      </w:r>
      <w:r w:rsidRPr="00570A2A" w:rsidR="00591AB3">
        <w:t xml:space="preserve"> </w:t>
      </w:r>
      <w:r w:rsidRPr="00570A2A">
        <w:t>I presume</w:t>
      </w:r>
      <w:r w:rsidRPr="00570A2A" w:rsidR="00591AB3">
        <w:t xml:space="preserve"> </w:t>
      </w:r>
      <w:r w:rsidRPr="00570A2A">
        <w:t>that it has not concluded</w:t>
      </w:r>
      <w:r w:rsidRPr="00570A2A" w:rsidR="00591AB3">
        <w:t xml:space="preserve">, </w:t>
      </w:r>
      <w:r w:rsidRPr="00570A2A">
        <w:t>and therefore you will have the opportunity to take some views about the shortlist of candidates and participate in the final selection.</w:t>
      </w:r>
    </w:p>
    <w:p w:rsidR="00CC0646" w:rsidRPr="00570A2A" w:rsidP="00591AB3">
      <w:pPr>
        <w:pStyle w:val="Answer"/>
      </w:pPr>
      <w:sdt>
        <w:sdtPr>
          <w:alias w:val="Witness"/>
          <w:id w:val="942421242"/>
          <w:placeholder>
            <w:docPart w:val="DefaultPlaceholder_-1854013440"/>
          </w:placeholder>
          <w:richText/>
        </w:sdtPr>
        <w:sdtContent>
          <w:r w:rsidRPr="00570A2A" w:rsidR="008C617D">
            <w:rPr>
              <w:b/>
              <w:i/>
            </w:rPr>
            <w:t>Iain Coucher:</w:t>
          </w:r>
          <w:r w:rsidRPr="00570A2A" w:rsidR="00591AB3">
            <w:rPr>
              <w:b/>
            </w:rPr>
            <w:t xml:space="preserve"> </w:t>
          </w:r>
        </w:sdtContent>
      </w:sdt>
      <w:r w:rsidRPr="00570A2A" w:rsidR="0062315C">
        <w:t xml:space="preserve">I have not been involved in it. That has been </w:t>
      </w:r>
      <w:r w:rsidRPr="00570A2A" w:rsidR="00591AB3">
        <w:t xml:space="preserve">run </w:t>
      </w:r>
      <w:r w:rsidRPr="00570A2A" w:rsidR="0062315C">
        <w:t xml:space="preserve">entirely by </w:t>
      </w:r>
      <w:r w:rsidRPr="00570A2A" w:rsidR="00591AB3">
        <w:t>Ofwat</w:t>
      </w:r>
      <w:r w:rsidRPr="00570A2A" w:rsidR="0062315C">
        <w:t>, because it would be pre</w:t>
      </w:r>
      <w:r w:rsidRPr="00570A2A" w:rsidR="00124AE6">
        <w:t>-</w:t>
      </w:r>
      <w:r w:rsidRPr="00570A2A" w:rsidR="0062315C">
        <w:t>emptive or presumptive for me to get involved. I am aware of the process</w:t>
      </w:r>
      <w:r w:rsidRPr="00570A2A" w:rsidR="00591AB3">
        <w:t>, o</w:t>
      </w:r>
      <w:r w:rsidRPr="00570A2A" w:rsidR="0062315C">
        <w:t>bviously</w:t>
      </w:r>
      <w:r w:rsidRPr="00570A2A" w:rsidR="00591AB3">
        <w:t xml:space="preserve">. </w:t>
      </w:r>
      <w:r w:rsidRPr="00570A2A" w:rsidR="0062315C">
        <w:t xml:space="preserve">I believe it is coming to a conclusion </w:t>
      </w:r>
      <w:r w:rsidRPr="00570A2A" w:rsidR="00591AB3">
        <w:t xml:space="preserve">soon. </w:t>
      </w:r>
      <w:r w:rsidRPr="00570A2A" w:rsidR="000739F2">
        <w:t>T</w:t>
      </w:r>
      <w:r w:rsidRPr="00570A2A" w:rsidR="0062315C">
        <w:t xml:space="preserve">he existing </w:t>
      </w:r>
      <w:r w:rsidRPr="00570A2A" w:rsidR="00591AB3">
        <w:t>c</w:t>
      </w:r>
      <w:r w:rsidRPr="00570A2A" w:rsidR="0062315C">
        <w:t xml:space="preserve">hair </w:t>
      </w:r>
      <w:r w:rsidRPr="00570A2A" w:rsidR="00591AB3">
        <w:t>of Ofwat, Jon</w:t>
      </w:r>
      <w:r w:rsidRPr="00570A2A" w:rsidR="000739F2">
        <w:t xml:space="preserve">son </w:t>
      </w:r>
      <w:r w:rsidRPr="00570A2A" w:rsidR="00591AB3">
        <w:t>Cox</w:t>
      </w:r>
      <w:r w:rsidRPr="00570A2A" w:rsidR="0062315C">
        <w:t>, share</w:t>
      </w:r>
      <w:r w:rsidRPr="00570A2A" w:rsidR="004D2F00">
        <w:t xml:space="preserve">s </w:t>
      </w:r>
      <w:r w:rsidRPr="00570A2A" w:rsidR="0062315C">
        <w:t>a similar background</w:t>
      </w:r>
      <w:r w:rsidRPr="00570A2A" w:rsidR="004D2F00">
        <w:t xml:space="preserve"> to me. We </w:t>
      </w:r>
      <w:r w:rsidRPr="00570A2A" w:rsidR="0062315C">
        <w:t xml:space="preserve">come from </w:t>
      </w:r>
      <w:r w:rsidRPr="00570A2A" w:rsidR="004D2F00">
        <w:t xml:space="preserve">the </w:t>
      </w:r>
      <w:r w:rsidRPr="00570A2A" w:rsidR="0062315C">
        <w:t xml:space="preserve">operational infrastructure side, so he knows the sort of things that I bring to the area. I </w:t>
      </w:r>
      <w:r w:rsidRPr="00570A2A">
        <w:t xml:space="preserve">said to him, “I </w:t>
      </w:r>
      <w:r w:rsidRPr="00570A2A" w:rsidR="0062315C">
        <w:t>trust you to recruit somebody that would be complementary to me</w:t>
      </w:r>
      <w:r w:rsidRPr="00570A2A">
        <w:t xml:space="preserve"> </w:t>
      </w:r>
      <w:r w:rsidRPr="00570A2A" w:rsidR="0062315C">
        <w:t>where we can work together</w:t>
      </w:r>
      <w:r w:rsidR="00017C5C">
        <w:t>,</w:t>
      </w:r>
      <w:r w:rsidRPr="00570A2A">
        <w:t>”</w:t>
      </w:r>
      <w:r w:rsidRPr="00570A2A" w:rsidR="0062315C">
        <w:t xml:space="preserve"> but I have not been involved in it.</w:t>
      </w:r>
    </w:p>
    <w:p w:rsidR="00CC0646" w:rsidRPr="00570A2A" w:rsidP="00810BAC">
      <w:pPr>
        <w:pStyle w:val="Question"/>
      </w:pPr>
      <w:sdt>
        <w:sdtPr>
          <w:alias w:val="Member"/>
          <w:tag w:val="&lt;Member mnisId='1542' dodsId='35388'&gt;"/>
          <w:id w:val="-6214239"/>
          <w:placeholder>
            <w:docPart w:val="DefaultPlaceholder_-1854013440"/>
          </w:placeholder>
          <w:richText/>
        </w:sdtPr>
        <w:sdtContent>
          <w:r w:rsidRPr="00570A2A">
            <w:rPr>
              <w:b/>
            </w:rPr>
            <w:t>Philip Dunne:</w:t>
          </w:r>
        </w:sdtContent>
      </w:sdt>
      <w:r w:rsidRPr="00570A2A">
        <w:t xml:space="preserve"> Does </w:t>
      </w:r>
      <w:r w:rsidRPr="00570A2A" w:rsidR="0062315C">
        <w:t xml:space="preserve">that mean that the appointment is likely to be made without any </w:t>
      </w:r>
      <w:r w:rsidRPr="00570A2A">
        <w:t xml:space="preserve">involvement </w:t>
      </w:r>
      <w:r w:rsidRPr="00570A2A" w:rsidR="0062315C">
        <w:t>by you?</w:t>
      </w:r>
    </w:p>
    <w:p w:rsidR="00CC0646" w:rsidRPr="00570A2A" w:rsidP="00CC0646">
      <w:pPr>
        <w:pStyle w:val="Answer"/>
      </w:pPr>
      <w:sdt>
        <w:sdtPr>
          <w:alias w:val="Witness"/>
          <w:id w:val="238522042"/>
          <w:placeholder>
            <w:docPart w:val="DefaultPlaceholder_-1854013440"/>
          </w:placeholder>
          <w:richText/>
        </w:sdtPr>
        <w:sdtContent>
          <w:r w:rsidRPr="00570A2A" w:rsidR="008C617D">
            <w:rPr>
              <w:b/>
              <w:i/>
            </w:rPr>
            <w:t>Iain Coucher:</w:t>
          </w:r>
          <w:r w:rsidRPr="00570A2A">
            <w:rPr>
              <w:b/>
            </w:rPr>
            <w:t xml:space="preserve"> </w:t>
          </w:r>
        </w:sdtContent>
      </w:sdt>
      <w:r w:rsidRPr="00570A2A" w:rsidR="0062315C">
        <w:t>Yes</w:t>
      </w:r>
      <w:r w:rsidRPr="00570A2A">
        <w:t>.</w:t>
      </w:r>
    </w:p>
    <w:p w:rsidR="00CC0646" w:rsidRPr="00570A2A" w:rsidP="00DA5207">
      <w:pPr>
        <w:pStyle w:val="Question"/>
        <w:numPr>
          <w:ilvl w:val="0"/>
          <w:numId w:val="0"/>
        </w:numPr>
        <w:ind w:left="794"/>
      </w:pPr>
      <w:sdt>
        <w:sdtPr>
          <w:alias w:val="Member"/>
          <w:tag w:val="&lt;Member mnisId='1542' dodsId='35388'&gt;"/>
          <w:id w:val="-1795829064"/>
          <w:placeholder>
            <w:docPart w:val="DefaultPlaceholder_-1854013440"/>
          </w:placeholder>
          <w:richText/>
        </w:sdtPr>
        <w:sdtContent>
          <w:r w:rsidRPr="00570A2A">
            <w:rPr>
              <w:b/>
            </w:rPr>
            <w:t>Philip Dunne:</w:t>
          </w:r>
        </w:sdtContent>
      </w:sdt>
      <w:r w:rsidRPr="00570A2A">
        <w:t xml:space="preserve"> That is rather </w:t>
      </w:r>
      <w:r w:rsidRPr="00570A2A" w:rsidR="0062315C">
        <w:t>surprising</w:t>
      </w:r>
      <w:r w:rsidRPr="00570A2A">
        <w:t>.</w:t>
      </w:r>
    </w:p>
    <w:p w:rsidR="00CC0646" w:rsidRPr="00570A2A" w:rsidP="00CC0646">
      <w:pPr>
        <w:pStyle w:val="Answer"/>
      </w:pPr>
      <w:sdt>
        <w:sdtPr>
          <w:alias w:val="Witness"/>
          <w:id w:val="637921044"/>
          <w:placeholder>
            <w:docPart w:val="DefaultPlaceholder_-1854013440"/>
          </w:placeholder>
          <w:richText/>
        </w:sdtPr>
        <w:sdtContent>
          <w:r w:rsidRPr="00570A2A" w:rsidR="008C617D">
            <w:rPr>
              <w:b/>
              <w:i/>
            </w:rPr>
            <w:t>Iain Coucher:</w:t>
          </w:r>
          <w:r w:rsidRPr="00570A2A">
            <w:rPr>
              <w:b/>
            </w:rPr>
            <w:t xml:space="preserve"> </w:t>
          </w:r>
        </w:sdtContent>
      </w:sdt>
      <w:r w:rsidRPr="00570A2A" w:rsidR="0062315C">
        <w:t>I am relatively relaxed about that.</w:t>
      </w:r>
      <w:r w:rsidRPr="00570A2A">
        <w:t xml:space="preserve"> </w:t>
      </w:r>
      <w:r w:rsidRPr="00570A2A" w:rsidR="0062315C">
        <w:t>I said</w:t>
      </w:r>
      <w:r w:rsidRPr="00570A2A">
        <w:t xml:space="preserve"> </w:t>
      </w:r>
      <w:r w:rsidRPr="00570A2A" w:rsidR="0062315C">
        <w:t>throughout the recruitment process</w:t>
      </w:r>
      <w:r w:rsidRPr="00570A2A">
        <w:t xml:space="preserve"> </w:t>
      </w:r>
      <w:r w:rsidRPr="00570A2A" w:rsidR="0062315C">
        <w:t xml:space="preserve">the type of person </w:t>
      </w:r>
      <w:r w:rsidRPr="00570A2A">
        <w:t xml:space="preserve">I would </w:t>
      </w:r>
      <w:r w:rsidRPr="00570A2A" w:rsidR="0062315C">
        <w:t xml:space="preserve">like to see involved, </w:t>
      </w:r>
      <w:r w:rsidR="00017C5C">
        <w:t xml:space="preserve">and </w:t>
      </w:r>
      <w:r w:rsidRPr="00570A2A" w:rsidR="0062315C">
        <w:t xml:space="preserve">the type of skills the candidate would bring </w:t>
      </w:r>
      <w:r w:rsidRPr="00570A2A">
        <w:t xml:space="preserve">and the appointment </w:t>
      </w:r>
      <w:r w:rsidRPr="00570A2A" w:rsidR="0062315C">
        <w:t xml:space="preserve">would bring. I </w:t>
      </w:r>
      <w:r w:rsidRPr="00570A2A">
        <w:t xml:space="preserve">have </w:t>
      </w:r>
      <w:r w:rsidRPr="00570A2A" w:rsidR="0062315C">
        <w:t>laid that out as to what I bring</w:t>
      </w:r>
      <w:r w:rsidRPr="00570A2A">
        <w:t xml:space="preserve"> and what I would </w:t>
      </w:r>
      <w:r w:rsidRPr="00570A2A" w:rsidR="0062315C">
        <w:t>expect them to bring</w:t>
      </w:r>
      <w:r w:rsidRPr="00570A2A">
        <w:t xml:space="preserve">, and </w:t>
      </w:r>
      <w:r w:rsidRPr="00570A2A" w:rsidR="0062315C">
        <w:t xml:space="preserve">I said to </w:t>
      </w:r>
      <w:r w:rsidRPr="00570A2A">
        <w:t>Jonson, “</w:t>
      </w:r>
      <w:r w:rsidRPr="00570A2A" w:rsidR="0062315C">
        <w:t>I trust you and the rest of the team to recruit in that</w:t>
      </w:r>
      <w:r w:rsidRPr="00570A2A">
        <w:t xml:space="preserve"> way</w:t>
      </w:r>
      <w:r w:rsidR="00017C5C">
        <w:t>.</w:t>
      </w:r>
      <w:r w:rsidRPr="00570A2A">
        <w:t>”</w:t>
      </w:r>
    </w:p>
    <w:p w:rsidR="00B80252" w:rsidRPr="00570A2A" w:rsidP="00D044AA">
      <w:pPr>
        <w:pStyle w:val="Question"/>
      </w:pPr>
      <w:sdt>
        <w:sdtPr>
          <w:alias w:val="Member"/>
          <w:tag w:val="&lt;Member mnisId='1542' dodsId='35388'&gt;"/>
          <w:id w:val="-2122455554"/>
          <w:placeholder>
            <w:docPart w:val="DefaultPlaceholder_-1854013440"/>
          </w:placeholder>
          <w:richText/>
        </w:sdtPr>
        <w:sdtContent>
          <w:r w:rsidRPr="00570A2A" w:rsidR="00CC0646">
            <w:rPr>
              <w:b/>
            </w:rPr>
            <w:t>Philip Dunne:</w:t>
          </w:r>
        </w:sdtContent>
      </w:sdt>
      <w:r w:rsidRPr="00570A2A" w:rsidR="00CC0646">
        <w:t xml:space="preserve"> </w:t>
      </w:r>
      <w:r w:rsidRPr="00570A2A" w:rsidR="00DA5207">
        <w:t>L</w:t>
      </w:r>
      <w:r w:rsidRPr="00570A2A" w:rsidR="00CC0646">
        <w:t>et us hope he</w:t>
      </w:r>
      <w:r w:rsidRPr="00570A2A" w:rsidR="0062315C">
        <w:t xml:space="preserve"> picks the right person. My final question is </w:t>
      </w:r>
      <w:r w:rsidRPr="00570A2A" w:rsidR="00CC0646">
        <w:t>t</w:t>
      </w:r>
      <w:r w:rsidRPr="00570A2A" w:rsidR="0062315C">
        <w:t xml:space="preserve">his question </w:t>
      </w:r>
      <w:r w:rsidRPr="00570A2A" w:rsidR="00CC0646">
        <w:t xml:space="preserve">you have </w:t>
      </w:r>
      <w:r w:rsidRPr="00570A2A" w:rsidR="0062315C">
        <w:t>touched on</w:t>
      </w:r>
      <w:r w:rsidRPr="00570A2A" w:rsidR="00CC0646">
        <w:t xml:space="preserve">, </w:t>
      </w:r>
      <w:r w:rsidRPr="00570A2A" w:rsidR="0062315C">
        <w:t>again</w:t>
      </w:r>
      <w:r w:rsidRPr="00570A2A" w:rsidR="00CC0646">
        <w:t xml:space="preserve">, </w:t>
      </w:r>
      <w:r w:rsidRPr="00570A2A" w:rsidR="0062315C">
        <w:t>in your opening answer to me, which is about the balance between spending on infrastructure and keeping consumer bills low.</w:t>
      </w:r>
      <w:r w:rsidRPr="00570A2A" w:rsidR="00CC0646">
        <w:t xml:space="preserve"> </w:t>
      </w:r>
      <w:r w:rsidRPr="00570A2A" w:rsidR="0062315C">
        <w:t xml:space="preserve">How do you philosophically approach the different pressures that </w:t>
      </w:r>
      <w:r w:rsidRPr="00570A2A" w:rsidR="00CC0646">
        <w:t xml:space="preserve">water </w:t>
      </w:r>
      <w:r w:rsidRPr="00570A2A" w:rsidR="0062315C">
        <w:t>companies have</w:t>
      </w:r>
      <w:r w:rsidRPr="00570A2A">
        <w:t xml:space="preserve">? Ofwat has </w:t>
      </w:r>
      <w:r w:rsidRPr="00570A2A" w:rsidR="0062315C">
        <w:t>a key role in trying to strike that balance</w:t>
      </w:r>
      <w:r w:rsidRPr="00570A2A">
        <w:t>.</w:t>
      </w:r>
    </w:p>
    <w:p w:rsidR="005B290C" w:rsidRPr="00570A2A" w:rsidP="00B80252">
      <w:pPr>
        <w:pStyle w:val="Answer"/>
      </w:pPr>
      <w:sdt>
        <w:sdtPr>
          <w:alias w:val="Witness"/>
          <w:id w:val="-873463820"/>
          <w:placeholder>
            <w:docPart w:val="DefaultPlaceholder_-1854013440"/>
          </w:placeholder>
          <w:richText/>
        </w:sdtPr>
        <w:sdtContent>
          <w:r w:rsidRPr="00570A2A" w:rsidR="008C617D">
            <w:rPr>
              <w:b/>
              <w:i/>
            </w:rPr>
            <w:t>Iain Coucher:</w:t>
          </w:r>
          <w:r w:rsidRPr="00570A2A" w:rsidR="00B80252">
            <w:rPr>
              <w:b/>
            </w:rPr>
            <w:t xml:space="preserve"> </w:t>
          </w:r>
        </w:sdtContent>
      </w:sdt>
      <w:r w:rsidRPr="00570A2A" w:rsidR="00B80252">
        <w:t xml:space="preserve">The </w:t>
      </w:r>
      <w:r w:rsidRPr="00570A2A" w:rsidR="0062315C">
        <w:t xml:space="preserve">starting point </w:t>
      </w:r>
      <w:r w:rsidRPr="00570A2A" w:rsidR="00B80252">
        <w:t xml:space="preserve">is that </w:t>
      </w:r>
      <w:r w:rsidRPr="00570A2A" w:rsidR="0062315C">
        <w:t>we should see</w:t>
      </w:r>
      <w:r w:rsidRPr="00570A2A" w:rsidR="00B80252">
        <w:t xml:space="preserve">k </w:t>
      </w:r>
      <w:r w:rsidRPr="00570A2A" w:rsidR="0062315C">
        <w:t xml:space="preserve">to make </w:t>
      </w:r>
      <w:r w:rsidRPr="00570A2A" w:rsidR="00B80252">
        <w:t xml:space="preserve">the </w:t>
      </w:r>
      <w:r w:rsidRPr="00570A2A" w:rsidR="0062315C">
        <w:t>cost of providing water and waste management services as low as reasonabl</w:t>
      </w:r>
      <w:r w:rsidRPr="00570A2A" w:rsidR="00B80252">
        <w:t xml:space="preserve">y practical, recognising </w:t>
      </w:r>
      <w:r w:rsidRPr="00570A2A" w:rsidR="0062315C">
        <w:t>there is always investment required to meet the long</w:t>
      </w:r>
      <w:r w:rsidRPr="00570A2A">
        <w:t xml:space="preserve"> </w:t>
      </w:r>
      <w:r w:rsidRPr="00570A2A" w:rsidR="0062315C">
        <w:t>term</w:t>
      </w:r>
      <w:r w:rsidRPr="00570A2A">
        <w:t xml:space="preserve">. The </w:t>
      </w:r>
      <w:r w:rsidRPr="00570A2A" w:rsidR="0062315C">
        <w:t>starting point must be</w:t>
      </w:r>
      <w:r w:rsidRPr="00570A2A">
        <w:t>, “H</w:t>
      </w:r>
      <w:r w:rsidRPr="00570A2A" w:rsidR="0062315C">
        <w:t>ow efficient can we get this?</w:t>
      </w:r>
      <w:r w:rsidRPr="00570A2A">
        <w:t>”</w:t>
      </w:r>
      <w:r w:rsidRPr="00570A2A" w:rsidR="0062315C">
        <w:t xml:space="preserve"> </w:t>
      </w:r>
      <w:r w:rsidRPr="00570A2A">
        <w:t xml:space="preserve">We need to </w:t>
      </w:r>
      <w:r w:rsidRPr="00570A2A" w:rsidR="0062315C">
        <w:t>challenge the efficacy, the effectiveness and efficiency of any new schemes</w:t>
      </w:r>
      <w:r w:rsidRPr="00570A2A" w:rsidR="00DA5207">
        <w:t>,</w:t>
      </w:r>
      <w:r w:rsidRPr="00570A2A" w:rsidR="0062315C">
        <w:t xml:space="preserve"> to make sure that they are appropriate</w:t>
      </w:r>
      <w:r w:rsidRPr="00570A2A" w:rsidR="00DA5207">
        <w:t xml:space="preserve"> and</w:t>
      </w:r>
      <w:r w:rsidRPr="00570A2A" w:rsidR="0062315C">
        <w:t xml:space="preserve"> affordable</w:t>
      </w:r>
      <w:r w:rsidRPr="00570A2A" w:rsidR="00DA5207">
        <w:t>, with</w:t>
      </w:r>
      <w:r w:rsidRPr="00570A2A" w:rsidR="0062315C">
        <w:t xml:space="preserve"> deliverable timescales</w:t>
      </w:r>
      <w:r w:rsidRPr="00570A2A">
        <w:t>.</w:t>
      </w:r>
    </w:p>
    <w:p w:rsidR="008B6200" w:rsidRPr="00570A2A" w:rsidP="00F96238">
      <w:pPr>
        <w:pStyle w:val="Answer"/>
      </w:pPr>
      <w:r w:rsidRPr="00570A2A">
        <w:t xml:space="preserve">It </w:t>
      </w:r>
      <w:r w:rsidRPr="00570A2A" w:rsidR="0062315C">
        <w:t>is about trying to get everything as low as</w:t>
      </w:r>
      <w:r w:rsidRPr="00570A2A">
        <w:t xml:space="preserve"> </w:t>
      </w:r>
      <w:r w:rsidRPr="00570A2A" w:rsidR="0062315C">
        <w:t>practically possible, but recogni</w:t>
      </w:r>
      <w:r w:rsidRPr="00570A2A">
        <w:t>s</w:t>
      </w:r>
      <w:r w:rsidRPr="00570A2A" w:rsidR="0062315C">
        <w:t xml:space="preserve">ing that we need to invest into resilience and protecting the environment as well. </w:t>
      </w:r>
      <w:r w:rsidRPr="00570A2A">
        <w:t>T</w:t>
      </w:r>
      <w:r w:rsidRPr="00570A2A" w:rsidR="0062315C">
        <w:t>here is a balance to be made there</w:t>
      </w:r>
      <w:r w:rsidRPr="00570A2A" w:rsidR="00F96238">
        <w:t xml:space="preserve">. We are </w:t>
      </w:r>
      <w:r w:rsidRPr="00570A2A" w:rsidR="0062315C">
        <w:t>acutely aware</w:t>
      </w:r>
      <w:r w:rsidRPr="00570A2A" w:rsidR="00DA5207">
        <w:t xml:space="preserve"> of</w:t>
      </w:r>
      <w:r w:rsidRPr="00570A2A" w:rsidR="0062315C">
        <w:t xml:space="preserve"> the cost of living crisis that everybody</w:t>
      </w:r>
      <w:r w:rsidRPr="00570A2A" w:rsidR="00F96238">
        <w:t xml:space="preserve"> is </w:t>
      </w:r>
      <w:r w:rsidRPr="00570A2A" w:rsidR="0062315C">
        <w:t>facing</w:t>
      </w:r>
      <w:r w:rsidRPr="00570A2A" w:rsidR="00F96238">
        <w:t xml:space="preserve">. We </w:t>
      </w:r>
      <w:r w:rsidRPr="00570A2A" w:rsidR="0062315C">
        <w:t xml:space="preserve">cannot place </w:t>
      </w:r>
      <w:r w:rsidRPr="00570A2A" w:rsidR="00F96238">
        <w:t xml:space="preserve">unnecessary </w:t>
      </w:r>
      <w:r w:rsidRPr="00570A2A" w:rsidR="0062315C">
        <w:t>burdens on people.</w:t>
      </w:r>
      <w:r w:rsidRPr="00570A2A" w:rsidR="00F96238">
        <w:t xml:space="preserve"> I</w:t>
      </w:r>
      <w:r w:rsidRPr="00570A2A" w:rsidR="0062315C">
        <w:t>t is a judgment</w:t>
      </w:r>
      <w:r w:rsidRPr="00570A2A" w:rsidR="00DA5207">
        <w:t xml:space="preserve"> that</w:t>
      </w:r>
      <w:r w:rsidRPr="00570A2A" w:rsidR="0062315C">
        <w:t xml:space="preserve"> </w:t>
      </w:r>
      <w:r w:rsidRPr="00570A2A" w:rsidR="00F96238">
        <w:t xml:space="preserve">Ofwat </w:t>
      </w:r>
      <w:r w:rsidRPr="00570A2A" w:rsidR="0062315C">
        <w:t>takes very seriously</w:t>
      </w:r>
      <w:r w:rsidRPr="00570A2A" w:rsidR="00F96238">
        <w:t xml:space="preserve">. It </w:t>
      </w:r>
      <w:r w:rsidRPr="00570A2A" w:rsidR="0062315C">
        <w:t>really needs to think about the impact on people</w:t>
      </w:r>
      <w:r w:rsidRPr="00570A2A" w:rsidR="00DA5207">
        <w:t>’</w:t>
      </w:r>
      <w:r w:rsidRPr="00570A2A" w:rsidR="0062315C">
        <w:t>s abilit</w:t>
      </w:r>
      <w:r w:rsidRPr="00570A2A" w:rsidR="00DA5207">
        <w:t>y</w:t>
      </w:r>
      <w:r w:rsidRPr="00570A2A" w:rsidR="0062315C">
        <w:t xml:space="preserve"> to pay</w:t>
      </w:r>
      <w:r w:rsidRPr="00570A2A" w:rsidR="00DA5207">
        <w:t xml:space="preserve"> and</w:t>
      </w:r>
      <w:r w:rsidRPr="00570A2A" w:rsidR="0062315C">
        <w:t xml:space="preserve"> to deliver, and</w:t>
      </w:r>
      <w:r w:rsidRPr="00570A2A" w:rsidR="00DA5207">
        <w:t xml:space="preserve"> about</w:t>
      </w:r>
      <w:r w:rsidRPr="00570A2A" w:rsidR="0062315C">
        <w:t xml:space="preserve"> the most efficient and effective way of deliver</w:t>
      </w:r>
      <w:r w:rsidRPr="00570A2A" w:rsidR="00F96238">
        <w:t xml:space="preserve">ing </w:t>
      </w:r>
      <w:r w:rsidRPr="00570A2A" w:rsidR="0062315C">
        <w:t>the best possible water services for consumers and the environment to get it right. It is a balance.</w:t>
      </w:r>
    </w:p>
    <w:p w:rsidR="00C77319" w:rsidRPr="00570A2A" w:rsidP="00FE08A3">
      <w:pPr>
        <w:pStyle w:val="Question"/>
      </w:pPr>
      <w:sdt>
        <w:sdtPr>
          <w:alias w:val="Member"/>
          <w:tag w:val="&lt;Member mnisId='4072' dodsId='28723'&gt;"/>
          <w:id w:val="-1321191255"/>
          <w:placeholder>
            <w:docPart w:val="DefaultPlaceholder_-1854013440"/>
          </w:placeholder>
          <w:richText/>
        </w:sdtPr>
        <w:sdtContent>
          <w:r w:rsidRPr="00570A2A" w:rsidR="008B6200">
            <w:rPr>
              <w:b/>
            </w:rPr>
            <w:t>Chair:</w:t>
          </w:r>
        </w:sdtContent>
      </w:sdt>
      <w:r w:rsidRPr="00570A2A" w:rsidR="008B6200">
        <w:t xml:space="preserve"> </w:t>
      </w:r>
      <w:r w:rsidRPr="00570A2A" w:rsidR="00FE08A3">
        <w:t>There is o</w:t>
      </w:r>
      <w:r w:rsidRPr="00570A2A" w:rsidR="008B6200">
        <w:t xml:space="preserve">ne </w:t>
      </w:r>
      <w:r w:rsidRPr="00570A2A" w:rsidR="0062315C">
        <w:t xml:space="preserve">final question </w:t>
      </w:r>
      <w:r w:rsidRPr="00570A2A" w:rsidR="00FE08A3">
        <w:t xml:space="preserve">from </w:t>
      </w:r>
      <w:r w:rsidRPr="00570A2A" w:rsidR="0062315C">
        <w:t>me on this one</w:t>
      </w:r>
      <w:r w:rsidRPr="00570A2A" w:rsidR="008B6200">
        <w:t xml:space="preserve">. A </w:t>
      </w:r>
      <w:r w:rsidRPr="00570A2A" w:rsidR="0062315C">
        <w:t>previous Secretary of State, Michael Go</w:t>
      </w:r>
      <w:r w:rsidRPr="00570A2A" w:rsidR="008B6200">
        <w:t>ve</w:t>
      </w:r>
      <w:r w:rsidRPr="00570A2A" w:rsidR="0062315C">
        <w:t>, was pretty critical of the amount that the water compan</w:t>
      </w:r>
      <w:r w:rsidRPr="00570A2A" w:rsidR="004954E9">
        <w:t xml:space="preserve">ies paid their </w:t>
      </w:r>
      <w:r w:rsidRPr="00570A2A" w:rsidR="0062315C">
        <w:t>shareholders</w:t>
      </w:r>
      <w:r w:rsidRPr="00570A2A" w:rsidR="004954E9">
        <w:t xml:space="preserve"> and </w:t>
      </w:r>
      <w:r w:rsidRPr="00570A2A" w:rsidR="0062315C">
        <w:t>executives</w:t>
      </w:r>
      <w:r w:rsidRPr="00570A2A" w:rsidR="004954E9">
        <w:t xml:space="preserve">. He </w:t>
      </w:r>
      <w:r w:rsidRPr="00570A2A" w:rsidR="0062315C">
        <w:t>really wanted to take the</w:t>
      </w:r>
      <w:r w:rsidRPr="00570A2A" w:rsidR="004954E9">
        <w:t xml:space="preserve">m to </w:t>
      </w:r>
      <w:r w:rsidRPr="00570A2A" w:rsidR="0062315C">
        <w:t>task</w:t>
      </w:r>
      <w:r w:rsidRPr="00570A2A" w:rsidR="004954E9">
        <w:t xml:space="preserve">, if </w:t>
      </w:r>
      <w:r w:rsidRPr="00570A2A" w:rsidR="0062315C">
        <w:t>I remember right</w:t>
      </w:r>
      <w:r w:rsidRPr="00570A2A" w:rsidR="004954E9">
        <w:t xml:space="preserve">ly. You </w:t>
      </w:r>
      <w:r w:rsidRPr="00570A2A" w:rsidR="0062315C">
        <w:t xml:space="preserve">have a role at HIG Capital, so I just want to really test </w:t>
      </w:r>
      <w:r w:rsidRPr="00570A2A" w:rsidR="004954E9">
        <w:t xml:space="preserve">that </w:t>
      </w:r>
      <w:r w:rsidRPr="00570A2A" w:rsidR="00EE6AF5">
        <w:t>you are</w:t>
      </w:r>
      <w:r w:rsidRPr="00570A2A" w:rsidR="0062315C">
        <w:t xml:space="preserve"> not going to </w:t>
      </w:r>
      <w:r w:rsidRPr="00570A2A" w:rsidR="004954E9">
        <w:t>be entirely City</w:t>
      </w:r>
      <w:r w:rsidRPr="00570A2A" w:rsidR="00124AE6">
        <w:t>-</w:t>
      </w:r>
      <w:r w:rsidRPr="00570A2A" w:rsidR="004954E9">
        <w:t xml:space="preserve">based </w:t>
      </w:r>
      <w:r w:rsidRPr="00570A2A" w:rsidR="0062315C">
        <w:t>in your attitude towards the water companies</w:t>
      </w:r>
      <w:r w:rsidRPr="00570A2A" w:rsidR="004954E9">
        <w:t>.</w:t>
      </w:r>
      <w:r w:rsidRPr="00570A2A" w:rsidR="00FE08A3">
        <w:t xml:space="preserve"> </w:t>
      </w:r>
      <w:r w:rsidRPr="00570A2A" w:rsidR="004954E9">
        <w:t xml:space="preserve">While </w:t>
      </w:r>
      <w:r w:rsidRPr="00570A2A" w:rsidR="0062315C">
        <w:t>they need to have money to invest</w:t>
      </w:r>
      <w:r w:rsidRPr="00570A2A" w:rsidR="004954E9">
        <w:t xml:space="preserve"> </w:t>
      </w:r>
      <w:r w:rsidRPr="00570A2A" w:rsidR="0062315C">
        <w:t xml:space="preserve">and </w:t>
      </w:r>
      <w:r w:rsidRPr="00570A2A" w:rsidR="004954E9">
        <w:t xml:space="preserve">recompense </w:t>
      </w:r>
      <w:r w:rsidRPr="00570A2A" w:rsidR="0062315C">
        <w:t>shareholders, they have to make sure that they put enough investment both into water quality, into the infrastructure</w:t>
      </w:r>
      <w:r w:rsidRPr="00570A2A" w:rsidR="004954E9">
        <w:t xml:space="preserve"> </w:t>
      </w:r>
      <w:r w:rsidRPr="00570A2A" w:rsidR="0062315C">
        <w:t xml:space="preserve">and also </w:t>
      </w:r>
      <w:r w:rsidRPr="00570A2A" w:rsidR="004954E9">
        <w:t xml:space="preserve">to </w:t>
      </w:r>
      <w:r w:rsidRPr="00570A2A" w:rsidR="0062315C">
        <w:t>curing water leaks.</w:t>
      </w:r>
      <w:r w:rsidRPr="00570A2A" w:rsidR="004954E9">
        <w:t xml:space="preserve"> </w:t>
      </w:r>
      <w:r w:rsidRPr="00570A2A" w:rsidR="0062315C">
        <w:t xml:space="preserve">When we did a previous inquiry, </w:t>
      </w:r>
      <w:r w:rsidRPr="00570A2A" w:rsidR="004954E9">
        <w:t>something like 25% of water from Thames Water—</w:t>
      </w:r>
      <w:r w:rsidRPr="00570A2A" w:rsidR="0062315C">
        <w:t>very old infrastructure, I accept</w:t>
      </w:r>
      <w:r w:rsidRPr="00570A2A" w:rsidR="004954E9">
        <w:t>—</w:t>
      </w:r>
      <w:r w:rsidRPr="00570A2A" w:rsidR="0062315C">
        <w:t>is leaked.</w:t>
      </w:r>
    </w:p>
    <w:p w:rsidR="0062315C" w:rsidRPr="00570A2A" w:rsidP="000132F2">
      <w:pPr>
        <w:pStyle w:val="Question"/>
        <w:numPr>
          <w:ilvl w:val="0"/>
          <w:numId w:val="0"/>
        </w:numPr>
        <w:ind w:left="794"/>
      </w:pPr>
      <w:r w:rsidRPr="00570A2A">
        <w:t xml:space="preserve">You </w:t>
      </w:r>
      <w:r w:rsidRPr="00570A2A">
        <w:t xml:space="preserve">talk about major infrastructure projects. </w:t>
      </w:r>
      <w:r w:rsidRPr="00570A2A" w:rsidR="00FE08A3">
        <w:t>Y</w:t>
      </w:r>
      <w:r w:rsidRPr="00570A2A">
        <w:t>ou talk about reservoirs</w:t>
      </w:r>
      <w:r w:rsidRPr="00570A2A" w:rsidR="000132F2">
        <w:t xml:space="preserve"> and the </w:t>
      </w:r>
      <w:r w:rsidRPr="00570A2A">
        <w:t>like</w:t>
      </w:r>
      <w:r w:rsidRPr="00570A2A" w:rsidR="000132F2">
        <w:t xml:space="preserve">? Do </w:t>
      </w:r>
      <w:r w:rsidRPr="00570A2A">
        <w:t>we need them if they cure their leaks</w:t>
      </w:r>
      <w:r w:rsidRPr="00570A2A" w:rsidR="000132F2">
        <w:t xml:space="preserve">? Are </w:t>
      </w:r>
      <w:r w:rsidRPr="00570A2A">
        <w:t>you going to be tough enough</w:t>
      </w:r>
      <w:r w:rsidRPr="00570A2A" w:rsidR="000132F2">
        <w:t xml:space="preserve"> </w:t>
      </w:r>
      <w:r w:rsidRPr="00570A2A">
        <w:t>with water companies</w:t>
      </w:r>
      <w:r w:rsidRPr="00570A2A" w:rsidR="000132F2">
        <w:t xml:space="preserve">? You are </w:t>
      </w:r>
      <w:r w:rsidRPr="00570A2A">
        <w:t>right</w:t>
      </w:r>
      <w:r w:rsidRPr="00570A2A" w:rsidR="000D6F21">
        <w:t xml:space="preserve"> that</w:t>
      </w:r>
      <w:r w:rsidRPr="00570A2A" w:rsidR="000132F2">
        <w:t xml:space="preserve"> </w:t>
      </w:r>
      <w:r w:rsidRPr="00570A2A">
        <w:t xml:space="preserve">consumer bills need to be kept down, </w:t>
      </w:r>
      <w:r w:rsidRPr="00570A2A" w:rsidR="00FE08A3">
        <w:t xml:space="preserve">so </w:t>
      </w:r>
      <w:r w:rsidRPr="00570A2A">
        <w:t>therefore somebody needs to be squeezed. I suggest probably in this instance it may well need to be the shareholders</w:t>
      </w:r>
      <w:r w:rsidRPr="00570A2A" w:rsidR="000132F2">
        <w:t xml:space="preserve">. Not </w:t>
      </w:r>
      <w:r w:rsidRPr="00570A2A">
        <w:t>completely squeezed</w:t>
      </w:r>
      <w:r w:rsidRPr="00570A2A" w:rsidR="000132F2">
        <w:t xml:space="preserve">, </w:t>
      </w:r>
      <w:r w:rsidRPr="00570A2A">
        <w:t>because they are invest</w:t>
      </w:r>
      <w:r w:rsidRPr="00570A2A" w:rsidR="000132F2">
        <w:t>ors, but w</w:t>
      </w:r>
      <w:r w:rsidRPr="00570A2A">
        <w:t>here are you on this one?</w:t>
      </w:r>
    </w:p>
    <w:p w:rsidR="00B471D1" w:rsidRPr="00570A2A" w:rsidP="000132F2">
      <w:pPr>
        <w:pStyle w:val="Answer"/>
      </w:pPr>
      <w:sdt>
        <w:sdtPr>
          <w:alias w:val="Witness"/>
          <w:id w:val="-955562466"/>
          <w:placeholder>
            <w:docPart w:val="DefaultPlaceholder_-1854013440"/>
          </w:placeholder>
          <w:richText/>
        </w:sdtPr>
        <w:sdtContent>
          <w:r w:rsidRPr="00570A2A" w:rsidR="008C617D">
            <w:rPr>
              <w:b/>
              <w:i/>
            </w:rPr>
            <w:t>Iain Coucher:</w:t>
          </w:r>
          <w:r w:rsidRPr="00570A2A" w:rsidR="000132F2">
            <w:rPr>
              <w:b/>
            </w:rPr>
            <w:t xml:space="preserve"> </w:t>
          </w:r>
        </w:sdtContent>
      </w:sdt>
      <w:r w:rsidRPr="00570A2A" w:rsidR="0062315C">
        <w:t>I will be as tough as I need to be. You are absolutely right</w:t>
      </w:r>
      <w:r w:rsidRPr="00570A2A" w:rsidR="001B3D35">
        <w:t>:</w:t>
      </w:r>
      <w:r w:rsidRPr="00570A2A" w:rsidR="00F66766">
        <w:t xml:space="preserve"> w</w:t>
      </w:r>
      <w:r w:rsidRPr="00570A2A" w:rsidR="0062315C">
        <w:t>e need to make sure the entire industry delivers for consumers and for the environment</w:t>
      </w:r>
      <w:r w:rsidRPr="00570A2A" w:rsidR="00F66766">
        <w:t xml:space="preserve">. We </w:t>
      </w:r>
      <w:r w:rsidRPr="00570A2A" w:rsidR="0062315C">
        <w:t>need to make sure that shareholders are earning their returns, not just simply taking them</w:t>
      </w:r>
      <w:r w:rsidRPr="00570A2A" w:rsidR="00F66766">
        <w:t xml:space="preserve">. </w:t>
      </w:r>
      <w:r w:rsidRPr="00570A2A">
        <w:t xml:space="preserve">We </w:t>
      </w:r>
      <w:r w:rsidRPr="00570A2A" w:rsidR="0062315C">
        <w:t xml:space="preserve">would expect them to deliver effectively, to have a fair </w:t>
      </w:r>
      <w:r w:rsidRPr="00570A2A">
        <w:t xml:space="preserve">and </w:t>
      </w:r>
      <w:r w:rsidRPr="00570A2A" w:rsidR="001B3D35">
        <w:t xml:space="preserve">not </w:t>
      </w:r>
      <w:r w:rsidRPr="00570A2A">
        <w:t xml:space="preserve">excessive </w:t>
      </w:r>
      <w:r w:rsidRPr="00570A2A" w:rsidR="0062315C">
        <w:t>rate of return on their investments. We need to see schemes that are appropriate</w:t>
      </w:r>
      <w:r w:rsidRPr="00570A2A">
        <w:t xml:space="preserve">, </w:t>
      </w:r>
      <w:r w:rsidRPr="00570A2A" w:rsidR="0062315C">
        <w:t xml:space="preserve">not just because </w:t>
      </w:r>
      <w:r w:rsidRPr="00570A2A">
        <w:t xml:space="preserve">they are </w:t>
      </w:r>
      <w:r w:rsidRPr="00570A2A" w:rsidR="0062315C">
        <w:t>easy to do</w:t>
      </w:r>
      <w:r w:rsidRPr="00570A2A">
        <w:t>.</w:t>
      </w:r>
    </w:p>
    <w:p w:rsidR="00B471D1" w:rsidRPr="00570A2A" w:rsidP="00B471D1">
      <w:pPr>
        <w:pStyle w:val="Answer"/>
      </w:pPr>
      <w:r w:rsidRPr="00570A2A">
        <w:t>As I</w:t>
      </w:r>
      <w:r w:rsidRPr="00570A2A" w:rsidR="0062315C">
        <w:t xml:space="preserve"> have seen in many industries</w:t>
      </w:r>
      <w:r w:rsidRPr="00570A2A">
        <w:t>, the</w:t>
      </w:r>
      <w:r w:rsidRPr="00570A2A" w:rsidR="001B3D35">
        <w:t>re has been a</w:t>
      </w:r>
      <w:r w:rsidRPr="00570A2A">
        <w:t xml:space="preserve"> </w:t>
      </w:r>
      <w:r w:rsidRPr="00570A2A" w:rsidR="0062315C">
        <w:t>tendency to build big and shiny, whe</w:t>
      </w:r>
      <w:r w:rsidRPr="00570A2A" w:rsidR="001B3D35">
        <w:t>n</w:t>
      </w:r>
      <w:r w:rsidRPr="00570A2A" w:rsidR="0062315C">
        <w:t xml:space="preserve"> actually there are more effective ways of doing things quicker and </w:t>
      </w:r>
      <w:r w:rsidRPr="00570A2A">
        <w:t xml:space="preserve">at </w:t>
      </w:r>
      <w:r w:rsidRPr="00570A2A" w:rsidR="0062315C">
        <w:t xml:space="preserve">lower cost </w:t>
      </w:r>
      <w:r w:rsidRPr="00570A2A">
        <w:t xml:space="preserve">that come through </w:t>
      </w:r>
      <w:r w:rsidRPr="00570A2A" w:rsidR="0062315C">
        <w:t>better</w:t>
      </w:r>
      <w:r w:rsidRPr="00570A2A">
        <w:t xml:space="preserve">. We </w:t>
      </w:r>
      <w:r w:rsidRPr="00570A2A" w:rsidR="0062315C">
        <w:t>will be challenging people on their justification for why they need to do that. I understand</w:t>
      </w:r>
      <w:r w:rsidRPr="00570A2A">
        <w:t xml:space="preserve"> they have made </w:t>
      </w:r>
      <w:r w:rsidRPr="00570A2A" w:rsidR="0062315C">
        <w:t>reasonable progress on addressing leaks</w:t>
      </w:r>
      <w:r w:rsidRPr="00570A2A">
        <w:t xml:space="preserve">, </w:t>
      </w:r>
      <w:r w:rsidRPr="00570A2A" w:rsidR="0062315C">
        <w:t>some companies better than others. There</w:t>
      </w:r>
      <w:r w:rsidRPr="00570A2A">
        <w:t xml:space="preserve"> is </w:t>
      </w:r>
      <w:r w:rsidRPr="00570A2A" w:rsidR="0062315C">
        <w:t xml:space="preserve">lots to go. </w:t>
      </w:r>
      <w:r w:rsidRPr="00570A2A">
        <w:t>Y</w:t>
      </w:r>
      <w:r w:rsidRPr="00570A2A" w:rsidR="00EE6AF5">
        <w:t>ou are</w:t>
      </w:r>
      <w:r w:rsidRPr="00570A2A" w:rsidR="0062315C">
        <w:t xml:space="preserve"> right</w:t>
      </w:r>
      <w:r w:rsidRPr="00570A2A">
        <w:t>: i</w:t>
      </w:r>
      <w:r w:rsidRPr="00570A2A" w:rsidR="0062315C">
        <w:t>f we can get water consumption down</w:t>
      </w:r>
      <w:r w:rsidRPr="00570A2A">
        <w:t xml:space="preserve"> by </w:t>
      </w:r>
      <w:r w:rsidRPr="00570A2A" w:rsidR="0062315C">
        <w:t>reducing leaks</w:t>
      </w:r>
      <w:r w:rsidRPr="00570A2A">
        <w:t xml:space="preserve"> and </w:t>
      </w:r>
      <w:r w:rsidRPr="00570A2A" w:rsidR="0062315C">
        <w:t>reducing consumption</w:t>
      </w:r>
      <w:r w:rsidRPr="00570A2A">
        <w:t xml:space="preserve"> </w:t>
      </w:r>
      <w:r w:rsidRPr="00570A2A" w:rsidR="0062315C">
        <w:t>then we will reduce the demand for reservoirs</w:t>
      </w:r>
      <w:r w:rsidRPr="00570A2A">
        <w:t>.</w:t>
      </w:r>
    </w:p>
    <w:p w:rsidR="00B471D1" w:rsidRPr="00570A2A" w:rsidP="001B3D35">
      <w:pPr>
        <w:pStyle w:val="Question"/>
        <w:numPr>
          <w:ilvl w:val="0"/>
          <w:numId w:val="0"/>
        </w:numPr>
        <w:ind w:left="794"/>
      </w:pPr>
      <w:sdt>
        <w:sdtPr>
          <w:alias w:val="Member"/>
          <w:tag w:val="&lt;Member mnisId='4072' dodsId='28723'&gt;"/>
          <w:id w:val="1410808109"/>
          <w:placeholder>
            <w:docPart w:val="DefaultPlaceholder_-1854013440"/>
          </w:placeholder>
          <w:richText/>
        </w:sdtPr>
        <w:sdtContent>
          <w:r w:rsidRPr="00570A2A">
            <w:rPr>
              <w:b/>
            </w:rPr>
            <w:t>Chair:</w:t>
          </w:r>
        </w:sdtContent>
      </w:sdt>
      <w:r w:rsidRPr="00570A2A">
        <w:t xml:space="preserve"> Taking from rivers.</w:t>
      </w:r>
    </w:p>
    <w:p w:rsidR="00C8256B" w:rsidRPr="00570A2A" w:rsidP="00B471D1">
      <w:pPr>
        <w:pStyle w:val="Answer"/>
      </w:pPr>
      <w:sdt>
        <w:sdtPr>
          <w:alias w:val="Witness"/>
          <w:id w:val="-2123986644"/>
          <w:placeholder>
            <w:docPart w:val="DefaultPlaceholder_-1854013440"/>
          </w:placeholder>
          <w:richText/>
        </w:sdtPr>
        <w:sdtContent>
          <w:r w:rsidRPr="00570A2A" w:rsidR="008C617D">
            <w:rPr>
              <w:b/>
              <w:i/>
            </w:rPr>
            <w:t>Iain Coucher:</w:t>
          </w:r>
          <w:r w:rsidRPr="00570A2A" w:rsidR="00B471D1">
            <w:rPr>
              <w:b/>
            </w:rPr>
            <w:t xml:space="preserve"> </w:t>
          </w:r>
        </w:sdtContent>
      </w:sdt>
      <w:r w:rsidRPr="00570A2A" w:rsidR="00B471D1">
        <w:t>Yes. We</w:t>
      </w:r>
      <w:r w:rsidRPr="00570A2A" w:rsidR="0062315C">
        <w:t xml:space="preserve"> </w:t>
      </w:r>
      <w:r w:rsidRPr="00570A2A" w:rsidR="00B471D1">
        <w:t>are e</w:t>
      </w:r>
      <w:r w:rsidRPr="00570A2A" w:rsidR="0062315C">
        <w:t>xhausting our natural aquifers</w:t>
      </w:r>
      <w:r w:rsidRPr="00570A2A" w:rsidR="00B471D1">
        <w:t>. W</w:t>
      </w:r>
      <w:r w:rsidRPr="00570A2A" w:rsidR="0062315C">
        <w:t>e are struggling with our reservoirs</w:t>
      </w:r>
      <w:r w:rsidRPr="00570A2A" w:rsidR="00B471D1">
        <w:t xml:space="preserve">. Quite </w:t>
      </w:r>
      <w:r w:rsidRPr="00570A2A" w:rsidR="0062315C">
        <w:t xml:space="preserve">a few of these schemes can be funded through the existing mechanism. </w:t>
      </w:r>
      <w:r w:rsidRPr="00570A2A" w:rsidR="00B471D1">
        <w:t>There is</w:t>
      </w:r>
      <w:r w:rsidRPr="00570A2A" w:rsidR="0062315C">
        <w:t xml:space="preserve"> more efficiency to be </w:t>
      </w:r>
      <w:r w:rsidRPr="00570A2A" w:rsidR="00B471D1">
        <w:t xml:space="preserve">had </w:t>
      </w:r>
      <w:r w:rsidRPr="00570A2A" w:rsidR="0062315C">
        <w:t xml:space="preserve">out of there, and they can respond quicker. </w:t>
      </w:r>
      <w:r w:rsidRPr="00570A2A" w:rsidR="00B471D1">
        <w:t>F</w:t>
      </w:r>
      <w:r w:rsidRPr="00570A2A" w:rsidR="0062315C">
        <w:t>rom my time at Network Rail</w:t>
      </w:r>
      <w:r w:rsidRPr="00570A2A">
        <w:t xml:space="preserve"> </w:t>
      </w:r>
      <w:r w:rsidRPr="00570A2A" w:rsidR="0062315C">
        <w:t xml:space="preserve">in holding all of my regional directors to account on efficiencies and </w:t>
      </w:r>
      <w:r w:rsidRPr="00570A2A">
        <w:t xml:space="preserve">cost </w:t>
      </w:r>
      <w:r w:rsidRPr="00570A2A" w:rsidR="0062315C">
        <w:t>and delivery, I have a lot of experience in making sure that people can deliver</w:t>
      </w:r>
      <w:r w:rsidRPr="00570A2A">
        <w:t xml:space="preserve">. </w:t>
      </w:r>
      <w:r w:rsidRPr="00570A2A" w:rsidR="0062315C">
        <w:t>I can assure you that I will be fair and appropriate.</w:t>
      </w:r>
    </w:p>
    <w:p w:rsidR="0062315C" w:rsidRPr="00570A2A" w:rsidP="0064727A">
      <w:pPr>
        <w:pStyle w:val="Question"/>
      </w:pPr>
      <w:sdt>
        <w:sdtPr>
          <w:alias w:val="Member"/>
          <w:tag w:val="&lt;Member mnisId='4072' dodsId='28723'&gt;"/>
          <w:id w:val="93446006"/>
          <w:placeholder>
            <w:docPart w:val="DefaultPlaceholder_-1854013440"/>
          </w:placeholder>
          <w:richText/>
        </w:sdtPr>
        <w:sdtContent>
          <w:r w:rsidRPr="00570A2A" w:rsidR="00C8256B">
            <w:rPr>
              <w:b/>
            </w:rPr>
            <w:t>Chair:</w:t>
          </w:r>
        </w:sdtContent>
      </w:sdt>
      <w:r w:rsidRPr="00570A2A" w:rsidR="00C8256B">
        <w:t xml:space="preserve"> S</w:t>
      </w:r>
      <w:r w:rsidRPr="00570A2A">
        <w:t>ome companies are definitely better than others</w:t>
      </w:r>
      <w:r w:rsidRPr="00570A2A" w:rsidR="00C8256B">
        <w:t xml:space="preserve">. </w:t>
      </w:r>
      <w:r w:rsidRPr="00570A2A" w:rsidR="001B3D35">
        <w:t>To w</w:t>
      </w:r>
      <w:r w:rsidRPr="00570A2A" w:rsidR="00C8256B">
        <w:t xml:space="preserve">hat </w:t>
      </w:r>
      <w:r w:rsidRPr="00570A2A">
        <w:t xml:space="preserve">degree do you feel that you should not exactly play one off against the other, but actually say to them, </w:t>
      </w:r>
      <w:r w:rsidRPr="00570A2A" w:rsidR="00C8256B">
        <w:t>“C</w:t>
      </w:r>
      <w:r w:rsidRPr="00570A2A">
        <w:t>an you not actually do similar things</w:t>
      </w:r>
      <w:r w:rsidRPr="00570A2A" w:rsidR="00C8256B">
        <w:t xml:space="preserve"> to </w:t>
      </w:r>
      <w:r w:rsidRPr="00570A2A">
        <w:t>other companies</w:t>
      </w:r>
      <w:r w:rsidRPr="00570A2A" w:rsidR="00C8256B">
        <w:t xml:space="preserve"> </w:t>
      </w:r>
      <w:r w:rsidRPr="00570A2A">
        <w:t>if that really improves the investment, improves the water quality and improves the environment</w:t>
      </w:r>
      <w:r w:rsidRPr="00570A2A" w:rsidR="00C8256B">
        <w:t>?”</w:t>
      </w:r>
    </w:p>
    <w:p w:rsidR="009C3388" w:rsidRPr="00570A2A" w:rsidP="00C8256B">
      <w:pPr>
        <w:pStyle w:val="Answer"/>
      </w:pPr>
      <w:sdt>
        <w:sdtPr>
          <w:alias w:val="Witness"/>
          <w:id w:val="666291219"/>
          <w:placeholder>
            <w:docPart w:val="DefaultPlaceholder_-1854013440"/>
          </w:placeholder>
          <w:richText/>
        </w:sdtPr>
        <w:sdtContent>
          <w:r w:rsidRPr="00570A2A" w:rsidR="008C617D">
            <w:rPr>
              <w:b/>
              <w:i/>
            </w:rPr>
            <w:t>Iain Coucher:</w:t>
          </w:r>
          <w:r w:rsidRPr="00570A2A" w:rsidR="00C8256B">
            <w:rPr>
              <w:b/>
            </w:rPr>
            <w:t xml:space="preserve"> </w:t>
          </w:r>
        </w:sdtContent>
      </w:sdt>
      <w:r w:rsidRPr="00570A2A" w:rsidR="00C8256B">
        <w:t>Yes, and</w:t>
      </w:r>
      <w:r w:rsidRPr="00570A2A" w:rsidR="0062315C">
        <w:t xml:space="preserve"> that</w:t>
      </w:r>
      <w:r w:rsidRPr="00570A2A" w:rsidR="00155AFF">
        <w:t xml:space="preserve"> i</w:t>
      </w:r>
      <w:r w:rsidRPr="00570A2A" w:rsidR="0062315C">
        <w:t xml:space="preserve">s the benefit of what </w:t>
      </w:r>
      <w:r w:rsidRPr="00570A2A" w:rsidR="00610CE7">
        <w:t>we have</w:t>
      </w:r>
      <w:r w:rsidRPr="00570A2A" w:rsidR="0062315C">
        <w:t xml:space="preserve"> with </w:t>
      </w:r>
      <w:r w:rsidRPr="00570A2A">
        <w:t xml:space="preserve">a </w:t>
      </w:r>
      <w:r w:rsidRPr="00570A2A" w:rsidR="0062315C">
        <w:t xml:space="preserve">distributed </w:t>
      </w:r>
      <w:r w:rsidRPr="00570A2A">
        <w:t>w</w:t>
      </w:r>
      <w:r w:rsidRPr="00570A2A" w:rsidR="0062315C">
        <w:t xml:space="preserve">ater </w:t>
      </w:r>
      <w:r w:rsidRPr="00570A2A">
        <w:t>organisation</w:t>
      </w:r>
      <w:r w:rsidRPr="00570A2A" w:rsidR="0062315C">
        <w:t>. We have benchmarks</w:t>
      </w:r>
      <w:r w:rsidRPr="00570A2A" w:rsidR="001B3D35">
        <w:t xml:space="preserve"> and</w:t>
      </w:r>
      <w:r w:rsidRPr="00570A2A" w:rsidR="0062315C">
        <w:t xml:space="preserve"> other </w:t>
      </w:r>
      <w:r w:rsidRPr="00570A2A" w:rsidR="00EE6AF5">
        <w:t>organisation</w:t>
      </w:r>
      <w:r w:rsidRPr="00570A2A" w:rsidR="0062315C">
        <w:t>s out there doing things differently</w:t>
      </w:r>
      <w:r w:rsidRPr="00570A2A">
        <w:t xml:space="preserve">, </w:t>
      </w:r>
      <w:r w:rsidRPr="00570A2A" w:rsidR="0062315C">
        <w:t xml:space="preserve">and you can learn from each other. I wonder how much communication goes on between water companies, how much sharing </w:t>
      </w:r>
      <w:r w:rsidRPr="00570A2A">
        <w:t xml:space="preserve">of </w:t>
      </w:r>
      <w:r w:rsidRPr="00570A2A" w:rsidR="0062315C">
        <w:t xml:space="preserve">information, </w:t>
      </w:r>
      <w:r w:rsidRPr="00570A2A">
        <w:t xml:space="preserve">and </w:t>
      </w:r>
      <w:r w:rsidRPr="00570A2A" w:rsidR="0062315C">
        <w:t>how much knowledge can be gleaned from that</w:t>
      </w:r>
      <w:r w:rsidRPr="00570A2A">
        <w:t>.</w:t>
      </w:r>
    </w:p>
    <w:p w:rsidR="00FB0565" w:rsidRPr="00570A2A" w:rsidP="003B7CEA">
      <w:pPr>
        <w:pStyle w:val="Answer"/>
      </w:pPr>
      <w:r w:rsidRPr="00570A2A">
        <w:t xml:space="preserve">Certainly from </w:t>
      </w:r>
      <w:r w:rsidRPr="00570A2A" w:rsidR="009C3388">
        <w:t xml:space="preserve">running </w:t>
      </w:r>
      <w:r w:rsidRPr="00570A2A">
        <w:t>Network Rail</w:t>
      </w:r>
      <w:r w:rsidRPr="00570A2A" w:rsidR="009C3388">
        <w:t xml:space="preserve"> </w:t>
      </w:r>
      <w:r w:rsidRPr="00570A2A">
        <w:t xml:space="preserve">we were able to look at the geography of the country and say, </w:t>
      </w:r>
      <w:r w:rsidRPr="00570A2A" w:rsidR="009C3388">
        <w:t>“I</w:t>
      </w:r>
      <w:r w:rsidRPr="00570A2A">
        <w:t xml:space="preserve">f </w:t>
      </w:r>
      <w:r w:rsidRPr="00570A2A" w:rsidR="00EE6AF5">
        <w:t>you are</w:t>
      </w:r>
      <w:r w:rsidRPr="00570A2A">
        <w:t xml:space="preserve"> doing it like that then you should be able to do it like that</w:t>
      </w:r>
      <w:r w:rsidRPr="00570A2A" w:rsidR="009C3388">
        <w:t xml:space="preserve">, </w:t>
      </w:r>
      <w:r w:rsidRPr="00570A2A">
        <w:t>and you should be able to save this amount of money if you follow what this lady</w:t>
      </w:r>
      <w:r w:rsidRPr="00570A2A" w:rsidR="009C3388">
        <w:t xml:space="preserve"> is </w:t>
      </w:r>
      <w:r w:rsidRPr="00570A2A">
        <w:t>doing</w:t>
      </w:r>
      <w:r w:rsidRPr="00570A2A" w:rsidR="009C3388">
        <w:t>”</w:t>
      </w:r>
      <w:r w:rsidRPr="00570A2A">
        <w:t xml:space="preserve">. </w:t>
      </w:r>
      <w:r w:rsidRPr="00570A2A" w:rsidR="009C3388">
        <w:t>H</w:t>
      </w:r>
      <w:r w:rsidRPr="00570A2A">
        <w:t>aving those benchmarks is important</w:t>
      </w:r>
      <w:r w:rsidRPr="00570A2A" w:rsidR="009C3388">
        <w:t xml:space="preserve">. We are </w:t>
      </w:r>
      <w:r w:rsidRPr="00570A2A">
        <w:t>fortunate in the water industry that we have those benchmarks, but it will be about asking people</w:t>
      </w:r>
      <w:r w:rsidRPr="00570A2A" w:rsidR="009C3388">
        <w:t>, “W</w:t>
      </w:r>
      <w:r w:rsidRPr="00570A2A">
        <w:t>hy is it you can do it like that</w:t>
      </w:r>
      <w:r w:rsidRPr="00570A2A" w:rsidR="009C3388">
        <w:t xml:space="preserve">, </w:t>
      </w:r>
      <w:r w:rsidRPr="00570A2A">
        <w:t xml:space="preserve">and why is it you </w:t>
      </w:r>
      <w:r w:rsidRPr="00570A2A" w:rsidR="009C3388">
        <w:t xml:space="preserve">cannot </w:t>
      </w:r>
      <w:r w:rsidRPr="00570A2A">
        <w:t>do it like that?</w:t>
      </w:r>
      <w:r w:rsidRPr="00570A2A" w:rsidR="009C3388">
        <w:t xml:space="preserve"> </w:t>
      </w:r>
      <w:r w:rsidRPr="00570A2A">
        <w:t>Can there be lessons learned in there?</w:t>
      </w:r>
      <w:r w:rsidRPr="00570A2A" w:rsidR="009C3388">
        <w:t xml:space="preserve">” Yes, </w:t>
      </w:r>
      <w:r w:rsidRPr="00570A2A">
        <w:t>it is a good point.</w:t>
      </w:r>
    </w:p>
    <w:p w:rsidR="00345E18" w:rsidRPr="00570A2A" w:rsidP="00345E18">
      <w:pPr>
        <w:pStyle w:val="Question"/>
        <w:numPr>
          <w:ilvl w:val="0"/>
          <w:numId w:val="9"/>
        </w:numPr>
      </w:pPr>
      <w:sdt>
        <w:sdtPr>
          <w:alias w:val="Member"/>
          <w:tag w:val="&lt;Member mnisId='4853' dodsId=''&gt;"/>
          <w:id w:val="1944952662"/>
          <w:placeholder>
            <w:docPart w:val="1CD39824734545CF8C15C01668E088E4"/>
          </w:placeholder>
          <w:richText/>
        </w:sdtPr>
        <w:sdtContent>
          <w:r w:rsidRPr="00570A2A">
            <w:rPr>
              <w:b/>
            </w:rPr>
            <w:t>Dr Hudson:</w:t>
          </w:r>
        </w:sdtContent>
      </w:sdt>
      <w:r w:rsidRPr="00570A2A">
        <w:t xml:space="preserve"> Thank you, Mr Coucher, for being before our Committee today. I wanted to follow up on that strategic priority about protecting and </w:t>
      </w:r>
      <w:r w:rsidRPr="00570A2A">
        <w:t>enhancing the environment. The Environment Agency has said that the second biggest cause of water pollution is untreated sewage released by water companies. Ofwat ha</w:t>
      </w:r>
      <w:r w:rsidRPr="00570A2A" w:rsidR="004E05D4">
        <w:t>s</w:t>
      </w:r>
      <w:r w:rsidRPr="00570A2A">
        <w:t xml:space="preserve"> said that the current levels of storm overflow discharges into rivers cannot continue, and the water sector must tackle that. The Government have brought in strong measures in the new Environment Act to try to tackle this, but how will Ofwat work with the Environment Agency, with Government and with the Office for Environmental Protection to ensure that these unacceptable discharges actually stop?</w:t>
      </w:r>
    </w:p>
    <w:p w:rsidR="00345E18" w:rsidRPr="00570A2A" w:rsidP="00345E18">
      <w:pPr>
        <w:pStyle w:val="Answer"/>
      </w:pPr>
      <w:sdt>
        <w:sdtPr>
          <w:alias w:val="Witness"/>
          <w:id w:val="2074234643"/>
          <w:placeholder>
            <w:docPart w:val="1CD39824734545CF8C15C01668E088E4"/>
          </w:placeholder>
          <w:richText/>
        </w:sdtPr>
        <w:sdtContent>
          <w:r w:rsidRPr="00570A2A">
            <w:rPr>
              <w:b/>
              <w:i/>
            </w:rPr>
            <w:t>Iain Coucher:</w:t>
          </w:r>
          <w:r w:rsidRPr="00570A2A">
            <w:rPr>
              <w:b/>
            </w:rPr>
            <w:t xml:space="preserve"> </w:t>
          </w:r>
        </w:sdtContent>
      </w:sdt>
      <w:r w:rsidRPr="00570A2A">
        <w:t xml:space="preserve">Yes, this is a really difficult one. My understanding is that the complete elimination of these overflows is very expensive. A compromise would be to go back to where these combined sewage overflows were originally designed to be only very exceptional, rather than the norm. I am not entirely sure what </w:t>
      </w:r>
      <w:r w:rsidRPr="00570A2A" w:rsidR="004E05D4">
        <w:t>“</w:t>
      </w:r>
      <w:r w:rsidRPr="00570A2A">
        <w:t>very exceptional</w:t>
      </w:r>
      <w:r w:rsidRPr="00570A2A" w:rsidR="004E05D4">
        <w:t>”</w:t>
      </w:r>
      <w:r w:rsidRPr="00570A2A">
        <w:t xml:space="preserve"> means, but I know it is not going to be every day, every week or every month as it is today.</w:t>
      </w:r>
    </w:p>
    <w:p w:rsidR="00345E18" w:rsidRPr="00570A2A" w:rsidP="00345E18">
      <w:pPr>
        <w:pStyle w:val="Answer"/>
      </w:pPr>
      <w:r w:rsidRPr="00570A2A">
        <w:t>We absolutely have to go back to a situation where it is a really exceptional type of thing. That is perhaps more affordable. There should be obligations on water companies to record a lot more about what is happening, where it is happening, and making that information available to people to say, “There have been instances in this river, it has gone on for this long and it is clear by this date”.</w:t>
      </w:r>
    </w:p>
    <w:p w:rsidR="00345E18" w:rsidRPr="00570A2A" w:rsidP="00345E18">
      <w:pPr>
        <w:pStyle w:val="Question"/>
        <w:numPr>
          <w:ilvl w:val="0"/>
          <w:numId w:val="0"/>
        </w:numPr>
        <w:ind w:left="794"/>
      </w:pPr>
      <w:r w:rsidRPr="00570A2A">
        <w:t>It is a combination of tackling the worst, going back to mitigating all but the most extreme weather situations, making information publicly available, and doing the designation of some water areas—the River Wharfe is one of my favourites because I lived in Otley for a while—looking after certain areas and cleaning some up, rather than a complete elimination, which is almost going to be financially impossible.</w:t>
      </w:r>
    </w:p>
    <w:p w:rsidR="00345E18" w:rsidRPr="00570A2A" w:rsidP="00345E18">
      <w:pPr>
        <w:pStyle w:val="Question"/>
        <w:numPr>
          <w:ilvl w:val="0"/>
          <w:numId w:val="9"/>
        </w:numPr>
      </w:pPr>
      <w:sdt>
        <w:sdtPr>
          <w:alias w:val="Member"/>
          <w:tag w:val="&lt;Member mnisId='4853' dodsId=''&gt;"/>
          <w:id w:val="1851831102"/>
          <w:placeholder>
            <w:docPart w:val="1CD39824734545CF8C15C01668E088E4"/>
          </w:placeholder>
          <w:richText/>
        </w:sdtPr>
        <w:sdtContent>
          <w:r w:rsidRPr="00570A2A">
            <w:rPr>
              <w:b/>
            </w:rPr>
            <w:t>Dr Hudson:</w:t>
          </w:r>
        </w:sdtContent>
      </w:sdt>
      <w:r w:rsidRPr="00570A2A">
        <w:t xml:space="preserve"> Are you confident that Ofwat, the Government and the Environment Agency will have the teeth to hold these companies to account? Coming back to my colleague's question about how you will measure success in this area, because we all want cleaner rivers and cleaner waterways, are you confident that in your role with Ofwat you will have the teeth to really hold these companies to account?</w:t>
      </w:r>
    </w:p>
    <w:p w:rsidR="00345E18" w:rsidRPr="00570A2A" w:rsidP="00345E18">
      <w:pPr>
        <w:pStyle w:val="Answer"/>
      </w:pPr>
      <w:sdt>
        <w:sdtPr>
          <w:alias w:val="Witness"/>
          <w:id w:val="1086267961"/>
          <w:placeholder>
            <w:docPart w:val="1CD39824734545CF8C15C01668E088E4"/>
          </w:placeholder>
          <w:richText/>
        </w:sdtPr>
        <w:sdtContent>
          <w:r w:rsidRPr="00570A2A">
            <w:rPr>
              <w:b/>
              <w:i/>
            </w:rPr>
            <w:t>Iain Coucher:</w:t>
          </w:r>
          <w:r w:rsidRPr="00570A2A">
            <w:rPr>
              <w:b/>
            </w:rPr>
            <w:t xml:space="preserve"> </w:t>
          </w:r>
        </w:sdtContent>
      </w:sdt>
      <w:r w:rsidRPr="00570A2A">
        <w:t xml:space="preserve">Yes. We do have the teeth, but I would like to see the translation of the Environment Act and whatever has been consulted to now put these things in place. Let us get a plan. Let us get commitments from companies about what they are going to do by what dates, and for us to satisfy ourselves that it is deliverable, affordable and appropriate. Once you have that in place, </w:t>
      </w:r>
      <w:r w:rsidR="00017C5C">
        <w:t xml:space="preserve">you can </w:t>
      </w:r>
      <w:r w:rsidRPr="00570A2A">
        <w:t>expect and require organisations to deliver what they have committed to, and we will take regulatory action if they are falling short.</w:t>
      </w:r>
    </w:p>
    <w:p w:rsidR="00345E18" w:rsidRPr="00570A2A" w:rsidP="00345E18">
      <w:pPr>
        <w:pStyle w:val="Question"/>
        <w:numPr>
          <w:ilvl w:val="0"/>
          <w:numId w:val="9"/>
        </w:numPr>
      </w:pPr>
      <w:sdt>
        <w:sdtPr>
          <w:alias w:val="Member"/>
          <w:tag w:val="&lt;Member mnisId='4853' dodsId=''&gt;"/>
          <w:id w:val="858546168"/>
          <w:placeholder>
            <w:docPart w:val="1CD39824734545CF8C15C01668E088E4"/>
          </w:placeholder>
          <w:richText/>
        </w:sdtPr>
        <w:sdtContent>
          <w:r w:rsidRPr="00570A2A">
            <w:rPr>
              <w:b/>
            </w:rPr>
            <w:t>Dr Hudson:</w:t>
          </w:r>
        </w:sdtContent>
      </w:sdt>
      <w:r w:rsidRPr="00570A2A">
        <w:t xml:space="preserve"> You need to measure things for expectations of deliverability. What about looking at how we measure water quality? Currently a lot of it is about chemical status, but actually in rivers should we not also be looking </w:t>
      </w:r>
      <w:r w:rsidRPr="00570A2A">
        <w:t>at coliform bacteria as well and making sure that these waters are physiologically, biologically and epidemiologically safe for people, animals and flora and fauna</w:t>
      </w:r>
      <w:r w:rsidRPr="00570A2A" w:rsidR="00BB0AE3">
        <w:t xml:space="preserve"> nearby</w:t>
      </w:r>
      <w:r w:rsidRPr="00570A2A">
        <w:t>? These are tangible things that we can measure and hold them to account. Is that something that you can get involved in?</w:t>
      </w:r>
    </w:p>
    <w:p w:rsidR="00345E18" w:rsidRPr="00570A2A" w:rsidP="00345E18">
      <w:pPr>
        <w:pStyle w:val="Answer"/>
      </w:pPr>
      <w:sdt>
        <w:sdtPr>
          <w:alias w:val="Witness"/>
          <w:id w:val="1397323991"/>
          <w:placeholder>
            <w:docPart w:val="1CD39824734545CF8C15C01668E088E4"/>
          </w:placeholder>
          <w:richText/>
        </w:sdtPr>
        <w:sdtContent>
          <w:r w:rsidRPr="00570A2A">
            <w:rPr>
              <w:b/>
              <w:i/>
            </w:rPr>
            <w:t>Iain Coucher:</w:t>
          </w:r>
          <w:r w:rsidRPr="00570A2A">
            <w:rPr>
              <w:b/>
            </w:rPr>
            <w:t xml:space="preserve"> </w:t>
          </w:r>
        </w:sdtContent>
      </w:sdt>
      <w:r w:rsidRPr="00570A2A">
        <w:t xml:space="preserve">Yes, we can. You started by observing that water companies are only responsible for a proportion of this. </w:t>
      </w:r>
      <w:r w:rsidRPr="00570A2A" w:rsidR="00BB0AE3">
        <w:t xml:space="preserve">I do not know; </w:t>
      </w:r>
      <w:r w:rsidRPr="00570A2A">
        <w:t>45% of the pollution in rivers comes from agricultural sources and 10% comes from off</w:t>
      </w:r>
      <w:r w:rsidRPr="00570A2A" w:rsidR="00124AE6">
        <w:t>-</w:t>
      </w:r>
      <w:r w:rsidRPr="00570A2A">
        <w:t xml:space="preserve">flow. We need to measure the entirety of this and then try to figure out where it is coming from and what we can do about it. We cannot entirely fix it through the water companies, but we can certainly measure it and work with the Environment Agency to make that information available. </w:t>
      </w:r>
    </w:p>
    <w:p w:rsidR="00345E18" w:rsidRPr="00570A2A" w:rsidP="00345E18">
      <w:pPr>
        <w:pStyle w:val="Question"/>
        <w:numPr>
          <w:ilvl w:val="0"/>
          <w:numId w:val="9"/>
        </w:numPr>
      </w:pPr>
      <w:sdt>
        <w:sdtPr>
          <w:alias w:val="Member"/>
          <w:tag w:val="&lt;Member mnisId='4853' dodsId=''&gt;"/>
          <w:id w:val="105623356"/>
          <w:placeholder>
            <w:docPart w:val="1CD39824734545CF8C15C01668E088E4"/>
          </w:placeholder>
          <w:richText/>
        </w:sdtPr>
        <w:sdtContent>
          <w:r w:rsidRPr="00570A2A">
            <w:rPr>
              <w:b/>
            </w:rPr>
            <w:t>Dr Hudson:</w:t>
          </w:r>
        </w:sdtContent>
      </w:sdt>
      <w:r w:rsidRPr="00570A2A">
        <w:t xml:space="preserve"> The water companies have a significant role in it.</w:t>
      </w:r>
    </w:p>
    <w:p w:rsidR="00345E18" w:rsidRPr="00570A2A" w:rsidP="00345E18">
      <w:pPr>
        <w:pStyle w:val="Answer"/>
      </w:pPr>
      <w:sdt>
        <w:sdtPr>
          <w:alias w:val="Witness"/>
          <w:id w:val="224500657"/>
          <w:placeholder>
            <w:docPart w:val="1CD39824734545CF8C15C01668E088E4"/>
          </w:placeholder>
          <w:richText/>
        </w:sdtPr>
        <w:sdtContent>
          <w:r w:rsidRPr="00570A2A">
            <w:rPr>
              <w:b/>
              <w:i/>
            </w:rPr>
            <w:t>Iain Coucher:</w:t>
          </w:r>
          <w:r w:rsidRPr="00570A2A">
            <w:rPr>
              <w:b/>
            </w:rPr>
            <w:t xml:space="preserve"> </w:t>
          </w:r>
        </w:sdtContent>
      </w:sdt>
      <w:r w:rsidRPr="00570A2A" w:rsidR="00BB0AE3">
        <w:t>Yes, a</w:t>
      </w:r>
      <w:r w:rsidRPr="00570A2A">
        <w:t>bsolutely.</w:t>
      </w:r>
    </w:p>
    <w:p w:rsidR="00345E18" w:rsidRPr="00570A2A" w:rsidP="00345E18">
      <w:pPr>
        <w:pStyle w:val="Question"/>
        <w:numPr>
          <w:ilvl w:val="0"/>
          <w:numId w:val="9"/>
        </w:numPr>
      </w:pPr>
      <w:sdt>
        <w:sdtPr>
          <w:alias w:val="Member"/>
          <w:tag w:val="&lt;Member mnisId='4853' dodsId=''&gt;"/>
          <w:id w:val="1743069406"/>
          <w:placeholder>
            <w:docPart w:val="1CD39824734545CF8C15C01668E088E4"/>
          </w:placeholder>
          <w:richText/>
        </w:sdtPr>
        <w:sdtContent>
          <w:r w:rsidRPr="00570A2A">
            <w:rPr>
              <w:b/>
            </w:rPr>
            <w:t>Dr Hudson:</w:t>
          </w:r>
        </w:sdtContent>
      </w:sdt>
      <w:r w:rsidRPr="00570A2A">
        <w:t xml:space="preserve"> Ofwat ha</w:t>
      </w:r>
      <w:r w:rsidRPr="00570A2A" w:rsidR="00BB0AE3">
        <w:t>s</w:t>
      </w:r>
      <w:r w:rsidRPr="00570A2A">
        <w:t xml:space="preserve"> actually said that several water companies have, in </w:t>
      </w:r>
      <w:r w:rsidRPr="00570A2A" w:rsidR="00BB0AE3">
        <w:t xml:space="preserve">its </w:t>
      </w:r>
      <w:r w:rsidRPr="00570A2A">
        <w:t>words, overleveraged their structures, and that this debt was responsible for declining service. How would you intend to redress this possible imbalance?</w:t>
      </w:r>
    </w:p>
    <w:p w:rsidR="00345E18" w:rsidRPr="00570A2A" w:rsidP="00345E18">
      <w:pPr>
        <w:pStyle w:val="Answer"/>
      </w:pPr>
      <w:sdt>
        <w:sdtPr>
          <w:alias w:val="Witness"/>
          <w:id w:val="71629015"/>
          <w:placeholder>
            <w:docPart w:val="1CD39824734545CF8C15C01668E088E4"/>
          </w:placeholder>
          <w:richText/>
        </w:sdtPr>
        <w:sdtContent>
          <w:r w:rsidRPr="00570A2A">
            <w:rPr>
              <w:b/>
              <w:i/>
            </w:rPr>
            <w:t>Iain Coucher:</w:t>
          </w:r>
          <w:r w:rsidRPr="00570A2A">
            <w:rPr>
              <w:b/>
            </w:rPr>
            <w:t xml:space="preserve"> </w:t>
          </w:r>
        </w:sdtContent>
      </w:sdt>
      <w:r w:rsidRPr="00570A2A">
        <w:t>Ofwat ha</w:t>
      </w:r>
      <w:r w:rsidRPr="00570A2A" w:rsidR="00BB0AE3">
        <w:t>s</w:t>
      </w:r>
      <w:r w:rsidRPr="00570A2A">
        <w:t xml:space="preserve"> done a pretty good job over the last periodic determination, PR19. </w:t>
      </w:r>
      <w:r w:rsidRPr="00570A2A" w:rsidR="00BB0AE3">
        <w:t>It has</w:t>
      </w:r>
      <w:r w:rsidRPr="00570A2A">
        <w:t xml:space="preserve"> put in place financial controls and gearing mechanisms to make sure that companies are less exposed to that environment. There are still one or two companies out there</w:t>
      </w:r>
      <w:r w:rsidRPr="00570A2A" w:rsidR="00BB0AE3">
        <w:t xml:space="preserve"> that</w:t>
      </w:r>
      <w:r w:rsidRPr="00570A2A">
        <w:t xml:space="preserve"> are perhaps overly leveraged, and therefore have some financial weaknesses. It is something that will be picked up in PR24. There will be further controls about that, because it does affect performance</w:t>
      </w:r>
      <w:r w:rsidRPr="00570A2A" w:rsidR="00BB0AE3">
        <w:t xml:space="preserve"> and</w:t>
      </w:r>
      <w:r w:rsidRPr="00570A2A">
        <w:t xml:space="preserve"> the ability of organisations to step in and fund improvements, and to deal with the comings and goings of things that happen throughout the course of a periodic review.</w:t>
      </w:r>
    </w:p>
    <w:p w:rsidR="00345E18" w:rsidRPr="00570A2A" w:rsidP="00345E18">
      <w:pPr>
        <w:pStyle w:val="Answer"/>
      </w:pPr>
      <w:r w:rsidRPr="00570A2A">
        <w:t xml:space="preserve">A lot of it has been addressed. The comments about Ofwat relate to an earlier period where people were putting in significant amounts of debt. It has come back a little bit. </w:t>
      </w:r>
    </w:p>
    <w:p w:rsidR="00345E18" w:rsidRPr="00570A2A" w:rsidP="00345E18">
      <w:pPr>
        <w:pStyle w:val="Question"/>
        <w:numPr>
          <w:ilvl w:val="0"/>
          <w:numId w:val="9"/>
        </w:numPr>
      </w:pPr>
      <w:sdt>
        <w:sdtPr>
          <w:alias w:val="Member"/>
          <w:tag w:val="&lt;Member mnisId='4853' dodsId=''&gt;"/>
          <w:id w:val="-566485776"/>
          <w:placeholder>
            <w:docPart w:val="1CD39824734545CF8C15C01668E088E4"/>
          </w:placeholder>
          <w:richText/>
        </w:sdtPr>
        <w:sdtContent>
          <w:r w:rsidRPr="00570A2A">
            <w:rPr>
              <w:b/>
            </w:rPr>
            <w:t>Dr Hudson:</w:t>
          </w:r>
        </w:sdtContent>
      </w:sdt>
      <w:r w:rsidRPr="00570A2A">
        <w:t xml:space="preserve"> In terms of the teeth of Ofwat, we have talked about the financial remuneration and whether money generated is reinvested back into the system. In 2020 some of the highest</w:t>
      </w:r>
      <w:r w:rsidRPr="00570A2A" w:rsidR="00124AE6">
        <w:t>-</w:t>
      </w:r>
      <w:r w:rsidRPr="00570A2A">
        <w:t>paid executives in the water industry were paid over £2 million a year. What role do you think Ofwat should play in respect of this level of remuneration for executives?</w:t>
      </w:r>
    </w:p>
    <w:p w:rsidR="00345E18" w:rsidRPr="00570A2A" w:rsidP="00345E18">
      <w:pPr>
        <w:pStyle w:val="Answer"/>
      </w:pPr>
      <w:sdt>
        <w:sdtPr>
          <w:alias w:val="Witness"/>
          <w:id w:val="-1052775744"/>
          <w:placeholder>
            <w:docPart w:val="1CD39824734545CF8C15C01668E088E4"/>
          </w:placeholder>
          <w:richText/>
        </w:sdtPr>
        <w:sdtContent>
          <w:r w:rsidRPr="00570A2A">
            <w:rPr>
              <w:b/>
              <w:i/>
            </w:rPr>
            <w:t>Iain Coucher:</w:t>
          </w:r>
          <w:r w:rsidRPr="00570A2A">
            <w:rPr>
              <w:b/>
            </w:rPr>
            <w:t xml:space="preserve"> </w:t>
          </w:r>
        </w:sdtContent>
      </w:sdt>
      <w:r w:rsidRPr="00570A2A">
        <w:t>Ofwat has been engaging with the chai</w:t>
      </w:r>
      <w:r w:rsidRPr="00570A2A" w:rsidR="00BB0AE3">
        <w:t>rs</w:t>
      </w:r>
      <w:r w:rsidRPr="00570A2A">
        <w:t xml:space="preserve"> of the water companies to remind them about appropriateness of pay, particularly in paying bonuses when breaches of law have taken place. That is right and proper. We should not get involved in regulating the payment of executives. It is the same for shareholders. We should be reminding them all the time that they are accountable to consumers and to society for what we pay people, and not to be paying excessive bonuses when performance has been short of what it needs to be.</w:t>
      </w:r>
    </w:p>
    <w:p w:rsidR="00345E18" w:rsidRPr="00570A2A" w:rsidP="00345E18">
      <w:pPr>
        <w:pStyle w:val="Question"/>
        <w:numPr>
          <w:ilvl w:val="0"/>
          <w:numId w:val="9"/>
        </w:numPr>
      </w:pPr>
      <w:sdt>
        <w:sdtPr>
          <w:alias w:val="Member"/>
          <w:tag w:val="&lt;Member mnisId='4853' dodsId=''&gt;"/>
          <w:id w:val="1910109070"/>
          <w:placeholder>
            <w:docPart w:val="1CD39824734545CF8C15C01668E088E4"/>
          </w:placeholder>
          <w:richText/>
        </w:sdtPr>
        <w:sdtContent>
          <w:r w:rsidRPr="00570A2A">
            <w:rPr>
              <w:b/>
            </w:rPr>
            <w:t>Dr Hudson:</w:t>
          </w:r>
        </w:sdtContent>
      </w:sdt>
      <w:r w:rsidRPr="00570A2A">
        <w:t xml:space="preserve"> I am coming back to the sharpness of your teeth again, and you should be reminding them. What does that actually mean? I take on board what you say about remuneration, but what about the payment of bonuses? Is there not something that you in your role can do to stop that process whereby people are being rewarded for failure? We have sewage outflows being put into rivers, and shareholders and companies are awarding bonuses. That is not right and that is not fair in anyone's minds. I want to see how sharp your teeth are. Yes, you can remind them, but what does that mean?</w:t>
      </w:r>
    </w:p>
    <w:p w:rsidR="00345E18" w:rsidRPr="00570A2A" w:rsidP="00345E18">
      <w:pPr>
        <w:pStyle w:val="Answer"/>
      </w:pPr>
      <w:sdt>
        <w:sdtPr>
          <w:alias w:val="Witness"/>
          <w:id w:val="-2082896355"/>
          <w:placeholder>
            <w:docPart w:val="1CD39824734545CF8C15C01668E088E4"/>
          </w:placeholder>
          <w:richText/>
        </w:sdtPr>
        <w:sdtContent>
          <w:r w:rsidRPr="00570A2A">
            <w:rPr>
              <w:b/>
              <w:i/>
            </w:rPr>
            <w:t>Iain Coucher:</w:t>
          </w:r>
          <w:r w:rsidRPr="00570A2A">
            <w:rPr>
              <w:b/>
            </w:rPr>
            <w:t xml:space="preserve"> </w:t>
          </w:r>
        </w:sdtContent>
      </w:sdt>
      <w:r w:rsidRPr="00570A2A">
        <w:t xml:space="preserve">I do not know whether we have any powers at the moment to do anything about that. This is a slightly different point, but I would be extremely disappointed if people are paying bonuses where there have been actual breaks in the law or lawbreaking has taken place. If they have operated inside their regulatory permits, emissions permits or things but are getting more pollution into the rivers then that is a more difficult thing. You will never eliminate it completely, so you are now into an area </w:t>
      </w:r>
      <w:r w:rsidRPr="00570A2A" w:rsidR="00AC5009">
        <w:t>that</w:t>
      </w:r>
      <w:r w:rsidRPr="00570A2A">
        <w:t xml:space="preserve"> says, “How much are you prepared to tolerate?” I would have to look at that.</w:t>
      </w:r>
    </w:p>
    <w:p w:rsidR="00345E18" w:rsidRPr="00570A2A" w:rsidP="00345E18">
      <w:pPr>
        <w:pStyle w:val="Question"/>
        <w:numPr>
          <w:ilvl w:val="0"/>
          <w:numId w:val="9"/>
        </w:numPr>
      </w:pPr>
      <w:sdt>
        <w:sdtPr>
          <w:alias w:val="Member"/>
          <w:tag w:val="&lt;Member mnisId='4853' dodsId=''&gt;"/>
          <w:id w:val="-940138934"/>
          <w:placeholder>
            <w:docPart w:val="1CD39824734545CF8C15C01668E088E4"/>
          </w:placeholder>
          <w:richText/>
        </w:sdtPr>
        <w:sdtContent>
          <w:r w:rsidRPr="00570A2A">
            <w:rPr>
              <w:b/>
            </w:rPr>
            <w:t xml:space="preserve">Dr Hudson: </w:t>
          </w:r>
        </w:sdtContent>
      </w:sdt>
      <w:r w:rsidRPr="00570A2A">
        <w:t xml:space="preserve">Following up the comments of the two learned </w:t>
      </w:r>
      <w:r w:rsidR="00017C5C">
        <w:t>C</w:t>
      </w:r>
      <w:r w:rsidRPr="00570A2A">
        <w:t>hairs about the Office for Environmental Protection, moving forward could you liaise with the new chair of the Office for Environmental Protection and with the Environment Agency</w:t>
      </w:r>
      <w:r w:rsidR="00017C5C">
        <w:t xml:space="preserve"> </w:t>
      </w:r>
      <w:r w:rsidRPr="00570A2A">
        <w:t xml:space="preserve">so </w:t>
      </w:r>
      <w:r w:rsidR="00017C5C">
        <w:t xml:space="preserve">that </w:t>
      </w:r>
      <w:r w:rsidRPr="00570A2A">
        <w:t>we get joined</w:t>
      </w:r>
      <w:r w:rsidRPr="00570A2A" w:rsidR="00124AE6">
        <w:t>-</w:t>
      </w:r>
      <w:r w:rsidRPr="00570A2A">
        <w:t>up thinking to actually sharpen the teeth and actually put pressure on these people to do the right thing? Is that something that you can take away from this Committee and give us an assurance you will try to do?</w:t>
      </w:r>
    </w:p>
    <w:p w:rsidR="00345E18" w:rsidRPr="00570A2A" w:rsidP="00345E18">
      <w:pPr>
        <w:pStyle w:val="Answer"/>
      </w:pPr>
      <w:sdt>
        <w:sdtPr>
          <w:alias w:val="Witness"/>
          <w:id w:val="-1809317896"/>
          <w:placeholder>
            <w:docPart w:val="1CD39824734545CF8C15C01668E088E4"/>
          </w:placeholder>
          <w:richText/>
        </w:sdtPr>
        <w:sdtContent>
          <w:r w:rsidRPr="00570A2A">
            <w:rPr>
              <w:b/>
              <w:i/>
            </w:rPr>
            <w:t>Iain Coucher:</w:t>
          </w:r>
          <w:r w:rsidRPr="00570A2A">
            <w:rPr>
              <w:b/>
            </w:rPr>
            <w:t xml:space="preserve"> </w:t>
          </w:r>
        </w:sdtContent>
      </w:sdt>
      <w:r w:rsidRPr="00570A2A">
        <w:t>I will absolutely do that.</w:t>
      </w:r>
    </w:p>
    <w:p w:rsidR="00345E18" w:rsidRPr="00570A2A" w:rsidP="00345E18">
      <w:pPr>
        <w:pStyle w:val="Question"/>
        <w:numPr>
          <w:ilvl w:val="0"/>
          <w:numId w:val="9"/>
        </w:numPr>
      </w:pPr>
      <w:sdt>
        <w:sdtPr>
          <w:alias w:val="Member"/>
          <w:tag w:val="&lt;Member mnisId='4072' dodsId='28723'&gt;"/>
          <w:id w:val="-1717509684"/>
          <w:placeholder>
            <w:docPart w:val="1CD39824734545CF8C15C01668E088E4"/>
          </w:placeholder>
          <w:richText/>
        </w:sdtPr>
        <w:sdtContent>
          <w:r w:rsidRPr="00570A2A">
            <w:rPr>
              <w:b/>
            </w:rPr>
            <w:t>Chair:</w:t>
          </w:r>
        </w:sdtContent>
      </w:sdt>
      <w:r w:rsidRPr="00570A2A">
        <w:t xml:space="preserve"> On the last question, the point that Neil has been making is a good one. I can understand that as chair of Ofwat you cannot regulate the amount of executive pay, but if you can actually put pressure on the water companies to tighten up the amount they pay their shareholders, I suspect the shareholders will then do the job for you as far as executive pay is concerned. The issue for us is—and I think the issue for Michael Gove was—that unless we rattle the cage and unless we actually say, “Look, come on, guys, you have to actually behave better</w:t>
      </w:r>
      <w:r w:rsidR="00017C5C">
        <w:t>,</w:t>
      </w:r>
      <w:r w:rsidRPr="00570A2A">
        <w:t>” they will not. That is why we would encourage you.</w:t>
      </w:r>
    </w:p>
    <w:p w:rsidR="00345E18" w:rsidRPr="00570A2A" w:rsidP="00345E18">
      <w:pPr>
        <w:pStyle w:val="Question"/>
        <w:numPr>
          <w:ilvl w:val="0"/>
          <w:numId w:val="0"/>
        </w:numPr>
        <w:ind w:left="794"/>
      </w:pPr>
      <w:r w:rsidRPr="00570A2A">
        <w:t>You have limited powers, but what you have is the embarrassment factor. That is what we also need to use on these companies. Philip made the point: they invested well for the first 10 years, a lot better than the state did, but after that they rather stalled. We want to see that come back into being. While you cannot make that happen, you can certainly encourage it.</w:t>
      </w:r>
    </w:p>
    <w:p w:rsidR="00345E18" w:rsidRPr="00570A2A" w:rsidP="00345E18">
      <w:pPr>
        <w:pStyle w:val="Answer"/>
      </w:pPr>
      <w:sdt>
        <w:sdtPr>
          <w:alias w:val="Witness"/>
          <w:id w:val="1248690475"/>
          <w:placeholder>
            <w:docPart w:val="1CD39824734545CF8C15C01668E088E4"/>
          </w:placeholder>
          <w:richText/>
        </w:sdtPr>
        <w:sdtContent>
          <w:r w:rsidRPr="00570A2A">
            <w:rPr>
              <w:b/>
              <w:i/>
            </w:rPr>
            <w:t>Iain Coucher:</w:t>
          </w:r>
          <w:r w:rsidRPr="00570A2A">
            <w:rPr>
              <w:b/>
            </w:rPr>
            <w:t xml:space="preserve"> </w:t>
          </w:r>
        </w:sdtContent>
      </w:sdt>
      <w:r w:rsidRPr="00570A2A">
        <w:t>Yes, absolutely.</w:t>
      </w:r>
    </w:p>
    <w:p w:rsidR="00345E18" w:rsidRPr="00570A2A" w:rsidP="00345E18">
      <w:pPr>
        <w:pStyle w:val="Question"/>
        <w:numPr>
          <w:ilvl w:val="0"/>
          <w:numId w:val="9"/>
        </w:numPr>
      </w:pPr>
      <w:sdt>
        <w:sdtPr>
          <w:alias w:val="Member"/>
          <w:tag w:val="&lt;Member mnisId='4072' dodsId='28723'&gt;"/>
          <w:id w:val="-1302538380"/>
          <w:placeholder>
            <w:docPart w:val="1CD39824734545CF8C15C01668E088E4"/>
          </w:placeholder>
          <w:richText/>
        </w:sdtPr>
        <w:sdtContent>
          <w:r w:rsidRPr="00570A2A">
            <w:rPr>
              <w:b/>
            </w:rPr>
            <w:t>Chair:</w:t>
          </w:r>
        </w:sdtContent>
      </w:sdt>
      <w:r w:rsidRPr="00570A2A">
        <w:t xml:space="preserve"> As the new price review begins, what lessons should Ofwat take from the Competition and Markets Authority’s redetermination of the last price review?</w:t>
      </w:r>
    </w:p>
    <w:p w:rsidR="00345E18" w:rsidRPr="00570A2A" w:rsidP="00345E18">
      <w:pPr>
        <w:pStyle w:val="Answer"/>
      </w:pPr>
      <w:sdt>
        <w:sdtPr>
          <w:alias w:val="Witness"/>
          <w:id w:val="-1663239391"/>
          <w:placeholder>
            <w:docPart w:val="1CD39824734545CF8C15C01668E088E4"/>
          </w:placeholder>
          <w:richText/>
        </w:sdtPr>
        <w:sdtContent>
          <w:r w:rsidRPr="00570A2A">
            <w:rPr>
              <w:b/>
              <w:i/>
            </w:rPr>
            <w:t>Iain Coucher:</w:t>
          </w:r>
          <w:r w:rsidRPr="00570A2A">
            <w:rPr>
              <w:b/>
            </w:rPr>
            <w:t xml:space="preserve"> </w:t>
          </w:r>
        </w:sdtContent>
      </w:sdt>
      <w:r w:rsidRPr="00570A2A">
        <w:t>I will certainly ask the executive</w:t>
      </w:r>
      <w:r w:rsidRPr="00570A2A" w:rsidR="00E67AF6">
        <w:t xml:space="preserve"> w</w:t>
      </w:r>
      <w:r w:rsidRPr="00570A2A">
        <w:t xml:space="preserve">hat lessons </w:t>
      </w:r>
      <w:r w:rsidRPr="00570A2A" w:rsidR="00E67AF6">
        <w:t xml:space="preserve">we </w:t>
      </w:r>
      <w:r w:rsidRPr="00570A2A">
        <w:t>can learn from PR19</w:t>
      </w:r>
      <w:r w:rsidRPr="00570A2A" w:rsidR="00E67AF6">
        <w:t>.</w:t>
      </w:r>
      <w:r w:rsidRPr="00570A2A">
        <w:t xml:space="preserve"> From what I have seen PR19 appears to be a lot better than PR14. In doing so they have made it a little bit complicated. In my view</w:t>
      </w:r>
      <w:r w:rsidRPr="00570A2A" w:rsidR="00E67AF6">
        <w:t>, although</w:t>
      </w:r>
      <w:r w:rsidRPr="00570A2A">
        <w:t xml:space="preserve"> I do not understand the detail</w:t>
      </w:r>
      <w:r w:rsidRPr="00570A2A" w:rsidR="00E67AF6">
        <w:t xml:space="preserve">, </w:t>
      </w:r>
      <w:r w:rsidRPr="00570A2A">
        <w:t>it looks to be overly complicated</w:t>
      </w:r>
      <w:r w:rsidRPr="00570A2A" w:rsidR="00E67AF6">
        <w:t>.</w:t>
      </w:r>
      <w:r w:rsidRPr="00570A2A">
        <w:t xml:space="preserve"> I am not quite sure whether that is beneficial or not. I will be looking to make it as simple, easy and transparent as possible.</w:t>
      </w:r>
    </w:p>
    <w:p w:rsidR="00345E18" w:rsidRPr="00570A2A" w:rsidP="00345E18">
      <w:pPr>
        <w:pStyle w:val="Answer"/>
      </w:pPr>
      <w:r w:rsidRPr="00570A2A">
        <w:t>We should be faster in coming to certain positions. What happened is the whole thing got strung out, and because it got strung out it then started to get into the start of the periodic review process and the CMA also got involved. I do not really quite understand the process it went through, but it is something that I would want to understand quite quickly to make sure we do not get into the same situation this time. I do not know whether the complexity issue was one of the reasons it went to the CMA or not, but it was a complicated one.</w:t>
      </w:r>
    </w:p>
    <w:p w:rsidR="00345E18" w:rsidRPr="00570A2A" w:rsidP="00345E18">
      <w:pPr>
        <w:pStyle w:val="Question"/>
        <w:numPr>
          <w:ilvl w:val="0"/>
          <w:numId w:val="9"/>
        </w:numPr>
      </w:pPr>
      <w:sdt>
        <w:sdtPr>
          <w:alias w:val="Member"/>
          <w:tag w:val="&lt;Member mnisId='4072' dodsId='28723'&gt;"/>
          <w:id w:val="-1651669505"/>
          <w:placeholder>
            <w:docPart w:val="1CD39824734545CF8C15C01668E088E4"/>
          </w:placeholder>
          <w:richText/>
        </w:sdtPr>
        <w:sdtContent>
          <w:r w:rsidRPr="00570A2A">
            <w:rPr>
              <w:b/>
            </w:rPr>
            <w:t>Chair:</w:t>
          </w:r>
        </w:sdtContent>
      </w:sdt>
      <w:r w:rsidRPr="00570A2A">
        <w:t xml:space="preserve"> What skills and expertise do you think you can bring to the price review process? Do you want to add anything to what you have said?</w:t>
      </w:r>
    </w:p>
    <w:p w:rsidR="00345E18" w:rsidRPr="00570A2A" w:rsidP="00345E18">
      <w:pPr>
        <w:pStyle w:val="Answer"/>
      </w:pPr>
      <w:sdt>
        <w:sdtPr>
          <w:alias w:val="Witness"/>
          <w:id w:val="-1212812291"/>
          <w:placeholder>
            <w:docPart w:val="1CD39824734545CF8C15C01668E088E4"/>
          </w:placeholder>
          <w:richText/>
        </w:sdtPr>
        <w:sdtContent>
          <w:r w:rsidRPr="00570A2A">
            <w:rPr>
              <w:b/>
              <w:i/>
            </w:rPr>
            <w:t>Iain Coucher:</w:t>
          </w:r>
          <w:r w:rsidRPr="00570A2A">
            <w:rPr>
              <w:b/>
            </w:rPr>
            <w:t xml:space="preserve"> </w:t>
          </w:r>
        </w:sdtContent>
      </w:sdt>
      <w:r w:rsidRPr="00570A2A">
        <w:t>I have been on the receiving end of this. I have run large</w:t>
      </w:r>
      <w:r w:rsidRPr="00570A2A" w:rsidR="00E67AF6">
        <w:t>-</w:t>
      </w:r>
      <w:r w:rsidRPr="00570A2A">
        <w:t>scale, operational, intensive, asset</w:t>
      </w:r>
      <w:r w:rsidRPr="00570A2A" w:rsidR="00124AE6">
        <w:t>-</w:t>
      </w:r>
      <w:r w:rsidRPr="00570A2A">
        <w:t>intensive infrastructure</w:t>
      </w:r>
      <w:r w:rsidRPr="00570A2A" w:rsidR="00E67AF6">
        <w:t>,</w:t>
      </w:r>
      <w:r w:rsidRPr="00570A2A">
        <w:t xml:space="preserve"> with large capital schemes. I know what is possible. I have dealt with the same supply chain. Many of the same people are delivering improvements, so I know what can be delivered. I know what efficiency looks like. I know what good project delivery looks like. I will be able to challenge people on efficiencies, deliverability and appropriateness of solutions. That is a real benefit of having somebody with a lot of operational experience complemented, or supported strongly, by the economic regulator as well.</w:t>
      </w:r>
    </w:p>
    <w:p w:rsidR="00345E18" w:rsidRPr="00570A2A" w:rsidP="00E67AF6">
      <w:pPr>
        <w:pStyle w:val="Question"/>
        <w:numPr>
          <w:ilvl w:val="0"/>
          <w:numId w:val="9"/>
        </w:numPr>
      </w:pPr>
      <w:sdt>
        <w:sdtPr>
          <w:alias w:val="Member"/>
          <w:tag w:val="&lt;Member mnisId='4072' dodsId='28723'&gt;"/>
          <w:id w:val="-903912186"/>
          <w:placeholder>
            <w:docPart w:val="1CD39824734545CF8C15C01668E088E4"/>
          </w:placeholder>
          <w:richText/>
        </w:sdtPr>
        <w:sdtContent>
          <w:r w:rsidRPr="00570A2A">
            <w:rPr>
              <w:b/>
            </w:rPr>
            <w:t>Chair:</w:t>
          </w:r>
        </w:sdtContent>
      </w:sdt>
      <w:r w:rsidRPr="00570A2A">
        <w:t xml:space="preserve"> How</w:t>
      </w:r>
      <w:r w:rsidRPr="00570A2A" w:rsidR="00E67AF6">
        <w:t xml:space="preserve"> will</w:t>
      </w:r>
      <w:r w:rsidRPr="00570A2A">
        <w:t xml:space="preserve"> you take account the issues facing households around the rising cost of living in the new price review, coupled with the fact that we need investment in the industry? That is why it is absolutely essential that they do not overpay their executives and their shareholders. I do not need to remind you that the cost of living is probably uppermost in everybody's mind, be it energy, water or whatever it is.</w:t>
      </w:r>
      <w:r w:rsidRPr="00570A2A" w:rsidR="00E67AF6">
        <w:t xml:space="preserve"> </w:t>
      </w:r>
      <w:r w:rsidRPr="00570A2A">
        <w:t>How do you balance that? In the one instance you might say, “Let it rise. Let us actually get more money in to cure many environmental problems”. On the other hand, you have to take conscious interest in the payer of their water bills.</w:t>
      </w:r>
    </w:p>
    <w:p w:rsidR="00345E18" w:rsidRPr="00570A2A" w:rsidP="00345E18">
      <w:pPr>
        <w:pStyle w:val="Answer"/>
      </w:pPr>
      <w:sdt>
        <w:sdtPr>
          <w:alias w:val="Witness"/>
          <w:id w:val="-1614583580"/>
          <w:placeholder>
            <w:docPart w:val="1CD39824734545CF8C15C01668E088E4"/>
          </w:placeholder>
          <w:richText/>
        </w:sdtPr>
        <w:sdtContent>
          <w:r w:rsidRPr="00570A2A">
            <w:rPr>
              <w:b/>
              <w:i/>
            </w:rPr>
            <w:t>Iain Coucher:</w:t>
          </w:r>
          <w:r w:rsidRPr="00570A2A">
            <w:rPr>
              <w:b/>
            </w:rPr>
            <w:t xml:space="preserve"> </w:t>
          </w:r>
        </w:sdtContent>
      </w:sdt>
      <w:r w:rsidRPr="00570A2A">
        <w:t>Yes. The average water bill is £420 a year. It has gone down in real terms over the last periodic review, but the vast majority of the savings or the benefit to consumers in that period was through better financing, lower cost of returns</w:t>
      </w:r>
      <w:r w:rsidRPr="00570A2A" w:rsidR="00EA6088">
        <w:t xml:space="preserve"> and</w:t>
      </w:r>
      <w:r w:rsidRPr="00570A2A">
        <w:t xml:space="preserve"> lower returns on the investment. I have not seen significant efficiencies come through over the last five years, so I suspect there are more efficiencies to come through there.</w:t>
      </w:r>
    </w:p>
    <w:p w:rsidR="00345E18" w:rsidRPr="00570A2A" w:rsidP="00345E18">
      <w:pPr>
        <w:pStyle w:val="Answer"/>
      </w:pPr>
      <w:r w:rsidRPr="00570A2A">
        <w:t xml:space="preserve">The £240 billion investment in combined sewage overflows that they are talking about has notionally got a price tag of about £12 per household in absolute terms, so you should be able to offset those two. You should be able to try to find further efficiencies on the delivery side to fund investment on the schemes. It is not necessarily true that investment in </w:t>
      </w:r>
      <w:r w:rsidRPr="00570A2A">
        <w:t>the environment or the schemes automatically sees bills rise. We will be pushing on efficiency to try to absorb the cost of making environmental improvements.</w:t>
      </w:r>
    </w:p>
    <w:p w:rsidR="00345E18" w:rsidRPr="00570A2A" w:rsidP="00345E18">
      <w:pPr>
        <w:pStyle w:val="Answer"/>
      </w:pPr>
      <w:r w:rsidRPr="00570A2A">
        <w:t>It is true that the cost of living crisis is going to hit people. We are particularly concerned about energy cost prices. We are water, obviously, but water is something you cannot disconnect from. There is always an obligation for people to have water, whether they can pay or not. Roughly a million households get the benefit of that £150 million a year. We have to be mindful that if people are looking to make efficient cost savings elsewhere</w:t>
      </w:r>
      <w:r w:rsidRPr="00570A2A" w:rsidR="00EA6088">
        <w:t>,</w:t>
      </w:r>
      <w:r w:rsidRPr="00570A2A">
        <w:t xml:space="preserve"> they could just simply stop paying their water bill for a period of time. You may get some consequence on the water industry as people look to save money elsewhere.</w:t>
      </w:r>
    </w:p>
    <w:p w:rsidR="00345E18" w:rsidRPr="00570A2A" w:rsidP="00345E18">
      <w:pPr>
        <w:pStyle w:val="Question"/>
        <w:numPr>
          <w:ilvl w:val="0"/>
          <w:numId w:val="9"/>
        </w:numPr>
      </w:pPr>
      <w:sdt>
        <w:sdtPr>
          <w:alias w:val="Member"/>
          <w:tag w:val="&lt;Member mnisId='4072' dodsId='28723'&gt;"/>
          <w:id w:val="-1116205764"/>
          <w:placeholder>
            <w:docPart w:val="1CD39824734545CF8C15C01668E088E4"/>
          </w:placeholder>
          <w:richText/>
        </w:sdtPr>
        <w:sdtContent>
          <w:r w:rsidRPr="00570A2A">
            <w:rPr>
              <w:b/>
            </w:rPr>
            <w:t>Chair:</w:t>
          </w:r>
        </w:sdtContent>
      </w:sdt>
      <w:r w:rsidRPr="00570A2A">
        <w:t xml:space="preserve"> Some companies have some quite good social tariffs in place, and that will also be necessary across the piece.</w:t>
      </w:r>
    </w:p>
    <w:p w:rsidR="00345E18" w:rsidRPr="00570A2A" w:rsidP="00345E18">
      <w:pPr>
        <w:pStyle w:val="Answer"/>
      </w:pPr>
      <w:sdt>
        <w:sdtPr>
          <w:alias w:val="Witness"/>
          <w:id w:val="-50464843"/>
          <w:placeholder>
            <w:docPart w:val="1CD39824734545CF8C15C01668E088E4"/>
          </w:placeholder>
          <w:richText/>
        </w:sdtPr>
        <w:sdtContent>
          <w:r w:rsidRPr="00570A2A">
            <w:rPr>
              <w:b/>
              <w:i/>
            </w:rPr>
            <w:t>Iain Coucher:</w:t>
          </w:r>
          <w:r w:rsidRPr="00570A2A">
            <w:rPr>
              <w:b/>
            </w:rPr>
            <w:t xml:space="preserve"> </w:t>
          </w:r>
        </w:sdtContent>
      </w:sdt>
      <w:r w:rsidRPr="00570A2A">
        <w:t>They all do. I am mindful that more people will be asking to draw upon those schemes because of the crisis elsewhere. We absolutely have to be mindful to get this as efficient as we possibly can, but understanding there is a longer</w:t>
      </w:r>
      <w:r w:rsidRPr="00570A2A" w:rsidR="00EA6088">
        <w:t>-</w:t>
      </w:r>
      <w:r w:rsidRPr="00570A2A">
        <w:t>term investment, otherwise we will be in a worse situation in a decade</w:t>
      </w:r>
      <w:r w:rsidRPr="00570A2A" w:rsidR="00EA6088">
        <w:t>’</w:t>
      </w:r>
      <w:r w:rsidRPr="00570A2A">
        <w:t>s time.</w:t>
      </w:r>
    </w:p>
    <w:p w:rsidR="00345E18" w:rsidRPr="00570A2A" w:rsidP="00345E18">
      <w:pPr>
        <w:pStyle w:val="Question"/>
        <w:numPr>
          <w:ilvl w:val="0"/>
          <w:numId w:val="9"/>
        </w:numPr>
      </w:pPr>
      <w:sdt>
        <w:sdtPr>
          <w:alias w:val="Member"/>
          <w:tag w:val="&lt;Member mnisId='4072' dodsId='28723'&gt;"/>
          <w:id w:val="-523551164"/>
          <w:placeholder>
            <w:docPart w:val="1CD39824734545CF8C15C01668E088E4"/>
          </w:placeholder>
          <w:richText/>
        </w:sdtPr>
        <w:sdtContent>
          <w:r w:rsidRPr="00570A2A">
            <w:rPr>
              <w:b/>
            </w:rPr>
            <w:t>Chair:</w:t>
          </w:r>
        </w:sdtContent>
      </w:sdt>
      <w:r w:rsidRPr="00570A2A">
        <w:t xml:space="preserve"> On this idea of a </w:t>
      </w:r>
      <w:r w:rsidRPr="00570A2A" w:rsidR="00EA6088">
        <w:t xml:space="preserve">different </w:t>
      </w:r>
      <w:r w:rsidRPr="00570A2A">
        <w:t>levy</w:t>
      </w:r>
      <w:r w:rsidRPr="00570A2A" w:rsidR="00EA6088">
        <w:t>,</w:t>
      </w:r>
      <w:r w:rsidRPr="00570A2A">
        <w:t xml:space="preserve"> putting a levy of £12 per bill to help with the clean</w:t>
      </w:r>
      <w:r w:rsidRPr="00570A2A" w:rsidR="00124AE6">
        <w:t>-</w:t>
      </w:r>
      <w:r w:rsidRPr="00570A2A">
        <w:t>up operation, how can you be absolutely certain that the water companies will then turn around and spend that money and get on with it, and not just pocket it, basically?</w:t>
      </w:r>
    </w:p>
    <w:p w:rsidR="00345E18" w:rsidRPr="00570A2A" w:rsidP="00345E18">
      <w:pPr>
        <w:pStyle w:val="Answer"/>
      </w:pPr>
      <w:sdt>
        <w:sdtPr>
          <w:alias w:val="Witness"/>
          <w:id w:val="-1852554219"/>
          <w:placeholder>
            <w:docPart w:val="1CD39824734545CF8C15C01668E088E4"/>
          </w:placeholder>
          <w:richText/>
        </w:sdtPr>
        <w:sdtContent>
          <w:r w:rsidRPr="00570A2A">
            <w:rPr>
              <w:b/>
              <w:i/>
            </w:rPr>
            <w:t>Iain Coucher:</w:t>
          </w:r>
          <w:r w:rsidRPr="00570A2A">
            <w:rPr>
              <w:b/>
            </w:rPr>
            <w:t xml:space="preserve"> </w:t>
          </w:r>
        </w:sdtContent>
      </w:sdt>
      <w:r w:rsidRPr="00570A2A">
        <w:t xml:space="preserve">They cannot. We will agree schemes as we normally do. We normally agree schemes and that they will be funded in the appropriate way. They will be measured, and you be allowed to add that to your regulatory asset base, or some </w:t>
      </w:r>
      <w:r w:rsidRPr="00570A2A" w:rsidR="00EA6088">
        <w:t>other</w:t>
      </w:r>
      <w:r w:rsidRPr="00570A2A">
        <w:t xml:space="preserve"> mechanism for funding it, but you can only claim that money if you have spent the money. You cannot pay it to shareholders in the form of an upside. It has to be spent and earned </w:t>
      </w:r>
      <w:r w:rsidRPr="00570A2A" w:rsidR="00EA6088">
        <w:t>through</w:t>
      </w:r>
      <w:r w:rsidRPr="00570A2A">
        <w:t xml:space="preserve"> the normal regulatory processes.</w:t>
      </w:r>
    </w:p>
    <w:p w:rsidR="00345E18" w:rsidRPr="00570A2A" w:rsidP="00345E18">
      <w:pPr>
        <w:pStyle w:val="Question"/>
        <w:numPr>
          <w:ilvl w:val="0"/>
          <w:numId w:val="9"/>
        </w:numPr>
      </w:pPr>
      <w:sdt>
        <w:sdtPr>
          <w:alias w:val="Member"/>
          <w:tag w:val="&lt;Member mnisId='4072' dodsId='28723'&gt;"/>
          <w:id w:val="-703796173"/>
          <w:placeholder>
            <w:docPart w:val="1CD39824734545CF8C15C01668E088E4"/>
          </w:placeholder>
          <w:richText/>
        </w:sdtPr>
        <w:sdtContent>
          <w:r w:rsidRPr="00570A2A">
            <w:rPr>
              <w:b/>
            </w:rPr>
            <w:t>Chair:</w:t>
          </w:r>
        </w:sdtContent>
      </w:sdt>
      <w:r w:rsidRPr="00570A2A">
        <w:t xml:space="preserve"> I know it is quite a lot of detailed work, but I would like somebody within Ofwat</w:t>
      </w:r>
      <w:r w:rsidRPr="00570A2A" w:rsidR="00EA6088">
        <w:t>, not necessarily you,</w:t>
      </w:r>
      <w:r w:rsidRPr="00570A2A">
        <w:t xml:space="preserve"> to be absolutely certain that every water company has a plan that you have seen, and that is how they get the £12. It is easy to levy money, but not necessarily so easy to know whether it is being spent wisely. Neil Hudson made the point that this has been going on for too long now, and people of all parties are totally impatient to have this fixed. There will be a lot of pressure put on you. It is not all your job to do, but you will be seen as somebody who is expected to sort this. I imagine you are aware of this.</w:t>
      </w:r>
    </w:p>
    <w:p w:rsidR="00345E18" w:rsidRPr="00570A2A" w:rsidP="00345E18">
      <w:pPr>
        <w:pStyle w:val="Answer"/>
      </w:pPr>
      <w:sdt>
        <w:sdtPr>
          <w:alias w:val="Witness"/>
          <w:id w:val="-1177191240"/>
          <w:placeholder>
            <w:docPart w:val="1CD39824734545CF8C15C01668E088E4"/>
          </w:placeholder>
          <w:richText/>
        </w:sdtPr>
        <w:sdtContent>
          <w:r w:rsidRPr="00570A2A">
            <w:rPr>
              <w:b/>
              <w:i/>
            </w:rPr>
            <w:t>Iain Coucher:</w:t>
          </w:r>
          <w:r w:rsidRPr="00570A2A">
            <w:rPr>
              <w:b/>
            </w:rPr>
            <w:t xml:space="preserve"> </w:t>
          </w:r>
        </w:sdtContent>
      </w:sdt>
      <w:r w:rsidRPr="00570A2A">
        <w:t xml:space="preserve">Yes. One of the many starting points is that we need to understand why some companies have not yet spent allowances that made the last periodic review in the </w:t>
      </w:r>
      <w:r w:rsidRPr="00570A2A" w:rsidR="00B80025">
        <w:t>e</w:t>
      </w:r>
      <w:r w:rsidRPr="00570A2A">
        <w:t xml:space="preserve">nvironmental </w:t>
      </w:r>
      <w:r w:rsidRPr="00570A2A" w:rsidR="00B80025">
        <w:t>i</w:t>
      </w:r>
      <w:r w:rsidRPr="00570A2A">
        <w:t xml:space="preserve">mprovement </w:t>
      </w:r>
      <w:r w:rsidRPr="00570A2A" w:rsidR="00B80025">
        <w:t>s</w:t>
      </w:r>
      <w:r w:rsidRPr="00570A2A">
        <w:t xml:space="preserve">chemes. There was money set aside to improve it. Some companies have done well, some companies have not done it. Before we get into other schemes to improve </w:t>
      </w:r>
      <w:r w:rsidRPr="00570A2A">
        <w:t>the environment, why are you not spending the money you have been allocated in the last periodic review?</w:t>
      </w:r>
    </w:p>
    <w:p w:rsidR="00345E18" w:rsidRPr="00570A2A" w:rsidP="00345E18">
      <w:pPr>
        <w:pStyle w:val="Question"/>
        <w:numPr>
          <w:ilvl w:val="0"/>
          <w:numId w:val="9"/>
        </w:numPr>
      </w:pPr>
      <w:sdt>
        <w:sdtPr>
          <w:alias w:val="Member"/>
          <w:tag w:val="&lt;Member mnisId='4072' dodsId='28723'&gt;"/>
          <w:id w:val="-724064439"/>
          <w:placeholder>
            <w:docPart w:val="1CD39824734545CF8C15C01668E088E4"/>
          </w:placeholder>
          <w:richText/>
        </w:sdtPr>
        <w:sdtContent>
          <w:r w:rsidRPr="00570A2A">
            <w:rPr>
              <w:b/>
            </w:rPr>
            <w:t>Chair:</w:t>
          </w:r>
        </w:sdtContent>
      </w:sdt>
      <w:r w:rsidRPr="00570A2A">
        <w:t xml:space="preserve"> You need to publish that</w:t>
      </w:r>
      <w:r w:rsidRPr="00570A2A" w:rsidR="00B80025">
        <w:t xml:space="preserve"> as well</w:t>
      </w:r>
      <w:r w:rsidRPr="00570A2A">
        <w:t>. You need to give them an opportunity to put it right, but if they do not</w:t>
      </w:r>
      <w:r w:rsidR="00017C5C">
        <w:t>,</w:t>
      </w:r>
      <w:r w:rsidRPr="00570A2A">
        <w:t xml:space="preserve"> you need to publish that. It is the only way we are going to get all of the companies to perform better. Some perform quite well, </w:t>
      </w:r>
      <w:r w:rsidRPr="00570A2A" w:rsidR="00B80025">
        <w:t xml:space="preserve">and </w:t>
      </w:r>
      <w:r w:rsidRPr="00570A2A">
        <w:t>some not very well. That is our problem, so if you agree to do that it would be good.</w:t>
      </w:r>
    </w:p>
    <w:p w:rsidR="00345E18" w:rsidRPr="00570A2A" w:rsidP="00345E18">
      <w:pPr>
        <w:pStyle w:val="Answer"/>
      </w:pPr>
      <w:sdt>
        <w:sdtPr>
          <w:alias w:val="Witness"/>
          <w:id w:val="1408044023"/>
          <w:placeholder>
            <w:docPart w:val="1CD39824734545CF8C15C01668E088E4"/>
          </w:placeholder>
          <w:richText/>
        </w:sdtPr>
        <w:sdtContent>
          <w:r w:rsidRPr="00570A2A">
            <w:rPr>
              <w:b/>
              <w:i/>
            </w:rPr>
            <w:t>Iain Coucher:</w:t>
          </w:r>
          <w:r w:rsidRPr="00570A2A">
            <w:rPr>
              <w:b/>
            </w:rPr>
            <w:t xml:space="preserve"> </w:t>
          </w:r>
        </w:sdtContent>
      </w:sdt>
      <w:r w:rsidRPr="00570A2A">
        <w:t>I will certainly look at that.</w:t>
      </w:r>
    </w:p>
    <w:p w:rsidR="00345E18" w:rsidRPr="00570A2A" w:rsidP="00345E18">
      <w:pPr>
        <w:pStyle w:val="Question"/>
        <w:numPr>
          <w:ilvl w:val="0"/>
          <w:numId w:val="9"/>
        </w:numPr>
      </w:pPr>
      <w:sdt>
        <w:sdtPr>
          <w:alias w:val="Member"/>
          <w:tag w:val="&lt;Member mnisId='1542' dodsId='35388'&gt;"/>
          <w:id w:val="870567948"/>
          <w:placeholder>
            <w:docPart w:val="1CD39824734545CF8C15C01668E088E4"/>
          </w:placeholder>
          <w:richText/>
        </w:sdtPr>
        <w:sdtContent>
          <w:r w:rsidRPr="00570A2A">
            <w:rPr>
              <w:b/>
            </w:rPr>
            <w:t>Philip Dunne:</w:t>
          </w:r>
        </w:sdtContent>
      </w:sdt>
      <w:r w:rsidRPr="00570A2A">
        <w:t xml:space="preserve"> The Environment Act introduced a large number of additional duties on water companies, particularly in relation to treatment, but not exclusively. Have you had an opportunity to look at what those obligations are, and the extent to which they will increase cost? </w:t>
      </w:r>
      <w:r w:rsidRPr="00570A2A" w:rsidR="00B80025">
        <w:t xml:space="preserve">Picking up on what the Chair said, </w:t>
      </w:r>
      <w:r w:rsidRPr="00570A2A">
        <w:t>I am particularly thinking of things like the monitoring equipment installations on all outflows over a period yet to be determined. That is an instrumentation</w:t>
      </w:r>
      <w:r w:rsidRPr="00570A2A" w:rsidR="00B80025">
        <w:t>—</w:t>
      </w:r>
      <w:r w:rsidRPr="00570A2A">
        <w:t>instruments deposited in them receiving waters outside each outflow. There are over 20,000 of them across the country.</w:t>
      </w:r>
    </w:p>
    <w:p w:rsidR="00345E18" w:rsidRPr="00570A2A" w:rsidP="00345E18">
      <w:pPr>
        <w:pStyle w:val="Answer"/>
      </w:pPr>
      <w:sdt>
        <w:sdtPr>
          <w:alias w:val="Witness"/>
          <w:id w:val="-150762611"/>
          <w:placeholder>
            <w:docPart w:val="1CD39824734545CF8C15C01668E088E4"/>
          </w:placeholder>
          <w:richText/>
        </w:sdtPr>
        <w:sdtContent>
          <w:r w:rsidRPr="00570A2A">
            <w:rPr>
              <w:b/>
              <w:i/>
            </w:rPr>
            <w:t>Iain Coucher:</w:t>
          </w:r>
          <w:r w:rsidRPr="00570A2A">
            <w:rPr>
              <w:b/>
            </w:rPr>
            <w:t xml:space="preserve"> </w:t>
          </w:r>
        </w:sdtContent>
      </w:sdt>
      <w:r w:rsidRPr="00570A2A">
        <w:t>I have not looked in any detail. My understanding was—I am prepared to be corrected on this—that those obligations already existed, and that water companies were expected to have those things in place. I would be surprised if people are going to come forward and claim that they want more money to do something they have already been paid for.</w:t>
      </w:r>
    </w:p>
    <w:p w:rsidR="00345E18" w:rsidRPr="00570A2A" w:rsidP="00345E18">
      <w:pPr>
        <w:pStyle w:val="Question"/>
        <w:numPr>
          <w:ilvl w:val="0"/>
          <w:numId w:val="9"/>
        </w:numPr>
      </w:pPr>
      <w:sdt>
        <w:sdtPr>
          <w:alias w:val="Member"/>
          <w:tag w:val="&lt;Member mnisId='1542' dodsId='35388'&gt;"/>
          <w:id w:val="-1033505367"/>
          <w:placeholder>
            <w:docPart w:val="1CD39824734545CF8C15C01668E088E4"/>
          </w:placeholder>
          <w:richText/>
        </w:sdtPr>
        <w:sdtContent>
          <w:r w:rsidRPr="00570A2A">
            <w:rPr>
              <w:b/>
            </w:rPr>
            <w:t>Philip Dunne:</w:t>
          </w:r>
        </w:sdtContent>
      </w:sdt>
      <w:r w:rsidRPr="00570A2A">
        <w:t xml:space="preserve"> This is an additional obligation to introduce these instruments. Finally, you have had considerable experience of operating within critical national infrastructure. Water systems are part of our critical national infrastructure. When they turn on a tap in their home, the public expect that something</w:t>
      </w:r>
      <w:r w:rsidRPr="00570A2A" w:rsidR="00570A2A">
        <w:t xml:space="preserve"> will</w:t>
      </w:r>
      <w:r w:rsidRPr="00570A2A">
        <w:t xml:space="preserve"> come out of it that is safe to drink. To what extent do you see Ofwat playing a role in ensuring that the water companies live up to their obligations? Is that your role or is that Environment Agency's role?</w:t>
      </w:r>
    </w:p>
    <w:p w:rsidR="00345E18" w:rsidRPr="00570A2A" w:rsidP="00345E18">
      <w:pPr>
        <w:pStyle w:val="Answer"/>
      </w:pPr>
      <w:sdt>
        <w:sdtPr>
          <w:alias w:val="Witness"/>
          <w:id w:val="-748967191"/>
          <w:placeholder>
            <w:docPart w:val="1CD39824734545CF8C15C01668E088E4"/>
          </w:placeholder>
          <w:richText/>
        </w:sdtPr>
        <w:sdtContent>
          <w:r w:rsidRPr="00570A2A">
            <w:rPr>
              <w:b/>
              <w:i/>
            </w:rPr>
            <w:t>Iain Coucher:</w:t>
          </w:r>
          <w:r w:rsidRPr="00570A2A">
            <w:rPr>
              <w:b/>
            </w:rPr>
            <w:t xml:space="preserve"> </w:t>
          </w:r>
        </w:sdtContent>
      </w:sdt>
      <w:r w:rsidRPr="00570A2A">
        <w:t>I would certainly want to be assured that water companies have the resilience in their network to support those events. I would expect them to have appropriate risk mitigation plans, and to be able to demonstrate that they are properly equipped to deal with those types of situations. That is a normal part of running a national infrastructure, that you have resilience in place to cope with it and it is delivered at all times. In a normal course of business I would expect organisations to have those things in place. I suspect they are not all there, but I would expect people to demonstrate how they comply with the regulatory expectation that they have those things at all times. I would expect them to be in place, and if they are not then they should be.</w:t>
      </w:r>
    </w:p>
    <w:p w:rsidR="00345E18" w:rsidRPr="00570A2A" w:rsidP="00345E18">
      <w:pPr>
        <w:pStyle w:val="Question"/>
        <w:numPr>
          <w:ilvl w:val="0"/>
          <w:numId w:val="9"/>
        </w:numPr>
      </w:pPr>
      <w:sdt>
        <w:sdtPr>
          <w:alias w:val="Member"/>
          <w:tag w:val="&lt;Member mnisId='4072' dodsId='28723'&gt;"/>
          <w:id w:val="145478813"/>
          <w:placeholder>
            <w:docPart w:val="1CD39824734545CF8C15C01668E088E4"/>
          </w:placeholder>
          <w:richText/>
        </w:sdtPr>
        <w:sdtContent>
          <w:r w:rsidRPr="00570A2A">
            <w:rPr>
              <w:b/>
            </w:rPr>
            <w:t>Chair:</w:t>
          </w:r>
        </w:sdtContent>
      </w:sdt>
      <w:r w:rsidRPr="00570A2A">
        <w:t xml:space="preserve"> Mr Coucher, </w:t>
      </w:r>
      <w:r w:rsidRPr="00570A2A" w:rsidR="00570A2A">
        <w:t xml:space="preserve">is there </w:t>
      </w:r>
      <w:r w:rsidRPr="00570A2A">
        <w:t>any final comment that you would like to make?</w:t>
      </w:r>
    </w:p>
    <w:p w:rsidR="00345E18" w:rsidRPr="00570A2A" w:rsidP="00345E18">
      <w:pPr>
        <w:pStyle w:val="Answer"/>
      </w:pPr>
      <w:sdt>
        <w:sdtPr>
          <w:alias w:val="Witness"/>
          <w:id w:val="-1831973489"/>
          <w:placeholder>
            <w:docPart w:val="1CD39824734545CF8C15C01668E088E4"/>
          </w:placeholder>
          <w:richText/>
        </w:sdtPr>
        <w:sdtContent>
          <w:r w:rsidRPr="00570A2A">
            <w:rPr>
              <w:b/>
              <w:i/>
            </w:rPr>
            <w:t>Iain Coucher:</w:t>
          </w:r>
          <w:r w:rsidRPr="00570A2A">
            <w:rPr>
              <w:b/>
            </w:rPr>
            <w:t xml:space="preserve"> </w:t>
          </w:r>
        </w:sdtContent>
      </w:sdt>
      <w:r w:rsidRPr="00570A2A">
        <w:t>No. Thank you very much for finding the time to see me today. I hope I have answered all of your questions to the best of my ability.</w:t>
      </w:r>
    </w:p>
    <w:p w:rsidR="00345E18" w:rsidRPr="00FB0565" w:rsidP="00570A2A">
      <w:pPr>
        <w:pStyle w:val="Question"/>
        <w:numPr>
          <w:ilvl w:val="0"/>
          <w:numId w:val="0"/>
        </w:numPr>
        <w:ind w:left="794"/>
      </w:pPr>
      <w:sdt>
        <w:sdtPr>
          <w:alias w:val="Member"/>
          <w:tag w:val="&lt;Member mnisId='4072' dodsId='28723'&gt;"/>
          <w:id w:val="-543673348"/>
          <w:placeholder>
            <w:docPart w:val="1CD39824734545CF8C15C01668E088E4"/>
          </w:placeholder>
          <w:richText/>
        </w:sdtPr>
        <w:sdtContent>
          <w:r w:rsidRPr="00570A2A">
            <w:rPr>
              <w:b/>
            </w:rPr>
            <w:t>Chair:</w:t>
          </w:r>
        </w:sdtContent>
      </w:sdt>
      <w:r w:rsidRPr="00570A2A">
        <w:t xml:space="preserve"> We appreciate your time this morning. You have been very straightforward with us. We will now ask you to leave, and then we will put our recommendations to Government. Thank you very much for coming this morning</w:t>
      </w:r>
      <w:r w:rsidRPr="00570A2A" w:rsidR="00570A2A">
        <w:t xml:space="preserve"> </w:t>
      </w:r>
      <w:r w:rsidRPr="00570A2A">
        <w:t>and for your answers.</w:t>
      </w:r>
    </w:p>
    <w:p w:rsidR="00345E18" w:rsidRPr="00FB0565" w:rsidP="003B7CEA">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D32F4FEAC6431A8C0033CBA4055C75"/>
      </w:placeholder>
      <w:richText/>
    </w:sdtPr>
    <w:sdtContent>
      <w:p w:rsidR="003736A1" w:rsidP="009277D8">
        <w:pPr>
          <w:pStyle w:val="Para"/>
          <w:rPr>
            <w:color w:val="808080"/>
          </w:rPr>
        </w:pPr>
        <w:r w:rsidRPr="000958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5DDBE8C8A724E1CA03D385BB1A0819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95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D32F4FEAC6431A8C0033CBA4055C75"/>
        <w:category>
          <w:name w:val="General"/>
          <w:gallery w:val="placeholder"/>
        </w:category>
        <w:types>
          <w:type w:val="bbPlcHdr"/>
        </w:types>
        <w:behaviors>
          <w:behavior w:val="content"/>
        </w:behaviors>
        <w:guid w:val="{2B64BBA9-27CC-479B-9E2E-D42E645E7187}"/>
      </w:docPartPr>
      <w:docPartBody>
        <w:p w:rsidR="00C87427" w:rsidP="00CA1D25">
          <w:pPr>
            <w:pStyle w:val="58D32F4FEAC6431A8C0033CBA4055C75"/>
          </w:pPr>
          <w:r w:rsidRPr="000753FC">
            <w:rPr>
              <w:rStyle w:val="PlaceholderText"/>
            </w:rPr>
            <w:t>Click here to enter text.</w:t>
          </w:r>
        </w:p>
      </w:docPartBody>
    </w:docPart>
    <w:docPart>
      <w:docPartPr>
        <w:name w:val="43DB18154D034BCBB04610BCD1F88276"/>
        <w:category>
          <w:name w:val="General"/>
          <w:gallery w:val="placeholder"/>
        </w:category>
        <w:types>
          <w:type w:val="bbPlcHdr"/>
        </w:types>
        <w:behaviors>
          <w:behavior w:val="content"/>
        </w:behaviors>
        <w:guid w:val="{FB644168-C202-47AB-9627-4C10E3E72EF1}"/>
      </w:docPartPr>
      <w:docPartBody>
        <w:p w:rsidR="00C87427" w:rsidP="00CA1D25">
          <w:pPr>
            <w:pStyle w:val="43DB18154D034BCBB04610BCD1F88276"/>
          </w:pPr>
          <w:r w:rsidRPr="002B3926">
            <w:rPr>
              <w:rStyle w:val="PlaceholderText"/>
            </w:rPr>
            <w:t>Click here to enter text.</w:t>
          </w:r>
        </w:p>
      </w:docPartBody>
    </w:docPart>
    <w:docPart>
      <w:docPartPr>
        <w:name w:val="85DDBE8C8A724E1CA03D385BB1A08196"/>
        <w:category>
          <w:name w:val="General"/>
          <w:gallery w:val="placeholder"/>
        </w:category>
        <w:types>
          <w:type w:val="bbPlcHdr"/>
        </w:types>
        <w:behaviors>
          <w:behavior w:val="content"/>
        </w:behaviors>
        <w:guid w:val="{7CCCB63A-2BF2-4203-BA91-4026861B3470}"/>
      </w:docPartPr>
      <w:docPartBody>
        <w:p w:rsidR="00C87427" w:rsidP="00CA1D25">
          <w:pPr>
            <w:pStyle w:val="85DDBE8C8A724E1CA03D385BB1A0819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6A3698F-0290-4A5A-B3D4-B7A188EA2472}"/>
      </w:docPartPr>
      <w:docPartBody>
        <w:p w:rsidR="00C87427">
          <w:r w:rsidRPr="00251212">
            <w:rPr>
              <w:rStyle w:val="PlaceholderText"/>
            </w:rPr>
            <w:t>Click or tap here to enter text.</w:t>
          </w:r>
        </w:p>
      </w:docPartBody>
    </w:docPart>
    <w:docPart>
      <w:docPartPr>
        <w:name w:val="1CD39824734545CF8C15C01668E088E4"/>
        <w:category>
          <w:name w:val="General"/>
          <w:gallery w:val="placeholder"/>
        </w:category>
        <w:types>
          <w:type w:val="bbPlcHdr"/>
        </w:types>
        <w:behaviors>
          <w:behavior w:val="content"/>
        </w:behaviors>
        <w:guid w:val="{F35275F2-4DC1-472E-AE98-F8A150B2E207}"/>
      </w:docPartPr>
      <w:docPartBody>
        <w:p w:rsidR="00B96132" w:rsidP="00580CC0">
          <w:pPr>
            <w:pStyle w:val="1CD39824734545CF8C15C01668E088E4"/>
          </w:pPr>
          <w:r w:rsidRPr="00251212">
            <w:rPr>
              <w:rStyle w:val="PlaceholderText"/>
            </w:rPr>
            <w:t>Click or tap here to enter text.</w:t>
          </w:r>
        </w:p>
      </w:docPartBody>
    </w:docPart>
    <w:docPart>
      <w:docPartPr>
        <w:name w:val="2C24E4DC467F4C45A2114A0448A8F185"/>
        <w:category>
          <w:name w:val="General"/>
          <w:gallery w:val="placeholder"/>
        </w:category>
        <w:types>
          <w:type w:val="bbPlcHdr"/>
        </w:types>
        <w:behaviors>
          <w:behavior w:val="content"/>
        </w:behaviors>
        <w:guid w:val="{D641A712-8338-4E32-896F-6E6E8A57683F}"/>
      </w:docPartPr>
      <w:docPartBody>
        <w:p w:rsidR="002A6342" w:rsidP="00B96132">
          <w:pPr>
            <w:pStyle w:val="2C24E4DC467F4C45A2114A0448A8F185"/>
          </w:pPr>
          <w:r w:rsidRPr="00251212">
            <w:rPr>
              <w:rStyle w:val="PlaceholderText"/>
            </w:rPr>
            <w:t>Click or tap here to enter text.</w:t>
          </w:r>
        </w:p>
      </w:docPartBody>
    </w:docPart>
    <w:docPart>
      <w:docPartPr>
        <w:name w:val="051C1536322C45A6B0F97F78EF41C00F"/>
        <w:category>
          <w:name w:val="General"/>
          <w:gallery w:val="placeholder"/>
        </w:category>
        <w:types>
          <w:type w:val="bbPlcHdr"/>
        </w:types>
        <w:behaviors>
          <w:behavior w:val="content"/>
        </w:behaviors>
        <w:guid w:val="{EE17F974-F7B5-4EA4-9458-7A87170E1F62}"/>
      </w:docPartPr>
      <w:docPartBody>
        <w:p w:rsidR="002A6342" w:rsidP="00B96132">
          <w:pPr>
            <w:pStyle w:val="051C1536322C45A6B0F97F78EF41C00F"/>
          </w:pPr>
          <w:r w:rsidRPr="00251212">
            <w:rPr>
              <w:rStyle w:val="PlaceholderText"/>
            </w:rPr>
            <w:t>Click or tap here to enter text.</w:t>
          </w:r>
        </w:p>
      </w:docPartBody>
    </w:docPart>
    <w:docPart>
      <w:docPartPr>
        <w:name w:val="87DC345583FB4EAE81B34E7E5B9BA961"/>
        <w:category>
          <w:name w:val="General"/>
          <w:gallery w:val="placeholder"/>
        </w:category>
        <w:types>
          <w:type w:val="bbPlcHdr"/>
        </w:types>
        <w:behaviors>
          <w:behavior w:val="content"/>
        </w:behaviors>
        <w:guid w:val="{92095F49-8E2C-41A4-A5AD-206CC939067D}"/>
      </w:docPartPr>
      <w:docPartBody>
        <w:p w:rsidR="002A6342" w:rsidP="00B96132">
          <w:pPr>
            <w:pStyle w:val="87DC345583FB4EAE81B34E7E5B9BA961"/>
          </w:pPr>
          <w:r w:rsidRPr="002512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6132"/>
    <w:rPr>
      <w:color w:val="808080"/>
    </w:rPr>
  </w:style>
  <w:style w:type="paragraph" w:customStyle="1" w:styleId="58D32F4FEAC6431A8C0033CBA4055C75">
    <w:name w:val="58D32F4FEAC6431A8C0033CBA4055C75"/>
    <w:rsid w:val="00CA1D25"/>
  </w:style>
  <w:style w:type="paragraph" w:customStyle="1" w:styleId="43DB18154D034BCBB04610BCD1F88276">
    <w:name w:val="43DB18154D034BCBB04610BCD1F88276"/>
    <w:rsid w:val="00CA1D25"/>
  </w:style>
  <w:style w:type="paragraph" w:customStyle="1" w:styleId="85DDBE8C8A724E1CA03D385BB1A08196">
    <w:name w:val="85DDBE8C8A724E1CA03D385BB1A08196"/>
    <w:rsid w:val="00CA1D25"/>
  </w:style>
  <w:style w:type="paragraph" w:customStyle="1" w:styleId="1CD39824734545CF8C15C01668E088E4">
    <w:name w:val="1CD39824734545CF8C15C01668E088E4"/>
    <w:rsid w:val="00580CC0"/>
  </w:style>
  <w:style w:type="paragraph" w:customStyle="1" w:styleId="2C24E4DC467F4C45A2114A0448A8F185">
    <w:name w:val="2C24E4DC467F4C45A2114A0448A8F185"/>
    <w:rsid w:val="00B96132"/>
  </w:style>
  <w:style w:type="paragraph" w:customStyle="1" w:styleId="051C1536322C45A6B0F97F78EF41C00F">
    <w:name w:val="051C1536322C45A6B0F97F78EF41C00F"/>
    <w:rsid w:val="00B96132"/>
  </w:style>
  <w:style w:type="paragraph" w:customStyle="1" w:styleId="87DC345583FB4EAE81B34E7E5B9BA961">
    <w:name w:val="87DC345583FB4EAE81B34E7E5B9BA961"/>
    <w:rsid w:val="00B96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