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B76E9" w:rsidP="00AB76E9">
      <w:pPr>
        <w:pStyle w:val="TitleCommittee0"/>
      </w:pPr>
      <w:r>
        <w:t>Land Use in England Committee</w:t>
      </w:r>
    </w:p>
    <w:p w:rsidR="00AB76E9" w:rsidP="00AB76E9">
      <w:pPr>
        <w:pStyle w:val="TitleInquiry0"/>
      </w:pPr>
      <w:r>
        <w:t>C</w:t>
      </w:r>
      <w:r>
        <w:t>orrected oral evidence: Land use in England</w:t>
      </w:r>
    </w:p>
    <w:p w:rsidR="00AB76E9" w:rsidP="00AB76E9">
      <w:pPr>
        <w:pStyle w:val="Para"/>
      </w:pPr>
      <w:r>
        <w:t>Monday 4 April 2022</w:t>
      </w:r>
    </w:p>
    <w:p w:rsidR="00AB76E9" w:rsidP="00AB76E9">
      <w:pPr>
        <w:pStyle w:val="Para"/>
      </w:pPr>
      <w:r>
        <w:t>4.35 pm</w:t>
      </w:r>
    </w:p>
    <w:p w:rsidR="00AB76E9" w:rsidP="00AB76E9">
      <w:pPr>
        <w:pStyle w:val="Para"/>
      </w:pPr>
    </w:p>
    <w:p w:rsidR="00AB76E9" w:rsidP="00AB76E9">
      <w:r>
        <w:fldChar w:fldCharType="begin"/>
      </w:r>
      <w:r>
        <w:instrText xml:space="preserve"> HYPERLINK "https://parliamentlive.tv/event/index/10a05b1d-ae14-4e55-a873-48cfce3bc73b" </w:instrText>
      </w:r>
      <w:r>
        <w:fldChar w:fldCharType="separate"/>
      </w:r>
      <w:r w:rsidRPr="00031A61">
        <w:rPr>
          <w:rStyle w:val="Hyperlink"/>
        </w:rPr>
        <w:t>Watch the meeting</w:t>
      </w:r>
      <w:r>
        <w:fldChar w:fldCharType="end"/>
      </w:r>
    </w:p>
    <w:p w:rsidR="00AB76E9" w:rsidP="00AB76E9">
      <w:r>
        <w:t xml:space="preserve">Members present: Lord Cameron of </w:t>
      </w:r>
      <w:r>
        <w:t>Dillington</w:t>
      </w:r>
      <w:r>
        <w:t xml:space="preserve"> (The Chair); Baroness Bakewell of </w:t>
      </w:r>
      <w:r>
        <w:t>Hardington</w:t>
      </w:r>
      <w:r>
        <w:t xml:space="preserve"> Mandeville; Lord </w:t>
      </w:r>
      <w:r>
        <w:t>Borwick</w:t>
      </w:r>
      <w:r>
        <w:t xml:space="preserve">; Lord Curry of </w:t>
      </w:r>
      <w:r>
        <w:t>Kirkharle</w:t>
      </w:r>
      <w:r>
        <w:t xml:space="preserve">; Lord Goddard of Stockport; Lord Grantchester; Lord Harlech; The Earl of Leicester; Baroness </w:t>
      </w:r>
      <w:r>
        <w:t>Mallalieu</w:t>
      </w:r>
      <w:r>
        <w:t>; Baroness Redfern; Baroness Young of Old Scone.</w:t>
      </w:r>
    </w:p>
    <w:p w:rsidR="00AB76E9" w:rsidP="00AB76E9">
      <w:pPr>
        <w:pStyle w:val="Para"/>
        <w:tabs>
          <w:tab w:val="center" w:pos="4536"/>
          <w:tab w:val="right" w:pos="8931"/>
        </w:tabs>
      </w:pPr>
      <w:r>
        <w:t>Evidence Session No. 8</w:t>
      </w:r>
      <w:r>
        <w:tab/>
        <w:t>Heard in Public</w:t>
      </w:r>
      <w:r>
        <w:tab/>
      </w:r>
      <w:r w:rsidRPr="00156A60">
        <w:t xml:space="preserve">Questions </w:t>
      </w:r>
      <w:r>
        <w:t xml:space="preserve">87 - </w:t>
      </w:r>
      <w:r w:rsidR="008C71B5">
        <w:t>96</w:t>
      </w:r>
    </w:p>
    <w:p w:rsidR="00AB76E9" w:rsidP="00AB76E9">
      <w:pPr>
        <w:pStyle w:val="TitleWitnesses0"/>
      </w:pPr>
    </w:p>
    <w:p w:rsidR="00AB76E9" w:rsidP="00AB76E9">
      <w:pPr>
        <w:pStyle w:val="TitleWitnesses0"/>
      </w:pPr>
      <w:r>
        <w:t>Witnesses</w:t>
      </w:r>
    </w:p>
    <w:p w:rsidR="00AB76E9" w:rsidP="00AB76E9">
      <w:pPr>
        <w:pStyle w:val="Para"/>
      </w:pPr>
      <w:r>
        <w:fldChar w:fldCharType="begin"/>
      </w:r>
      <w:r>
        <w:instrText xml:space="preserve"> HYPERLINK \l "Panel1" </w:instrText>
      </w:r>
      <w:r>
        <w:fldChar w:fldCharType="separate"/>
      </w:r>
      <w:r w:rsidRPr="00502A44">
        <w:rPr>
          <w:rStyle w:val="Hyperlink"/>
        </w:rPr>
        <w:t>I</w:t>
      </w:r>
      <w:r>
        <w:fldChar w:fldCharType="end"/>
      </w:r>
      <w:r>
        <w:t>: Tom Lancaster, Head of Land, Sea and Climate Policy, RSPB; Elliot Chapman</w:t>
      </w:r>
      <w:r>
        <w:noBreakHyphen/>
        <w:t xml:space="preserve">Jones, Head of Public Affairs, The Wildlife Trusts; Alec Taylor, </w:t>
      </w:r>
      <w:r w:rsidRPr="00596A70" w:rsidR="00596A70">
        <w:t>Head of Land-Use Climate Programme</w:t>
      </w:r>
      <w:r>
        <w:t>, WWF UK.</w:t>
      </w:r>
    </w:p>
    <w:p w:rsidR="00AB76E9" w:rsidP="00AB76E9">
      <w:pPr>
        <w:pStyle w:val="Para"/>
      </w:pPr>
    </w:p>
    <w:p w:rsidR="00AB76E9" w:rsidRPr="00B00119" w:rsidP="00AB76E9">
      <w:pPr>
        <w:pStyle w:val="Para"/>
      </w:pPr>
      <w:r w:rsidRPr="00B00119">
        <w:t>USE OF THE TRANSCRIPT</w:t>
      </w:r>
    </w:p>
    <w:p w:rsidR="00AB76E9" w:rsidRPr="00B00119" w:rsidP="00AB76E9">
      <w:pPr>
        <w:pStyle w:val="Para"/>
        <w:numPr>
          <w:ilvl w:val="0"/>
          <w:numId w:val="11"/>
        </w:numPr>
      </w:pPr>
      <w:r w:rsidRPr="00B00119">
        <w:t>This is a</w:t>
      </w:r>
      <w:r w:rsidR="00031A61">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B76E9" w:rsidRPr="00031A61" w:rsidP="00AB76E9">
      <w:pPr>
        <w:pStyle w:val="Para"/>
        <w:numPr>
          <w:ilvl w:val="0"/>
          <w:numId w:val="11"/>
        </w:numPr>
        <w:sectPr w:rsidSect="008351F9">
          <w:headerReference w:type="default" r:id="rId6"/>
          <w:pgSz w:w="11906" w:h="16838"/>
          <w:pgMar w:top="1805" w:right="1440" w:bottom="1440" w:left="1440" w:header="709" w:footer="708" w:gutter="0"/>
          <w:cols w:space="708"/>
          <w:docGrid w:linePitch="360"/>
        </w:sect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AB76E9" w:rsidP="00AB76E9">
      <w:pPr>
        <w:pStyle w:val="TitlePanel0"/>
      </w:pPr>
      <w:bookmarkStart w:id="0" w:name="Panel1"/>
      <w:r>
        <w:t>Examination of witnesses</w:t>
      </w:r>
    </w:p>
    <w:p w:rsidR="00AB76E9" w:rsidP="00AB76E9">
      <w:pPr>
        <w:pStyle w:val="Para"/>
      </w:pPr>
      <w:r>
        <w:t>Tom Lancaster, Elliot Chapman-</w:t>
      </w:r>
      <w:r>
        <w:t>Jones</w:t>
      </w:r>
      <w:r>
        <w:t xml:space="preserve"> and Alec Taylor.</w:t>
      </w:r>
      <w:bookmarkEnd w:id="0"/>
    </w:p>
    <w:p w:rsidR="00AB76E9" w:rsidP="00AB76E9">
      <w:pPr>
        <w:pStyle w:val="Question"/>
      </w:pPr>
      <w:r w:rsidRPr="000C21F9">
        <w:rPr>
          <w:b/>
        </w:rPr>
        <w:t>The Chair:</w:t>
      </w:r>
      <w:r>
        <w:t xml:space="preserve"> W</w:t>
      </w:r>
      <w:r w:rsidRPr="005604BB">
        <w:t>elcome to all three of you</w:t>
      </w:r>
      <w:r>
        <w:t>. T</w:t>
      </w:r>
      <w:r w:rsidRPr="005604BB">
        <w:t xml:space="preserve">hank you very much for coming to see us. We hope </w:t>
      </w:r>
      <w:r>
        <w:t>it</w:t>
      </w:r>
      <w:r w:rsidRPr="005604BB">
        <w:t xml:space="preserve"> will not be </w:t>
      </w:r>
      <w:r>
        <w:t>a too</w:t>
      </w:r>
      <w:r w:rsidRPr="005604BB">
        <w:t xml:space="preserve"> formal</w:t>
      </w:r>
      <w:r>
        <w:t xml:space="preserve">, </w:t>
      </w:r>
      <w:r w:rsidRPr="005604BB">
        <w:t>frightening session</w:t>
      </w:r>
      <w:r>
        <w:t xml:space="preserve">, </w:t>
      </w:r>
      <w:r w:rsidRPr="005604BB">
        <w:t>as it were</w:t>
      </w:r>
      <w:r>
        <w:t>. W</w:t>
      </w:r>
      <w:r w:rsidRPr="005604BB">
        <w:t xml:space="preserve">elcome to Alec Taylor, </w:t>
      </w:r>
      <w:r w:rsidRPr="00596A70" w:rsidR="00596A70">
        <w:t xml:space="preserve">head of </w:t>
      </w:r>
      <w:r w:rsidR="00596A70">
        <w:t xml:space="preserve">the </w:t>
      </w:r>
      <w:r w:rsidRPr="00596A70" w:rsidR="00596A70">
        <w:t>land-use climate programme</w:t>
      </w:r>
      <w:r w:rsidRPr="005604BB" w:rsidR="00596A70">
        <w:t xml:space="preserve"> </w:t>
      </w:r>
      <w:r w:rsidRPr="005604BB">
        <w:t>at WWF</w:t>
      </w:r>
      <w:r>
        <w:t>, and</w:t>
      </w:r>
      <w:r w:rsidRPr="005604BB">
        <w:t xml:space="preserve"> Elliot Chapman-Jones, head of public affairs at the Wildlife Trust</w:t>
      </w:r>
      <w:r>
        <w:t xml:space="preserve">s. Welcome back to </w:t>
      </w:r>
      <w:r w:rsidRPr="005604BB">
        <w:t>Tom Lancaster</w:t>
      </w:r>
      <w:r>
        <w:t>,</w:t>
      </w:r>
      <w:r w:rsidRPr="005604BB">
        <w:t xml:space="preserve"> who has been before us in his capacity as a land manager</w:t>
      </w:r>
      <w:r>
        <w:t>. H</w:t>
      </w:r>
      <w:r w:rsidRPr="005604BB">
        <w:t>e now</w:t>
      </w:r>
      <w:r>
        <w:t xml:space="preserve"> comes</w:t>
      </w:r>
      <w:r w:rsidRPr="005604BB">
        <w:t xml:space="preserve"> before us </w:t>
      </w:r>
      <w:r>
        <w:t>from</w:t>
      </w:r>
      <w:r w:rsidRPr="005604BB">
        <w:t xml:space="preserve"> an environmental NGO</w:t>
      </w:r>
      <w:r w:rsidRPr="00A80ABA">
        <w:t xml:space="preserve">, so there is a difference between </w:t>
      </w:r>
      <w:r>
        <w:t xml:space="preserve">your </w:t>
      </w:r>
      <w:r w:rsidRPr="00A80ABA">
        <w:t>two appearances</w:t>
      </w:r>
      <w:r>
        <w:t>, Tom</w:t>
      </w:r>
      <w:r w:rsidRPr="00A80ABA">
        <w:t>.</w:t>
      </w:r>
    </w:p>
    <w:p w:rsidR="00AB76E9" w:rsidP="00AB76E9">
      <w:pPr>
        <w:pStyle w:val="QuestionCont"/>
      </w:pPr>
      <w:r>
        <w:t xml:space="preserve">There are some preliminary statements that I </w:t>
      </w:r>
      <w:r>
        <w:t>have to</w:t>
      </w:r>
      <w:r>
        <w:t xml:space="preserve"> make. Y</w:t>
      </w:r>
      <w:r w:rsidRPr="00A80ABA">
        <w:t xml:space="preserve">ou have in front of you a list of interests that have been declared by members of the </w:t>
      </w:r>
      <w:r>
        <w:t>c</w:t>
      </w:r>
      <w:r w:rsidRPr="00A80ABA">
        <w:t>ommittee. Th</w:t>
      </w:r>
      <w:r>
        <w:t>e</w:t>
      </w:r>
      <w:r w:rsidRPr="00A80ABA">
        <w:t xml:space="preserve"> meeting is being broadcast live via the parliamentary website</w:t>
      </w:r>
      <w:r>
        <w:t>. A</w:t>
      </w:r>
      <w:r w:rsidRPr="00A80ABA">
        <w:t xml:space="preserve"> transcript of the meeting will be taken and published on the </w:t>
      </w:r>
      <w:r>
        <w:t>c</w:t>
      </w:r>
      <w:r w:rsidRPr="00A80ABA">
        <w:t>ommittee website</w:t>
      </w:r>
      <w:r>
        <w:t>, but y</w:t>
      </w:r>
      <w:r w:rsidRPr="00A80ABA">
        <w:t>ou will have the opportunity to make corrections to that transcript where necessary.</w:t>
      </w:r>
    </w:p>
    <w:p w:rsidR="00AB76E9" w:rsidP="00AB76E9">
      <w:pPr>
        <w:pStyle w:val="QuestionCont"/>
      </w:pPr>
      <w:r w:rsidRPr="00A80ABA">
        <w:t xml:space="preserve">Perhaps I may ask the first question. Are the </w:t>
      </w:r>
      <w:r>
        <w:t>G</w:t>
      </w:r>
      <w:r w:rsidRPr="00A80ABA">
        <w:t>overnment</w:t>
      </w:r>
      <w:r>
        <w:t>’</w:t>
      </w:r>
      <w:r w:rsidRPr="00A80ABA">
        <w:t xml:space="preserve">s ambitions for tackling climate change, nature recovery and biodiversity realistic? Do we have sufficient skills and resources in place at national, </w:t>
      </w:r>
      <w:r w:rsidRPr="00A80ABA">
        <w:t>regional</w:t>
      </w:r>
      <w:r w:rsidRPr="00A80ABA">
        <w:t xml:space="preserve"> and local level to deliver the </w:t>
      </w:r>
      <w:r>
        <w:t>G</w:t>
      </w:r>
      <w:r w:rsidRPr="00A80ABA">
        <w:t>overnment</w:t>
      </w:r>
      <w:r>
        <w:t>’</w:t>
      </w:r>
      <w:r w:rsidRPr="00A80ABA">
        <w:t xml:space="preserve">s agenda in these areas? </w:t>
      </w:r>
      <w:r>
        <w:t xml:space="preserve">How are your </w:t>
      </w:r>
      <w:r w:rsidRPr="00A80ABA">
        <w:t>organisation</w:t>
      </w:r>
      <w:r>
        <w:t>s</w:t>
      </w:r>
      <w:r w:rsidRPr="00A80ABA">
        <w:t xml:space="preserve"> responding to the </w:t>
      </w:r>
      <w:r>
        <w:t>G</w:t>
      </w:r>
      <w:r w:rsidRPr="00A80ABA">
        <w:t>overnment</w:t>
      </w:r>
      <w:r>
        <w:t>’</w:t>
      </w:r>
      <w:r w:rsidRPr="00A80ABA">
        <w:t>s agenda</w:t>
      </w:r>
      <w:r>
        <w:t>,</w:t>
      </w:r>
      <w:r w:rsidRPr="00A80ABA">
        <w:t xml:space="preserve"> and what lessons have you learned so far?</w:t>
      </w:r>
    </w:p>
    <w:p w:rsidR="00AB76E9" w:rsidP="00AB76E9">
      <w:pPr>
        <w:pStyle w:val="Answer"/>
      </w:pPr>
      <w:r w:rsidRPr="00D9180C">
        <w:rPr>
          <w:b/>
          <w:i/>
        </w:rPr>
        <w:t>Elliot Chapman-Jones:</w:t>
      </w:r>
      <w:r>
        <w:t xml:space="preserve"> T</w:t>
      </w:r>
      <w:r w:rsidRPr="00D9180C">
        <w:t>he</w:t>
      </w:r>
      <w:r>
        <w:t xml:space="preserve"> ambitions</w:t>
      </w:r>
      <w:r w:rsidRPr="00D9180C">
        <w:t xml:space="preserve"> are realistic in that they are achievable</w:t>
      </w:r>
      <w:r>
        <w:t>, but the G</w:t>
      </w:r>
      <w:r w:rsidRPr="00D9180C">
        <w:t>overnment need to focus on delivery now. They have the framework</w:t>
      </w:r>
      <w:r>
        <w:t>s</w:t>
      </w:r>
      <w:r w:rsidRPr="00D9180C">
        <w:t xml:space="preserve"> in place from the post-Brexit</w:t>
      </w:r>
      <w:r>
        <w:t xml:space="preserve"> Acts, the E</w:t>
      </w:r>
      <w:r w:rsidRPr="00D9180C">
        <w:t xml:space="preserve">nvironment </w:t>
      </w:r>
      <w:r>
        <w:t>A</w:t>
      </w:r>
      <w:r w:rsidRPr="00D9180C">
        <w:t xml:space="preserve">ct and </w:t>
      </w:r>
      <w:r>
        <w:t>A</w:t>
      </w:r>
      <w:r w:rsidRPr="00D9180C">
        <w:t xml:space="preserve">griculture </w:t>
      </w:r>
      <w:r>
        <w:t>Act. Those</w:t>
      </w:r>
      <w:r w:rsidRPr="00D9180C">
        <w:t xml:space="preserve"> give</w:t>
      </w:r>
      <w:r>
        <w:t xml:space="preserve"> them </w:t>
      </w:r>
      <w:r w:rsidRPr="00D9180C">
        <w:t>a strong framework</w:t>
      </w:r>
      <w:r>
        <w:t>,</w:t>
      </w:r>
      <w:r w:rsidRPr="00D9180C">
        <w:t xml:space="preserve"> and over the next few years </w:t>
      </w:r>
      <w:r>
        <w:t>there</w:t>
      </w:r>
      <w:r w:rsidRPr="00D9180C">
        <w:t xml:space="preserve"> needs to be an</w:t>
      </w:r>
      <w:r>
        <w:t xml:space="preserve"> </w:t>
      </w:r>
      <w:r w:rsidRPr="00D9180C">
        <w:t>absolute focus on delivery.</w:t>
      </w:r>
    </w:p>
    <w:p w:rsidR="00AB76E9" w:rsidRPr="00D9180C" w:rsidP="00AB76E9">
      <w:pPr>
        <w:pStyle w:val="Answer"/>
      </w:pPr>
      <w:r w:rsidRPr="00D9180C">
        <w:t>In some areas</w:t>
      </w:r>
      <w:r>
        <w:t>,</w:t>
      </w:r>
      <w:r w:rsidRPr="00D9180C">
        <w:t xml:space="preserve"> the </w:t>
      </w:r>
      <w:r>
        <w:t>G</w:t>
      </w:r>
      <w:r w:rsidRPr="00D9180C">
        <w:t xml:space="preserve">overnment could even </w:t>
      </w:r>
      <w:r>
        <w:t xml:space="preserve">go </w:t>
      </w:r>
      <w:r w:rsidRPr="00D9180C">
        <w:t>a bit further. They published legally</w:t>
      </w:r>
      <w:r>
        <w:t xml:space="preserve"> </w:t>
      </w:r>
      <w:r w:rsidRPr="00D9180C">
        <w:t xml:space="preserve">binding </w:t>
      </w:r>
      <w:r>
        <w:t xml:space="preserve">environment </w:t>
      </w:r>
      <w:r w:rsidRPr="00D9180C">
        <w:t>targets that f</w:t>
      </w:r>
      <w:r>
        <w:t>a</w:t>
      </w:r>
      <w:r w:rsidRPr="00D9180C">
        <w:t xml:space="preserve">ll under the </w:t>
      </w:r>
      <w:r>
        <w:t>E</w:t>
      </w:r>
      <w:r w:rsidRPr="00D9180C">
        <w:t xml:space="preserve">nvironment </w:t>
      </w:r>
      <w:r>
        <w:t>A</w:t>
      </w:r>
      <w:r w:rsidRPr="00D9180C">
        <w:t>ct framework. We were very pleased to see that they committed to t</w:t>
      </w:r>
      <w:r>
        <w:t>he</w:t>
      </w:r>
      <w:r w:rsidRPr="00D9180C">
        <w:t xml:space="preserve"> 2030 target to halt the decline in the abundance of species, which is a good way of setting a headline target to get us in that direction.</w:t>
      </w:r>
      <w:r>
        <w:t xml:space="preserve"> </w:t>
      </w:r>
      <w:r w:rsidRPr="00D9180C">
        <w:t>Unfortunately, the</w:t>
      </w:r>
      <w:r>
        <w:t>ir</w:t>
      </w:r>
      <w:r w:rsidRPr="00D9180C">
        <w:t xml:space="preserve"> long</w:t>
      </w:r>
      <w:r>
        <w:t>-</w:t>
      </w:r>
      <w:r w:rsidRPr="00D9180C">
        <w:t>term species abundance target of 2042 said that they will increase biodiversity or nature</w:t>
      </w:r>
      <w:r>
        <w:t xml:space="preserve"> only</w:t>
      </w:r>
      <w:r w:rsidRPr="00D9180C">
        <w:t xml:space="preserve"> by 10% beyond the 20</w:t>
      </w:r>
      <w:r>
        <w:t>30</w:t>
      </w:r>
      <w:r w:rsidRPr="00D9180C">
        <w:t xml:space="preserve"> level</w:t>
      </w:r>
      <w:r>
        <w:t>, so</w:t>
      </w:r>
      <w:r w:rsidRPr="00D9180C">
        <w:t xml:space="preserve"> at bes</w:t>
      </w:r>
      <w:r>
        <w:t>t,</w:t>
      </w:r>
      <w:r w:rsidRPr="00D9180C">
        <w:t xml:space="preserve"> in 20 years</w:t>
      </w:r>
      <w:r>
        <w:t>’</w:t>
      </w:r>
      <w:r w:rsidRPr="00D9180C">
        <w:t xml:space="preserve"> time</w:t>
      </w:r>
      <w:r>
        <w:t>,</w:t>
      </w:r>
      <w:r w:rsidRPr="00D9180C">
        <w:t xml:space="preserve"> </w:t>
      </w:r>
      <w:r>
        <w:t xml:space="preserve">we might get </w:t>
      </w:r>
      <w:r w:rsidRPr="00D9180C">
        <w:t>to where we are at the moment, and it definitely will not meet th</w:t>
      </w:r>
      <w:r>
        <w:t>e</w:t>
      </w:r>
      <w:r w:rsidRPr="00D9180C">
        <w:t xml:space="preserve"> commitment made in the</w:t>
      </w:r>
      <w:r>
        <w:t xml:space="preserve"> 25</w:t>
      </w:r>
      <w:r>
        <w:noBreakHyphen/>
        <w:t>year</w:t>
      </w:r>
      <w:r w:rsidRPr="00D9180C">
        <w:t xml:space="preserve"> environment plan and the </w:t>
      </w:r>
      <w:r w:rsidRPr="00A524E0" w:rsidR="00A524E0">
        <w:t>natural environment</w:t>
      </w:r>
      <w:r w:rsidRPr="00D9180C" w:rsidR="00A524E0">
        <w:t xml:space="preserve"> </w:t>
      </w:r>
      <w:r>
        <w:t>W</w:t>
      </w:r>
      <w:r w:rsidRPr="00D9180C">
        <w:t xml:space="preserve">hite </w:t>
      </w:r>
      <w:r>
        <w:t>P</w:t>
      </w:r>
      <w:r w:rsidRPr="00D9180C">
        <w:t>aper before that to leave the environment in a better state</w:t>
      </w:r>
      <w:r>
        <w:t xml:space="preserve"> </w:t>
      </w:r>
      <w:r w:rsidRPr="00D9180C">
        <w:t>for the next generation.</w:t>
      </w:r>
    </w:p>
    <w:p w:rsidR="00AB76E9" w:rsidP="00AB76E9">
      <w:pPr>
        <w:pStyle w:val="Answer"/>
      </w:pPr>
      <w:r>
        <w:t>T</w:t>
      </w:r>
      <w:r w:rsidRPr="00D9180C">
        <w:t xml:space="preserve">here are a couple of other gaps in their </w:t>
      </w:r>
      <w:r w:rsidRPr="00D9180C">
        <w:t>targets</w:t>
      </w:r>
      <w:r w:rsidRPr="00D9180C">
        <w:t xml:space="preserve"> framework. </w:t>
      </w:r>
      <w:r>
        <w:t>A</w:t>
      </w:r>
      <w:r w:rsidRPr="00D9180C">
        <w:t xml:space="preserve"> big one is </w:t>
      </w:r>
      <w:r>
        <w:t>about</w:t>
      </w:r>
      <w:r w:rsidRPr="00D9180C">
        <w:t xml:space="preserve"> protected sites and how many of those are in good condition. The </w:t>
      </w:r>
      <w:r>
        <w:t>G</w:t>
      </w:r>
      <w:r w:rsidRPr="00D9180C">
        <w:t>overnment made a promise in the</w:t>
      </w:r>
      <w:r>
        <w:t>ir</w:t>
      </w:r>
      <w:r w:rsidRPr="00D9180C">
        <w:t xml:space="preserve"> 25-year environment plan to get to at least 75% of protected sites</w:t>
      </w:r>
      <w:r>
        <w:t xml:space="preserve">, </w:t>
      </w:r>
      <w:r w:rsidRPr="00D9180C">
        <w:t>our</w:t>
      </w:r>
      <w:r>
        <w:t xml:space="preserve"> sites of special scientific interest, </w:t>
      </w:r>
      <w:r w:rsidRPr="00D9180C">
        <w:t xml:space="preserve">into a favourable condition, but that target was not copied over </w:t>
      </w:r>
      <w:r>
        <w:t xml:space="preserve">into </w:t>
      </w:r>
      <w:r w:rsidRPr="00D9180C">
        <w:t>th</w:t>
      </w:r>
      <w:r>
        <w:t>e</w:t>
      </w:r>
      <w:r w:rsidRPr="00D9180C">
        <w:t xml:space="preserve"> legally</w:t>
      </w:r>
      <w:r>
        <w:t xml:space="preserve"> </w:t>
      </w:r>
      <w:r w:rsidRPr="00D9180C">
        <w:t>binding framework</w:t>
      </w:r>
      <w:r>
        <w:t>. W</w:t>
      </w:r>
      <w:r w:rsidRPr="00D9180C">
        <w:t>e think it should</w:t>
      </w:r>
      <w:r>
        <w:t xml:space="preserve"> be if</w:t>
      </w:r>
      <w:r w:rsidRPr="00D9180C">
        <w:t xml:space="preserve"> we want to get nature on </w:t>
      </w:r>
      <w:r>
        <w:t>a</w:t>
      </w:r>
      <w:r w:rsidRPr="00D9180C">
        <w:t xml:space="preserve"> path to recovery.</w:t>
      </w:r>
    </w:p>
    <w:p w:rsidR="00AB76E9" w:rsidP="00AB76E9">
      <w:pPr>
        <w:pStyle w:val="Answer"/>
      </w:pPr>
      <w:r w:rsidRPr="00497FD3">
        <w:t xml:space="preserve">The other missing </w:t>
      </w:r>
      <w:r w:rsidR="007F5B29">
        <w:t>target is on</w:t>
      </w:r>
      <w:r w:rsidRPr="00497FD3">
        <w:t xml:space="preserve"> water. It is great </w:t>
      </w:r>
      <w:r>
        <w:t xml:space="preserve">that </w:t>
      </w:r>
      <w:r w:rsidRPr="00497FD3">
        <w:t>the</w:t>
      </w:r>
      <w:r w:rsidR="007F5B29">
        <w:t xml:space="preserve"> Government </w:t>
      </w:r>
      <w:r w:rsidRPr="00497FD3">
        <w:t xml:space="preserve">have committed to targets focused on specific pressures </w:t>
      </w:r>
      <w:r>
        <w:t xml:space="preserve">on </w:t>
      </w:r>
      <w:r w:rsidRPr="00497FD3">
        <w:t>water industr</w:t>
      </w:r>
      <w:r>
        <w:t>ies</w:t>
      </w:r>
      <w:r w:rsidRPr="00497FD3">
        <w:t xml:space="preserve">, but we need </w:t>
      </w:r>
      <w:r>
        <w:t xml:space="preserve">an </w:t>
      </w:r>
      <w:r w:rsidRPr="00497FD3">
        <w:t xml:space="preserve">overarching water quality target that </w:t>
      </w:r>
      <w:r w:rsidRPr="00497FD3">
        <w:t>take</w:t>
      </w:r>
      <w:r>
        <w:t>s</w:t>
      </w:r>
      <w:r w:rsidRPr="00497FD3">
        <w:t xml:space="preserve"> into account</w:t>
      </w:r>
      <w:r w:rsidRPr="00497FD3">
        <w:t xml:space="preserve"> the whole water environment. We ha</w:t>
      </w:r>
      <w:r>
        <w:t>ve</w:t>
      </w:r>
      <w:r w:rsidRPr="00497FD3">
        <w:t xml:space="preserve"> the water framework directive</w:t>
      </w:r>
      <w:r>
        <w:t>,</w:t>
      </w:r>
      <w:r w:rsidRPr="00497FD3">
        <w:t xml:space="preserve"> which runs out in 2027, and we are on course to</w:t>
      </w:r>
      <w:r>
        <w:t xml:space="preserve"> miss that target</w:t>
      </w:r>
      <w:r w:rsidRPr="00497FD3">
        <w:t xml:space="preserve"> spectacularly</w:t>
      </w:r>
      <w:r>
        <w:t>.</w:t>
      </w:r>
      <w:r w:rsidRPr="00497FD3">
        <w:t xml:space="preserve"> </w:t>
      </w:r>
      <w:r w:rsidRPr="00497FD3">
        <w:t>At the moment</w:t>
      </w:r>
      <w:r w:rsidRPr="00497FD3">
        <w:t>,</w:t>
      </w:r>
      <w:r>
        <w:t xml:space="preserve"> </w:t>
      </w:r>
      <w:r w:rsidR="00687D64">
        <w:t>0%</w:t>
      </w:r>
      <w:r w:rsidRPr="00497FD3">
        <w:t xml:space="preserve"> of our river</w:t>
      </w:r>
      <w:r>
        <w:t>s,</w:t>
      </w:r>
      <w:r w:rsidRPr="00497FD3">
        <w:t xml:space="preserve"> streams and waterbodies</w:t>
      </w:r>
      <w:r>
        <w:t xml:space="preserve"> are</w:t>
      </w:r>
      <w:r w:rsidRPr="00497FD3">
        <w:t xml:space="preserve"> in good overall stat</w:t>
      </w:r>
      <w:r>
        <w:t>u</w:t>
      </w:r>
      <w:r w:rsidRPr="00497FD3">
        <w:t>s, so we need a strong target</w:t>
      </w:r>
      <w:r>
        <w:t xml:space="preserve"> for</w:t>
      </w:r>
      <w:r w:rsidRPr="00497FD3">
        <w:t xml:space="preserve"> our overall water quality as well</w:t>
      </w:r>
      <w:r>
        <w:t>.</w:t>
      </w:r>
    </w:p>
    <w:p w:rsidR="00AB76E9" w:rsidP="00AB76E9">
      <w:pPr>
        <w:pStyle w:val="Answer"/>
      </w:pPr>
      <w:r>
        <w:t xml:space="preserve">On </w:t>
      </w:r>
      <w:r w:rsidRPr="00497FD3">
        <w:t>whether there are sufficient skills and resources in place to deliver th</w:t>
      </w:r>
      <w:r>
        <w:t>o</w:t>
      </w:r>
      <w:r w:rsidRPr="00497FD3">
        <w:t xml:space="preserve">se, </w:t>
      </w:r>
      <w:r>
        <w:t>a really</w:t>
      </w:r>
      <w:r w:rsidRPr="00497FD3">
        <w:t xml:space="preserve"> helpful framework</w:t>
      </w:r>
      <w:r>
        <w:t xml:space="preserve"> </w:t>
      </w:r>
      <w:r w:rsidRPr="00497FD3">
        <w:t xml:space="preserve">is to look at some of the </w:t>
      </w:r>
      <w:r w:rsidRPr="00497FD3">
        <w:t>pressures</w:t>
      </w:r>
      <w:r w:rsidRPr="00497FD3">
        <w:t xml:space="preserve"> wildlife is facing</w:t>
      </w:r>
      <w:r>
        <w:t>. T</w:t>
      </w:r>
      <w:r w:rsidRPr="00497FD3">
        <w:t>he</w:t>
      </w:r>
      <w:r>
        <w:t>y</w:t>
      </w:r>
      <w:r w:rsidRPr="00497FD3">
        <w:t xml:space="preserve"> are helpfully identified in the </w:t>
      </w:r>
      <w:r>
        <w:t>s</w:t>
      </w:r>
      <w:r w:rsidRPr="00497FD3">
        <w:t>tate of nature reports that over 50 wildlife organisations put together. The big one</w:t>
      </w:r>
      <w:r>
        <w:t xml:space="preserve"> is</w:t>
      </w:r>
      <w:r w:rsidRPr="00497FD3">
        <w:t xml:space="preserve"> agricultural management</w:t>
      </w:r>
      <w:r>
        <w:t>, which</w:t>
      </w:r>
      <w:r w:rsidRPr="00497FD3">
        <w:t xml:space="preserve"> has had the biggest pressure on our wildlife over the past 50 years, so making sure that the </w:t>
      </w:r>
      <w:r>
        <w:t>G</w:t>
      </w:r>
      <w:r w:rsidRPr="00497FD3">
        <w:t xml:space="preserve">overnment get their new agriculture policy and environmental </w:t>
      </w:r>
      <w:r>
        <w:t>l</w:t>
      </w:r>
      <w:r w:rsidRPr="00497FD3">
        <w:t xml:space="preserve">and management schemes right and properly ambitious is </w:t>
      </w:r>
      <w:r w:rsidRPr="00497FD3">
        <w:t>really important</w:t>
      </w:r>
      <w:r w:rsidRPr="00497FD3">
        <w:t xml:space="preserve">, particularly local nature and landscape recovery schemes. </w:t>
      </w:r>
      <w:r>
        <w:t xml:space="preserve">It is about </w:t>
      </w:r>
      <w:r w:rsidRPr="00497FD3">
        <w:t>getting the details as quickly as possible to ensure</w:t>
      </w:r>
      <w:r>
        <w:t xml:space="preserve"> that</w:t>
      </w:r>
      <w:r w:rsidRPr="00497FD3">
        <w:t xml:space="preserve"> farmers can get them into their long</w:t>
      </w:r>
      <w:r>
        <w:t>-</w:t>
      </w:r>
      <w:r w:rsidRPr="00497FD3">
        <w:t xml:space="preserve">term </w:t>
      </w:r>
      <w:r w:rsidRPr="00497FD3">
        <w:t>planning</w:t>
      </w:r>
      <w:r>
        <w:t xml:space="preserve">, </w:t>
      </w:r>
      <w:r w:rsidRPr="00497FD3">
        <w:t>and</w:t>
      </w:r>
      <w:r w:rsidRPr="00497FD3">
        <w:t xml:space="preserve"> making sure that the budgetary allocations for environmental </w:t>
      </w:r>
      <w:r>
        <w:t>l</w:t>
      </w:r>
      <w:r w:rsidRPr="00497FD3">
        <w:t xml:space="preserve">and </w:t>
      </w:r>
      <w:r>
        <w:t>m</w:t>
      </w:r>
      <w:r w:rsidRPr="00497FD3">
        <w:t>anagement</w:t>
      </w:r>
      <w:r>
        <w:t xml:space="preserve"> are</w:t>
      </w:r>
      <w:r w:rsidRPr="00497FD3">
        <w:t xml:space="preserve"> distributed according to environmental need</w:t>
      </w:r>
      <w:r>
        <w:t>.</w:t>
      </w:r>
    </w:p>
    <w:p w:rsidR="00AB76E9" w:rsidP="00AB76E9">
      <w:pPr>
        <w:pStyle w:val="Answer"/>
      </w:pPr>
      <w:r>
        <w:t>T</w:t>
      </w:r>
      <w:r w:rsidRPr="00497FD3">
        <w:t xml:space="preserve">he second big </w:t>
      </w:r>
      <w:r>
        <w:t>pressure</w:t>
      </w:r>
      <w:r w:rsidRPr="00497FD3">
        <w:t xml:space="preserve"> is climate change</w:t>
      </w:r>
      <w:r>
        <w:t>. L</w:t>
      </w:r>
      <w:r w:rsidRPr="00497FD3">
        <w:t>ots of evidence shows us that our protected site network i</w:t>
      </w:r>
      <w:r>
        <w:t>s</w:t>
      </w:r>
      <w:r w:rsidRPr="00497FD3">
        <w:t xml:space="preserve"> </w:t>
      </w:r>
      <w:r w:rsidRPr="00497FD3">
        <w:t>really important</w:t>
      </w:r>
      <w:r w:rsidRPr="00497FD3">
        <w:t xml:space="preserve"> for a species to be able to adapt to climate change. The</w:t>
      </w:r>
      <w:r>
        <w:t xml:space="preserve"> G</w:t>
      </w:r>
      <w:r w:rsidRPr="00497FD3">
        <w:t xml:space="preserve">overnment need to get right the </w:t>
      </w:r>
      <w:r w:rsidRPr="00E1265A" w:rsidR="00E1265A">
        <w:t>nature recovery Green Paper</w:t>
      </w:r>
      <w:r w:rsidRPr="00A24333" w:rsidR="00A24333">
        <w:t>,</w:t>
      </w:r>
      <w:r w:rsidRPr="00497FD3">
        <w:t xml:space="preserve"> which look</w:t>
      </w:r>
      <w:r>
        <w:t>s</w:t>
      </w:r>
      <w:r w:rsidRPr="00497FD3">
        <w:t xml:space="preserve"> at how we best </w:t>
      </w:r>
      <w:r>
        <w:t>look after</w:t>
      </w:r>
      <w:r w:rsidRPr="00497FD3">
        <w:t xml:space="preserve"> our protected sites and species</w:t>
      </w:r>
      <w:r>
        <w:t xml:space="preserve">. We </w:t>
      </w:r>
      <w:r w:rsidRPr="00497FD3">
        <w:t>just need to follow largely the principle</w:t>
      </w:r>
      <w:r>
        <w:t>s</w:t>
      </w:r>
      <w:r w:rsidRPr="00497FD3">
        <w:t xml:space="preserve"> that </w:t>
      </w:r>
      <w:r>
        <w:t>P</w:t>
      </w:r>
      <w:r w:rsidRPr="00497FD3">
        <w:t xml:space="preserve">rofessor Sir John </w:t>
      </w:r>
      <w:r>
        <w:t>Lawton</w:t>
      </w:r>
      <w:r w:rsidRPr="00497FD3">
        <w:t xml:space="preserve"> set out a decade ago, which is that we need more sites</w:t>
      </w:r>
      <w:r w:rsidR="009B4104">
        <w:t xml:space="preserve">; </w:t>
      </w:r>
      <w:r>
        <w:t xml:space="preserve">they </w:t>
      </w:r>
      <w:r w:rsidRPr="00497FD3">
        <w:t>nee</w:t>
      </w:r>
      <w:r>
        <w:t>d</w:t>
      </w:r>
      <w:r w:rsidRPr="00497FD3">
        <w:t xml:space="preserve"> to be bigger, </w:t>
      </w:r>
      <w:r w:rsidRPr="00497FD3">
        <w:t>better</w:t>
      </w:r>
      <w:r w:rsidRPr="00497FD3">
        <w:t xml:space="preserve"> and joined up</w:t>
      </w:r>
      <w:r>
        <w:t>;</w:t>
      </w:r>
      <w:r w:rsidRPr="00497FD3">
        <w:t xml:space="preserve"> we need properly to invest in the recovery of th</w:t>
      </w:r>
      <w:r>
        <w:t>o</w:t>
      </w:r>
      <w:r w:rsidRPr="00497FD3">
        <w:t>se sites</w:t>
      </w:r>
      <w:r w:rsidR="009B4104">
        <w:t>;</w:t>
      </w:r>
      <w:r w:rsidRPr="00497FD3">
        <w:t xml:space="preserve"> and</w:t>
      </w:r>
      <w:r>
        <w:t>,</w:t>
      </w:r>
      <w:r w:rsidRPr="00497FD3">
        <w:t xml:space="preserve"> as I said, </w:t>
      </w:r>
      <w:r w:rsidR="009B4104">
        <w:t xml:space="preserve">we need to </w:t>
      </w:r>
      <w:r w:rsidRPr="00497FD3">
        <w:t xml:space="preserve">have a target to get more of them into </w:t>
      </w:r>
      <w:r w:rsidR="009B4104">
        <w:t xml:space="preserve">a </w:t>
      </w:r>
      <w:r w:rsidRPr="00497FD3">
        <w:t>favourable condition</w:t>
      </w:r>
      <w:r>
        <w:t>.</w:t>
      </w:r>
    </w:p>
    <w:p w:rsidR="00AB76E9" w:rsidP="00AB76E9">
      <w:pPr>
        <w:pStyle w:val="Answer"/>
      </w:pPr>
      <w:r>
        <w:t>L</w:t>
      </w:r>
      <w:r w:rsidRPr="00497FD3">
        <w:t>astly, the other big pressure</w:t>
      </w:r>
      <w:r>
        <w:t xml:space="preserve"> is urbanisation,</w:t>
      </w:r>
      <w:r w:rsidRPr="00497FD3">
        <w:t xml:space="preserve"> which counts for a greater impact on species than any other </w:t>
      </w:r>
      <w:r>
        <w:t xml:space="preserve">kind of </w:t>
      </w:r>
      <w:r w:rsidRPr="00497FD3">
        <w:t>land use change</w:t>
      </w:r>
      <w:r>
        <w:t>. T</w:t>
      </w:r>
      <w:r w:rsidRPr="00497FD3">
        <w:t>here</w:t>
      </w:r>
      <w:r>
        <w:t>,</w:t>
      </w:r>
      <w:r w:rsidRPr="00497FD3">
        <w:t xml:space="preserve"> we just need to make sure that the planning system is focused on nature</w:t>
      </w:r>
      <w:r>
        <w:t>’</w:t>
      </w:r>
      <w:r w:rsidRPr="00497FD3">
        <w:t>s recovery</w:t>
      </w:r>
      <w:r>
        <w:t>. It is</w:t>
      </w:r>
      <w:r w:rsidRPr="00497FD3">
        <w:t xml:space="preserve"> </w:t>
      </w:r>
      <w:r w:rsidR="00257994">
        <w:t xml:space="preserve">about </w:t>
      </w:r>
      <w:r w:rsidRPr="00497FD3">
        <w:t>making sure that local nature recovery strategies are strong and have a big impact in local plans and the local planning system</w:t>
      </w:r>
      <w:r>
        <w:t xml:space="preserve">. Ensuring that </w:t>
      </w:r>
      <w:r w:rsidRPr="00497FD3">
        <w:t>they are properly resourc</w:t>
      </w:r>
      <w:r>
        <w:t>e</w:t>
      </w:r>
      <w:r w:rsidRPr="00497FD3">
        <w:t xml:space="preserve">d and </w:t>
      </w:r>
      <w:r>
        <w:t xml:space="preserve">that </w:t>
      </w:r>
      <w:r w:rsidRPr="00497FD3">
        <w:t xml:space="preserve">local authorities have the expertise to deliver them is </w:t>
      </w:r>
      <w:r w:rsidRPr="00497FD3">
        <w:t>absolutely crucial</w:t>
      </w:r>
      <w:r w:rsidRPr="00497FD3">
        <w:t>.</w:t>
      </w:r>
    </w:p>
    <w:p w:rsidR="00AB76E9" w:rsidP="00AB76E9">
      <w:pPr>
        <w:pStyle w:val="Remark"/>
      </w:pPr>
      <w:r w:rsidRPr="003E764D">
        <w:rPr>
          <w:b/>
        </w:rPr>
        <w:t>The Chair:</w:t>
      </w:r>
      <w:r>
        <w:t xml:space="preserve"> Thank you very much. </w:t>
      </w:r>
    </w:p>
    <w:p w:rsidR="00AB76E9" w:rsidP="00AB76E9">
      <w:pPr>
        <w:pStyle w:val="Answer"/>
      </w:pPr>
      <w:r w:rsidRPr="00FE6504">
        <w:rPr>
          <w:b/>
          <w:i/>
        </w:rPr>
        <w:t>Alec Taylor:</w:t>
      </w:r>
      <w:r>
        <w:t xml:space="preserve"> </w:t>
      </w:r>
      <w:r w:rsidRPr="00FE6504">
        <w:t>Elliot gave a very full answer</w:t>
      </w:r>
      <w:r>
        <w:t>.</w:t>
      </w:r>
      <w:r w:rsidRPr="00FE6504">
        <w:t xml:space="preserve"> I do not have much more to add to what he said</w:t>
      </w:r>
      <w:r>
        <w:t>. T</w:t>
      </w:r>
      <w:r w:rsidRPr="00FE6504">
        <w:t xml:space="preserve">he </w:t>
      </w:r>
      <w:r>
        <w:t>G</w:t>
      </w:r>
      <w:r w:rsidRPr="00FE6504">
        <w:t>overnment</w:t>
      </w:r>
      <w:r>
        <w:t>’</w:t>
      </w:r>
      <w:r w:rsidRPr="00FE6504">
        <w:t>s</w:t>
      </w:r>
      <w:r>
        <w:t xml:space="preserve"> </w:t>
      </w:r>
      <w:r w:rsidRPr="00FE6504">
        <w:t>ambitions may be realistic</w:t>
      </w:r>
      <w:r>
        <w:t xml:space="preserve">, </w:t>
      </w:r>
      <w:r w:rsidRPr="00FE6504">
        <w:t xml:space="preserve">but whether they are sufficient to deal with the challenges we face </w:t>
      </w:r>
      <w:r>
        <w:t>may be</w:t>
      </w:r>
      <w:r w:rsidRPr="00FE6504">
        <w:t xml:space="preserve"> another question.</w:t>
      </w:r>
    </w:p>
    <w:p w:rsidR="00AB76E9" w:rsidP="00AB76E9">
      <w:pPr>
        <w:pStyle w:val="Answer"/>
      </w:pPr>
      <w:r>
        <w:t>W</w:t>
      </w:r>
      <w:r w:rsidRPr="00FE6504">
        <w:t xml:space="preserve">e stand at crossroads in the future of our landscapes. We often talk about a climate crisis and </w:t>
      </w:r>
      <w:r>
        <w:t xml:space="preserve">a </w:t>
      </w:r>
      <w:r w:rsidRPr="00FE6504">
        <w:t>nature crisis</w:t>
      </w:r>
      <w:r w:rsidR="0033154D">
        <w:t xml:space="preserve">, but </w:t>
      </w:r>
      <w:r w:rsidRPr="00FE6504">
        <w:t xml:space="preserve">we increasingly face a food crisis and </w:t>
      </w:r>
      <w:r>
        <w:t xml:space="preserve">an </w:t>
      </w:r>
      <w:r w:rsidRPr="00FE6504">
        <w:t>energy crisis. Land is where all th</w:t>
      </w:r>
      <w:r>
        <w:t>o</w:t>
      </w:r>
      <w:r w:rsidRPr="00FE6504">
        <w:t>se issues come together</w:t>
      </w:r>
      <w:r>
        <w:t>,</w:t>
      </w:r>
      <w:r w:rsidRPr="00FE6504">
        <w:t xml:space="preserve"> and they are really felt by the people who liv</w:t>
      </w:r>
      <w:r>
        <w:t>e</w:t>
      </w:r>
      <w:r w:rsidRPr="00FE6504">
        <w:t xml:space="preserve"> and work in those landscapes. We in WWF focus </w:t>
      </w:r>
      <w:r w:rsidRPr="00FE6504">
        <w:t>at the moment</w:t>
      </w:r>
      <w:r w:rsidRPr="00FE6504">
        <w:t xml:space="preserve"> on the integration </w:t>
      </w:r>
      <w:r>
        <w:t>of</w:t>
      </w:r>
      <w:r w:rsidRPr="00FE6504">
        <w:t xml:space="preserve"> climate and nature </w:t>
      </w:r>
      <w:r>
        <w:t>in</w:t>
      </w:r>
      <w:r w:rsidRPr="00FE6504">
        <w:t xml:space="preserve"> agriculture and land use, </w:t>
      </w:r>
      <w:r>
        <w:t>and we see that t</w:t>
      </w:r>
      <w:r w:rsidRPr="00FE6504">
        <w:t xml:space="preserve">here is not yet enough detail in the </w:t>
      </w:r>
      <w:r>
        <w:t>G</w:t>
      </w:r>
      <w:r w:rsidRPr="00FE6504">
        <w:t>overnment</w:t>
      </w:r>
      <w:r>
        <w:t>’</w:t>
      </w:r>
      <w:r w:rsidRPr="00FE6504">
        <w:t>s climate plans</w:t>
      </w:r>
      <w:r>
        <w:t xml:space="preserve">, for </w:t>
      </w:r>
      <w:r w:rsidRPr="00FE6504">
        <w:t xml:space="preserve">example </w:t>
      </w:r>
      <w:r>
        <w:t xml:space="preserve">through </w:t>
      </w:r>
      <w:r w:rsidRPr="00FE6504">
        <w:t>the net zero strategy</w:t>
      </w:r>
      <w:r>
        <w:t>,</w:t>
      </w:r>
      <w:r w:rsidRPr="00FE6504">
        <w:t xml:space="preserve"> </w:t>
      </w:r>
      <w:r>
        <w:t>on</w:t>
      </w:r>
      <w:r w:rsidRPr="00FE6504">
        <w:t xml:space="preserve"> how the agricultur</w:t>
      </w:r>
      <w:r w:rsidR="00C86781">
        <w:t>e and</w:t>
      </w:r>
      <w:r w:rsidRPr="00FE6504">
        <w:t xml:space="preserve"> land use sectors can reduce emissions</w:t>
      </w:r>
      <w:r>
        <w:t xml:space="preserve"> and</w:t>
      </w:r>
      <w:r w:rsidRPr="00FE6504">
        <w:t xml:space="preserve"> capture carbo</w:t>
      </w:r>
      <w:r>
        <w:t>n. A</w:t>
      </w:r>
      <w:r w:rsidRPr="00FE6504">
        <w:t>ll these things come together in a way that needs to be meaningful for the years ahead.</w:t>
      </w:r>
    </w:p>
    <w:p w:rsidR="00AB76E9" w:rsidP="00AB76E9">
      <w:pPr>
        <w:pStyle w:val="Answer"/>
      </w:pPr>
      <w:r w:rsidRPr="003F60CC">
        <w:rPr>
          <w:b/>
          <w:i/>
        </w:rPr>
        <w:t>Tom Lancaster:</w:t>
      </w:r>
      <w:r>
        <w:t xml:space="preserve"> </w:t>
      </w:r>
      <w:r w:rsidRPr="003F60CC">
        <w:t xml:space="preserve">I agree with my colleagues. </w:t>
      </w:r>
      <w:r w:rsidR="00B20AE0">
        <w:t>On t</w:t>
      </w:r>
      <w:r w:rsidRPr="003F60CC">
        <w:t xml:space="preserve">he </w:t>
      </w:r>
      <w:r>
        <w:t>local capacity point</w:t>
      </w:r>
      <w:r w:rsidR="00B20AE0">
        <w:t xml:space="preserve">, </w:t>
      </w:r>
      <w:r w:rsidRPr="003F60CC">
        <w:t xml:space="preserve">we have a lot of concerns about whether there is capacity to deliver on the ambitions of this </w:t>
      </w:r>
      <w:r>
        <w:t xml:space="preserve">Government </w:t>
      </w:r>
      <w:r w:rsidRPr="003F60CC">
        <w:t xml:space="preserve">and future </w:t>
      </w:r>
      <w:r>
        <w:t>G</w:t>
      </w:r>
      <w:r w:rsidRPr="003F60CC">
        <w:t>overnments</w:t>
      </w:r>
      <w:r>
        <w:t>,</w:t>
      </w:r>
      <w:r w:rsidRPr="003F60CC">
        <w:t xml:space="preserve"> given the scale of reductions in capacity that have been seen</w:t>
      </w:r>
      <w:r>
        <w:t>.</w:t>
      </w:r>
    </w:p>
    <w:p w:rsidR="00AB76E9" w:rsidP="00AB76E9">
      <w:pPr>
        <w:pStyle w:val="Answer"/>
      </w:pPr>
      <w:r>
        <w:t xml:space="preserve">We can </w:t>
      </w:r>
      <w:r w:rsidRPr="003F60CC">
        <w:t>take</w:t>
      </w:r>
      <w:r>
        <w:t xml:space="preserve"> two examples. N</w:t>
      </w:r>
      <w:r w:rsidRPr="003F60CC">
        <w:t xml:space="preserve">atural </w:t>
      </w:r>
      <w:r>
        <w:t>E</w:t>
      </w:r>
      <w:r w:rsidRPr="003F60CC">
        <w:t>ngland</w:t>
      </w:r>
      <w:r>
        <w:t>’</w:t>
      </w:r>
      <w:r w:rsidRPr="003F60CC">
        <w:t xml:space="preserve">s local </w:t>
      </w:r>
      <w:r>
        <w:t>l</w:t>
      </w:r>
      <w:r w:rsidRPr="003F60CC">
        <w:t xml:space="preserve">and </w:t>
      </w:r>
      <w:r>
        <w:t>m</w:t>
      </w:r>
      <w:r w:rsidRPr="003F60CC">
        <w:t xml:space="preserve">anagement teams were the engine of </w:t>
      </w:r>
      <w:r>
        <w:t>a</w:t>
      </w:r>
      <w:r w:rsidRPr="003F60CC">
        <w:t>gri</w:t>
      </w:r>
      <w:r>
        <w:noBreakHyphen/>
      </w:r>
      <w:r w:rsidRPr="003F60CC">
        <w:t>environment scheme</w:t>
      </w:r>
      <w:r w:rsidRPr="00BB2FBC">
        <w:t xml:space="preserve"> delivery in the past. They </w:t>
      </w:r>
      <w:r>
        <w:t xml:space="preserve">have </w:t>
      </w:r>
      <w:r w:rsidRPr="00BB2FBC">
        <w:t xml:space="preserve">seen a big reduction in capacity over the past </w:t>
      </w:r>
      <w:r>
        <w:t xml:space="preserve">10 </w:t>
      </w:r>
      <w:r w:rsidRPr="00BB2FBC">
        <w:t>years or so, so when we are looking ahead to</w:t>
      </w:r>
      <w:r>
        <w:t xml:space="preserve">, say, the </w:t>
      </w:r>
      <w:r w:rsidRPr="00BB2FBC">
        <w:t>environmental</w:t>
      </w:r>
      <w:r>
        <w:t xml:space="preserve"> land</w:t>
      </w:r>
      <w:r w:rsidRPr="00BB2FBC">
        <w:t xml:space="preserve"> management schemes th</w:t>
      </w:r>
      <w:r>
        <w:t>at</w:t>
      </w:r>
      <w:r w:rsidRPr="00BB2FBC">
        <w:t xml:space="preserve"> will be a major part of whether </w:t>
      </w:r>
      <w:r>
        <w:t>the G</w:t>
      </w:r>
      <w:r w:rsidRPr="00BB2FBC">
        <w:t>overnment meet the targets they have set for themselves</w:t>
      </w:r>
      <w:r>
        <w:t>, the a</w:t>
      </w:r>
      <w:r w:rsidRPr="00BB2FBC">
        <w:t>bsence of tho</w:t>
      </w:r>
      <w:r>
        <w:t>se</w:t>
      </w:r>
      <w:r w:rsidRPr="00BB2FBC">
        <w:t xml:space="preserve"> boots on the ground is </w:t>
      </w:r>
      <w:r>
        <w:t>one of our</w:t>
      </w:r>
      <w:r w:rsidRPr="00BB2FBC">
        <w:t xml:space="preserve"> real concern</w:t>
      </w:r>
      <w:r>
        <w:t>s</w:t>
      </w:r>
      <w:r w:rsidRPr="00BB2FBC">
        <w:t xml:space="preserve">. Our concern is partly that </w:t>
      </w:r>
      <w:r>
        <w:t>i</w:t>
      </w:r>
      <w:r w:rsidRPr="00BB2FBC">
        <w:t>t will drive a very transactional and potentially quite bureaucratic approach to the new schemes</w:t>
      </w:r>
      <w:r>
        <w:t>,</w:t>
      </w:r>
      <w:r w:rsidRPr="00BB2FBC">
        <w:t xml:space="preserve"> rather than a scheme with a human face where advis</w:t>
      </w:r>
      <w:r>
        <w:t>e</w:t>
      </w:r>
      <w:r w:rsidRPr="00BB2FBC">
        <w:t>rs can sit around the kitchen table with farmers and land managers to talk about the</w:t>
      </w:r>
      <w:r>
        <w:t>ir</w:t>
      </w:r>
      <w:r w:rsidRPr="00BB2FBC">
        <w:t xml:space="preserve"> potential contribut</w:t>
      </w:r>
      <w:r>
        <w:t xml:space="preserve">ion </w:t>
      </w:r>
      <w:r w:rsidRPr="00BB2FBC">
        <w:t>to larger national targets</w:t>
      </w:r>
      <w:r>
        <w:t>,</w:t>
      </w:r>
      <w:r w:rsidRPr="00BB2FBC">
        <w:t xml:space="preserve"> which often can be quite hard to translate down to local and landscape level without that advisory support</w:t>
      </w:r>
      <w:r>
        <w:t>.</w:t>
      </w:r>
    </w:p>
    <w:p w:rsidR="00AB76E9" w:rsidP="00AB76E9">
      <w:pPr>
        <w:pStyle w:val="Answer"/>
      </w:pPr>
      <w:r>
        <w:t>S</w:t>
      </w:r>
      <w:r w:rsidRPr="00BB2FBC">
        <w:t>econdly, only a</w:t>
      </w:r>
      <w:r>
        <w:t>bout</w:t>
      </w:r>
      <w:r w:rsidRPr="00BB2FBC">
        <w:t xml:space="preserve"> 40% of local authorities have an</w:t>
      </w:r>
      <w:r>
        <w:t xml:space="preserve"> e</w:t>
      </w:r>
      <w:r w:rsidRPr="00BB2FBC">
        <w:t>cologist</w:t>
      </w:r>
      <w:r>
        <w:t xml:space="preserve">, </w:t>
      </w:r>
      <w:r w:rsidRPr="00BB2FBC">
        <w:t>so if local authorities are to be given a big role in nature recovery</w:t>
      </w:r>
      <w:r>
        <w:t>,</w:t>
      </w:r>
      <w:r w:rsidRPr="00BB2FBC">
        <w:t xml:space="preserve"> as they are through the development of local nature recovery strategies and</w:t>
      </w:r>
      <w:r>
        <w:t xml:space="preserve"> </w:t>
      </w:r>
      <w:r w:rsidRPr="00BB2FBC">
        <w:t>the incorporation of biodiversity net</w:t>
      </w:r>
      <w:r>
        <w:t xml:space="preserve"> </w:t>
      </w:r>
      <w:r w:rsidRPr="00BB2FBC">
        <w:t xml:space="preserve">gain </w:t>
      </w:r>
      <w:r>
        <w:t>in</w:t>
      </w:r>
      <w:r w:rsidRPr="00BB2FBC">
        <w:t xml:space="preserve"> the planning system</w:t>
      </w:r>
      <w:r>
        <w:t>,</w:t>
      </w:r>
      <w:r w:rsidRPr="00BB2FBC">
        <w:t xml:space="preserve"> we need to do something </w:t>
      </w:r>
      <w:r w:rsidRPr="00BB2FBC">
        <w:t>fairly urgently</w:t>
      </w:r>
      <w:r w:rsidRPr="00BB2FBC">
        <w:t xml:space="preserve"> to address the long-standing decline in local authority capacity </w:t>
      </w:r>
      <w:r>
        <w:t>in</w:t>
      </w:r>
      <w:r w:rsidRPr="00BB2FBC">
        <w:t xml:space="preserve"> that ecological expertise</w:t>
      </w:r>
      <w:r>
        <w:t>.</w:t>
      </w:r>
    </w:p>
    <w:p w:rsidR="00AB76E9" w:rsidP="00AB76E9">
      <w:pPr>
        <w:pStyle w:val="Remark"/>
      </w:pPr>
      <w:r w:rsidRPr="001A1A6F">
        <w:rPr>
          <w:b/>
        </w:rPr>
        <w:t>The Chair:</w:t>
      </w:r>
      <w:r>
        <w:t xml:space="preserve"> Thank you very much. Incidentally, you do not all have to answer every question.</w:t>
      </w:r>
    </w:p>
    <w:p w:rsidR="00AB76E9" w:rsidP="00AB76E9">
      <w:pPr>
        <w:pStyle w:val="Question"/>
      </w:pPr>
      <w:r w:rsidRPr="00BB2FBC">
        <w:rPr>
          <w:b/>
        </w:rPr>
        <w:t>Baroness Young of Old Scone:</w:t>
      </w:r>
      <w:r>
        <w:t xml:space="preserve"> </w:t>
      </w:r>
      <w:r w:rsidR="00FE5CCB">
        <w:t>Your</w:t>
      </w:r>
      <w:r w:rsidRPr="00BB2FBC">
        <w:t xml:space="preserve"> response to the last question was </w:t>
      </w:r>
      <w:r w:rsidRPr="00BB2FBC">
        <w:t>really about</w:t>
      </w:r>
      <w:r w:rsidRPr="00BB2FBC">
        <w:t xml:space="preserve"> how we </w:t>
      </w:r>
      <w:r>
        <w:t xml:space="preserve">tackle </w:t>
      </w:r>
      <w:r w:rsidRPr="00BB2FBC">
        <w:t>the nature and climate crisis</w:t>
      </w:r>
      <w:r>
        <w:t>,</w:t>
      </w:r>
      <w:r w:rsidRPr="00BB2FBC">
        <w:t xml:space="preserve"> but there are lots of other </w:t>
      </w:r>
      <w:r>
        <w:t xml:space="preserve">bits of </w:t>
      </w:r>
      <w:r w:rsidRPr="00BB2FBC">
        <w:t>pressure on land</w:t>
      </w:r>
      <w:r>
        <w:t>.</w:t>
      </w:r>
      <w:r w:rsidRPr="00DE7808">
        <w:t xml:space="preserve"> </w:t>
      </w:r>
      <w:r>
        <w:t xml:space="preserve">What have you learned from the past about what works in </w:t>
      </w:r>
      <w:r w:rsidRPr="00DE7808">
        <w:t>multifunctional delivery of land use rather than monofunctional deliver</w:t>
      </w:r>
      <w:r>
        <w:t>y of land use? T</w:t>
      </w:r>
      <w:r w:rsidRPr="00DE7808">
        <w:t>o some extent</w:t>
      </w:r>
      <w:r>
        <w:t>,</w:t>
      </w:r>
      <w:r w:rsidRPr="00DE7808">
        <w:t xml:space="preserve"> </w:t>
      </w:r>
      <w:r>
        <w:t xml:space="preserve">we had twin tracks </w:t>
      </w:r>
      <w:r w:rsidRPr="00DE7808">
        <w:t>in agricultural land use in the past: food production and not doing too much damage</w:t>
      </w:r>
      <w:r>
        <w:t xml:space="preserve">. </w:t>
      </w:r>
      <w:r w:rsidRPr="00DE7808">
        <w:t>I</w:t>
      </w:r>
      <w:r>
        <w:t xml:space="preserve"> will </w:t>
      </w:r>
      <w:r w:rsidRPr="00DE7808">
        <w:t xml:space="preserve">not </w:t>
      </w:r>
      <w:r>
        <w:t xml:space="preserve">say </w:t>
      </w:r>
      <w:r w:rsidRPr="00DE7808">
        <w:t>biodiversity benefits</w:t>
      </w:r>
      <w:r w:rsidR="00FE5CCB">
        <w:t>,</w:t>
      </w:r>
      <w:r w:rsidRPr="00DE7808">
        <w:t xml:space="preserve"> because there w</w:t>
      </w:r>
      <w:r>
        <w:t>ere none</w:t>
      </w:r>
      <w:r w:rsidRPr="00DE7808">
        <w:t xml:space="preserve">, or very </w:t>
      </w:r>
      <w:r>
        <w:t>few</w:t>
      </w:r>
      <w:r w:rsidRPr="00DE7808">
        <w:t xml:space="preserve">. Tell me what you think we have learned from the past that might be different </w:t>
      </w:r>
      <w:r>
        <w:t xml:space="preserve">in </w:t>
      </w:r>
      <w:r w:rsidRPr="00DE7808">
        <w:t>the way we tackle multifunctionality</w:t>
      </w:r>
      <w:r>
        <w:t>,</w:t>
      </w:r>
      <w:r w:rsidRPr="00DE7808">
        <w:t xml:space="preserve"> including built development for the future</w:t>
      </w:r>
      <w:r>
        <w:t>.</w:t>
      </w:r>
    </w:p>
    <w:p w:rsidR="00AB76E9" w:rsidP="00AB76E9">
      <w:pPr>
        <w:pStyle w:val="Answer"/>
      </w:pPr>
      <w:r w:rsidRPr="00C811C7">
        <w:rPr>
          <w:b/>
          <w:i/>
        </w:rPr>
        <w:t>Tom Lancaster:</w:t>
      </w:r>
      <w:r>
        <w:t xml:space="preserve"> </w:t>
      </w:r>
      <w:r w:rsidRPr="00C811C7">
        <w:t>I c</w:t>
      </w:r>
      <w:r>
        <w:t>an</w:t>
      </w:r>
      <w:r w:rsidRPr="00C811C7">
        <w:t xml:space="preserve"> pick up the agricultural land use point</w:t>
      </w:r>
      <w:r>
        <w:t>. T</w:t>
      </w:r>
      <w:r w:rsidRPr="00C811C7">
        <w:t xml:space="preserve">he RSPB has lots of farms on our estate, including </w:t>
      </w:r>
      <w:r>
        <w:t>Hope Farm, our arable</w:t>
      </w:r>
      <w:r w:rsidRPr="00C811C7">
        <w:t xml:space="preserve"> demonstration farm</w:t>
      </w:r>
      <w:r>
        <w:t xml:space="preserve"> </w:t>
      </w:r>
      <w:r w:rsidRPr="00C811C7">
        <w:t>in Cambridgeshire</w:t>
      </w:r>
      <w:r>
        <w:t>. W</w:t>
      </w:r>
      <w:r w:rsidRPr="00C811C7">
        <w:t xml:space="preserve">e bought </w:t>
      </w:r>
      <w:r>
        <w:t xml:space="preserve">it </w:t>
      </w:r>
      <w:r w:rsidRPr="00C811C7">
        <w:t>22 years ago</w:t>
      </w:r>
      <w:r>
        <w:t>.</w:t>
      </w:r>
    </w:p>
    <w:p w:rsidR="00AB76E9" w:rsidP="00AB76E9">
      <w:pPr>
        <w:pStyle w:val="Remark"/>
      </w:pPr>
      <w:r w:rsidRPr="00917EE7">
        <w:rPr>
          <w:b/>
        </w:rPr>
        <w:t>Baroness Young of Old Scone:</w:t>
      </w:r>
      <w:r>
        <w:t xml:space="preserve"> I bought </w:t>
      </w:r>
      <w:r>
        <w:t>it actually</w:t>
      </w:r>
      <w:r>
        <w:t>.</w:t>
      </w:r>
    </w:p>
    <w:p w:rsidR="00AB76E9" w:rsidP="00AB76E9">
      <w:pPr>
        <w:pStyle w:val="Answer"/>
      </w:pPr>
      <w:r w:rsidRPr="00C811C7">
        <w:rPr>
          <w:b/>
          <w:i/>
        </w:rPr>
        <w:t>Tom Lancaster:</w:t>
      </w:r>
      <w:r>
        <w:t xml:space="preserve"> Yes, you probably did. That was exactly with a </w:t>
      </w:r>
      <w:r w:rsidRPr="00C811C7">
        <w:t>view to demonstrating multifunctional land use in a farm</w:t>
      </w:r>
      <w:r>
        <w:t>ed</w:t>
      </w:r>
      <w:r w:rsidRPr="00C811C7">
        <w:t xml:space="preserve"> setting. </w:t>
      </w:r>
      <w:r>
        <w:t>We set three</w:t>
      </w:r>
      <w:r w:rsidRPr="00C811C7">
        <w:t xml:space="preserve"> broad goals</w:t>
      </w:r>
      <w:r>
        <w:t>, which were</w:t>
      </w:r>
      <w:r w:rsidRPr="00C811C7">
        <w:t xml:space="preserve"> to maintain profits</w:t>
      </w:r>
      <w:r>
        <w:t>,</w:t>
      </w:r>
      <w:r w:rsidRPr="00C811C7">
        <w:t xml:space="preserve"> maintain yield</w:t>
      </w:r>
      <w:r>
        <w:t>s</w:t>
      </w:r>
      <w:r w:rsidRPr="00C811C7">
        <w:t xml:space="preserve"> and boost wildlife</w:t>
      </w:r>
      <w:r>
        <w:t>. O</w:t>
      </w:r>
      <w:r w:rsidRPr="00C811C7">
        <w:t xml:space="preserve">ver the first decade </w:t>
      </w:r>
      <w:r>
        <w:t>or so,</w:t>
      </w:r>
      <w:r w:rsidRPr="00C811C7">
        <w:t xml:space="preserve"> we did exactly that. We broadly maintained yields within the normal fluctuation</w:t>
      </w:r>
      <w:r w:rsidR="00BF3AE8">
        <w:t>,</w:t>
      </w:r>
      <w:r w:rsidRPr="00C811C7">
        <w:t xml:space="preserve"> we broadly maintained profitability</w:t>
      </w:r>
      <w:r w:rsidR="00BF3AE8">
        <w:t>,</w:t>
      </w:r>
      <w:r>
        <w:t xml:space="preserve"> </w:t>
      </w:r>
      <w:r w:rsidRPr="00C811C7">
        <w:t>and we increase</w:t>
      </w:r>
      <w:r>
        <w:t>d</w:t>
      </w:r>
      <w:r w:rsidRPr="00C811C7">
        <w:t xml:space="preserve"> the farm</w:t>
      </w:r>
      <w:r>
        <w:t xml:space="preserve">land bird </w:t>
      </w:r>
      <w:r w:rsidRPr="00C811C7">
        <w:t>index by over 200% in that time</w:t>
      </w:r>
      <w:r>
        <w:t>. W</w:t>
      </w:r>
      <w:r w:rsidRPr="00C811C7">
        <w:t>e also saw some positive response from other</w:t>
      </w:r>
      <w:r>
        <w:t xml:space="preserve"> things like </w:t>
      </w:r>
      <w:r w:rsidRPr="00C811C7">
        <w:t>butterflies and bees.</w:t>
      </w:r>
    </w:p>
    <w:p w:rsidR="00AB76E9" w:rsidP="00AB76E9">
      <w:pPr>
        <w:pStyle w:val="Answer"/>
      </w:pPr>
      <w:r>
        <w:t>At the time, t</w:t>
      </w:r>
      <w:r w:rsidRPr="00C811C7">
        <w:t>hat was through a very simple prescription of measures to deliver the big three for farmland birds: safe nesting habitat</w:t>
      </w:r>
      <w:r>
        <w:t>, w</w:t>
      </w:r>
      <w:r w:rsidRPr="00C811C7">
        <w:t>inter</w:t>
      </w:r>
      <w:r>
        <w:t xml:space="preserve"> food</w:t>
      </w:r>
      <w:r w:rsidRPr="00C811C7">
        <w:t xml:space="preserve"> and spring food</w:t>
      </w:r>
      <w:r>
        <w:t>. It</w:t>
      </w:r>
      <w:r w:rsidRPr="00C811C7">
        <w:t xml:space="preserve"> was specifically to try to demonstrate that you can do that within a conventional system. </w:t>
      </w:r>
      <w:r>
        <w:t>W</w:t>
      </w:r>
      <w:r w:rsidRPr="00C811C7">
        <w:t>e carried on using pesticides and inorganic fertilisers</w:t>
      </w:r>
      <w:r>
        <w:t>,</w:t>
      </w:r>
      <w:r w:rsidRPr="00C811C7">
        <w:t xml:space="preserve"> and to us that was a relatively straightforward example of multifunctional land use.</w:t>
      </w:r>
    </w:p>
    <w:p w:rsidR="00AB76E9" w:rsidP="00AB76E9">
      <w:pPr>
        <w:pStyle w:val="Answer"/>
      </w:pPr>
      <w:r>
        <w:t>We are now trying</w:t>
      </w:r>
      <w:r w:rsidRPr="00C811C7">
        <w:t xml:space="preserve"> </w:t>
      </w:r>
      <w:r>
        <w:t xml:space="preserve">to </w:t>
      </w:r>
      <w:r w:rsidRPr="00C811C7">
        <w:t>go a bit further</w:t>
      </w:r>
      <w:r>
        <w:t>. W</w:t>
      </w:r>
      <w:r w:rsidRPr="00C811C7">
        <w:t>e have</w:t>
      </w:r>
      <w:r>
        <w:t xml:space="preserve"> just put in </w:t>
      </w:r>
      <w:r w:rsidRPr="00C811C7">
        <w:t>an a</w:t>
      </w:r>
      <w:r>
        <w:t>gro</w:t>
      </w:r>
      <w:r w:rsidRPr="00C811C7">
        <w:t>forest</w:t>
      </w:r>
      <w:r>
        <w:t xml:space="preserve">ry </w:t>
      </w:r>
      <w:r w:rsidRPr="00C811C7">
        <w:t>trial to</w:t>
      </w:r>
      <w:r>
        <w:t xml:space="preserve"> look at</w:t>
      </w:r>
      <w:r w:rsidRPr="00C811C7">
        <w:t xml:space="preserve"> the climate agenda</w:t>
      </w:r>
      <w:r>
        <w:t>. W</w:t>
      </w:r>
      <w:r w:rsidRPr="00C811C7">
        <w:t>e have trials that look at the combination of green cover</w:t>
      </w:r>
      <w:r>
        <w:t xml:space="preserve"> and compost to </w:t>
      </w:r>
      <w:r w:rsidRPr="00C811C7">
        <w:t>improve soil organic matter and 13 other indices of soil health</w:t>
      </w:r>
      <w:r>
        <w:t>. W</w:t>
      </w:r>
      <w:r w:rsidRPr="00C811C7">
        <w:t xml:space="preserve">e have been part of the </w:t>
      </w:r>
      <w:r>
        <w:t>C</w:t>
      </w:r>
      <w:r w:rsidRPr="00C811C7">
        <w:t xml:space="preserve">entre </w:t>
      </w:r>
      <w:r>
        <w:t>for E</w:t>
      </w:r>
      <w:r w:rsidRPr="00C811C7">
        <w:t xml:space="preserve">cology </w:t>
      </w:r>
      <w:r>
        <w:t>&amp;</w:t>
      </w:r>
      <w:r w:rsidRPr="00C811C7">
        <w:t xml:space="preserve"> </w:t>
      </w:r>
      <w:r>
        <w:t>H</w:t>
      </w:r>
      <w:r w:rsidRPr="00C811C7">
        <w:t xml:space="preserve">ydrology </w:t>
      </w:r>
      <w:r>
        <w:t>ASSIST</w:t>
      </w:r>
      <w:r w:rsidRPr="00C811C7">
        <w:t xml:space="preserve"> programme</w:t>
      </w:r>
      <w:r>
        <w:t xml:space="preserve">. We have just </w:t>
      </w:r>
      <w:r w:rsidRPr="00C811C7">
        <w:t>looked at the idea of ecological intensification</w:t>
      </w:r>
      <w:r>
        <w:t>. I</w:t>
      </w:r>
      <w:r w:rsidRPr="00C811C7">
        <w:t>f you manage your land</w:t>
      </w:r>
      <w:r>
        <w:t xml:space="preserve"> </w:t>
      </w:r>
      <w:r w:rsidRPr="00C811C7">
        <w:t>quite intensively for nature, do you get more bang for your buck</w:t>
      </w:r>
      <w:r>
        <w:t>? T</w:t>
      </w:r>
      <w:r w:rsidRPr="00C811C7">
        <w:t>here was a seminal paper in 2015 from</w:t>
      </w:r>
      <w:r>
        <w:t xml:space="preserve"> </w:t>
      </w:r>
      <w:r>
        <w:t>Pywell</w:t>
      </w:r>
      <w:r>
        <w:t xml:space="preserve"> et al that</w:t>
      </w:r>
      <w:r w:rsidRPr="00C811C7">
        <w:t xml:space="preserve"> found that if you manage 8% of your arable area through quite intensive measures </w:t>
      </w:r>
      <w:r>
        <w:t>such as</w:t>
      </w:r>
      <w:r w:rsidRPr="00C811C7">
        <w:t xml:space="preserve"> </w:t>
      </w:r>
      <w:r w:rsidRPr="00C811C7">
        <w:t>wild flower</w:t>
      </w:r>
      <w:r w:rsidRPr="00C811C7">
        <w:t xml:space="preserve"> margins</w:t>
      </w:r>
      <w:r>
        <w:t>,</w:t>
      </w:r>
      <w:r w:rsidRPr="00C811C7">
        <w:t xml:space="preserve"> you get a 25% increase in yield</w:t>
      </w:r>
      <w:r>
        <w:t xml:space="preserve"> through</w:t>
      </w:r>
      <w:r w:rsidRPr="00C811C7">
        <w:t xml:space="preserve"> your flowering crops</w:t>
      </w:r>
      <w:r>
        <w:t>,</w:t>
      </w:r>
      <w:r w:rsidRPr="00C811C7">
        <w:t xml:space="preserve"> in that case, field beans</w:t>
      </w:r>
      <w:r>
        <w:t>,</w:t>
      </w:r>
      <w:r w:rsidRPr="00C811C7">
        <w:t xml:space="preserve"> and no net loss of yield for barley and wheat</w:t>
      </w:r>
      <w:r>
        <w:t>. E</w:t>
      </w:r>
      <w:r w:rsidRPr="00C811C7">
        <w:t>ven though they are winter</w:t>
      </w:r>
      <w:r>
        <w:t>-</w:t>
      </w:r>
      <w:r w:rsidRPr="00C811C7">
        <w:t>pollinated</w:t>
      </w:r>
      <w:r>
        <w:t>,</w:t>
      </w:r>
      <w:r w:rsidRPr="00C811C7">
        <w:t xml:space="preserve"> the crop pest predator benefit</w:t>
      </w:r>
      <w:r>
        <w:t>s</w:t>
      </w:r>
      <w:r w:rsidRPr="00C811C7">
        <w:t xml:space="preserve"> are such that you create </w:t>
      </w:r>
      <w:r>
        <w:t xml:space="preserve">agronomic benefits as </w:t>
      </w:r>
      <w:r w:rsidRPr="00C811C7">
        <w:t>well as environmental benefits</w:t>
      </w:r>
      <w:r>
        <w:t>.</w:t>
      </w:r>
    </w:p>
    <w:p w:rsidR="00AB76E9" w:rsidP="00AB76E9">
      <w:pPr>
        <w:pStyle w:val="Answer"/>
      </w:pPr>
      <w:r>
        <w:t xml:space="preserve">Hope Farm is a </w:t>
      </w:r>
      <w:r w:rsidRPr="00C811C7">
        <w:t>really</w:t>
      </w:r>
      <w:r>
        <w:t xml:space="preserve"> </w:t>
      </w:r>
      <w:r w:rsidRPr="00F36C31">
        <w:t>good</w:t>
      </w:r>
      <w:r w:rsidRPr="00F36C31">
        <w:t xml:space="preserve"> example of multifunctional land use</w:t>
      </w:r>
      <w:r>
        <w:t xml:space="preserve">. The </w:t>
      </w:r>
      <w:r>
        <w:t>Pywell</w:t>
      </w:r>
      <w:r>
        <w:t xml:space="preserve"> paper is a </w:t>
      </w:r>
      <w:r>
        <w:t>really good</w:t>
      </w:r>
      <w:r>
        <w:t xml:space="preserve"> example of </w:t>
      </w:r>
      <w:r w:rsidRPr="00F36C31">
        <w:t>almost being able to have your cake and eat it when it comes to nature and food production. It demonstrates that</w:t>
      </w:r>
      <w:r>
        <w:t>,</w:t>
      </w:r>
      <w:r w:rsidRPr="00F36C31">
        <w:t xml:space="preserve"> even taking what some farmers would regard as quite a large amount of land out of production</w:t>
      </w:r>
      <w:r>
        <w:t>,</w:t>
      </w:r>
      <w:r w:rsidRPr="00F36C31">
        <w:t xml:space="preserve"> you have the productivity benefits of those habitats as well</w:t>
      </w:r>
      <w:r>
        <w:t>,</w:t>
      </w:r>
      <w:r w:rsidRPr="00F36C31">
        <w:t xml:space="preserve"> through</w:t>
      </w:r>
      <w:r>
        <w:t xml:space="preserve"> the </w:t>
      </w:r>
      <w:r w:rsidRPr="00F36C31">
        <w:t>pollinator and crop pest predator benefits.</w:t>
      </w:r>
    </w:p>
    <w:p w:rsidR="00AB76E9" w:rsidP="00AB76E9">
      <w:pPr>
        <w:pStyle w:val="Remark"/>
      </w:pPr>
      <w:r w:rsidRPr="00BC0E00">
        <w:rPr>
          <w:b/>
        </w:rPr>
        <w:t>Baroness Young of Old Scone:</w:t>
      </w:r>
      <w:r>
        <w:t xml:space="preserve"> </w:t>
      </w:r>
      <w:r w:rsidRPr="00BE7350">
        <w:t xml:space="preserve">I know what you think about </w:t>
      </w:r>
      <w:r>
        <w:t>D</w:t>
      </w:r>
      <w:r w:rsidRPr="00BE7350">
        <w:t>imbleby</w:t>
      </w:r>
      <w:r>
        <w:t>’</w:t>
      </w:r>
      <w:r w:rsidRPr="00BE7350">
        <w:t>s</w:t>
      </w:r>
      <w:r w:rsidRPr="00BE7350">
        <w:t xml:space="preserve"> </w:t>
      </w:r>
      <w:r>
        <w:t>three-</w:t>
      </w:r>
      <w:r w:rsidRPr="00BE7350">
        <w:t>compartment model</w:t>
      </w:r>
      <w:r>
        <w:t>, Tom,</w:t>
      </w:r>
      <w:r w:rsidRPr="00BE7350">
        <w:t xml:space="preserve"> because you told us a couple of weeks ago</w:t>
      </w:r>
      <w:r>
        <w:t xml:space="preserve">. </w:t>
      </w:r>
      <w:r w:rsidRPr="00BE7350">
        <w:t>Alec and Elliot</w:t>
      </w:r>
      <w:r>
        <w:t xml:space="preserve">, </w:t>
      </w:r>
      <w:r w:rsidRPr="00BE7350">
        <w:t>what are your views on t</w:t>
      </w:r>
      <w:r>
        <w:t xml:space="preserve">hose </w:t>
      </w:r>
      <w:r w:rsidRPr="00BE7350">
        <w:t>proposals</w:t>
      </w:r>
      <w:r>
        <w:t>?</w:t>
      </w:r>
      <w:r w:rsidRPr="00BE7350">
        <w:t xml:space="preserve"> </w:t>
      </w:r>
      <w:r>
        <w:t>T</w:t>
      </w:r>
      <w:r w:rsidRPr="00BE7350">
        <w:t>hat is not really a multifunctional approa</w:t>
      </w:r>
      <w:r>
        <w:t>ch; it is</w:t>
      </w:r>
      <w:r w:rsidRPr="00BE7350">
        <w:t xml:space="preserve"> a zoning approach, is it not?</w:t>
      </w:r>
    </w:p>
    <w:p w:rsidR="00AB76E9" w:rsidP="00AB76E9">
      <w:pPr>
        <w:pStyle w:val="Answer"/>
      </w:pPr>
      <w:r w:rsidRPr="00BE7350">
        <w:rPr>
          <w:b/>
          <w:i/>
        </w:rPr>
        <w:t>Alec Taylor:</w:t>
      </w:r>
      <w:r>
        <w:t xml:space="preserve"> At </w:t>
      </w:r>
      <w:r w:rsidRPr="00BE7350">
        <w:t>WWF</w:t>
      </w:r>
      <w:r>
        <w:t>,</w:t>
      </w:r>
      <w:r w:rsidRPr="00BE7350">
        <w:t xml:space="preserve"> </w:t>
      </w:r>
      <w:r>
        <w:t xml:space="preserve">we </w:t>
      </w:r>
      <w:r w:rsidRPr="00BE7350">
        <w:t xml:space="preserve">set out in our </w:t>
      </w:r>
      <w:r w:rsidRPr="009A1796">
        <w:t>Land of Plenty</w:t>
      </w:r>
      <w:r w:rsidRPr="00BE7350">
        <w:t xml:space="preserve"> work</w:t>
      </w:r>
      <w:r>
        <w:t xml:space="preserve"> that t</w:t>
      </w:r>
      <w:r w:rsidRPr="00BE7350">
        <w:t>o have a properly nature-positive pathway to meeting our climate an</w:t>
      </w:r>
      <w:r>
        <w:t>d</w:t>
      </w:r>
      <w:r w:rsidRPr="00BE7350">
        <w:t xml:space="preserve"> food production targets</w:t>
      </w:r>
      <w:r>
        <w:t>,</w:t>
      </w:r>
      <w:r w:rsidRPr="00BE7350">
        <w:t xml:space="preserve"> we should start with regenerative farming techniques as a first principle. I think there is</w:t>
      </w:r>
      <w:r>
        <w:t xml:space="preserve"> </w:t>
      </w:r>
      <w:r w:rsidRPr="00BE7350">
        <w:t>lot</w:t>
      </w:r>
      <w:r>
        <w:t>s</w:t>
      </w:r>
      <w:r w:rsidRPr="00BE7350">
        <w:t xml:space="preserve"> of opportunity</w:t>
      </w:r>
      <w:r>
        <w:t xml:space="preserve"> if t</w:t>
      </w:r>
      <w:r w:rsidRPr="00BE7350">
        <w:t>hey are supported by some demand-side shifts, such as dietary changes</w:t>
      </w:r>
      <w:r>
        <w:t>. W</w:t>
      </w:r>
      <w:r w:rsidRPr="00BE7350">
        <w:t xml:space="preserve">e can much better use </w:t>
      </w:r>
      <w:r w:rsidR="00152A5C">
        <w:t>of</w:t>
      </w:r>
      <w:r>
        <w:t xml:space="preserve"> food production </w:t>
      </w:r>
      <w:r w:rsidRPr="00BE7350">
        <w:t>land that was previously used</w:t>
      </w:r>
      <w:r w:rsidR="00152A5C">
        <w:t xml:space="preserve"> </w:t>
      </w:r>
      <w:r>
        <w:t>to</w:t>
      </w:r>
      <w:r w:rsidRPr="00BE7350">
        <w:t xml:space="preserve"> grow crops for animals </w:t>
      </w:r>
      <w:r>
        <w:t xml:space="preserve">or for </w:t>
      </w:r>
      <w:r w:rsidRPr="00BE7350">
        <w:t>bioenergy</w:t>
      </w:r>
      <w:r w:rsidR="00152A5C">
        <w:t xml:space="preserve">, </w:t>
      </w:r>
      <w:r w:rsidRPr="00BE7350" w:rsidR="00152A5C">
        <w:t>for example</w:t>
      </w:r>
      <w:r w:rsidR="00152A5C">
        <w:t xml:space="preserve">, </w:t>
      </w:r>
      <w:r w:rsidRPr="00BE7350">
        <w:t xml:space="preserve">and start to weave nature back into the fabric of </w:t>
      </w:r>
      <w:r>
        <w:t xml:space="preserve">our </w:t>
      </w:r>
      <w:r w:rsidRPr="00BE7350">
        <w:t>agricultural landscapes and restore the complexity of our natural ecosystems. That would be very much our starting principle</w:t>
      </w:r>
      <w:r>
        <w:t>.</w:t>
      </w:r>
    </w:p>
    <w:p w:rsidR="00AB76E9" w:rsidRPr="00A22F05" w:rsidP="00AB76E9">
      <w:pPr>
        <w:pStyle w:val="Answer"/>
      </w:pPr>
      <w:r w:rsidRPr="0092320C">
        <w:t xml:space="preserve">I agree with the national food strategy in the sense of the need to restore nature and carbon-rich ecosystems not just for their potential to grow food but </w:t>
      </w:r>
      <w:r w:rsidRPr="0092320C">
        <w:t xml:space="preserve">in their own right </w:t>
      </w:r>
      <w:r>
        <w:t>a</w:t>
      </w:r>
      <w:r w:rsidRPr="0092320C">
        <w:t>s</w:t>
      </w:r>
      <w:r w:rsidRPr="0092320C">
        <w:t xml:space="preserve"> important habitats. I am not so convinced by the model of sustainable intensification, as you might call it</w:t>
      </w:r>
      <w:r>
        <w:t xml:space="preserve">, </w:t>
      </w:r>
      <w:r w:rsidRPr="00A22F05">
        <w:t xml:space="preserve">which would be the third part of that compartment model. </w:t>
      </w:r>
      <w:r>
        <w:t>I feel t</w:t>
      </w:r>
      <w:r w:rsidRPr="00A22F05">
        <w:t>hat</w:t>
      </w:r>
      <w:r>
        <w:t xml:space="preserve"> it</w:t>
      </w:r>
      <w:r w:rsidRPr="00A22F05">
        <w:t xml:space="preserve"> is quite reliant on some technolog</w:t>
      </w:r>
      <w:r>
        <w:t>y</w:t>
      </w:r>
      <w:r w:rsidRPr="00A22F05">
        <w:t xml:space="preserve"> solutions that are yet to be commercially scaled to the extent they need to be.</w:t>
      </w:r>
    </w:p>
    <w:p w:rsidR="00AB76E9" w:rsidP="00AB76E9">
      <w:pPr>
        <w:pStyle w:val="Answer"/>
      </w:pPr>
      <w:r w:rsidRPr="00A22F05">
        <w:t>Having said that, I very much welcome the national food strategy itself as an overall piece of work</w:t>
      </w:r>
      <w:r>
        <w:t>. I</w:t>
      </w:r>
      <w:r w:rsidRPr="00A22F05">
        <w:t>t is a very leading, visionary agenda</w:t>
      </w:r>
      <w:r>
        <w:t xml:space="preserve"> and</w:t>
      </w:r>
      <w:r w:rsidRPr="00A22F05">
        <w:t xml:space="preserve"> has a lot of good things to say on land use as it relates to the food system. I very much hope that the </w:t>
      </w:r>
      <w:r>
        <w:t>G</w:t>
      </w:r>
      <w:r w:rsidRPr="00A22F05">
        <w:t>overnment</w:t>
      </w:r>
      <w:r>
        <w:t>, although</w:t>
      </w:r>
      <w:r w:rsidRPr="00A22F05">
        <w:t xml:space="preserve"> they have delayed their response to the national food strategy, take this time to raise the ambition and set out an action plan for how we can create a resilient food system that is less </w:t>
      </w:r>
      <w:r w:rsidRPr="00ED35FC">
        <w:t>reliant on things like fertilisers and makes nature a central part of our food production system</w:t>
      </w:r>
      <w:r>
        <w:t xml:space="preserve"> again</w:t>
      </w:r>
      <w:r w:rsidRPr="00ED35FC">
        <w:t>.</w:t>
      </w:r>
    </w:p>
    <w:p w:rsidR="00AB76E9" w:rsidP="00AB3A57">
      <w:pPr>
        <w:pStyle w:val="Question"/>
      </w:pPr>
      <w:r w:rsidRPr="00B65449">
        <w:rPr>
          <w:b/>
        </w:rPr>
        <w:t xml:space="preserve">Lord Curry of </w:t>
      </w:r>
      <w:r w:rsidRPr="00B65449">
        <w:rPr>
          <w:b/>
        </w:rPr>
        <w:t>Kirkharle</w:t>
      </w:r>
      <w:r w:rsidRPr="00B65449">
        <w:rPr>
          <w:b/>
        </w:rPr>
        <w:t>:</w:t>
      </w:r>
      <w:r>
        <w:t xml:space="preserve"> I am i</w:t>
      </w:r>
      <w:r w:rsidRPr="00715DCC">
        <w:t xml:space="preserve">nterested in how you think farmers will be incentivised to deliver a multifunctional land use strategy. </w:t>
      </w:r>
      <w:r>
        <w:t xml:space="preserve">The </w:t>
      </w:r>
      <w:r w:rsidRPr="00715DCC">
        <w:t>Government ha</w:t>
      </w:r>
      <w:r>
        <w:t>ve</w:t>
      </w:r>
      <w:r w:rsidRPr="00715DCC">
        <w:t xml:space="preserve"> been clear that </w:t>
      </w:r>
      <w:r>
        <w:t>they</w:t>
      </w:r>
      <w:r w:rsidRPr="00715DCC">
        <w:t xml:space="preserve"> will not apply the income forgone principle </w:t>
      </w:r>
      <w:r>
        <w:t>in ELMS</w:t>
      </w:r>
      <w:r w:rsidRPr="00715DCC">
        <w:t xml:space="preserve">, yet </w:t>
      </w:r>
      <w:r>
        <w:t>they</w:t>
      </w:r>
      <w:r w:rsidRPr="00715DCC">
        <w:t xml:space="preserve"> need to place </w:t>
      </w:r>
      <w:r>
        <w:t xml:space="preserve">a </w:t>
      </w:r>
      <w:r w:rsidRPr="00715DCC">
        <w:t>proper value on the incentives required under</w:t>
      </w:r>
      <w:r>
        <w:t xml:space="preserve"> ELMS</w:t>
      </w:r>
      <w:r w:rsidRPr="00715DCC">
        <w:t xml:space="preserve"> to deliver wildlife benefits</w:t>
      </w:r>
      <w:r>
        <w:t>, b</w:t>
      </w:r>
      <w:r w:rsidRPr="00715DCC">
        <w:t>iodiversity of ecosystems</w:t>
      </w:r>
      <w:r>
        <w:t>,</w:t>
      </w:r>
      <w:r w:rsidRPr="00715DCC">
        <w:t xml:space="preserve"> et cetera</w:t>
      </w:r>
      <w:r>
        <w:t>. It</w:t>
      </w:r>
      <w:r w:rsidRPr="00715DCC">
        <w:t xml:space="preserve"> </w:t>
      </w:r>
      <w:r w:rsidR="00260922">
        <w:t>will</w:t>
      </w:r>
      <w:r w:rsidRPr="00715DCC">
        <w:t xml:space="preserve"> be a tricky </w:t>
      </w:r>
      <w:r w:rsidRPr="00715DCC">
        <w:t>balance</w:t>
      </w:r>
      <w:r w:rsidR="00260922">
        <w:t>,</w:t>
      </w:r>
      <w:r w:rsidRPr="00715DCC">
        <w:t xml:space="preserve"> when</w:t>
      </w:r>
      <w:r w:rsidRPr="00715DCC">
        <w:t xml:space="preserve"> we have food price inflation as it is. Are you concerned that </w:t>
      </w:r>
      <w:r w:rsidRPr="00260922" w:rsidR="00260922">
        <w:t xml:space="preserve">certain geographic areas in Britain might be at risk </w:t>
      </w:r>
      <w:r w:rsidRPr="00260922" w:rsidR="00260922">
        <w:t>as a consequence</w:t>
      </w:r>
      <w:r>
        <w:t>? D</w:t>
      </w:r>
      <w:r w:rsidRPr="00E204BE">
        <w:t xml:space="preserve">o you think government incentives will deliver </w:t>
      </w:r>
      <w:r>
        <w:t xml:space="preserve">their </w:t>
      </w:r>
      <w:r w:rsidRPr="00E204BE">
        <w:t>multifunctional system?</w:t>
      </w:r>
    </w:p>
    <w:p w:rsidR="00AB76E9" w:rsidP="00AB76E9">
      <w:pPr>
        <w:pStyle w:val="Answer"/>
      </w:pPr>
      <w:r w:rsidRPr="00E204BE">
        <w:rPr>
          <w:b/>
          <w:i/>
        </w:rPr>
        <w:t>Elliot Chapman-Jones:</w:t>
      </w:r>
      <w:r>
        <w:t xml:space="preserve"> What will be </w:t>
      </w:r>
      <w:r>
        <w:t xml:space="preserve">really </w:t>
      </w:r>
      <w:r w:rsidRPr="00E204BE">
        <w:t>crucial</w:t>
      </w:r>
      <w:r>
        <w:t xml:space="preserve"> is</w:t>
      </w:r>
      <w:r w:rsidRPr="00E204BE">
        <w:t xml:space="preserve"> what we learned in Scotland when it introduced </w:t>
      </w:r>
      <w:r w:rsidR="0051103E">
        <w:t>its</w:t>
      </w:r>
      <w:r w:rsidRPr="00E204BE">
        <w:t xml:space="preserve"> land use strategy back in 201</w:t>
      </w:r>
      <w:r>
        <w:t xml:space="preserve">1 with a lot of fanfare and welcome. A lot of people congratulated the </w:t>
      </w:r>
      <w:r w:rsidRPr="00E204BE">
        <w:t xml:space="preserve">Scottish Government for embarking on </w:t>
      </w:r>
      <w:r>
        <w:t>it,</w:t>
      </w:r>
      <w:r w:rsidRPr="00E204BE">
        <w:t xml:space="preserve"> but it</w:t>
      </w:r>
      <w:r>
        <w:t xml:space="preserve"> somewhat </w:t>
      </w:r>
      <w:r w:rsidRPr="00E204BE">
        <w:t xml:space="preserve">lost </w:t>
      </w:r>
      <w:r>
        <w:t xml:space="preserve">political </w:t>
      </w:r>
      <w:r w:rsidRPr="00E204BE">
        <w:t>momentum</w:t>
      </w:r>
      <w:r>
        <w:t>.</w:t>
      </w:r>
      <w:r w:rsidRPr="00E204BE">
        <w:t xml:space="preserve"> I do not think</w:t>
      </w:r>
      <w:r>
        <w:t xml:space="preserve"> that </w:t>
      </w:r>
      <w:r w:rsidR="0051103E">
        <w:t>currently</w:t>
      </w:r>
      <w:r w:rsidRPr="00E204BE" w:rsidR="0051103E">
        <w:t xml:space="preserve"> </w:t>
      </w:r>
      <w:r w:rsidRPr="00E204BE">
        <w:t>any members of the Scottish Government are working on their land use strateg</w:t>
      </w:r>
      <w:r>
        <w:t>y. O</w:t>
      </w:r>
      <w:r w:rsidRPr="00D975EE">
        <w:t>ne of the big lessons</w:t>
      </w:r>
      <w:r>
        <w:t xml:space="preserve"> from that is that it did not </w:t>
      </w:r>
      <w:r w:rsidRPr="00D975EE">
        <w:t>have bottom-up democratic buy</w:t>
      </w:r>
      <w:r>
        <w:t>-</w:t>
      </w:r>
      <w:r w:rsidRPr="00D975EE">
        <w:t>in.</w:t>
      </w:r>
    </w:p>
    <w:p w:rsidR="00AB76E9" w:rsidP="00AB76E9">
      <w:pPr>
        <w:pStyle w:val="Answer"/>
      </w:pPr>
      <w:r w:rsidRPr="00D975EE">
        <w:t>One of the crucial tools</w:t>
      </w:r>
      <w:r>
        <w:t xml:space="preserve"> </w:t>
      </w:r>
      <w:r w:rsidRPr="00D975EE">
        <w:t>will be</w:t>
      </w:r>
      <w:r>
        <w:t xml:space="preserve"> </w:t>
      </w:r>
      <w:r w:rsidRPr="00D975EE">
        <w:t xml:space="preserve">local nature recovery strategies, because </w:t>
      </w:r>
      <w:r w:rsidRPr="00CE58A5" w:rsidR="00CE58A5">
        <w:t xml:space="preserve">not only can they try to realise </w:t>
      </w:r>
      <w:r w:rsidRPr="00D975EE">
        <w:t>the multifunctional approaches of effectively and efficiently targeting things like biodiversity</w:t>
      </w:r>
      <w:r>
        <w:t>,</w:t>
      </w:r>
      <w:r w:rsidRPr="00D975EE">
        <w:t xml:space="preserve"> net gain payments, environment </w:t>
      </w:r>
      <w:r>
        <w:t>l</w:t>
      </w:r>
      <w:r w:rsidRPr="00D975EE">
        <w:t xml:space="preserve">and </w:t>
      </w:r>
      <w:r>
        <w:t>m</w:t>
      </w:r>
      <w:r w:rsidRPr="00D975EE">
        <w:t>anagement payments</w:t>
      </w:r>
      <w:r>
        <w:t xml:space="preserve"> and a </w:t>
      </w:r>
      <w:r w:rsidRPr="00D975EE">
        <w:t>whole host of other nature</w:t>
      </w:r>
      <w:r>
        <w:t xml:space="preserve"> </w:t>
      </w:r>
      <w:r w:rsidRPr="00D975EE">
        <w:t xml:space="preserve">for climate payments that the </w:t>
      </w:r>
      <w:r>
        <w:t>G</w:t>
      </w:r>
      <w:r w:rsidRPr="00D975EE">
        <w:t>overnment are doing</w:t>
      </w:r>
      <w:r>
        <w:t xml:space="preserve">, </w:t>
      </w:r>
      <w:r w:rsidRPr="00D975EE">
        <w:t xml:space="preserve">but </w:t>
      </w:r>
      <w:r w:rsidR="00CE58A5">
        <w:t xml:space="preserve">they can </w:t>
      </w:r>
      <w:r w:rsidRPr="00D975EE">
        <w:t>have democratic buy</w:t>
      </w:r>
      <w:r>
        <w:t>-</w:t>
      </w:r>
      <w:r w:rsidRPr="00D975EE">
        <w:t xml:space="preserve">in </w:t>
      </w:r>
      <w:r>
        <w:t xml:space="preserve">through </w:t>
      </w:r>
      <w:r w:rsidRPr="00D975EE">
        <w:t>bring</w:t>
      </w:r>
      <w:r>
        <w:t>ing</w:t>
      </w:r>
      <w:r w:rsidRPr="00D975EE">
        <w:t xml:space="preserve"> together stakeholders, whether land managers, farmers,</w:t>
      </w:r>
      <w:r>
        <w:t xml:space="preserve"> w</w:t>
      </w:r>
      <w:r w:rsidRPr="00D975EE">
        <w:t xml:space="preserve">ildlife </w:t>
      </w:r>
      <w:r>
        <w:t>c</w:t>
      </w:r>
      <w:r w:rsidRPr="00D975EE">
        <w:t>onservation organisations</w:t>
      </w:r>
      <w:r>
        <w:t xml:space="preserve"> or</w:t>
      </w:r>
      <w:r w:rsidRPr="00D975EE">
        <w:t xml:space="preserve"> the wider community</w:t>
      </w:r>
      <w:r>
        <w:t>—</w:t>
      </w:r>
      <w:r w:rsidRPr="00D975EE">
        <w:t>for example</w:t>
      </w:r>
      <w:r>
        <w:t>,</w:t>
      </w:r>
      <w:r w:rsidRPr="00D975EE">
        <w:t xml:space="preserve"> people affected by flooding, or people who want nature on their doorstep</w:t>
      </w:r>
      <w:r>
        <w:t>.</w:t>
      </w:r>
    </w:p>
    <w:p w:rsidR="00AB76E9" w:rsidP="00AB76E9">
      <w:pPr>
        <w:pStyle w:val="Answer"/>
      </w:pPr>
      <w:r>
        <w:t xml:space="preserve">That may be where some </w:t>
      </w:r>
      <w:r w:rsidRPr="00D975EE">
        <w:t>of the land-sparing arguments do not quite work</w:t>
      </w:r>
      <w:r>
        <w:t>,</w:t>
      </w:r>
      <w:r w:rsidRPr="00D975EE">
        <w:t xml:space="preserve"> because you </w:t>
      </w:r>
      <w:r>
        <w:t>are</w:t>
      </w:r>
      <w:r w:rsidRPr="00D975EE">
        <w:t xml:space="preserve"> asking people to live in areas that </w:t>
      </w:r>
      <w:r w:rsidR="00242D73">
        <w:t>have no</w:t>
      </w:r>
      <w:r w:rsidRPr="00D975EE">
        <w:t xml:space="preserve"> nature because they are highly productive</w:t>
      </w:r>
      <w:r>
        <w:t>. E</w:t>
      </w:r>
      <w:r w:rsidRPr="00D975EE">
        <w:t>veryone should have access to nature on their doorstep</w:t>
      </w:r>
      <w:r>
        <w:t>. I</w:t>
      </w:r>
      <w:r w:rsidRPr="00D975EE">
        <w:t xml:space="preserve">f we get </w:t>
      </w:r>
      <w:r>
        <w:t>the</w:t>
      </w:r>
      <w:r w:rsidRPr="00D975EE">
        <w:t xml:space="preserve"> democratic </w:t>
      </w:r>
      <w:r w:rsidRPr="00621F15">
        <w:t xml:space="preserve">mandate </w:t>
      </w:r>
      <w:r>
        <w:t>for</w:t>
      </w:r>
      <w:r w:rsidRPr="00621F15">
        <w:t xml:space="preserve"> local nature recovery strategies </w:t>
      </w:r>
      <w:r w:rsidRPr="00621F15">
        <w:t>right</w:t>
      </w:r>
      <w:r>
        <w:t>,</w:t>
      </w:r>
      <w:r w:rsidRPr="00621F15">
        <w:t xml:space="preserve"> and</w:t>
      </w:r>
      <w:r w:rsidRPr="00621F15">
        <w:t xml:space="preserve"> ensure </w:t>
      </w:r>
      <w:r>
        <w:t>that there is</w:t>
      </w:r>
      <w:r w:rsidRPr="00621F15">
        <w:t xml:space="preserve"> a strong duty to implement</w:t>
      </w:r>
      <w:r>
        <w:t xml:space="preserve"> them in</w:t>
      </w:r>
      <w:r w:rsidRPr="00621F15">
        <w:t xml:space="preserve"> local plans </w:t>
      </w:r>
      <w:r>
        <w:t xml:space="preserve">and </w:t>
      </w:r>
      <w:r w:rsidRPr="00621F15">
        <w:t>planning</w:t>
      </w:r>
      <w:r>
        <w:t>,</w:t>
      </w:r>
      <w:r w:rsidRPr="00621F15">
        <w:t xml:space="preserve"> or direct funding for environmental</w:t>
      </w:r>
      <w:r>
        <w:t xml:space="preserve"> land</w:t>
      </w:r>
      <w:r w:rsidRPr="00621F15">
        <w:t xml:space="preserve"> management schemes</w:t>
      </w:r>
      <w:r>
        <w:t>,</w:t>
      </w:r>
      <w:r w:rsidRPr="00621F15">
        <w:t xml:space="preserve"> </w:t>
      </w:r>
      <w:r>
        <w:t>that</w:t>
      </w:r>
      <w:r w:rsidRPr="00621F15">
        <w:t xml:space="preserve"> will be a crucial component</w:t>
      </w:r>
      <w:r>
        <w:t>.</w:t>
      </w:r>
    </w:p>
    <w:p w:rsidR="00AB76E9" w:rsidP="00AB76E9">
      <w:pPr>
        <w:pStyle w:val="Answer"/>
      </w:pPr>
      <w:r w:rsidRPr="00621F15">
        <w:rPr>
          <w:b/>
          <w:i/>
        </w:rPr>
        <w:t>Tom Lancaster:</w:t>
      </w:r>
      <w:r>
        <w:t xml:space="preserve"> O</w:t>
      </w:r>
      <w:r w:rsidRPr="00621F15">
        <w:t>n your concern</w:t>
      </w:r>
      <w:r>
        <w:t>, Lord Curry,</w:t>
      </w:r>
      <w:r w:rsidRPr="00621F15">
        <w:t xml:space="preserve"> about areas almost pricing themselves out of E</w:t>
      </w:r>
      <w:r>
        <w:t>LM</w:t>
      </w:r>
      <w:r w:rsidRPr="00621F15">
        <w:t xml:space="preserve"> and other incentive schemes, all farmers can do something for nature and</w:t>
      </w:r>
      <w:r>
        <w:t>,</w:t>
      </w:r>
      <w:r w:rsidRPr="00621F15">
        <w:t xml:space="preserve"> if they want to</w:t>
      </w:r>
      <w:r>
        <w:t>,</w:t>
      </w:r>
      <w:r w:rsidRPr="00621F15">
        <w:t xml:space="preserve"> should be supported to do so through one of the three schemes that the </w:t>
      </w:r>
      <w:r>
        <w:t>G</w:t>
      </w:r>
      <w:r w:rsidRPr="00621F15">
        <w:t>overnment are developing</w:t>
      </w:r>
      <w:r>
        <w:t>.</w:t>
      </w:r>
    </w:p>
    <w:p w:rsidR="00AB76E9" w:rsidP="00AB76E9">
      <w:pPr>
        <w:pStyle w:val="Answer"/>
      </w:pPr>
      <w:r>
        <w:t>Looking at the</w:t>
      </w:r>
      <w:r w:rsidRPr="00621F15">
        <w:t xml:space="preserve"> basis of that payment, we have talked about a fair return for</w:t>
      </w:r>
      <w:r>
        <w:t xml:space="preserve"> </w:t>
      </w:r>
      <w:r w:rsidRPr="00621F15">
        <w:t>farmers. Income for</w:t>
      </w:r>
      <w:r>
        <w:t>gone plus costs</w:t>
      </w:r>
      <w:r w:rsidRPr="00621F15">
        <w:t xml:space="preserve"> is always likely to be one of the main ways in which they calculate those payments. </w:t>
      </w:r>
      <w:r>
        <w:t>W</w:t>
      </w:r>
      <w:r w:rsidRPr="00621F15">
        <w:t>ith the increase in prices for farmers in the products they sell</w:t>
      </w:r>
      <w:r>
        <w:t>,</w:t>
      </w:r>
      <w:r w:rsidRPr="00621F15">
        <w:t xml:space="preserve"> you also get an increase in inputs. What is relevant to the calculation of those payments is not the farmgate price; it is the margin that the farmer can generate</w:t>
      </w:r>
      <w:r>
        <w:t>. O</w:t>
      </w:r>
      <w:r w:rsidRPr="00621F15">
        <w:t>ften</w:t>
      </w:r>
      <w:r>
        <w:t>,</w:t>
      </w:r>
      <w:r w:rsidRPr="00621F15">
        <w:t xml:space="preserve"> the margin</w:t>
      </w:r>
      <w:r>
        <w:t xml:space="preserve"> is</w:t>
      </w:r>
      <w:r w:rsidRPr="00621F15">
        <w:t xml:space="preserve"> quite static</w:t>
      </w:r>
      <w:r w:rsidR="00816F7D">
        <w:t>,</w:t>
      </w:r>
      <w:r w:rsidRPr="00621F15">
        <w:t xml:space="preserve"> because input prices </w:t>
      </w:r>
      <w:r>
        <w:t xml:space="preserve">often </w:t>
      </w:r>
      <w:r w:rsidRPr="00621F15">
        <w:t>go up at the same rate</w:t>
      </w:r>
      <w:r>
        <w:t xml:space="preserve"> as</w:t>
      </w:r>
      <w:r w:rsidRPr="00621F15">
        <w:t xml:space="preserve">, or even </w:t>
      </w:r>
      <w:r>
        <w:t>more</w:t>
      </w:r>
      <w:r w:rsidRPr="00621F15">
        <w:t xml:space="preserve"> than, </w:t>
      </w:r>
      <w:r>
        <w:t xml:space="preserve">the </w:t>
      </w:r>
      <w:r w:rsidRPr="00621F15">
        <w:t xml:space="preserve">farmgate prices, </w:t>
      </w:r>
      <w:r>
        <w:t xml:space="preserve">so </w:t>
      </w:r>
      <w:r w:rsidRPr="00621F15" w:rsidR="00816F7D">
        <w:t xml:space="preserve">nature conservation in some of these areas </w:t>
      </w:r>
      <w:r w:rsidRPr="00621F15">
        <w:t xml:space="preserve">might not necessarily </w:t>
      </w:r>
      <w:r w:rsidRPr="00621F15" w:rsidR="00816F7D">
        <w:t>become</w:t>
      </w:r>
      <w:r w:rsidR="00816F7D">
        <w:t xml:space="preserve"> </w:t>
      </w:r>
      <w:r w:rsidRPr="00621F15">
        <w:t xml:space="preserve">unaffordable for the </w:t>
      </w:r>
      <w:r>
        <w:t>G</w:t>
      </w:r>
      <w:r w:rsidRPr="00621F15">
        <w:t>overnment to buy</w:t>
      </w:r>
      <w:r>
        <w:t>,</w:t>
      </w:r>
      <w:r w:rsidRPr="00621F15">
        <w:t xml:space="preserve"> basically, and we certainly would not want to see that happening</w:t>
      </w:r>
      <w:r>
        <w:t>.</w:t>
      </w:r>
    </w:p>
    <w:p w:rsidR="00AB76E9" w:rsidP="00AB76E9">
      <w:pPr>
        <w:pStyle w:val="Answer"/>
      </w:pPr>
      <w:r>
        <w:t xml:space="preserve">If </w:t>
      </w:r>
      <w:r w:rsidRPr="00621F15">
        <w:t>it look</w:t>
      </w:r>
      <w:r>
        <w:t>ed as though it wa</w:t>
      </w:r>
      <w:r w:rsidRPr="00621F15">
        <w:t>s happening</w:t>
      </w:r>
      <w:r>
        <w:t>,</w:t>
      </w:r>
      <w:r w:rsidRPr="00621F15">
        <w:t xml:space="preserve"> the incentives</w:t>
      </w:r>
      <w:r>
        <w:t xml:space="preserve"> being</w:t>
      </w:r>
      <w:r w:rsidRPr="00621F15">
        <w:t xml:space="preserve"> offered would need to be r</w:t>
      </w:r>
      <w:r>
        <w:t xml:space="preserve">eviewed </w:t>
      </w:r>
      <w:r w:rsidRPr="00621F15">
        <w:t xml:space="preserve">to ensure </w:t>
      </w:r>
      <w:r>
        <w:t xml:space="preserve">that </w:t>
      </w:r>
      <w:r w:rsidRPr="00621F15">
        <w:t>they provide</w:t>
      </w:r>
      <w:r>
        <w:t>d</w:t>
      </w:r>
      <w:r w:rsidRPr="00621F15">
        <w:t xml:space="preserve"> sufficient </w:t>
      </w:r>
      <w:r>
        <w:t>incentive</w:t>
      </w:r>
      <w:r w:rsidRPr="00621F15">
        <w:t xml:space="preserve"> for some of the more commercial and productive farmers still to be able to engage with those schemes</w:t>
      </w:r>
      <w:r>
        <w:t>. A</w:t>
      </w:r>
      <w:r w:rsidRPr="00621F15">
        <w:t>s Elliot said, we want to see nature recover</w:t>
      </w:r>
      <w:r>
        <w:t>ed</w:t>
      </w:r>
      <w:r w:rsidRPr="00621F15">
        <w:t xml:space="preserve"> everywhere</w:t>
      </w:r>
      <w:r w:rsidR="00816F7D">
        <w:t>. W</w:t>
      </w:r>
      <w:r w:rsidRPr="00621F15">
        <w:t>e do not want any white spaces, as they are sometimes describe</w:t>
      </w:r>
      <w:r>
        <w:t>d,</w:t>
      </w:r>
      <w:r w:rsidRPr="00621F15">
        <w:t xml:space="preserve"> </w:t>
      </w:r>
      <w:r>
        <w:t xml:space="preserve">to </w:t>
      </w:r>
      <w:r w:rsidRPr="00621F15">
        <w:t>emerge through that process.</w:t>
      </w:r>
    </w:p>
    <w:p w:rsidR="00AB76E9" w:rsidP="00AB76E9">
      <w:pPr>
        <w:pStyle w:val="Question"/>
      </w:pPr>
      <w:r w:rsidRPr="00621F15">
        <w:rPr>
          <w:b/>
        </w:rPr>
        <w:t>Lord Goddard of Stockport:</w:t>
      </w:r>
      <w:r>
        <w:t xml:space="preserve"> D</w:t>
      </w:r>
      <w:r w:rsidRPr="00621F15">
        <w:t>o you think the planning system is up to supporting nature</w:t>
      </w:r>
      <w:r>
        <w:t xml:space="preserve">, and delivering on </w:t>
      </w:r>
      <w:r w:rsidRPr="00621F15">
        <w:t>biodiversity net gains and</w:t>
      </w:r>
      <w:r>
        <w:t xml:space="preserve"> wider</w:t>
      </w:r>
      <w:r w:rsidRPr="00621F15">
        <w:t xml:space="preserve"> environmental net gains</w:t>
      </w:r>
      <w:r>
        <w:t>?</w:t>
      </w:r>
      <w:r w:rsidRPr="00621F15">
        <w:t xml:space="preserve"> If it need</w:t>
      </w:r>
      <w:r>
        <w:t>s</w:t>
      </w:r>
      <w:r w:rsidRPr="00621F15">
        <w:t xml:space="preserve"> changing, what do we need to</w:t>
      </w:r>
      <w:r>
        <w:t xml:space="preserve"> do to make it better and </w:t>
      </w:r>
      <w:r w:rsidRPr="00621F15">
        <w:t xml:space="preserve">give a better </w:t>
      </w:r>
      <w:r>
        <w:t xml:space="preserve">deal and outcome for </w:t>
      </w:r>
      <w:r w:rsidRPr="00621F15">
        <w:t>nature? That is usually the end of the planning system</w:t>
      </w:r>
      <w:r w:rsidR="00D81D52">
        <w:t>,</w:t>
      </w:r>
      <w:r w:rsidRPr="00621F15">
        <w:t xml:space="preserve"> and I think it should be more at the front end.</w:t>
      </w:r>
    </w:p>
    <w:p w:rsidR="00AB76E9" w:rsidP="00AB76E9">
      <w:pPr>
        <w:pStyle w:val="Answer"/>
      </w:pPr>
      <w:r w:rsidRPr="00EA1C8A">
        <w:rPr>
          <w:b/>
          <w:i/>
        </w:rPr>
        <w:t>Alec Taylor:</w:t>
      </w:r>
      <w:r>
        <w:t xml:space="preserve"> </w:t>
      </w:r>
      <w:r w:rsidRPr="00621F15">
        <w:t xml:space="preserve">That is a very good point. I have worked on land planning and marine spatial planning, so I </w:t>
      </w:r>
      <w:r>
        <w:t xml:space="preserve">have </w:t>
      </w:r>
      <w:r w:rsidRPr="00621F15">
        <w:t xml:space="preserve">a salty and terrestrial perspective </w:t>
      </w:r>
      <w:r w:rsidR="00D81D52">
        <w:t>on</w:t>
      </w:r>
      <w:r w:rsidRPr="00621F15">
        <w:t xml:space="preserve"> how the planning systems have emerged and are</w:t>
      </w:r>
      <w:r>
        <w:t xml:space="preserve"> joined </w:t>
      </w:r>
      <w:r>
        <w:t>up, or</w:t>
      </w:r>
      <w:r>
        <w:t xml:space="preserve"> are not</w:t>
      </w:r>
      <w:r w:rsidRPr="00621F15">
        <w:t xml:space="preserve"> joined up </w:t>
      </w:r>
      <w:r>
        <w:t>i</w:t>
      </w:r>
      <w:r w:rsidRPr="00621F15">
        <w:t>n many cases.</w:t>
      </w:r>
    </w:p>
    <w:p w:rsidR="00AB76E9" w:rsidP="00AB76E9">
      <w:pPr>
        <w:pStyle w:val="Answer"/>
      </w:pPr>
      <w:r w:rsidRPr="00621F15">
        <w:t>I agree that the planning system could be much more proactive about identifying space for nature. Often, we end up relying on developments making space for nature within the</w:t>
      </w:r>
      <w:r>
        <w:t>ir</w:t>
      </w:r>
      <w:r w:rsidRPr="00621F15">
        <w:t xml:space="preserve"> individual development</w:t>
      </w:r>
      <w:r>
        <w:t>. W</w:t>
      </w:r>
      <w:r w:rsidRPr="00621F15">
        <w:t xml:space="preserve">e have the example of biodiversity net gain to identify how we can make biodiversity better at the end of a development than it was at the beginning. In my view, that has missed the strategic opportunity in the earlier parts of the planning process to identify, for example, where the 300,000 hectares of suitable habitat for </w:t>
      </w:r>
      <w:r>
        <w:t>w</w:t>
      </w:r>
      <w:r w:rsidRPr="00621F15">
        <w:t>oodlands</w:t>
      </w:r>
      <w:r w:rsidRPr="00E2382D" w:rsidR="00E2382D">
        <w:t xml:space="preserve"> </w:t>
      </w:r>
      <w:r w:rsidRPr="00621F15" w:rsidR="00E2382D">
        <w:t>are</w:t>
      </w:r>
      <w:r w:rsidRPr="00621F15">
        <w:t>, or where the saltmarsh that needs to be created to stop our coastal cities being inundated by flooding</w:t>
      </w:r>
      <w:r w:rsidRPr="00E2382D" w:rsidR="00E2382D">
        <w:t xml:space="preserve"> </w:t>
      </w:r>
      <w:r w:rsidRPr="00621F15" w:rsidR="00E2382D">
        <w:t>is</w:t>
      </w:r>
      <w:r>
        <w:t>, a</w:t>
      </w:r>
      <w:r w:rsidRPr="00621F15">
        <w:t>nd then put some sort of protection</w:t>
      </w:r>
      <w:r>
        <w:t>, through</w:t>
      </w:r>
      <w:r w:rsidRPr="00621F15">
        <w:t xml:space="preserve"> the planning system</w:t>
      </w:r>
      <w:r>
        <w:t>,</w:t>
      </w:r>
      <w:r w:rsidRPr="00621F15">
        <w:t xml:space="preserve"> </w:t>
      </w:r>
      <w:r>
        <w:t>on</w:t>
      </w:r>
      <w:r w:rsidRPr="00621F15">
        <w:t xml:space="preserve"> those areas before they are allowed to be developed</w:t>
      </w:r>
      <w:r>
        <w:t>.</w:t>
      </w:r>
    </w:p>
    <w:p w:rsidR="00AB76E9" w:rsidP="00AB76E9">
      <w:pPr>
        <w:pStyle w:val="Answer"/>
      </w:pPr>
      <w:r>
        <w:t>I</w:t>
      </w:r>
      <w:r w:rsidRPr="00621F15">
        <w:t xml:space="preserve">n their nature </w:t>
      </w:r>
      <w:r>
        <w:t>G</w:t>
      </w:r>
      <w:r w:rsidRPr="00621F15">
        <w:t xml:space="preserve">reen </w:t>
      </w:r>
      <w:r>
        <w:t>P</w:t>
      </w:r>
      <w:r w:rsidRPr="00621F15">
        <w:t>aper</w:t>
      </w:r>
      <w:r>
        <w:t>, the Government</w:t>
      </w:r>
      <w:r w:rsidRPr="00621F15">
        <w:t xml:space="preserve"> talked of a landscape designation-type system </w:t>
      </w:r>
      <w:r>
        <w:t>that</w:t>
      </w:r>
      <w:r w:rsidRPr="00621F15">
        <w:t xml:space="preserve"> could apply to the planning process. </w:t>
      </w:r>
      <w:r>
        <w:t>T</w:t>
      </w:r>
      <w:r w:rsidRPr="00621F15">
        <w:t>hat would be a good proactive way of making sure that th</w:t>
      </w:r>
      <w:r>
        <w:t>o</w:t>
      </w:r>
      <w:r w:rsidRPr="00621F15">
        <w:t xml:space="preserve">se areas </w:t>
      </w:r>
      <w:r>
        <w:t>we</w:t>
      </w:r>
      <w:r w:rsidRPr="00621F15">
        <w:t>re</w:t>
      </w:r>
      <w:r>
        <w:t>,</w:t>
      </w:r>
      <w:r w:rsidRPr="00621F15">
        <w:t xml:space="preserve"> first, not damaged further </w:t>
      </w:r>
      <w:r>
        <w:t>and</w:t>
      </w:r>
      <w:r w:rsidR="00AD0FF8">
        <w:t>,</w:t>
      </w:r>
      <w:r w:rsidRPr="00621F15">
        <w:t xml:space="preserve"> ultimately</w:t>
      </w:r>
      <w:r w:rsidR="00AD0FF8">
        <w:t>,</w:t>
      </w:r>
      <w:r w:rsidRPr="00621F15">
        <w:t xml:space="preserve"> </w:t>
      </w:r>
      <w:r>
        <w:t xml:space="preserve">were </w:t>
      </w:r>
      <w:r w:rsidRPr="00621F15">
        <w:t>given space to recover in future.</w:t>
      </w:r>
    </w:p>
    <w:p w:rsidR="00AB76E9" w:rsidP="00AB76E9">
      <w:pPr>
        <w:pStyle w:val="Remark"/>
      </w:pPr>
      <w:r w:rsidRPr="009236F1">
        <w:rPr>
          <w:b/>
        </w:rPr>
        <w:t>Lord Goddard of Stockport:</w:t>
      </w:r>
      <w:r>
        <w:t xml:space="preserve"> I</w:t>
      </w:r>
      <w:r w:rsidRPr="00621F15">
        <w:t>s it fit for purpose now</w:t>
      </w:r>
      <w:r>
        <w:t>?</w:t>
      </w:r>
    </w:p>
    <w:p w:rsidR="00AB76E9" w:rsidP="00AB76E9">
      <w:pPr>
        <w:pStyle w:val="Answer"/>
      </w:pPr>
      <w:r w:rsidRPr="007500A0">
        <w:rPr>
          <w:b/>
          <w:i/>
        </w:rPr>
        <w:t>Alec Taylor:</w:t>
      </w:r>
      <w:r>
        <w:t xml:space="preserve"> My view is that it is not, and </w:t>
      </w:r>
      <w:r w:rsidRPr="00621F15">
        <w:t>more improvement is needed.</w:t>
      </w:r>
    </w:p>
    <w:p w:rsidR="00AB76E9" w:rsidP="00AB76E9">
      <w:pPr>
        <w:pStyle w:val="Answer"/>
      </w:pPr>
      <w:r w:rsidRPr="000051D0">
        <w:rPr>
          <w:b/>
          <w:i/>
        </w:rPr>
        <w:t>Elliot Chapman-Jones:</w:t>
      </w:r>
      <w:r>
        <w:t xml:space="preserve"> I</w:t>
      </w:r>
      <w:r w:rsidRPr="000051D0">
        <w:t xml:space="preserve">n response to the </w:t>
      </w:r>
      <w:r>
        <w:t>G</w:t>
      </w:r>
      <w:r w:rsidRPr="000051D0">
        <w:t>overnment</w:t>
      </w:r>
      <w:r>
        <w:t>’</w:t>
      </w:r>
      <w:r w:rsidRPr="000051D0">
        <w:t xml:space="preserve">s planning </w:t>
      </w:r>
      <w:r>
        <w:t>W</w:t>
      </w:r>
      <w:r w:rsidRPr="000051D0">
        <w:t xml:space="preserve">hite </w:t>
      </w:r>
      <w:r>
        <w:t>P</w:t>
      </w:r>
      <w:r w:rsidRPr="000051D0">
        <w:t xml:space="preserve">aper, which I think was published in 2020, the Wildlife </w:t>
      </w:r>
      <w:r>
        <w:t>T</w:t>
      </w:r>
      <w:r w:rsidRPr="000051D0">
        <w:t>rust</w:t>
      </w:r>
      <w:r>
        <w:t xml:space="preserve">s </w:t>
      </w:r>
      <w:r w:rsidRPr="000051D0">
        <w:t>produced a report on the five big changes that the planning system need</w:t>
      </w:r>
      <w:r>
        <w:t>ed</w:t>
      </w:r>
      <w:r w:rsidRPr="000051D0">
        <w:t xml:space="preserve"> to make sure</w:t>
      </w:r>
      <w:r>
        <w:t xml:space="preserve"> that</w:t>
      </w:r>
      <w:r w:rsidRPr="000051D0">
        <w:t xml:space="preserve"> it </w:t>
      </w:r>
      <w:r>
        <w:t>was</w:t>
      </w:r>
      <w:r w:rsidRPr="000051D0">
        <w:t xml:space="preserve"> fit for nature. I will very happily distribute that to the </w:t>
      </w:r>
      <w:r>
        <w:t>c</w:t>
      </w:r>
      <w:r w:rsidRPr="000051D0">
        <w:t>ommittee</w:t>
      </w:r>
      <w:r>
        <w:t>,</w:t>
      </w:r>
      <w:r w:rsidRPr="000051D0">
        <w:t xml:space="preserve"> if</w:t>
      </w:r>
      <w:r w:rsidRPr="000051D0">
        <w:t xml:space="preserve"> </w:t>
      </w:r>
      <w:r>
        <w:t>you would like to give it a read</w:t>
      </w:r>
      <w:r w:rsidRPr="000051D0">
        <w:t>.</w:t>
      </w:r>
    </w:p>
    <w:p w:rsidR="00AB76E9" w:rsidP="00AB76E9">
      <w:pPr>
        <w:pStyle w:val="Answer"/>
      </w:pPr>
      <w:r w:rsidRPr="000051D0">
        <w:t>Ultimately</w:t>
      </w:r>
      <w:r>
        <w:t>,</w:t>
      </w:r>
      <w:r w:rsidRPr="000051D0">
        <w:t xml:space="preserve"> </w:t>
      </w:r>
      <w:r>
        <w:t xml:space="preserve">as it has slowly evolved over the last 70 years, </w:t>
      </w:r>
      <w:r w:rsidRPr="000051D0">
        <w:t>the English planni</w:t>
      </w:r>
      <w:r>
        <w:t xml:space="preserve">ng system </w:t>
      </w:r>
      <w:r w:rsidRPr="000051D0">
        <w:t xml:space="preserve">has evolved to meet some of </w:t>
      </w:r>
      <w:r>
        <w:t xml:space="preserve">the things </w:t>
      </w:r>
      <w:r w:rsidRPr="000051D0">
        <w:t xml:space="preserve">that we need for nature. It has protected some sites in some areas, but it was never designed to tackle the scale of the nature crisis we are facing </w:t>
      </w:r>
      <w:r w:rsidRPr="000051D0">
        <w:t>at the moment</w:t>
      </w:r>
      <w:r w:rsidRPr="000051D0">
        <w:t xml:space="preserve">, so the planning system </w:t>
      </w:r>
      <w:r>
        <w:t xml:space="preserve">absolutely </w:t>
      </w:r>
      <w:r w:rsidRPr="000051D0">
        <w:t xml:space="preserve">needs reform to be able to live up </w:t>
      </w:r>
      <w:r>
        <w:t>t</w:t>
      </w:r>
      <w:r w:rsidRPr="000051D0">
        <w:t xml:space="preserve">o that and achieve </w:t>
      </w:r>
      <w:r>
        <w:t>i</w:t>
      </w:r>
      <w:r w:rsidRPr="000051D0">
        <w:t>t</w:t>
      </w:r>
      <w:r>
        <w:t>.</w:t>
      </w:r>
    </w:p>
    <w:p w:rsidR="00AB76E9" w:rsidP="00AB76E9">
      <w:pPr>
        <w:pStyle w:val="Answer"/>
      </w:pPr>
      <w:r>
        <w:t xml:space="preserve">There are </w:t>
      </w:r>
      <w:r w:rsidRPr="000051D0">
        <w:t>five main points</w:t>
      </w:r>
      <w:r>
        <w:t xml:space="preserve">, which I will run through super quickly. As </w:t>
      </w:r>
      <w:r w:rsidRPr="000051D0">
        <w:t xml:space="preserve">Alec </w:t>
      </w:r>
      <w:r w:rsidR="00AD0FF8">
        <w:t>said</w:t>
      </w:r>
      <w:r>
        <w:t>,</w:t>
      </w:r>
      <w:r w:rsidRPr="000051D0">
        <w:t xml:space="preserve"> </w:t>
      </w:r>
      <w:r>
        <w:t>y</w:t>
      </w:r>
      <w:r w:rsidRPr="000051D0">
        <w:t xml:space="preserve">ou need nature at the heart of the planning system; </w:t>
      </w:r>
      <w:r>
        <w:t>y</w:t>
      </w:r>
      <w:r w:rsidRPr="000051D0">
        <w:t>ou need to plan for nature</w:t>
      </w:r>
      <w:r>
        <w:t>’</w:t>
      </w:r>
      <w:r w:rsidRPr="000051D0">
        <w:t>s recovery</w:t>
      </w:r>
      <w:r>
        <w:t xml:space="preserve"> </w:t>
      </w:r>
      <w:r w:rsidRPr="000051D0">
        <w:t xml:space="preserve">in the same way that you plan for housing developments. </w:t>
      </w:r>
      <w:r>
        <w:t>L</w:t>
      </w:r>
      <w:r w:rsidRPr="000051D0">
        <w:t>ocal nature recovery strategies will be crucial</w:t>
      </w:r>
      <w:r>
        <w:t xml:space="preserve"> there. L</w:t>
      </w:r>
      <w:r w:rsidRPr="000051D0">
        <w:t xml:space="preserve">ocal nature recovery strategies need to have </w:t>
      </w:r>
      <w:r>
        <w:t>a</w:t>
      </w:r>
      <w:r w:rsidRPr="000051D0">
        <w:t xml:space="preserve"> strong duty in local plans so </w:t>
      </w:r>
      <w:r>
        <w:t xml:space="preserve">that </w:t>
      </w:r>
      <w:r w:rsidRPr="000051D0">
        <w:t xml:space="preserve">you understand where the priorities </w:t>
      </w:r>
      <w:r>
        <w:t>are for</w:t>
      </w:r>
      <w:r w:rsidRPr="000051D0">
        <w:t xml:space="preserve"> nature, because that will make up the wider nature recovery network</w:t>
      </w:r>
      <w:r>
        <w:t>.</w:t>
      </w:r>
    </w:p>
    <w:p w:rsidR="00AB76E9" w:rsidP="00AB76E9">
      <w:pPr>
        <w:pStyle w:val="Answer"/>
      </w:pPr>
      <w:r>
        <w:t>Y</w:t>
      </w:r>
      <w:r w:rsidRPr="000051D0">
        <w:t>ou need to make sure that some of the protections for nature in the planning system are strengthened</w:t>
      </w:r>
      <w:r w:rsidR="00E1265A">
        <w:t xml:space="preserve">; </w:t>
      </w:r>
      <w:r>
        <w:t>f</w:t>
      </w:r>
      <w:r w:rsidRPr="000051D0">
        <w:t>or example, you need an ecological survey at the time a development is put forward</w:t>
      </w:r>
      <w:r>
        <w:t>. I</w:t>
      </w:r>
      <w:r w:rsidRPr="000051D0">
        <w:t xml:space="preserve">f you do not have that and do not </w:t>
      </w:r>
      <w:r w:rsidRPr="000051D0">
        <w:t xml:space="preserve">have </w:t>
      </w:r>
      <w:r>
        <w:t>an</w:t>
      </w:r>
      <w:r w:rsidRPr="000051D0">
        <w:t xml:space="preserve"> understanding of</w:t>
      </w:r>
      <w:r w:rsidRPr="000051D0">
        <w:t xml:space="preserve"> the ecological impact of a proposed development</w:t>
      </w:r>
      <w:r>
        <w:t>,</w:t>
      </w:r>
      <w:r w:rsidRPr="000051D0">
        <w:t xml:space="preserve"> schemes </w:t>
      </w:r>
      <w:r>
        <w:t>such as</w:t>
      </w:r>
      <w:r w:rsidRPr="000051D0">
        <w:t xml:space="preserve"> biodiversity net g</w:t>
      </w:r>
      <w:r>
        <w:t>ain</w:t>
      </w:r>
      <w:r w:rsidRPr="000051D0">
        <w:t xml:space="preserve"> will not work because you do not understand the impact </w:t>
      </w:r>
      <w:r>
        <w:t>they</w:t>
      </w:r>
      <w:r w:rsidRPr="000051D0">
        <w:t xml:space="preserve"> </w:t>
      </w:r>
      <w:r>
        <w:t>will</w:t>
      </w:r>
      <w:r w:rsidRPr="000051D0">
        <w:t xml:space="preserve"> have.</w:t>
      </w:r>
      <w:r>
        <w:t xml:space="preserve"> As </w:t>
      </w:r>
      <w:r w:rsidRPr="000051D0">
        <w:t>Ale</w:t>
      </w:r>
      <w:r>
        <w:t>c</w:t>
      </w:r>
      <w:r w:rsidRPr="000051D0">
        <w:t xml:space="preserve"> said, maybe </w:t>
      </w:r>
      <w:r>
        <w:t xml:space="preserve">you can </w:t>
      </w:r>
      <w:r w:rsidRPr="000051D0">
        <w:t xml:space="preserve">strengthen some of the site protection through the </w:t>
      </w:r>
      <w:r w:rsidRPr="00E1265A" w:rsidR="00E1265A">
        <w:rPr>
          <w:iCs/>
        </w:rPr>
        <w:t>nature recovery Green Paper</w:t>
      </w:r>
      <w:r>
        <w:t>.</w:t>
      </w:r>
    </w:p>
    <w:p w:rsidR="00AB76E9" w:rsidP="00AB76E9">
      <w:pPr>
        <w:pStyle w:val="Answer"/>
      </w:pPr>
      <w:r>
        <w:t>T</w:t>
      </w:r>
      <w:r w:rsidRPr="000051D0">
        <w:t>he Wildlife Trust</w:t>
      </w:r>
      <w:r>
        <w:t xml:space="preserve">s </w:t>
      </w:r>
      <w:r w:rsidRPr="000051D0">
        <w:t>called for a new designation</w:t>
      </w:r>
      <w:r>
        <w:t>,</w:t>
      </w:r>
      <w:r w:rsidRPr="000051D0">
        <w:t xml:space="preserve"> because there is a big hole in our current landscape of designations. We can protect the </w:t>
      </w:r>
      <w:r>
        <w:t>s</w:t>
      </w:r>
      <w:r w:rsidRPr="000051D0">
        <w:t>paces that are really good for nature at the moment</w:t>
      </w:r>
      <w:r>
        <w:t>, the</w:t>
      </w:r>
      <w:r w:rsidRPr="000051D0">
        <w:t xml:space="preserve"> jewels in the crown</w:t>
      </w:r>
      <w:r>
        <w:t>,</w:t>
      </w:r>
      <w:r w:rsidRPr="000051D0">
        <w:t xml:space="preserve"> but we cannot protect </w:t>
      </w:r>
      <w:r>
        <w:t xml:space="preserve">sites </w:t>
      </w:r>
      <w:r w:rsidRPr="000051D0">
        <w:t xml:space="preserve">that might be low </w:t>
      </w:r>
      <w:r>
        <w:t>in</w:t>
      </w:r>
      <w:r w:rsidRPr="000051D0">
        <w:t xml:space="preserve"> diversity value at the </w:t>
      </w:r>
      <w:r w:rsidRPr="000051D0">
        <w:t>moment</w:t>
      </w:r>
      <w:r w:rsidRPr="000051D0">
        <w:t xml:space="preserve"> but we are investing in for the recovery of nature. The</w:t>
      </w:r>
      <w:r>
        <w:t>y</w:t>
      </w:r>
      <w:r w:rsidRPr="000051D0">
        <w:t xml:space="preserve"> might be sites </w:t>
      </w:r>
      <w:r w:rsidR="00D055B6">
        <w:t xml:space="preserve">that </w:t>
      </w:r>
      <w:r w:rsidRPr="000051D0">
        <w:t>we are investing</w:t>
      </w:r>
      <w:r>
        <w:t xml:space="preserve"> in through </w:t>
      </w:r>
      <w:r w:rsidRPr="000051D0">
        <w:t xml:space="preserve">biodiversity net gain funds or environmental </w:t>
      </w:r>
      <w:r>
        <w:t>l</w:t>
      </w:r>
      <w:r w:rsidRPr="000051D0">
        <w:t>and management</w:t>
      </w:r>
      <w:r>
        <w:t>. W</w:t>
      </w:r>
      <w:r w:rsidRPr="000051D0">
        <w:t xml:space="preserve">e are making sure that </w:t>
      </w:r>
      <w:r w:rsidR="002466A6">
        <w:t xml:space="preserve">we put </w:t>
      </w:r>
      <w:r w:rsidRPr="000051D0">
        <w:t>new sites</w:t>
      </w:r>
      <w:r>
        <w:t xml:space="preserve"> that are</w:t>
      </w:r>
      <w:r w:rsidRPr="000051D0">
        <w:t xml:space="preserve"> currently</w:t>
      </w:r>
      <w:r>
        <w:t xml:space="preserve"> of</w:t>
      </w:r>
      <w:r w:rsidRPr="000051D0">
        <w:t xml:space="preserve"> low biodiversity value</w:t>
      </w:r>
      <w:r>
        <w:t xml:space="preserve"> on a </w:t>
      </w:r>
      <w:r w:rsidRPr="000051D0">
        <w:t>path to nature recovery</w:t>
      </w:r>
      <w:r>
        <w:t>. T</w:t>
      </w:r>
      <w:r w:rsidRPr="000051D0">
        <w:t>h</w:t>
      </w:r>
      <w:r>
        <w:t>o</w:t>
      </w:r>
      <w:r w:rsidRPr="000051D0">
        <w:t xml:space="preserve">se sites are crucial for the </w:t>
      </w:r>
      <w:r>
        <w:t>G</w:t>
      </w:r>
      <w:r w:rsidRPr="000051D0">
        <w:t>overnment to meet their target</w:t>
      </w:r>
      <w:r>
        <w:t xml:space="preserve"> of</w:t>
      </w:r>
      <w:r w:rsidRPr="00796212">
        <w:t xml:space="preserve"> 30% of land protected by 2030.</w:t>
      </w:r>
      <w:r>
        <w:t xml:space="preserve"> The</w:t>
      </w:r>
      <w:r w:rsidRPr="00796212">
        <w:t xml:space="preserve"> Wildlife Trust</w:t>
      </w:r>
      <w:r>
        <w:t>s</w:t>
      </w:r>
      <w:r w:rsidRPr="00796212">
        <w:t xml:space="preserve"> called for a new kind of wild belt designation to protect th</w:t>
      </w:r>
      <w:r>
        <w:t>o</w:t>
      </w:r>
      <w:r w:rsidRPr="00796212">
        <w:t>se sites</w:t>
      </w:r>
      <w:r>
        <w:t>,</w:t>
      </w:r>
      <w:r w:rsidRPr="00796212">
        <w:t xml:space="preserve"> because </w:t>
      </w:r>
      <w:r w:rsidRPr="00796212">
        <w:t>at the moment</w:t>
      </w:r>
      <w:r w:rsidRPr="00796212">
        <w:t xml:space="preserve"> the </w:t>
      </w:r>
      <w:r>
        <w:t>E</w:t>
      </w:r>
      <w:r w:rsidRPr="00796212">
        <w:t xml:space="preserve">nvironment </w:t>
      </w:r>
      <w:r>
        <w:t>A</w:t>
      </w:r>
      <w:r w:rsidRPr="00796212">
        <w:t>ct sets out t</w:t>
      </w:r>
      <w:r>
        <w:t>hat biodi</w:t>
      </w:r>
      <w:r w:rsidRPr="00796212">
        <w:t>versity net gain sites are protected for only</w:t>
      </w:r>
      <w:r>
        <w:t xml:space="preserve"> 30</w:t>
      </w:r>
      <w:r w:rsidRPr="00796212">
        <w:t xml:space="preserve"> years. If you want long</w:t>
      </w:r>
      <w:r>
        <w:t>-</w:t>
      </w:r>
      <w:r w:rsidRPr="00796212">
        <w:t xml:space="preserve">term </w:t>
      </w:r>
      <w:r>
        <w:t xml:space="preserve">nature </w:t>
      </w:r>
      <w:r w:rsidRPr="00796212">
        <w:t xml:space="preserve">protection and </w:t>
      </w:r>
      <w:r>
        <w:t xml:space="preserve">to </w:t>
      </w:r>
      <w:r w:rsidRPr="00796212">
        <w:t>get it on a pa</w:t>
      </w:r>
      <w:r>
        <w:t>th to</w:t>
      </w:r>
      <w:r w:rsidRPr="00796212">
        <w:t xml:space="preserve"> recovery</w:t>
      </w:r>
      <w:r>
        <w:t>, those</w:t>
      </w:r>
      <w:r w:rsidRPr="00796212">
        <w:t xml:space="preserve"> sites need to be protected in perpetuity</w:t>
      </w:r>
      <w:r>
        <w:t>.</w:t>
      </w:r>
      <w:r w:rsidRPr="00796212">
        <w:t xml:space="preserve"> I think that a new wild belt</w:t>
      </w:r>
      <w:r>
        <w:t xml:space="preserve">-style </w:t>
      </w:r>
      <w:r w:rsidRPr="00796212">
        <w:t>designation can do that.</w:t>
      </w:r>
    </w:p>
    <w:p w:rsidR="00AB76E9" w:rsidP="00AB76E9">
      <w:pPr>
        <w:pStyle w:val="Answer"/>
      </w:pPr>
      <w:r w:rsidRPr="00796212">
        <w:t>The last couple of bits are about health and well</w:t>
      </w:r>
      <w:r>
        <w:t>-</w:t>
      </w:r>
      <w:r w:rsidRPr="00796212">
        <w:t>being. People need access to nature on their doorstep</w:t>
      </w:r>
      <w:r>
        <w:t>,</w:t>
      </w:r>
      <w:r w:rsidRPr="00796212">
        <w:t xml:space="preserve"> and the planning system should help </w:t>
      </w:r>
      <w:r>
        <w:t xml:space="preserve">to </w:t>
      </w:r>
      <w:r w:rsidRPr="00796212">
        <w:t>encourage greater access to nature and make sure that people can engage with the system properly</w:t>
      </w:r>
      <w:r>
        <w:t>. P</w:t>
      </w:r>
      <w:r w:rsidRPr="00796212">
        <w:t>eople can engage with the planning system</w:t>
      </w:r>
      <w:r>
        <w:t xml:space="preserve">, and </w:t>
      </w:r>
      <w:r w:rsidRPr="00796212">
        <w:t>local communities can engage with the planning system</w:t>
      </w:r>
      <w:r>
        <w:t>,</w:t>
      </w:r>
      <w:r w:rsidRPr="00796212">
        <w:t xml:space="preserve"> when the impacts of development </w:t>
      </w:r>
      <w:r>
        <w:t xml:space="preserve">are </w:t>
      </w:r>
      <w:r w:rsidRPr="00796212">
        <w:t>known</w:t>
      </w:r>
      <w:r>
        <w:t>. Th</w:t>
      </w:r>
      <w:r w:rsidRPr="00796212">
        <w:t>e planning system relies on local knowledge and the consent of th</w:t>
      </w:r>
      <w:r>
        <w:t>e</w:t>
      </w:r>
      <w:r w:rsidRPr="00796212">
        <w:t xml:space="preserve"> local community, so having that embedded in the planning system is </w:t>
      </w:r>
      <w:r w:rsidRPr="00796212">
        <w:t>absolutely crucial</w:t>
      </w:r>
      <w:r w:rsidRPr="00796212">
        <w:t>.</w:t>
      </w:r>
    </w:p>
    <w:p w:rsidR="00AB76E9" w:rsidP="00AB76E9">
      <w:pPr>
        <w:pStyle w:val="Remark"/>
      </w:pPr>
      <w:r w:rsidRPr="00DE36C2">
        <w:rPr>
          <w:b/>
        </w:rPr>
        <w:t>The Chair:</w:t>
      </w:r>
      <w:r>
        <w:t xml:space="preserve"> Alec, you s</w:t>
      </w:r>
      <w:r w:rsidRPr="00796212">
        <w:t>aid that the local nature recovery strategy will be the key to having bottom</w:t>
      </w:r>
      <w:r>
        <w:t>-</w:t>
      </w:r>
      <w:r w:rsidRPr="00796212">
        <w:t>up process</w:t>
      </w:r>
      <w:r>
        <w:t>. Th</w:t>
      </w:r>
      <w:r w:rsidRPr="00796212">
        <w:t xml:space="preserve">e process </w:t>
      </w:r>
      <w:r>
        <w:t>is</w:t>
      </w:r>
      <w:r w:rsidRPr="00796212">
        <w:t xml:space="preserve"> not really under</w:t>
      </w:r>
      <w:r>
        <w:t xml:space="preserve"> </w:t>
      </w:r>
      <w:r w:rsidRPr="00796212">
        <w:t>way yet in</w:t>
      </w:r>
      <w:r>
        <w:t xml:space="preserve"> most</w:t>
      </w:r>
      <w:r w:rsidRPr="00796212">
        <w:t xml:space="preserve"> local councils. How do you see that working? Quite a lot of people probably have a fear that it will become the preserve of environmental NGOs dictating what goes on. How </w:t>
      </w:r>
      <w:r>
        <w:t>do we</w:t>
      </w:r>
      <w:r w:rsidRPr="00796212">
        <w:t xml:space="preserve"> make sure that there is a good democratic mandate </w:t>
      </w:r>
      <w:r w:rsidRPr="001F1161">
        <w:t>so</w:t>
      </w:r>
      <w:r>
        <w:t xml:space="preserve"> that</w:t>
      </w:r>
      <w:r w:rsidRPr="001F1161">
        <w:t xml:space="preserve"> it really works? Is local government strategy </w:t>
      </w:r>
      <w:r>
        <w:t>a big enough area</w:t>
      </w:r>
      <w:r w:rsidRPr="001F1161">
        <w:t>? Some local councils are quite small</w:t>
      </w:r>
      <w:r>
        <w:t>.</w:t>
      </w:r>
    </w:p>
    <w:p w:rsidR="00AB76E9" w:rsidP="00AB76E9">
      <w:pPr>
        <w:pStyle w:val="Answer"/>
      </w:pPr>
      <w:r w:rsidRPr="001F1161">
        <w:rPr>
          <w:b/>
          <w:i/>
        </w:rPr>
        <w:t>Alec Taylor:</w:t>
      </w:r>
      <w:r>
        <w:t xml:space="preserve"> M</w:t>
      </w:r>
      <w:r w:rsidRPr="001F1161">
        <w:t>andate is the right word in some ways</w:t>
      </w:r>
      <w:r>
        <w:t xml:space="preserve">. We are just about to </w:t>
      </w:r>
      <w:r w:rsidRPr="001F1161">
        <w:t>release</w:t>
      </w:r>
      <w:r>
        <w:t xml:space="preserve"> some</w:t>
      </w:r>
      <w:r w:rsidRPr="001F1161">
        <w:t xml:space="preserve"> public dialogues </w:t>
      </w:r>
      <w:r w:rsidR="005E4403">
        <w:t>on</w:t>
      </w:r>
      <w:r w:rsidRPr="001F1161">
        <w:t xml:space="preserve"> land use </w:t>
      </w:r>
      <w:r>
        <w:t>that</w:t>
      </w:r>
      <w:r w:rsidRPr="001F1161">
        <w:t xml:space="preserve"> show across seven landscapes in the UK that people are genuinely interested and want to be involved in helping </w:t>
      </w:r>
      <w:r>
        <w:t xml:space="preserve">to </w:t>
      </w:r>
      <w:r w:rsidRPr="001F1161">
        <w:t>decide the future of the places where they live. They do not yet feel</w:t>
      </w:r>
      <w:r>
        <w:t xml:space="preserve"> that</w:t>
      </w:r>
      <w:r w:rsidRPr="001F1161">
        <w:t xml:space="preserve"> they have sufficient involvement and support from national government or locally where they live to be able to do that.</w:t>
      </w:r>
    </w:p>
    <w:p w:rsidR="00AB76E9" w:rsidP="00AB76E9">
      <w:pPr>
        <w:pStyle w:val="Answer"/>
      </w:pPr>
      <w:r w:rsidRPr="001F1161">
        <w:t>Local nature recovery strategies are a good start in that process</w:t>
      </w:r>
      <w:r>
        <w:t xml:space="preserve">. </w:t>
      </w:r>
      <w:r w:rsidRPr="001F1161">
        <w:t xml:space="preserve">I agree that they could be broadened to include some of the </w:t>
      </w:r>
      <w:r w:rsidRPr="00B252E2">
        <w:t>w</w:t>
      </w:r>
      <w:r>
        <w:t>ider</w:t>
      </w:r>
      <w:r w:rsidRPr="00B252E2">
        <w:t xml:space="preserve"> societal challenges</w:t>
      </w:r>
      <w:r>
        <w:t>. U</w:t>
      </w:r>
      <w:r w:rsidRPr="00B252E2">
        <w:t>ltimately</w:t>
      </w:r>
      <w:r>
        <w:t>,</w:t>
      </w:r>
      <w:r w:rsidRPr="00B252E2">
        <w:t xml:space="preserve"> we want to a</w:t>
      </w:r>
      <w:r>
        <w:t xml:space="preserve">void </w:t>
      </w:r>
      <w:r w:rsidRPr="00C850A4">
        <w:t>having a bunch of siloed consultation process</w:t>
      </w:r>
      <w:r>
        <w:t>e</w:t>
      </w:r>
      <w:r w:rsidRPr="00C850A4">
        <w:t>s whereby people are consulted about climate change over here</w:t>
      </w:r>
      <w:r>
        <w:t>,</w:t>
      </w:r>
      <w:r w:rsidRPr="00C850A4">
        <w:t xml:space="preserve"> nature over </w:t>
      </w:r>
      <w:r>
        <w:t>t</w:t>
      </w:r>
      <w:r w:rsidRPr="00C850A4">
        <w:t>here</w:t>
      </w:r>
      <w:r>
        <w:t>,</w:t>
      </w:r>
      <w:r w:rsidRPr="00C850A4">
        <w:t xml:space="preserve"> food over </w:t>
      </w:r>
      <w:r>
        <w:t>t</w:t>
      </w:r>
      <w:r w:rsidRPr="00C850A4">
        <w:t>here</w:t>
      </w:r>
      <w:r>
        <w:t>,</w:t>
      </w:r>
      <w:r w:rsidRPr="00C850A4">
        <w:t xml:space="preserve"> and housing and water quality in some other place. Ultimately</w:t>
      </w:r>
      <w:r>
        <w:t>,</w:t>
      </w:r>
      <w:r w:rsidRPr="00C850A4">
        <w:t xml:space="preserve"> we need to streamline th</w:t>
      </w:r>
      <w:r>
        <w:t>o</w:t>
      </w:r>
      <w:r w:rsidRPr="00C850A4">
        <w:t>se processes so that farmers and other people who are very time poor have the ability</w:t>
      </w:r>
      <w:r w:rsidR="00100C6D">
        <w:t>,</w:t>
      </w:r>
      <w:r w:rsidRPr="00C850A4">
        <w:t xml:space="preserve"> in language they understand</w:t>
      </w:r>
      <w:r w:rsidR="00100C6D">
        <w:t>,</w:t>
      </w:r>
      <w:r w:rsidRPr="00C850A4">
        <w:t xml:space="preserve"> to help </w:t>
      </w:r>
      <w:r w:rsidR="00100C6D">
        <w:t xml:space="preserve">to </w:t>
      </w:r>
      <w:r w:rsidRPr="00C850A4">
        <w:t>decide the future of their landscape. I hope that</w:t>
      </w:r>
      <w:r w:rsidR="00100C6D">
        <w:t>,</w:t>
      </w:r>
      <w:r w:rsidRPr="00C850A4">
        <w:t xml:space="preserve"> </w:t>
      </w:r>
      <w:r>
        <w:t>as</w:t>
      </w:r>
      <w:r w:rsidRPr="00C850A4">
        <w:t xml:space="preserve"> part of a national land use strategy</w:t>
      </w:r>
      <w:r>
        <w:t>,</w:t>
      </w:r>
      <w:r w:rsidRPr="00C850A4">
        <w:t xml:space="preserve"> if the </w:t>
      </w:r>
      <w:r>
        <w:t>G</w:t>
      </w:r>
      <w:r w:rsidRPr="00C850A4">
        <w:t xml:space="preserve">overnment were to bring that </w:t>
      </w:r>
      <w:r w:rsidRPr="00C850A4">
        <w:t>in</w:t>
      </w:r>
      <w:r w:rsidRPr="00C850A4">
        <w:t xml:space="preserve"> </w:t>
      </w:r>
      <w:r>
        <w:t>they</w:t>
      </w:r>
      <w:r w:rsidRPr="00C850A4">
        <w:t xml:space="preserve"> would give a mandate to the local nature recovery strategy process in particular to be th</w:t>
      </w:r>
      <w:r>
        <w:t>e</w:t>
      </w:r>
      <w:r w:rsidRPr="00C850A4">
        <w:t xml:space="preserve"> integrated consultation and delivery mechanism for the future.</w:t>
      </w:r>
    </w:p>
    <w:p w:rsidR="00AB76E9" w:rsidP="00CF21DD">
      <w:pPr>
        <w:pStyle w:val="Question"/>
      </w:pPr>
      <w:r w:rsidRPr="008B6AE7">
        <w:rPr>
          <w:b/>
        </w:rPr>
        <w:t>Lord Harlech:</w:t>
      </w:r>
      <w:r>
        <w:t xml:space="preserve"> P</w:t>
      </w:r>
      <w:r w:rsidRPr="00904922">
        <w:t xml:space="preserve">ivoting from biodiversity slightly to climate change, something that we feel acutely in this country </w:t>
      </w:r>
      <w:r>
        <w:t xml:space="preserve">is </w:t>
      </w:r>
      <w:r w:rsidRPr="00904922">
        <w:t>flooding</w:t>
      </w:r>
      <w:r>
        <w:t xml:space="preserve">. All three of you have </w:t>
      </w:r>
      <w:r w:rsidRPr="00904922">
        <w:t>mentioned it already in some of your answers</w:t>
      </w:r>
      <w:r>
        <w:t>. W</w:t>
      </w:r>
      <w:r w:rsidRPr="00904922">
        <w:t xml:space="preserve">hat are some sustainable </w:t>
      </w:r>
      <w:r>
        <w:t xml:space="preserve">and </w:t>
      </w:r>
      <w:r w:rsidRPr="00904922">
        <w:t>environmentally focused answers to flooding</w:t>
      </w:r>
      <w:r>
        <w:t>? Where I live</w:t>
      </w:r>
      <w:r w:rsidRPr="00904922">
        <w:t xml:space="preserve"> in north Shropshir</w:t>
      </w:r>
      <w:r>
        <w:t xml:space="preserve">e, </w:t>
      </w:r>
      <w:r w:rsidRPr="00904922">
        <w:t xml:space="preserve">the </w:t>
      </w:r>
      <w:r>
        <w:t>E</w:t>
      </w:r>
      <w:r w:rsidRPr="00904922">
        <w:t xml:space="preserve">nvironment </w:t>
      </w:r>
      <w:r>
        <w:t>A</w:t>
      </w:r>
      <w:r w:rsidRPr="00904922">
        <w:t>gency</w:t>
      </w:r>
      <w:r>
        <w:t>’</w:t>
      </w:r>
      <w:r w:rsidRPr="00904922">
        <w:t>s answer was to build a giant concrete dam</w:t>
      </w:r>
      <w:r w:rsidR="00CF21DD">
        <w:t xml:space="preserve"> </w:t>
      </w:r>
      <w:r>
        <w:t>to</w:t>
      </w:r>
      <w:r w:rsidRPr="00904922">
        <w:t xml:space="preserve"> hold people upstream under</w:t>
      </w:r>
      <w:r>
        <w:t xml:space="preserve"> </w:t>
      </w:r>
      <w:r w:rsidRPr="00904922">
        <w:t xml:space="preserve">water for six months </w:t>
      </w:r>
      <w:r w:rsidRPr="00904922">
        <w:t>in order to</w:t>
      </w:r>
      <w:r w:rsidRPr="00904922">
        <w:t xml:space="preserve"> protect the town centre of Shrewsbury</w:t>
      </w:r>
      <w:r>
        <w:t>. T</w:t>
      </w:r>
      <w:r w:rsidRPr="00904922">
        <w:t>o me</w:t>
      </w:r>
      <w:r>
        <w:t>,</w:t>
      </w:r>
      <w:r w:rsidRPr="00904922">
        <w:t xml:space="preserve"> that does not seem like a good long</w:t>
      </w:r>
      <w:r>
        <w:t>-</w:t>
      </w:r>
      <w:r w:rsidRPr="00904922">
        <w:t>term environmental solution</w:t>
      </w:r>
      <w:r>
        <w:t>.</w:t>
      </w:r>
      <w:r w:rsidRPr="00904922">
        <w:t xml:space="preserve"> I would be interested to hear some of your answers on flood prevention and alleviation.</w:t>
      </w:r>
    </w:p>
    <w:p w:rsidR="00AB76E9" w:rsidP="00AB76E9">
      <w:pPr>
        <w:pStyle w:val="Answer"/>
      </w:pPr>
      <w:r w:rsidRPr="00904922">
        <w:rPr>
          <w:b/>
          <w:i/>
        </w:rPr>
        <w:t>Tom Lancaster:</w:t>
      </w:r>
      <w:r>
        <w:t xml:space="preserve"> </w:t>
      </w:r>
      <w:r w:rsidRPr="00904922">
        <w:t>I completely agree. There is huge scope for more natural flood management and</w:t>
      </w:r>
      <w:r>
        <w:t xml:space="preserve"> </w:t>
      </w:r>
      <w:r w:rsidRPr="00904922">
        <w:t>nature-based solutions in</w:t>
      </w:r>
      <w:r>
        <w:t xml:space="preserve"> </w:t>
      </w:r>
      <w:r w:rsidRPr="00904922">
        <w:t>reducing flood risk for communities. One of the frustrating things about that is</w:t>
      </w:r>
      <w:r>
        <w:t xml:space="preserve"> that, in a public policy sense, we are still talking about piloting natural flood management, whereas </w:t>
      </w:r>
      <w:r>
        <w:t>actually we</w:t>
      </w:r>
      <w:r>
        <w:t xml:space="preserve"> have been doing it quite well for several decades. </w:t>
      </w:r>
      <w:r>
        <w:t>There is a lot of</w:t>
      </w:r>
      <w:r w:rsidRPr="00904922">
        <w:t xml:space="preserve"> experience, </w:t>
      </w:r>
      <w:r w:rsidRPr="00904922">
        <w:t>evidence</w:t>
      </w:r>
      <w:r w:rsidRPr="00904922">
        <w:t xml:space="preserve"> and literature to tell you how to do it well</w:t>
      </w:r>
      <w:r>
        <w:t>.</w:t>
      </w:r>
    </w:p>
    <w:p w:rsidR="00AB76E9" w:rsidP="00AB76E9">
      <w:pPr>
        <w:pStyle w:val="Answer"/>
      </w:pPr>
      <w:r>
        <w:t>T</w:t>
      </w:r>
      <w:r w:rsidRPr="00904922">
        <w:t xml:space="preserve">he </w:t>
      </w:r>
      <w:r>
        <w:t xml:space="preserve">RSPB’s </w:t>
      </w:r>
      <w:r>
        <w:t>Medmerry</w:t>
      </w:r>
      <w:r>
        <w:t xml:space="preserve"> reserve </w:t>
      </w:r>
      <w:r w:rsidRPr="002B381A">
        <w:t xml:space="preserve">on the </w:t>
      </w:r>
      <w:r>
        <w:t>s</w:t>
      </w:r>
      <w:r w:rsidRPr="002B381A">
        <w:t xml:space="preserve">outh </w:t>
      </w:r>
      <w:r>
        <w:t>c</w:t>
      </w:r>
      <w:r w:rsidRPr="002B381A">
        <w:t>oast</w:t>
      </w:r>
      <w:r>
        <w:t xml:space="preserve"> </w:t>
      </w:r>
      <w:r w:rsidRPr="002B381A">
        <w:t>was an Environment Agency-</w:t>
      </w:r>
      <w:r>
        <w:t>led</w:t>
      </w:r>
      <w:r w:rsidRPr="002B381A">
        <w:t xml:space="preserve"> project to do some </w:t>
      </w:r>
      <w:r>
        <w:t>managed re</w:t>
      </w:r>
      <w:r w:rsidRPr="002B381A">
        <w:t xml:space="preserve">alignment on the coast to alleviate chronic flood risk at </w:t>
      </w:r>
      <w:r w:rsidRPr="002B381A">
        <w:t>Selsey</w:t>
      </w:r>
      <w:r w:rsidR="00F02F15">
        <w:t xml:space="preserve"> affecting </w:t>
      </w:r>
      <w:r w:rsidRPr="002B381A">
        <w:t xml:space="preserve">particularly the infrastructure serving the town but also </w:t>
      </w:r>
      <w:r>
        <w:t>a</w:t>
      </w:r>
      <w:r w:rsidRPr="002B381A">
        <w:t xml:space="preserve"> large caravan park</w:t>
      </w:r>
      <w:r w:rsidR="00F02F15">
        <w:t>, which</w:t>
      </w:r>
      <w:r>
        <w:t xml:space="preserve"> had a one</w:t>
      </w:r>
      <w:r w:rsidR="00F02F15">
        <w:t xml:space="preserve"> </w:t>
      </w:r>
      <w:r>
        <w:t>in</w:t>
      </w:r>
      <w:r w:rsidR="00F02F15">
        <w:t xml:space="preserve"> </w:t>
      </w:r>
      <w:r>
        <w:t>one</w:t>
      </w:r>
      <w:r w:rsidR="00F02F15">
        <w:t xml:space="preserve"> </w:t>
      </w:r>
      <w:r>
        <w:t xml:space="preserve">year risk of </w:t>
      </w:r>
      <w:r w:rsidRPr="002B381A">
        <w:t>flooding. They breached the coast wall and built a wall further inland</w:t>
      </w:r>
      <w:r>
        <w:t xml:space="preserve">, creating </w:t>
      </w:r>
      <w:r w:rsidRPr="00D314E3">
        <w:t>450 hectares of new habitat</w:t>
      </w:r>
      <w:r>
        <w:t>—</w:t>
      </w:r>
      <w:r w:rsidRPr="00D314E3">
        <w:t xml:space="preserve">new mud flats, </w:t>
      </w:r>
      <w:r w:rsidRPr="00D314E3">
        <w:t>saltmarsh</w:t>
      </w:r>
      <w:r w:rsidRPr="00D314E3">
        <w:t xml:space="preserve"> and other coastal habitats</w:t>
      </w:r>
      <w:r>
        <w:t xml:space="preserve">—to take the </w:t>
      </w:r>
      <w:r w:rsidRPr="00D314E3">
        <w:t>wate</w:t>
      </w:r>
      <w:r>
        <w:t>r. W</w:t>
      </w:r>
      <w:r w:rsidRPr="00D314E3">
        <w:t xml:space="preserve">henever there is a storm surge or </w:t>
      </w:r>
      <w:r>
        <w:t xml:space="preserve">a </w:t>
      </w:r>
      <w:r w:rsidRPr="00D314E3">
        <w:t>high tide</w:t>
      </w:r>
      <w:r>
        <w:t>,</w:t>
      </w:r>
      <w:r w:rsidRPr="00D314E3">
        <w:t xml:space="preserve"> or a combination of the two</w:t>
      </w:r>
      <w:r>
        <w:t>,</w:t>
      </w:r>
      <w:r w:rsidRPr="00D314E3">
        <w:t xml:space="preserve"> the water goes there now rather than into the caravan park and </w:t>
      </w:r>
      <w:r>
        <w:t xml:space="preserve">affecting the </w:t>
      </w:r>
      <w:r w:rsidRPr="00D314E3">
        <w:t>infrastructure serving the town</w:t>
      </w:r>
      <w:r>
        <w:t>. It c</w:t>
      </w:r>
      <w:r w:rsidRPr="00D314E3">
        <w:t>reat</w:t>
      </w:r>
      <w:r>
        <w:t>es</w:t>
      </w:r>
      <w:r w:rsidRPr="00D314E3">
        <w:t xml:space="preserve"> huge amount</w:t>
      </w:r>
      <w:r>
        <w:t>s</w:t>
      </w:r>
      <w:r w:rsidRPr="00D314E3">
        <w:t xml:space="preserve"> of habita</w:t>
      </w:r>
      <w:r>
        <w:t xml:space="preserve">t </w:t>
      </w:r>
      <w:r w:rsidRPr="008160F3">
        <w:t xml:space="preserve">and </w:t>
      </w:r>
      <w:r>
        <w:t>absorbs</w:t>
      </w:r>
      <w:r w:rsidRPr="008160F3">
        <w:t xml:space="preserve"> huge amounts of carbon</w:t>
      </w:r>
      <w:r>
        <w:t xml:space="preserve">, moving the </w:t>
      </w:r>
      <w:r w:rsidRPr="008160F3">
        <w:t>caravan park</w:t>
      </w:r>
      <w:r>
        <w:t xml:space="preserve"> from a one</w:t>
      </w:r>
      <w:r w:rsidR="00F02F15">
        <w:t xml:space="preserve"> </w:t>
      </w:r>
      <w:r>
        <w:t>in</w:t>
      </w:r>
      <w:r w:rsidR="00F02F15">
        <w:t xml:space="preserve"> </w:t>
      </w:r>
      <w:r>
        <w:t>one</w:t>
      </w:r>
      <w:r w:rsidR="00F02F15">
        <w:t xml:space="preserve"> </w:t>
      </w:r>
      <w:r>
        <w:t>year flood risk</w:t>
      </w:r>
      <w:r w:rsidRPr="008160F3">
        <w:t xml:space="preserve"> to a one</w:t>
      </w:r>
      <w:r w:rsidR="00F02F15">
        <w:t xml:space="preserve"> </w:t>
      </w:r>
      <w:r w:rsidRPr="008160F3">
        <w:t>in</w:t>
      </w:r>
      <w:r w:rsidR="00F02F15">
        <w:t xml:space="preserve"> </w:t>
      </w:r>
      <w:r w:rsidRPr="008160F3">
        <w:t>100</w:t>
      </w:r>
      <w:r w:rsidR="00F02F15">
        <w:t xml:space="preserve"> </w:t>
      </w:r>
      <w:r w:rsidRPr="008160F3">
        <w:t>year</w:t>
      </w:r>
      <w:r w:rsidRPr="008160F3">
        <w:t xml:space="preserve"> </w:t>
      </w:r>
      <w:r>
        <w:t xml:space="preserve">flood </w:t>
      </w:r>
      <w:r w:rsidRPr="008160F3">
        <w:t>risk.</w:t>
      </w:r>
    </w:p>
    <w:p w:rsidR="00AB76E9" w:rsidP="00AB76E9">
      <w:pPr>
        <w:pStyle w:val="Answer"/>
      </w:pPr>
      <w:r w:rsidRPr="008160F3">
        <w:t>That is a good example of large-scale natural flood risk management led by the Environment Agency</w:t>
      </w:r>
      <w:r>
        <w:t>,</w:t>
      </w:r>
      <w:r w:rsidRPr="008160F3">
        <w:t xml:space="preserve"> partnered with us</w:t>
      </w:r>
      <w:r>
        <w:t>. We d</w:t>
      </w:r>
      <w:r w:rsidRPr="008160F3">
        <w:t>esigned the scheme with them to maximise the nature benefits</w:t>
      </w:r>
      <w:r w:rsidRPr="003B2EAD">
        <w:t xml:space="preserve"> and now </w:t>
      </w:r>
      <w:r>
        <w:t xml:space="preserve">we </w:t>
      </w:r>
      <w:r w:rsidRPr="003B2EAD">
        <w:t xml:space="preserve">manage it on a lease from the agency. It </w:t>
      </w:r>
      <w:r>
        <w:t>really reveals that natural flood management is not second best to concrete grey infrastructure; it can be done with just as much confidence and certainty.</w:t>
      </w:r>
      <w:r w:rsidRPr="003B2EAD">
        <w:t xml:space="preserve"> That example appeared in</w:t>
      </w:r>
      <w:r>
        <w:t xml:space="preserve"> the</w:t>
      </w:r>
      <w:r w:rsidRPr="003B2EAD">
        <w:t xml:space="preserve"> </w:t>
      </w:r>
      <w:r>
        <w:t>U</w:t>
      </w:r>
      <w:r w:rsidRPr="003B2EAD">
        <w:t xml:space="preserve">S </w:t>
      </w:r>
      <w:r>
        <w:t>A</w:t>
      </w:r>
      <w:r w:rsidRPr="003B2EAD">
        <w:t xml:space="preserve">rmy </w:t>
      </w:r>
      <w:r>
        <w:t xml:space="preserve">Corps </w:t>
      </w:r>
      <w:r w:rsidRPr="003B2EAD">
        <w:t xml:space="preserve">of </w:t>
      </w:r>
      <w:r>
        <w:t>E</w:t>
      </w:r>
      <w:r w:rsidRPr="003B2EAD">
        <w:t xml:space="preserve">ngineers </w:t>
      </w:r>
      <w:r>
        <w:t>a</w:t>
      </w:r>
      <w:r w:rsidRPr="003B2EAD">
        <w:t>tlas on natural flood management and nature-based solutions</w:t>
      </w:r>
      <w:r>
        <w:t>. That is</w:t>
      </w:r>
      <w:r w:rsidRPr="003B2EAD">
        <w:t xml:space="preserve"> something the US Army Corps of </w:t>
      </w:r>
      <w:r>
        <w:t>E</w:t>
      </w:r>
      <w:r w:rsidRPr="003B2EAD">
        <w:t>ngineers</w:t>
      </w:r>
      <w:r>
        <w:t xml:space="preserve"> does and </w:t>
      </w:r>
      <w:r w:rsidRPr="003B2EAD">
        <w:t>specialise</w:t>
      </w:r>
      <w:r>
        <w:t>s</w:t>
      </w:r>
      <w:r w:rsidRPr="003B2EAD">
        <w:t xml:space="preserve"> in</w:t>
      </w:r>
      <w:r>
        <w:t>, and I assume they are the most hardcore</w:t>
      </w:r>
      <w:r w:rsidRPr="003B2EAD">
        <w:t xml:space="preserve"> engineers in the world. To us, </w:t>
      </w:r>
      <w:r>
        <w:t>i</w:t>
      </w:r>
      <w:r w:rsidRPr="003B2EAD">
        <w:t xml:space="preserve">t is a </w:t>
      </w:r>
      <w:r w:rsidRPr="003B2EAD">
        <w:t>really good</w:t>
      </w:r>
      <w:r w:rsidRPr="003B2EAD">
        <w:t xml:space="preserve"> example </w:t>
      </w:r>
      <w:r w:rsidR="00642B2B">
        <w:t xml:space="preserve">of </w:t>
      </w:r>
      <w:r w:rsidRPr="003B2EAD">
        <w:t>where you can have a great deal of confidence in natural flood management</w:t>
      </w:r>
      <w:r>
        <w:t>.</w:t>
      </w:r>
    </w:p>
    <w:p w:rsidR="00AB76E9" w:rsidP="00AB76E9">
      <w:pPr>
        <w:pStyle w:val="Answer"/>
      </w:pPr>
      <w:r>
        <w:t>The design stage for that scheme goes back a couple of decades. T</w:t>
      </w:r>
      <w:r w:rsidRPr="003B2EAD">
        <w:t>here are other examples where we have done the same</w:t>
      </w:r>
      <w:r>
        <w:t xml:space="preserve"> thing. At St Aidan’s in the Aire </w:t>
      </w:r>
      <w:r w:rsidRPr="003B2EAD">
        <w:t>valley</w:t>
      </w:r>
      <w:r>
        <w:t>, there</w:t>
      </w:r>
      <w:r w:rsidRPr="003B2EAD">
        <w:t xml:space="preserve"> has been a huge amount of flooding in recent years. That was a former opencast coal mine now turned into </w:t>
      </w:r>
      <w:r>
        <w:t xml:space="preserve">a </w:t>
      </w:r>
      <w:r w:rsidRPr="003B2EAD">
        <w:t>washlan</w:t>
      </w:r>
      <w:r>
        <w:t xml:space="preserve">d. Its scale is </w:t>
      </w:r>
      <w:r w:rsidRPr="003B2EAD">
        <w:t>such that you can quantify the reduction in flood peak that th</w:t>
      </w:r>
      <w:r>
        <w:t>e</w:t>
      </w:r>
      <w:r w:rsidRPr="003B2EAD">
        <w:t xml:space="preserve"> single site secures for downstream communities</w:t>
      </w:r>
      <w:r>
        <w:t xml:space="preserve">. In the big </w:t>
      </w:r>
      <w:r w:rsidRPr="003B2EAD">
        <w:t>Boxing Day floods a few years ago</w:t>
      </w:r>
      <w:r>
        <w:t>,</w:t>
      </w:r>
      <w:r w:rsidRPr="003B2EAD">
        <w:t xml:space="preserve"> St </w:t>
      </w:r>
      <w:r>
        <w:t>A</w:t>
      </w:r>
      <w:r w:rsidRPr="003B2EAD">
        <w:t>idan</w:t>
      </w:r>
      <w:r>
        <w:t>’</w:t>
      </w:r>
      <w:r w:rsidRPr="003B2EAD">
        <w:t>s alone reduce</w:t>
      </w:r>
      <w:r>
        <w:t>d</w:t>
      </w:r>
      <w:r w:rsidRPr="003B2EAD">
        <w:t xml:space="preserve"> the flood peak by 40 centimetres for downstream communities</w:t>
      </w:r>
      <w:r>
        <w:t>. I</w:t>
      </w:r>
      <w:r w:rsidRPr="003B2EAD">
        <w:t xml:space="preserve">t is saving </w:t>
      </w:r>
      <w:r>
        <w:t xml:space="preserve">most of the </w:t>
      </w:r>
      <w:r w:rsidRPr="003B2EAD">
        <w:t>houses from flooding and providing a high degree of confidence that you can quantify</w:t>
      </w:r>
      <w:r>
        <w:t>.</w:t>
      </w:r>
    </w:p>
    <w:p w:rsidR="00AB76E9" w:rsidP="00AB76E9">
      <w:pPr>
        <w:pStyle w:val="Remark"/>
      </w:pPr>
      <w:r w:rsidRPr="00E414C4">
        <w:rPr>
          <w:b/>
        </w:rPr>
        <w:t>The Chair:</w:t>
      </w:r>
      <w:r>
        <w:t xml:space="preserve"> D</w:t>
      </w:r>
      <w:r w:rsidRPr="003B2EAD">
        <w:t>o you have similar solutions for the problem of drought</w:t>
      </w:r>
      <w:r>
        <w:t>,</w:t>
      </w:r>
      <w:r w:rsidRPr="003B2EAD">
        <w:t xml:space="preserve"> with rivers drying u</w:t>
      </w:r>
      <w:r>
        <w:t>p and not enough water? In</w:t>
      </w:r>
      <w:r w:rsidRPr="003B2EAD">
        <w:t xml:space="preserve"> southern and eastern parts of England</w:t>
      </w:r>
      <w:r w:rsidR="002A5B1D">
        <w:t>,</w:t>
      </w:r>
      <w:r w:rsidRPr="003B2EAD">
        <w:t xml:space="preserve"> </w:t>
      </w:r>
      <w:r>
        <w:t>that</w:t>
      </w:r>
      <w:r w:rsidRPr="003B2EAD">
        <w:t xml:space="preserve"> is a very serious problem</w:t>
      </w:r>
      <w:r>
        <w:t>. The water level in</w:t>
      </w:r>
      <w:r w:rsidRPr="003B2EAD">
        <w:t xml:space="preserve"> rivers </w:t>
      </w:r>
      <w:r>
        <w:t xml:space="preserve">is getting so low that </w:t>
      </w:r>
      <w:r w:rsidRPr="003B2EAD">
        <w:t>biodiversity</w:t>
      </w:r>
      <w:r>
        <w:t>,</w:t>
      </w:r>
      <w:r w:rsidRPr="003B2EAD">
        <w:t xml:space="preserve"> particularly in some of our chalk streams</w:t>
      </w:r>
      <w:r>
        <w:t>,</w:t>
      </w:r>
      <w:r w:rsidRPr="003B2EAD">
        <w:t xml:space="preserve"> </w:t>
      </w:r>
      <w:r>
        <w:t>is suffering hugely</w:t>
      </w:r>
      <w:r w:rsidRPr="003B2EAD">
        <w:t>.</w:t>
      </w:r>
    </w:p>
    <w:p w:rsidR="00AB76E9" w:rsidP="00AB76E9">
      <w:pPr>
        <w:pStyle w:val="Answer"/>
      </w:pPr>
      <w:r w:rsidRPr="006D2AC6">
        <w:rPr>
          <w:b/>
          <w:i/>
        </w:rPr>
        <w:t>Tom Lancaster:</w:t>
      </w:r>
      <w:r>
        <w:t xml:space="preserve"> M</w:t>
      </w:r>
      <w:r w:rsidRPr="006D2AC6">
        <w:t>ore consideration needs to be given to the creation</w:t>
      </w:r>
      <w:r>
        <w:t xml:space="preserve"> of</w:t>
      </w:r>
      <w:r w:rsidRPr="006D2AC6">
        <w:t xml:space="preserve"> storage reservoirs on farms</w:t>
      </w:r>
      <w:r>
        <w:t xml:space="preserve"> for</w:t>
      </w:r>
      <w:r w:rsidRPr="006D2AC6">
        <w:t xml:space="preserve"> </w:t>
      </w:r>
      <w:r>
        <w:t>over</w:t>
      </w:r>
      <w:r w:rsidRPr="006D2AC6">
        <w:t xml:space="preserve">winter abstraction </w:t>
      </w:r>
      <w:r>
        <w:t xml:space="preserve">of water </w:t>
      </w:r>
      <w:r w:rsidRPr="006D2AC6">
        <w:t>when flows in rivers are high</w:t>
      </w:r>
      <w:r>
        <w:t xml:space="preserve">, </w:t>
      </w:r>
      <w:r w:rsidRPr="006D2AC6">
        <w:t>for use during the summer when river</w:t>
      </w:r>
      <w:r w:rsidRPr="00545993">
        <w:t xml:space="preserve"> flows are low. </w:t>
      </w:r>
      <w:r w:rsidRPr="00545993">
        <w:t>At the moment</w:t>
      </w:r>
      <w:r>
        <w:t>,</w:t>
      </w:r>
      <w:r w:rsidRPr="00545993">
        <w:t xml:space="preserve"> there are barriers in the planning system that prevent that</w:t>
      </w:r>
      <w:r>
        <w:t>,</w:t>
      </w:r>
      <w:r w:rsidRPr="00545993">
        <w:t xml:space="preserve"> </w:t>
      </w:r>
      <w:r>
        <w:t>in the system of</w:t>
      </w:r>
      <w:r w:rsidRPr="00545993">
        <w:t xml:space="preserve"> abstraction </w:t>
      </w:r>
      <w:r>
        <w:t>licensing</w:t>
      </w:r>
      <w:r w:rsidRPr="00545993">
        <w:t xml:space="preserve"> </w:t>
      </w:r>
      <w:r>
        <w:t>that</w:t>
      </w:r>
      <w:r w:rsidRPr="00545993">
        <w:t xml:space="preserve"> the Environment Agency uses</w:t>
      </w:r>
      <w:r>
        <w:t>. F</w:t>
      </w:r>
      <w:r w:rsidRPr="00545993">
        <w:t>inancing for them can be quite difficult</w:t>
      </w:r>
      <w:r>
        <w:t xml:space="preserve"> to secure,</w:t>
      </w:r>
      <w:r w:rsidRPr="00545993">
        <w:t xml:space="preserve"> particularly for individual farm businesses, so that is an area where a more joined</w:t>
      </w:r>
      <w:r>
        <w:t>-</w:t>
      </w:r>
      <w:r w:rsidRPr="00545993">
        <w:t>up approach by government between planning</w:t>
      </w:r>
      <w:r>
        <w:t xml:space="preserve"> and</w:t>
      </w:r>
      <w:r w:rsidRPr="00545993">
        <w:t xml:space="preserve"> regulation and incentives could do a lot </w:t>
      </w:r>
      <w:r w:rsidRPr="00545993">
        <w:t xml:space="preserve">to help </w:t>
      </w:r>
      <w:r w:rsidR="004E66E3">
        <w:t xml:space="preserve">to </w:t>
      </w:r>
      <w:r w:rsidRPr="00545993">
        <w:t>reduce abstraction from stressed</w:t>
      </w:r>
      <w:r>
        <w:t>-</w:t>
      </w:r>
      <w:r w:rsidRPr="00545993">
        <w:t>out rivers and make farming operations more resilient to climate change.</w:t>
      </w:r>
    </w:p>
    <w:p w:rsidR="00AB76E9" w:rsidP="00AB76E9">
      <w:pPr>
        <w:pStyle w:val="Question"/>
      </w:pPr>
      <w:r w:rsidRPr="00545993">
        <w:rPr>
          <w:b/>
        </w:rPr>
        <w:t xml:space="preserve">Baroness </w:t>
      </w:r>
      <w:r w:rsidRPr="00545993">
        <w:rPr>
          <w:b/>
        </w:rPr>
        <w:t>Mallalieu</w:t>
      </w:r>
      <w:r w:rsidRPr="00545993">
        <w:rPr>
          <w:b/>
        </w:rPr>
        <w:t>:</w:t>
      </w:r>
      <w:r>
        <w:t xml:space="preserve"> </w:t>
      </w:r>
      <w:r w:rsidRPr="00545993">
        <w:t>Can I ask about 30</w:t>
      </w:r>
      <w:r>
        <w:t>x</w:t>
      </w:r>
      <w:r w:rsidRPr="00545993">
        <w:t xml:space="preserve">30? I anticipate </w:t>
      </w:r>
      <w:r>
        <w:t xml:space="preserve">that </w:t>
      </w:r>
      <w:r w:rsidRPr="00545993">
        <w:t>all three of you think</w:t>
      </w:r>
      <w:r>
        <w:t xml:space="preserve"> it</w:t>
      </w:r>
      <w:r w:rsidRPr="00545993">
        <w:t xml:space="preserve"> is achievable</w:t>
      </w:r>
      <w:r>
        <w:t>,</w:t>
      </w:r>
      <w:r w:rsidRPr="00545993">
        <w:t xml:space="preserve"> but</w:t>
      </w:r>
      <w:r w:rsidR="004E66E3">
        <w:t xml:space="preserve"> what,</w:t>
      </w:r>
      <w:r w:rsidRPr="004E66E3" w:rsidR="004E66E3">
        <w:t xml:space="preserve"> </w:t>
      </w:r>
      <w:r w:rsidRPr="00545993" w:rsidR="004E66E3">
        <w:t xml:space="preserve">in </w:t>
      </w:r>
      <w:r w:rsidR="004E66E3">
        <w:t xml:space="preserve">the view of </w:t>
      </w:r>
      <w:r w:rsidRPr="00545993" w:rsidR="004E66E3">
        <w:t>each of you</w:t>
      </w:r>
      <w:r w:rsidR="004E66E3">
        <w:t xml:space="preserve">, </w:t>
      </w:r>
      <w:r w:rsidRPr="00545993">
        <w:t xml:space="preserve">are the things that are likely to cause it to fail? </w:t>
      </w:r>
      <w:r>
        <w:t>W</w:t>
      </w:r>
      <w:r w:rsidRPr="00545993">
        <w:t>e have already had some answers from Elliot Chapman</w:t>
      </w:r>
      <w:r>
        <w:t>-</w:t>
      </w:r>
      <w:r w:rsidRPr="00545993">
        <w:t>Jones</w:t>
      </w:r>
      <w:r>
        <w:t>, but</w:t>
      </w:r>
      <w:r w:rsidRPr="00545993">
        <w:t xml:space="preserve"> what </w:t>
      </w:r>
      <w:r w:rsidR="004554C2">
        <w:t>would you</w:t>
      </w:r>
      <w:r w:rsidRPr="00545993">
        <w:t xml:space="preserve"> do</w:t>
      </w:r>
      <w:r>
        <w:t>,</w:t>
      </w:r>
      <w:r w:rsidRPr="00545993">
        <w:t xml:space="preserve"> </w:t>
      </w:r>
      <w:r w:rsidR="004554C2">
        <w:t xml:space="preserve">if you had </w:t>
      </w:r>
      <w:r w:rsidRPr="00545993">
        <w:t>the power</w:t>
      </w:r>
      <w:r>
        <w:t>,</w:t>
      </w:r>
      <w:r w:rsidRPr="00545993">
        <w:t xml:space="preserve"> to make sure </w:t>
      </w:r>
      <w:r w:rsidR="004554C2">
        <w:t xml:space="preserve">that </w:t>
      </w:r>
      <w:r>
        <w:t xml:space="preserve">it </w:t>
      </w:r>
      <w:r w:rsidRPr="00545993">
        <w:t>happens?</w:t>
      </w:r>
    </w:p>
    <w:p w:rsidR="00AB76E9" w:rsidP="00AB76E9">
      <w:pPr>
        <w:pStyle w:val="Answer"/>
      </w:pPr>
      <w:r w:rsidRPr="00545993">
        <w:rPr>
          <w:b/>
          <w:i/>
        </w:rPr>
        <w:t>Alec Taylor:</w:t>
      </w:r>
      <w:r>
        <w:t xml:space="preserve"> </w:t>
      </w:r>
      <w:r w:rsidRPr="00545993">
        <w:t>I</w:t>
      </w:r>
      <w:r>
        <w:t xml:space="preserve"> will</w:t>
      </w:r>
      <w:r w:rsidRPr="00545993">
        <w:t xml:space="preserve"> kick off with a couple of recommendation</w:t>
      </w:r>
      <w:r>
        <w:t>s.</w:t>
      </w:r>
      <w:r w:rsidRPr="00545993">
        <w:t xml:space="preserve"> </w:t>
      </w:r>
      <w:r>
        <w:t>F</w:t>
      </w:r>
      <w:r w:rsidRPr="00545993">
        <w:t>rom our side</w:t>
      </w:r>
      <w:r>
        <w:t>, s</w:t>
      </w:r>
      <w:r w:rsidRPr="00545993">
        <w:t xml:space="preserve">ome of the best examples </w:t>
      </w:r>
      <w:r w:rsidR="00BD7DDB">
        <w:t xml:space="preserve">of </w:t>
      </w:r>
      <w:r w:rsidRPr="00545993">
        <w:t xml:space="preserve">protected areas </w:t>
      </w:r>
      <w:r w:rsidR="00BD7DDB">
        <w:t xml:space="preserve">that </w:t>
      </w:r>
      <w:r w:rsidRPr="00545993">
        <w:t xml:space="preserve">have been well managed </w:t>
      </w:r>
      <w:r>
        <w:t xml:space="preserve">are </w:t>
      </w:r>
      <w:r w:rsidRPr="00545993">
        <w:t>whe</w:t>
      </w:r>
      <w:r>
        <w:t>n</w:t>
      </w:r>
      <w:r w:rsidRPr="00545993">
        <w:t xml:space="preserve"> the local community has been actively involved in their initiation, not just their managemen</w:t>
      </w:r>
      <w:r>
        <w:t>t, so t</w:t>
      </w:r>
      <w:r w:rsidRPr="00545993">
        <w:t>hey do not feel</w:t>
      </w:r>
      <w:r>
        <w:t xml:space="preserve"> that</w:t>
      </w:r>
      <w:r w:rsidRPr="00545993">
        <w:t xml:space="preserve"> it is a top-down imposition</w:t>
      </w:r>
      <w:r>
        <w:t xml:space="preserve">. </w:t>
      </w:r>
      <w:r w:rsidRPr="00545993">
        <w:t xml:space="preserve">I </w:t>
      </w:r>
      <w:r w:rsidR="00BD7DDB">
        <w:t>have</w:t>
      </w:r>
      <w:r w:rsidRPr="00545993">
        <w:t xml:space="preserve"> examples from the marine environment in places </w:t>
      </w:r>
      <w:r>
        <w:t xml:space="preserve">such as Lamlash Bay </w:t>
      </w:r>
      <w:r w:rsidRPr="00545993">
        <w:t>in Scotland</w:t>
      </w:r>
      <w:r w:rsidR="00BD7DDB">
        <w:t>,</w:t>
      </w:r>
      <w:r w:rsidRPr="00545993">
        <w:t xml:space="preserve"> where the community actively called for protected areas because their fish stocks were being run down.</w:t>
      </w:r>
    </w:p>
    <w:p w:rsidR="00AB76E9" w:rsidP="00AB76E9">
      <w:pPr>
        <w:pStyle w:val="Answer"/>
      </w:pPr>
      <w:r>
        <w:t>T</w:t>
      </w:r>
      <w:r w:rsidRPr="00545993">
        <w:t>o go back to what Elliot and Tom said about the democratic role of local communities in the future of their landscap</w:t>
      </w:r>
      <w:r>
        <w:t>es</w:t>
      </w:r>
      <w:r w:rsidRPr="00545993">
        <w:t xml:space="preserve"> </w:t>
      </w:r>
      <w:r>
        <w:t>and</w:t>
      </w:r>
      <w:r w:rsidRPr="00545993">
        <w:t xml:space="preserve"> how 30</w:t>
      </w:r>
      <w:r>
        <w:t>x</w:t>
      </w:r>
      <w:r w:rsidRPr="00545993">
        <w:t>30 interacts with that</w:t>
      </w:r>
      <w:r>
        <w:t>, it is critically important</w:t>
      </w:r>
      <w:r w:rsidRPr="00545993">
        <w:t xml:space="preserve"> for people to feel that 30</w:t>
      </w:r>
      <w:r>
        <w:t>x</w:t>
      </w:r>
      <w:r w:rsidRPr="00545993">
        <w:t>30 is not just a buzzword</w:t>
      </w:r>
      <w:r>
        <w:t>,</w:t>
      </w:r>
      <w:r w:rsidRPr="00545993">
        <w:t xml:space="preserve"> </w:t>
      </w:r>
      <w:r w:rsidRPr="00545993">
        <w:t>term</w:t>
      </w:r>
      <w:r w:rsidRPr="00545993">
        <w:t xml:space="preserve"> or target to meet</w:t>
      </w:r>
      <w:r>
        <w:t xml:space="preserve"> an</w:t>
      </w:r>
      <w:r w:rsidRPr="00545993">
        <w:t xml:space="preserve"> international </w:t>
      </w:r>
      <w:r w:rsidR="00BD7DDB">
        <w:t>commitment but</w:t>
      </w:r>
      <w:r w:rsidRPr="00545993">
        <w:t xml:space="preserve"> something for the benefit of people where they live. </w:t>
      </w:r>
      <w:r>
        <w:t>T</w:t>
      </w:r>
      <w:r w:rsidRPr="00545993">
        <w:t xml:space="preserve">here is a need for a much greater level of support and participation </w:t>
      </w:r>
      <w:r>
        <w:t>for</w:t>
      </w:r>
      <w:r w:rsidRPr="00545993">
        <w:t xml:space="preserve"> and by local communities for the purposes of achieving 30</w:t>
      </w:r>
      <w:r>
        <w:t>x</w:t>
      </w:r>
      <w:r w:rsidRPr="00545993">
        <w:t>30</w:t>
      </w:r>
      <w:r>
        <w:t>.</w:t>
      </w:r>
    </w:p>
    <w:p w:rsidR="00AB76E9" w:rsidP="00AB76E9">
      <w:pPr>
        <w:pStyle w:val="Answer"/>
      </w:pPr>
      <w:r>
        <w:t>L</w:t>
      </w:r>
      <w:r w:rsidRPr="00545993">
        <w:t xml:space="preserve">et us not forget about the other 70%. We do not want to create pockets of protection among areas </w:t>
      </w:r>
      <w:r>
        <w:t>that</w:t>
      </w:r>
      <w:r w:rsidRPr="00545993">
        <w:t xml:space="preserve"> have very poor levels of biodiversity</w:t>
      </w:r>
      <w:r>
        <w:t xml:space="preserve">; </w:t>
      </w:r>
      <w:r>
        <w:t>otherwise</w:t>
      </w:r>
      <w:r>
        <w:t xml:space="preserve"> we will just </w:t>
      </w:r>
      <w:r w:rsidRPr="00545993">
        <w:t>end up not having the connect</w:t>
      </w:r>
      <w:r>
        <w:t>ed</w:t>
      </w:r>
      <w:r w:rsidRPr="00545993">
        <w:t xml:space="preserve"> network we want to see. </w:t>
      </w:r>
      <w:r>
        <w:t>As Tom said, w</w:t>
      </w:r>
      <w:r w:rsidRPr="00545993">
        <w:t>e want nature recovery across all landscapes and areas, and 30</w:t>
      </w:r>
      <w:r>
        <w:t>x</w:t>
      </w:r>
      <w:r w:rsidRPr="00545993">
        <w:t>30 should be about protecting the crown jewels</w:t>
      </w:r>
      <w:r>
        <w:t xml:space="preserve">, the </w:t>
      </w:r>
      <w:r w:rsidRPr="00545993">
        <w:t>heart</w:t>
      </w:r>
      <w:r>
        <w:t xml:space="preserve"> </w:t>
      </w:r>
      <w:r w:rsidRPr="00545993">
        <w:t>and</w:t>
      </w:r>
      <w:r>
        <w:t xml:space="preserve"> </w:t>
      </w:r>
      <w:r w:rsidRPr="00545993">
        <w:t>soul</w:t>
      </w:r>
      <w:r>
        <w:t xml:space="preserve"> of </w:t>
      </w:r>
      <w:r w:rsidRPr="00545993">
        <w:t>areas. Those would be my initial recommendations</w:t>
      </w:r>
      <w:r>
        <w:t xml:space="preserve">. </w:t>
      </w:r>
      <w:r w:rsidRPr="00545993">
        <w:t>I defer to colleagues</w:t>
      </w:r>
      <w:r>
        <w:t xml:space="preserve"> for others</w:t>
      </w:r>
      <w:r w:rsidRPr="00545993">
        <w:t>.</w:t>
      </w:r>
    </w:p>
    <w:p w:rsidR="00AF07CF" w:rsidP="00AB76E9">
      <w:pPr>
        <w:pStyle w:val="Answer"/>
      </w:pPr>
      <w:r w:rsidRPr="00545993">
        <w:rPr>
          <w:b/>
          <w:i/>
        </w:rPr>
        <w:t>Elliot Chapman-Jones:</w:t>
      </w:r>
      <w:r>
        <w:t xml:space="preserve"> </w:t>
      </w:r>
      <w:r w:rsidRPr="00545993">
        <w:t xml:space="preserve">There are three big things that the </w:t>
      </w:r>
      <w:r>
        <w:t>G</w:t>
      </w:r>
      <w:r w:rsidRPr="00545993">
        <w:t>overnment need to get right if they are to achieve 30</w:t>
      </w:r>
      <w:r>
        <w:t>x</w:t>
      </w:r>
      <w:r w:rsidRPr="00545993">
        <w:t>30 properly. Overarching i</w:t>
      </w:r>
      <w:r>
        <w:t xml:space="preserve">t are Professor </w:t>
      </w:r>
      <w:r w:rsidRPr="00545993">
        <w:t xml:space="preserve">Sir John </w:t>
      </w:r>
      <w:r>
        <w:t xml:space="preserve">Lawton’s </w:t>
      </w:r>
      <w:r w:rsidRPr="00545993">
        <w:t>principle</w:t>
      </w:r>
      <w:r>
        <w:t>s</w:t>
      </w:r>
      <w:r w:rsidRPr="00545993">
        <w:t xml:space="preserve"> </w:t>
      </w:r>
      <w:r>
        <w:t>for</w:t>
      </w:r>
      <w:r w:rsidRPr="00545993">
        <w:t xml:space="preserve"> </w:t>
      </w:r>
      <w:r>
        <w:t>a</w:t>
      </w:r>
      <w:r w:rsidRPr="00545993">
        <w:t xml:space="preserve"> bigger</w:t>
      </w:r>
      <w:r>
        <w:t xml:space="preserve"> and</w:t>
      </w:r>
      <w:r w:rsidRPr="00545993">
        <w:t xml:space="preserve"> better joined</w:t>
      </w:r>
      <w:r>
        <w:noBreakHyphen/>
      </w:r>
      <w:r w:rsidRPr="00545993">
        <w:t>up ecological network</w:t>
      </w:r>
      <w:r>
        <w:t>. T</w:t>
      </w:r>
      <w:r w:rsidRPr="00545993">
        <w:t>here are three big thing</w:t>
      </w:r>
      <w:r>
        <w:t xml:space="preserve">s. The first is </w:t>
      </w:r>
      <w:r w:rsidRPr="00545993">
        <w:t>expanding and strengthening th</w:t>
      </w:r>
      <w:r>
        <w:t>e</w:t>
      </w:r>
      <w:r w:rsidRPr="00545993">
        <w:t xml:space="preserve"> network of protected sites. </w:t>
      </w:r>
      <w:r w:rsidRPr="00545993">
        <w:t>At the moment</w:t>
      </w:r>
      <w:r>
        <w:t>,</w:t>
      </w:r>
      <w:r w:rsidRPr="00545993">
        <w:t xml:space="preserve"> we have about 8% coverage of</w:t>
      </w:r>
      <w:r>
        <w:t xml:space="preserve"> SSSIs</w:t>
      </w:r>
      <w:r w:rsidRPr="00545993">
        <w:t xml:space="preserve"> in England. Unfortunately, about 38%</w:t>
      </w:r>
      <w:r>
        <w:t>—just over a third—</w:t>
      </w:r>
      <w:r w:rsidRPr="00545993">
        <w:t>are in a favourable condition</w:t>
      </w:r>
      <w:r>
        <w:t xml:space="preserve">, and we have been </w:t>
      </w:r>
      <w:r w:rsidRPr="00545993">
        <w:t>languishing at ab</w:t>
      </w:r>
      <w:r>
        <w:t>out</w:t>
      </w:r>
      <w:r w:rsidRPr="00545993">
        <w:t xml:space="preserve"> that figure for almost a decade</w:t>
      </w:r>
      <w:r>
        <w:t>. In</w:t>
      </w:r>
      <w:r w:rsidRPr="00545993">
        <w:t xml:space="preserve"> 2021</w:t>
      </w:r>
      <w:r>
        <w:t>,</w:t>
      </w:r>
      <w:r w:rsidRPr="00545993">
        <w:t xml:space="preserve"> 78% of our</w:t>
      </w:r>
      <w:r>
        <w:t xml:space="preserve"> SSSIs </w:t>
      </w:r>
      <w:r w:rsidRPr="00545993">
        <w:t>had not been monitored in over six years.</w:t>
      </w:r>
      <w:r>
        <w:t xml:space="preserve"> </w:t>
      </w:r>
    </w:p>
    <w:p w:rsidR="00AB76E9" w:rsidP="00AB76E9">
      <w:pPr>
        <w:pStyle w:val="Answer"/>
      </w:pPr>
      <w:r>
        <w:t>It</w:t>
      </w:r>
      <w:r w:rsidRPr="00545993">
        <w:t xml:space="preserve"> is about making sure that more of those sites have better management plans, getting them into better condition and making sure </w:t>
      </w:r>
      <w:r>
        <w:t xml:space="preserve">that </w:t>
      </w:r>
      <w:r w:rsidRPr="00545993">
        <w:t>we complete th</w:t>
      </w:r>
      <w:r>
        <w:t>e</w:t>
      </w:r>
      <w:r w:rsidRPr="00545993">
        <w:t xml:space="preserve"> network. The network is not yet complete; it should not just </w:t>
      </w:r>
      <w:r>
        <w:t xml:space="preserve">be sites </w:t>
      </w:r>
      <w:r w:rsidRPr="00545993">
        <w:t>representative of the sample</w:t>
      </w:r>
      <w:r>
        <w:t xml:space="preserve">. We should </w:t>
      </w:r>
      <w:r w:rsidRPr="00545993">
        <w:t>make sure that sites that meet the criteria for that level of protection are protected.</w:t>
      </w:r>
      <w:r>
        <w:t xml:space="preserve"> </w:t>
      </w:r>
      <w:r w:rsidRPr="00545993">
        <w:t>That will get us some way there.</w:t>
      </w:r>
    </w:p>
    <w:p w:rsidR="00AB76E9" w:rsidP="00AB76E9">
      <w:pPr>
        <w:pStyle w:val="Answer"/>
      </w:pPr>
      <w:r w:rsidRPr="00545993">
        <w:t xml:space="preserve">The next step they need to </w:t>
      </w:r>
      <w:r>
        <w:t>take</w:t>
      </w:r>
      <w:r w:rsidRPr="00545993">
        <w:t xml:space="preserve"> is strengthen</w:t>
      </w:r>
      <w:r>
        <w:t>ing</w:t>
      </w:r>
      <w:r w:rsidRPr="00545993">
        <w:t xml:space="preserve"> the designations for landscapes for nature, making sure that </w:t>
      </w:r>
      <w:r>
        <w:t xml:space="preserve">the </w:t>
      </w:r>
      <w:r w:rsidRPr="00545993">
        <w:t xml:space="preserve">existing designated </w:t>
      </w:r>
      <w:r w:rsidRPr="00545993">
        <w:t>landscapes</w:t>
      </w:r>
      <w:r>
        <w:t xml:space="preserve">—our national parks and </w:t>
      </w:r>
      <w:r w:rsidRPr="00545993">
        <w:t xml:space="preserve">areas of outstanding </w:t>
      </w:r>
      <w:r w:rsidRPr="00F7311C">
        <w:t>natural beauty</w:t>
      </w:r>
      <w:r>
        <w:t xml:space="preserve">—have </w:t>
      </w:r>
      <w:r w:rsidRPr="00F7311C">
        <w:t>a stronger emphasis on nature</w:t>
      </w:r>
      <w:r>
        <w:t>’s</w:t>
      </w:r>
      <w:r w:rsidRPr="00F7311C">
        <w:t xml:space="preserve"> recovery. Some of th</w:t>
      </w:r>
      <w:r>
        <w:t>o</w:t>
      </w:r>
      <w:r w:rsidRPr="00F7311C">
        <w:t xml:space="preserve">se things were set out in the </w:t>
      </w:r>
      <w:r w:rsidRPr="00AF07CF" w:rsidR="00AF07CF">
        <w:t>landscapes review</w:t>
      </w:r>
      <w:r w:rsidRPr="00F7311C" w:rsidR="00AF07CF">
        <w:t xml:space="preserve"> </w:t>
      </w:r>
      <w:r w:rsidRPr="00F7311C">
        <w:t xml:space="preserve">by Julian Glover. </w:t>
      </w:r>
      <w:r>
        <w:t>A</w:t>
      </w:r>
      <w:r w:rsidRPr="00F7311C">
        <w:t xml:space="preserve">nalysis by </w:t>
      </w:r>
      <w:r>
        <w:t>W</w:t>
      </w:r>
      <w:r w:rsidRPr="00F7311C">
        <w:t xml:space="preserve">ildlife and </w:t>
      </w:r>
      <w:r>
        <w:t>C</w:t>
      </w:r>
      <w:r w:rsidRPr="00F7311C">
        <w:t xml:space="preserve">ountryside </w:t>
      </w:r>
      <w:r>
        <w:t>L</w:t>
      </w:r>
      <w:r w:rsidRPr="00F7311C">
        <w:t>ink show</w:t>
      </w:r>
      <w:r>
        <w:t>s</w:t>
      </w:r>
      <w:r w:rsidRPr="00F7311C">
        <w:t xml:space="preserve"> that</w:t>
      </w:r>
      <w:r>
        <w:t>,</w:t>
      </w:r>
      <w:r w:rsidRPr="00F7311C">
        <w:t xml:space="preserve"> if we do that and give them a stronger duty </w:t>
      </w:r>
      <w:r w:rsidR="00D21055">
        <w:t>for</w:t>
      </w:r>
      <w:r w:rsidRPr="00F7311C">
        <w:t xml:space="preserve"> nature</w:t>
      </w:r>
      <w:r>
        <w:t>’s</w:t>
      </w:r>
      <w:r w:rsidRPr="00F7311C">
        <w:t xml:space="preserve"> recovery</w:t>
      </w:r>
      <w:r>
        <w:t>,</w:t>
      </w:r>
      <w:r w:rsidRPr="00F7311C">
        <w:t xml:space="preserve"> almost half of those sites can start to contribute to 30</w:t>
      </w:r>
      <w:r>
        <w:t>x</w:t>
      </w:r>
      <w:r w:rsidRPr="00F7311C">
        <w:t>30.</w:t>
      </w:r>
      <w:r>
        <w:t xml:space="preserve"> T</w:t>
      </w:r>
      <w:r w:rsidRPr="00F7311C">
        <w:t xml:space="preserve">he last piece of the jigsaw is what I talked about earlier: the new designation </w:t>
      </w:r>
      <w:r>
        <w:t>for</w:t>
      </w:r>
      <w:r w:rsidRPr="00F7311C">
        <w:t xml:space="preserve"> </w:t>
      </w:r>
      <w:r>
        <w:t>nature’s</w:t>
      </w:r>
      <w:r w:rsidRPr="00F7311C">
        <w:t xml:space="preserve"> recovery</w:t>
      </w:r>
      <w:r>
        <w:t xml:space="preserve"> and</w:t>
      </w:r>
      <w:r w:rsidRPr="00F7311C">
        <w:t xml:space="preserve"> protecting sites that we are investing in for nature</w:t>
      </w:r>
      <w:r>
        <w:t>’</w:t>
      </w:r>
      <w:r w:rsidRPr="00F7311C">
        <w:t>s recovery through a new wild belt designation</w:t>
      </w:r>
      <w:r>
        <w:t>.</w:t>
      </w:r>
    </w:p>
    <w:p w:rsidR="00AB76E9" w:rsidP="00AB76E9">
      <w:pPr>
        <w:pStyle w:val="Answer"/>
      </w:pPr>
      <w:r>
        <w:t>T</w:t>
      </w:r>
      <w:r w:rsidRPr="00F7311C">
        <w:t>here is a right way and wrong way to achieve 30</w:t>
      </w:r>
      <w:r>
        <w:t>x</w:t>
      </w:r>
      <w:r w:rsidRPr="00F7311C">
        <w:t xml:space="preserve">30. The right way is to do it properly </w:t>
      </w:r>
      <w:r>
        <w:t xml:space="preserve">by </w:t>
      </w:r>
      <w:r>
        <w:t xml:space="preserve">counting </w:t>
      </w:r>
      <w:r w:rsidRPr="00F7311C">
        <w:t>up</w:t>
      </w:r>
      <w:r w:rsidRPr="00F7311C">
        <w:t xml:space="preserve"> the figures and doing the hard work to make sure </w:t>
      </w:r>
      <w:r w:rsidR="00100EE9">
        <w:t xml:space="preserve">that </w:t>
      </w:r>
      <w:r w:rsidRPr="00F7311C">
        <w:t xml:space="preserve">we get </w:t>
      </w:r>
      <w:r>
        <w:t>to it</w:t>
      </w:r>
      <w:r w:rsidRPr="00F7311C">
        <w:t xml:space="preserve"> properly. The wrong way is to take </w:t>
      </w:r>
      <w:r>
        <w:t>a lines-on-the-map</w:t>
      </w:r>
      <w:r w:rsidRPr="00F7311C">
        <w:t xml:space="preserve"> approach. The </w:t>
      </w:r>
      <w:r>
        <w:t>G</w:t>
      </w:r>
      <w:r w:rsidRPr="00F7311C">
        <w:t>overnment have claimed repeatedly that we are already at 26%</w:t>
      </w:r>
      <w:r>
        <w:t>. T</w:t>
      </w:r>
      <w:r w:rsidRPr="00F7311C">
        <w:t>hat figure encompasses many of our national landscapes</w:t>
      </w:r>
      <w:r w:rsidR="00100EE9">
        <w:t>:</w:t>
      </w:r>
      <w:r>
        <w:t xml:space="preserve"> that is, our ANOBs </w:t>
      </w:r>
      <w:r w:rsidRPr="00B63DFE">
        <w:t>and national parks. They are not primarily designated for nature so should not be counted towards 30</w:t>
      </w:r>
      <w:r>
        <w:t>x</w:t>
      </w:r>
      <w:r w:rsidRPr="00B63DFE">
        <w:t>30</w:t>
      </w:r>
      <w:r>
        <w:t>. I</w:t>
      </w:r>
      <w:r w:rsidRPr="00B63DFE">
        <w:t>f they strengthen their duty</w:t>
      </w:r>
      <w:r w:rsidR="005D1F54">
        <w:t>,</w:t>
      </w:r>
      <w:r w:rsidRPr="00B63DFE">
        <w:t xml:space="preserve"> they can </w:t>
      </w:r>
      <w:r>
        <w:t>be,</w:t>
      </w:r>
      <w:r w:rsidRPr="00B63DFE">
        <w:t xml:space="preserve"> but the</w:t>
      </w:r>
      <w:r>
        <w:t>y a</w:t>
      </w:r>
      <w:r w:rsidRPr="00B63DFE">
        <w:t xml:space="preserve">re not there </w:t>
      </w:r>
      <w:r w:rsidRPr="00B63DFE">
        <w:t>at the moment</w:t>
      </w:r>
      <w:r>
        <w:t>.</w:t>
      </w:r>
    </w:p>
    <w:p w:rsidR="00AB76E9" w:rsidP="00AB76E9">
      <w:pPr>
        <w:pStyle w:val="Answer"/>
      </w:pPr>
      <w:r>
        <w:t>I</w:t>
      </w:r>
      <w:r w:rsidRPr="00B63DFE">
        <w:t>f we get this right</w:t>
      </w:r>
      <w:r>
        <w:t>,</w:t>
      </w:r>
      <w:r w:rsidRPr="00B63DFE">
        <w:t xml:space="preserve"> we can inspire international action across the globe as well.</w:t>
      </w:r>
      <w:r>
        <w:t xml:space="preserve"> The 30x30 target </w:t>
      </w:r>
      <w:r w:rsidRPr="00B63DFE">
        <w:t xml:space="preserve">will be discussed at the </w:t>
      </w:r>
      <w:r>
        <w:t>C</w:t>
      </w:r>
      <w:r w:rsidRPr="00B63DFE">
        <w:t xml:space="preserve">onvention on </w:t>
      </w:r>
      <w:r>
        <w:t>B</w:t>
      </w:r>
      <w:r w:rsidRPr="00B63DFE">
        <w:t xml:space="preserve">iological </w:t>
      </w:r>
      <w:r>
        <w:t>D</w:t>
      </w:r>
      <w:r w:rsidRPr="00B63DFE">
        <w:t>iversity</w:t>
      </w:r>
      <w:r>
        <w:t>, which is the</w:t>
      </w:r>
      <w:r w:rsidRPr="00B63DFE">
        <w:t xml:space="preserve"> nature</w:t>
      </w:r>
      <w:r>
        <w:t xml:space="preserve"> COP </w:t>
      </w:r>
      <w:r w:rsidRPr="00B63DFE">
        <w:t>to what</w:t>
      </w:r>
      <w:r>
        <w:t xml:space="preserve"> COP 26 </w:t>
      </w:r>
      <w:r w:rsidRPr="00B63DFE">
        <w:t>was to climate</w:t>
      </w:r>
      <w:r>
        <w:t>. We</w:t>
      </w:r>
      <w:r w:rsidRPr="00B63DFE">
        <w:t xml:space="preserve"> can inspire other countries to do the same thing</w:t>
      </w:r>
      <w:r>
        <w:t>.</w:t>
      </w:r>
      <w:r w:rsidRPr="00B63DFE">
        <w:t xml:space="preserve"> </w:t>
      </w:r>
      <w:r>
        <w:t>I</w:t>
      </w:r>
      <w:r w:rsidRPr="00B63DFE">
        <w:t>f we try to cook the books and cut the figures slightly</w:t>
      </w:r>
      <w:r>
        <w:t>,</w:t>
      </w:r>
      <w:r w:rsidRPr="00B63DFE">
        <w:t xml:space="preserve"> we might get to the lowest common denominator</w:t>
      </w:r>
      <w:r>
        <w:t>.</w:t>
      </w:r>
    </w:p>
    <w:p w:rsidR="003D4D64" w:rsidP="00AB76E9">
      <w:pPr>
        <w:pStyle w:val="Answer"/>
      </w:pPr>
      <w:r w:rsidRPr="00B63DFE">
        <w:rPr>
          <w:b/>
          <w:i/>
        </w:rPr>
        <w:t>Tom Lancaster:</w:t>
      </w:r>
      <w:r>
        <w:t xml:space="preserve"> It is all of that. In particular, the abiding problem w</w:t>
      </w:r>
      <w:r w:rsidRPr="00B63DFE">
        <w:t xml:space="preserve">ith protected areas is translating protection into effective management for all the reasons Elliot and Alec have run through. </w:t>
      </w:r>
      <w:r>
        <w:t xml:space="preserve">Some </w:t>
      </w:r>
      <w:r w:rsidRPr="00B63DFE">
        <w:t xml:space="preserve">analysis </w:t>
      </w:r>
      <w:r>
        <w:t>that</w:t>
      </w:r>
      <w:r w:rsidRPr="00B63DFE">
        <w:t xml:space="preserve"> our scientist</w:t>
      </w:r>
      <w:r>
        <w:t>s</w:t>
      </w:r>
      <w:r w:rsidRPr="00B63DFE">
        <w:t xml:space="preserve"> produced found that in reality only about 4.9% of England and the UK </w:t>
      </w:r>
      <w:r>
        <w:t>is</w:t>
      </w:r>
      <w:r w:rsidRPr="00B63DFE">
        <w:t xml:space="preserve"> protected</w:t>
      </w:r>
      <w:r>
        <w:t xml:space="preserve"> effectively now</w:t>
      </w:r>
      <w:r w:rsidRPr="00B63DFE">
        <w:t xml:space="preserve"> for nature</w:t>
      </w:r>
      <w:r>
        <w:t>,</w:t>
      </w:r>
      <w:r w:rsidRPr="00B63DFE">
        <w:t xml:space="preserve"> largely as a function of some</w:t>
      </w:r>
      <w:r>
        <w:t xml:space="preserve"> of the </w:t>
      </w:r>
      <w:r w:rsidRPr="00B63DFE">
        <w:t>thing</w:t>
      </w:r>
      <w:r>
        <w:t>s</w:t>
      </w:r>
      <w:r w:rsidRPr="00B63DFE">
        <w:t xml:space="preserve"> Elliot mentioned</w:t>
      </w:r>
      <w:r>
        <w:t xml:space="preserve">, such as </w:t>
      </w:r>
      <w:r w:rsidRPr="00B63DFE">
        <w:t>lack of monitoring</w:t>
      </w:r>
      <w:r>
        <w:t xml:space="preserve"> and</w:t>
      </w:r>
      <w:r w:rsidRPr="00B63DFE">
        <w:t xml:space="preserve"> </w:t>
      </w:r>
      <w:r w:rsidRPr="00B63DFE">
        <w:t xml:space="preserve">poor </w:t>
      </w:r>
      <w:r>
        <w:t>quality</w:t>
      </w:r>
      <w:r>
        <w:t xml:space="preserve"> </w:t>
      </w:r>
      <w:r w:rsidRPr="00B63DFE">
        <w:t>condition</w:t>
      </w:r>
      <w:r>
        <w:t xml:space="preserve">. </w:t>
      </w:r>
    </w:p>
    <w:p w:rsidR="00AB76E9" w:rsidP="00AB76E9">
      <w:pPr>
        <w:pStyle w:val="Answer"/>
      </w:pPr>
      <w:r>
        <w:t xml:space="preserve">That is </w:t>
      </w:r>
      <w:r w:rsidRPr="00B63DFE">
        <w:t xml:space="preserve">one </w:t>
      </w:r>
      <w:r w:rsidR="003D4D64">
        <w:t>reason why</w:t>
      </w:r>
      <w:r w:rsidRPr="00B63DFE">
        <w:t xml:space="preserve"> we are so concerned about the</w:t>
      </w:r>
      <w:r>
        <w:t>re not being a</w:t>
      </w:r>
      <w:r w:rsidRPr="00B63DFE">
        <w:t xml:space="preserve"> condition target in the targets proposals currently out for consultation</w:t>
      </w:r>
      <w:r>
        <w:t xml:space="preserve">. Condition </w:t>
      </w:r>
      <w:r w:rsidRPr="00B63DFE">
        <w:t>targets for</w:t>
      </w:r>
      <w:r>
        <w:t xml:space="preserve"> SSSIs have been </w:t>
      </w:r>
      <w:r w:rsidRPr="00B63DFE">
        <w:t xml:space="preserve">one of the ways we have driven investment in protected areas through schemes </w:t>
      </w:r>
      <w:r>
        <w:t>such as</w:t>
      </w:r>
      <w:r w:rsidRPr="00B63DFE">
        <w:t xml:space="preserve"> </w:t>
      </w:r>
      <w:r>
        <w:t>a</w:t>
      </w:r>
      <w:r w:rsidRPr="00B63DFE">
        <w:t>gri</w:t>
      </w:r>
      <w:r w:rsidRPr="00B63DFE">
        <w:t>-</w:t>
      </w:r>
      <w:r>
        <w:t xml:space="preserve">grant schemes, in particular high-level </w:t>
      </w:r>
      <w:r w:rsidRPr="00B63DFE">
        <w:t>stewardship</w:t>
      </w:r>
      <w:r>
        <w:t>. If</w:t>
      </w:r>
      <w:r w:rsidRPr="00B63DFE">
        <w:t xml:space="preserve"> we do not have</w:t>
      </w:r>
      <w:r>
        <w:t xml:space="preserve"> a</w:t>
      </w:r>
      <w:r w:rsidRPr="00B63DFE">
        <w:t xml:space="preserve"> statutory condition target under the </w:t>
      </w:r>
      <w:r>
        <w:t>E</w:t>
      </w:r>
      <w:r w:rsidRPr="00B63DFE">
        <w:t xml:space="preserve">nvironment </w:t>
      </w:r>
      <w:r>
        <w:t>Act</w:t>
      </w:r>
      <w:r w:rsidRPr="00B63DFE">
        <w:t xml:space="preserve"> for</w:t>
      </w:r>
      <w:r>
        <w:t xml:space="preserve"> SSSIs, </w:t>
      </w:r>
      <w:r w:rsidRPr="00B63DFE">
        <w:t xml:space="preserve">it will massively reduce the imperative </w:t>
      </w:r>
      <w:r>
        <w:t>for G</w:t>
      </w:r>
      <w:r w:rsidRPr="00B63DFE">
        <w:t>overnment</w:t>
      </w:r>
      <w:r>
        <w:t>s</w:t>
      </w:r>
      <w:r w:rsidRPr="00B63DFE">
        <w:t xml:space="preserve"> now and in the future to invest in them and</w:t>
      </w:r>
      <w:r>
        <w:t>,</w:t>
      </w:r>
      <w:r w:rsidRPr="00B63DFE">
        <w:t xml:space="preserve"> therefore</w:t>
      </w:r>
      <w:r>
        <w:t>,</w:t>
      </w:r>
      <w:r w:rsidRPr="00B63DFE">
        <w:t xml:space="preserve"> </w:t>
      </w:r>
      <w:r>
        <w:t xml:space="preserve">will </w:t>
      </w:r>
      <w:r w:rsidRPr="00B63DFE">
        <w:t>exacerbate th</w:t>
      </w:r>
      <w:r>
        <w:t>e</w:t>
      </w:r>
      <w:r w:rsidRPr="00B63DFE">
        <w:t xml:space="preserve"> problem we have always had in translating protection into effective management</w:t>
      </w:r>
      <w:r>
        <w:t>.</w:t>
      </w:r>
    </w:p>
    <w:p w:rsidR="00AB76E9" w:rsidP="00AB76E9">
      <w:pPr>
        <w:pStyle w:val="Answer"/>
      </w:pPr>
      <w:r>
        <w:t>O</w:t>
      </w:r>
      <w:r w:rsidRPr="00B63DFE">
        <w:t>ne of the other specific things</w:t>
      </w:r>
      <w:r>
        <w:t xml:space="preserve"> on</w:t>
      </w:r>
      <w:r w:rsidRPr="00B63DFE">
        <w:t xml:space="preserve"> public policy </w:t>
      </w:r>
      <w:r>
        <w:t xml:space="preserve">for </w:t>
      </w:r>
      <w:r w:rsidRPr="00B63DFE">
        <w:t>protected areas is the problem of permanence of change. If we are thinking about designating new areas</w:t>
      </w:r>
      <w:r>
        <w:t>,</w:t>
      </w:r>
      <w:r w:rsidRPr="00B63DFE">
        <w:t xml:space="preserve"> or even creating new habitats</w:t>
      </w:r>
      <w:r>
        <w:t>,</w:t>
      </w:r>
      <w:r w:rsidRPr="00B63DFE">
        <w:t xml:space="preserve"> and counting th</w:t>
      </w:r>
      <w:r>
        <w:t>em</w:t>
      </w:r>
      <w:r w:rsidRPr="00B63DFE">
        <w:t xml:space="preserve"> towards th</w:t>
      </w:r>
      <w:r>
        <w:t xml:space="preserve">e </w:t>
      </w:r>
      <w:r w:rsidRPr="00B63DFE">
        <w:t>30</w:t>
      </w:r>
      <w:r>
        <w:t>x</w:t>
      </w:r>
      <w:r w:rsidRPr="00B63DFE">
        <w:t>30 target</w:t>
      </w:r>
      <w:r>
        <w:t>, h</w:t>
      </w:r>
      <w:r w:rsidRPr="00B63DFE">
        <w:t xml:space="preserve">ow </w:t>
      </w:r>
      <w:r>
        <w:t>do we</w:t>
      </w:r>
      <w:r w:rsidRPr="00B63DFE">
        <w:t xml:space="preserve"> ensure that </w:t>
      </w:r>
      <w:r>
        <w:t>i</w:t>
      </w:r>
      <w:r w:rsidRPr="00B63DFE">
        <w:t>t is a permanent protection</w:t>
      </w:r>
      <w:r>
        <w:t xml:space="preserve">? </w:t>
      </w:r>
      <w:r w:rsidRPr="00B63DFE">
        <w:t xml:space="preserve">Elliot already mentioned the fact that habitats created under biodiversity net gain have a 30-year limit. Sometimes habitats created under </w:t>
      </w:r>
      <w:r w:rsidRPr="00B63DFE">
        <w:t>agr</w:t>
      </w:r>
      <w:r>
        <w:t>i</w:t>
      </w:r>
      <w:r>
        <w:t>-</w:t>
      </w:r>
      <w:r w:rsidRPr="00B63DFE">
        <w:t>environment schemes a</w:t>
      </w:r>
      <w:r>
        <w:t>re</w:t>
      </w:r>
      <w:r w:rsidRPr="00B63DFE">
        <w:t xml:space="preserve"> counted towards these sorts of targets while th</w:t>
      </w:r>
      <w:r>
        <w:t>ey</w:t>
      </w:r>
      <w:r w:rsidRPr="00B63DFE">
        <w:t xml:space="preserve"> can be guaranteed</w:t>
      </w:r>
      <w:r>
        <w:t xml:space="preserve"> only for</w:t>
      </w:r>
      <w:r w:rsidRPr="00B63DFE">
        <w:t xml:space="preserve"> the lifetime of the agreement, which might be </w:t>
      </w:r>
      <w:r>
        <w:t>three or</w:t>
      </w:r>
      <w:r w:rsidRPr="00B63DFE">
        <w:t xml:space="preserve"> five </w:t>
      </w:r>
      <w:r>
        <w:t xml:space="preserve">years, </w:t>
      </w:r>
      <w:r w:rsidRPr="00B63DFE">
        <w:t xml:space="preserve">or </w:t>
      </w:r>
      <w:r>
        <w:t>10</w:t>
      </w:r>
      <w:r w:rsidRPr="00B63DFE">
        <w:t xml:space="preserve"> years at most.</w:t>
      </w:r>
    </w:p>
    <w:p w:rsidR="00AB76E9" w:rsidP="00AB76E9">
      <w:pPr>
        <w:pStyle w:val="Answer"/>
      </w:pPr>
      <w:r>
        <w:t xml:space="preserve">It is a matter of </w:t>
      </w:r>
      <w:r w:rsidRPr="00B63DFE">
        <w:t>thinking about how we can use covenants, for example, to ensure the permanent protection of some of the habitats and areas that</w:t>
      </w:r>
      <w:r>
        <w:t xml:space="preserve"> are</w:t>
      </w:r>
      <w:r w:rsidRPr="00B63DFE">
        <w:t xml:space="preserve"> counted towards th</w:t>
      </w:r>
      <w:r>
        <w:t>e</w:t>
      </w:r>
      <w:r w:rsidRPr="00B63DFE">
        <w:t xml:space="preserve"> 30</w:t>
      </w:r>
      <w:r>
        <w:t>x</w:t>
      </w:r>
      <w:r w:rsidRPr="00B63DFE">
        <w:t>30 target</w:t>
      </w:r>
      <w:r>
        <w:t>,</w:t>
      </w:r>
      <w:r w:rsidRPr="00B63DFE">
        <w:t xml:space="preserve"> and how we can improve the regulatory system within land use, which is </w:t>
      </w:r>
      <w:r w:rsidRPr="00B63DFE">
        <w:t>pretty threadbare</w:t>
      </w:r>
      <w:r w:rsidRPr="00B63DFE">
        <w:t xml:space="preserve"> at the moment if you think about how ineffective agriculture and forestry</w:t>
      </w:r>
      <w:r>
        <w:t xml:space="preserve"> EIA </w:t>
      </w:r>
      <w:r w:rsidRPr="00B63DFE">
        <w:t>regulations have been</w:t>
      </w:r>
      <w:r>
        <w:t xml:space="preserve">. The </w:t>
      </w:r>
      <w:r w:rsidRPr="00B63DFE">
        <w:t>permanence for change point is a</w:t>
      </w:r>
      <w:r>
        <w:t xml:space="preserve"> knotty</w:t>
      </w:r>
      <w:r w:rsidRPr="00B63DFE">
        <w:t xml:space="preserve"> policy problem</w:t>
      </w:r>
      <w:r>
        <w:t>,</w:t>
      </w:r>
      <w:r w:rsidRPr="00B63DFE">
        <w:t xml:space="preserve"> but one that cannot be avoided if we</w:t>
      </w:r>
      <w:r>
        <w:t xml:space="preserve"> are </w:t>
      </w:r>
      <w:r w:rsidRPr="00B63DFE">
        <w:t>serious about our global leader credentials when it comes to 30</w:t>
      </w:r>
      <w:r>
        <w:t>x</w:t>
      </w:r>
      <w:r w:rsidRPr="00B63DFE">
        <w:t>30.</w:t>
      </w:r>
    </w:p>
    <w:p w:rsidR="00AB76E9" w:rsidP="00AB76E9">
      <w:pPr>
        <w:pStyle w:val="Remark"/>
      </w:pPr>
      <w:r w:rsidRPr="005B1B24">
        <w:rPr>
          <w:b/>
        </w:rPr>
        <w:t>The Chair:</w:t>
      </w:r>
      <w:r>
        <w:t xml:space="preserve"> </w:t>
      </w:r>
      <w:r w:rsidRPr="00B63DFE">
        <w:t xml:space="preserve">How do we achieve local living landscapes around towns? A lot of the national parks are </w:t>
      </w:r>
      <w:r w:rsidRPr="00B63DFE">
        <w:t>pretty remote</w:t>
      </w:r>
      <w:r w:rsidRPr="00B63DFE">
        <w:t>. How do we achieve more localised schemes? Is t</w:t>
      </w:r>
      <w:r>
        <w:t>here</w:t>
      </w:r>
      <w:r w:rsidRPr="00B63DFE">
        <w:t xml:space="preserve"> a way of doing that </w:t>
      </w:r>
      <w:r w:rsidRPr="00B63DFE">
        <w:t>at the moment</w:t>
      </w:r>
      <w:r w:rsidRPr="00B63DFE">
        <w:t>?</w:t>
      </w:r>
    </w:p>
    <w:p w:rsidR="00AB76E9" w:rsidP="00AB76E9">
      <w:pPr>
        <w:pStyle w:val="Answer"/>
      </w:pPr>
      <w:r w:rsidRPr="00B63DFE">
        <w:rPr>
          <w:b/>
          <w:i/>
        </w:rPr>
        <w:t>Elliot Chapman-Jones:</w:t>
      </w:r>
      <w:r>
        <w:t xml:space="preserve"> O</w:t>
      </w:r>
      <w:r w:rsidRPr="00B63DFE">
        <w:t>ne of the important factor</w:t>
      </w:r>
      <w:r>
        <w:t>s will be</w:t>
      </w:r>
      <w:r w:rsidRPr="00B63DFE">
        <w:t xml:space="preserve"> green infrastructure strategies to increase the amount of local access</w:t>
      </w:r>
      <w:r>
        <w:t>ible</w:t>
      </w:r>
      <w:r w:rsidRPr="00B63DFE">
        <w:t xml:space="preserve"> green space</w:t>
      </w:r>
      <w:r>
        <w:t>. T</w:t>
      </w:r>
      <w:r w:rsidRPr="00B63DFE">
        <w:t>he</w:t>
      </w:r>
      <w:r>
        <w:t>y</w:t>
      </w:r>
      <w:r w:rsidRPr="00B63DFE">
        <w:t xml:space="preserve"> can work with local nature recovery strategies to map the best areas. We talked earlier about multifunctional approaches. If you t</w:t>
      </w:r>
      <w:r>
        <w:t>ook</w:t>
      </w:r>
      <w:r w:rsidRPr="00B63DFE">
        <w:t xml:space="preserve"> your local </w:t>
      </w:r>
      <w:r>
        <w:t xml:space="preserve">nature </w:t>
      </w:r>
      <w:r w:rsidRPr="00B63DFE">
        <w:t>recovery strategy and overlaid it with indices of deprivation, health inequali</w:t>
      </w:r>
      <w:r>
        <w:t>ties or</w:t>
      </w:r>
      <w:r w:rsidRPr="00B63DFE">
        <w:t xml:space="preserve"> lack of access to green space, you </w:t>
      </w:r>
      <w:r>
        <w:t>would clearly see</w:t>
      </w:r>
      <w:r w:rsidRPr="00B63DFE">
        <w:t xml:space="preserve"> the areas </w:t>
      </w:r>
      <w:r>
        <w:t>where</w:t>
      </w:r>
      <w:r w:rsidRPr="00B63DFE">
        <w:t xml:space="preserve"> it </w:t>
      </w:r>
      <w:r>
        <w:t>was</w:t>
      </w:r>
      <w:r w:rsidRPr="00B63DFE">
        <w:t xml:space="preserve"> most important to intervene to ensure that people have good</w:t>
      </w:r>
      <w:r>
        <w:t>-</w:t>
      </w:r>
      <w:r w:rsidRPr="00B63DFE">
        <w:t>quality access to nature. As we know, this has massive impacts on people</w:t>
      </w:r>
      <w:r>
        <w:t>’</w:t>
      </w:r>
      <w:r w:rsidRPr="00B63DFE">
        <w:t>s mental health as well as their physical health</w:t>
      </w:r>
      <w:r>
        <w:t>,</w:t>
      </w:r>
      <w:r w:rsidRPr="00B63DFE">
        <w:t xml:space="preserve"> such as preventable diseases</w:t>
      </w:r>
      <w:r>
        <w:t xml:space="preserve"> </w:t>
      </w:r>
      <w:r w:rsidR="00670AA1">
        <w:t>like</w:t>
      </w:r>
      <w:r w:rsidRPr="00B63DFE">
        <w:t xml:space="preserve"> obesity and heart disease</w:t>
      </w:r>
      <w:r>
        <w:t>. T</w:t>
      </w:r>
      <w:r w:rsidRPr="00B63DFE">
        <w:t xml:space="preserve">he most deprived communities </w:t>
      </w:r>
      <w:r>
        <w:t xml:space="preserve">have </w:t>
      </w:r>
      <w:r w:rsidRPr="00B63DFE">
        <w:t>the least access to green space</w:t>
      </w:r>
      <w:r>
        <w:t xml:space="preserve">; they have nine times </w:t>
      </w:r>
      <w:r w:rsidRPr="00B63DFE">
        <w:t>less access to green space th</w:t>
      </w:r>
      <w:r>
        <w:t>a</w:t>
      </w:r>
      <w:r w:rsidRPr="00B63DFE">
        <w:t>n the wealthiest communities</w:t>
      </w:r>
      <w:r>
        <w:t>.</w:t>
      </w:r>
    </w:p>
    <w:p w:rsidR="00AB76E9" w:rsidRPr="00CC5E55" w:rsidP="00AB76E9">
      <w:pPr>
        <w:pStyle w:val="Answer"/>
      </w:pPr>
      <w:r>
        <w:t>You could take</w:t>
      </w:r>
      <w:r w:rsidRPr="00B63DFE">
        <w:t xml:space="preserve"> areas of existing nature and overlap them with access to natur</w:t>
      </w:r>
      <w:r>
        <w:t>e. One was done by P</w:t>
      </w:r>
      <w:r w:rsidRPr="00B63DFE">
        <w:t xml:space="preserve">ublic </w:t>
      </w:r>
      <w:r>
        <w:t>H</w:t>
      </w:r>
      <w:r w:rsidRPr="00B63DFE">
        <w:t>ealth Dorset</w:t>
      </w:r>
      <w:r>
        <w:t>,</w:t>
      </w:r>
      <w:r w:rsidRPr="00B63DFE">
        <w:t xml:space="preserve"> which worked with its integrated care partnership</w:t>
      </w:r>
      <w:r>
        <w:t>. They</w:t>
      </w:r>
      <w:r w:rsidRPr="00B63DFE">
        <w:t xml:space="preserve"> used</w:t>
      </w:r>
      <w:r>
        <w:t xml:space="preserve"> the World Health Organization</w:t>
      </w:r>
      <w:r w:rsidRPr="00B63DFE">
        <w:t xml:space="preserve"> </w:t>
      </w:r>
      <w:r w:rsidRPr="00CC5E55">
        <w:t>definition of access to green space standards</w:t>
      </w:r>
      <w:r>
        <w:t>,</w:t>
      </w:r>
      <w:r w:rsidRPr="00CC5E55">
        <w:t xml:space="preserve"> which</w:t>
      </w:r>
      <w:r>
        <w:t xml:space="preserve"> is 0.5 hectares of </w:t>
      </w:r>
      <w:r w:rsidRPr="00CC5E55">
        <w:t>nature-rich green space within 300 metres of people</w:t>
      </w:r>
      <w:r>
        <w:t>’</w:t>
      </w:r>
      <w:r w:rsidRPr="00CC5E55">
        <w:t>s homes. They found that only 43% of people in Dorset had that near them</w:t>
      </w:r>
      <w:r>
        <w:t>, so o</w:t>
      </w:r>
      <w:r w:rsidRPr="00CC5E55">
        <w:t xml:space="preserve">ver half </w:t>
      </w:r>
      <w:r>
        <w:t xml:space="preserve">of </w:t>
      </w:r>
      <w:r w:rsidRPr="00CC5E55">
        <w:t>the community does not have close</w:t>
      </w:r>
      <w:r>
        <w:t xml:space="preserve"> </w:t>
      </w:r>
      <w:r w:rsidRPr="00CC5E55">
        <w:t>access to green space</w:t>
      </w:r>
      <w:r>
        <w:t>. T</w:t>
      </w:r>
      <w:r w:rsidRPr="00CC5E55">
        <w:t>he importance of these spaces to people</w:t>
      </w:r>
      <w:r>
        <w:t xml:space="preserve"> was shown up </w:t>
      </w:r>
      <w:r w:rsidRPr="00CC5E55">
        <w:t xml:space="preserve">massively during the pandemic. </w:t>
      </w:r>
      <w:r>
        <w:t>M</w:t>
      </w:r>
      <w:r w:rsidRPr="00CC5E55">
        <w:t xml:space="preserve">andating local </w:t>
      </w:r>
      <w:r>
        <w:t xml:space="preserve">authorities or local </w:t>
      </w:r>
      <w:r w:rsidRPr="00CC5E55">
        <w:t>planning authorities to have green infrastructure standards</w:t>
      </w:r>
      <w:r>
        <w:t>,</w:t>
      </w:r>
      <w:r w:rsidRPr="00CC5E55">
        <w:t xml:space="preserve"> and to have all public bodies contribut</w:t>
      </w:r>
      <w:r>
        <w:t>ing</w:t>
      </w:r>
      <w:r w:rsidRPr="00CC5E55">
        <w:t xml:space="preserve"> to them</w:t>
      </w:r>
      <w:r>
        <w:t>,</w:t>
      </w:r>
      <w:r w:rsidRPr="00CC5E55">
        <w:t xml:space="preserve"> </w:t>
      </w:r>
      <w:r>
        <w:t xml:space="preserve">is important, </w:t>
      </w:r>
      <w:r w:rsidRPr="00CC5E55">
        <w:t>as well as housing developers contribut</w:t>
      </w:r>
      <w:r>
        <w:t>ing</w:t>
      </w:r>
      <w:r w:rsidRPr="00CC5E55">
        <w:t xml:space="preserve"> to green infrastructure strategies</w:t>
      </w:r>
      <w:r>
        <w:t xml:space="preserve">. It </w:t>
      </w:r>
      <w:r w:rsidRPr="00CC5E55">
        <w:t xml:space="preserve">aligns with the </w:t>
      </w:r>
      <w:r>
        <w:t>G</w:t>
      </w:r>
      <w:r w:rsidRPr="00CC5E55">
        <w:t>overnment</w:t>
      </w:r>
      <w:r>
        <w:t>’s</w:t>
      </w:r>
      <w:r w:rsidRPr="00CC5E55">
        <w:t xml:space="preserve"> levelling</w:t>
      </w:r>
      <w:r>
        <w:noBreakHyphen/>
      </w:r>
      <w:r w:rsidRPr="00CC5E55">
        <w:t xml:space="preserve">up agenda and </w:t>
      </w:r>
      <w:r>
        <w:t xml:space="preserve">their </w:t>
      </w:r>
      <w:r w:rsidRPr="00CC5E55">
        <w:t>future levelling</w:t>
      </w:r>
      <w:r>
        <w:t>-</w:t>
      </w:r>
      <w:r w:rsidRPr="00CC5E55">
        <w:t xml:space="preserve">up and planning plans. </w:t>
      </w:r>
    </w:p>
    <w:p w:rsidR="00AB76E9" w:rsidP="00AB76E9">
      <w:pPr>
        <w:pStyle w:val="Answer"/>
      </w:pPr>
      <w:r w:rsidRPr="00CC5E55">
        <w:t>There are a couple of other ways we can do this. One is through the levelling</w:t>
      </w:r>
      <w:r>
        <w:t>-</w:t>
      </w:r>
      <w:r w:rsidRPr="00CC5E55">
        <w:t>up funds</w:t>
      </w:r>
      <w:r>
        <w:t>,</w:t>
      </w:r>
      <w:r w:rsidRPr="00CC5E55">
        <w:t xml:space="preserve"> making sure that a green infrastructure can be invested in through </w:t>
      </w:r>
      <w:r>
        <w:t>those funds</w:t>
      </w:r>
      <w:r w:rsidRPr="00CC5E55">
        <w:t xml:space="preserve"> to ensure </w:t>
      </w:r>
      <w:r>
        <w:t xml:space="preserve">that </w:t>
      </w:r>
      <w:r w:rsidRPr="00CC5E55">
        <w:t>we have more green infrastructure on people</w:t>
      </w:r>
      <w:r>
        <w:t>’</w:t>
      </w:r>
      <w:r w:rsidRPr="00CC5E55">
        <w:t>s doorstep.</w:t>
      </w:r>
      <w:r>
        <w:t xml:space="preserve"> </w:t>
      </w:r>
      <w:r w:rsidRPr="00CC5E55">
        <w:t xml:space="preserve">The other </w:t>
      </w:r>
      <w:r>
        <w:t>thing</w:t>
      </w:r>
      <w:r w:rsidRPr="00CC5E55">
        <w:t xml:space="preserve"> is</w:t>
      </w:r>
      <w:r>
        <w:t xml:space="preserve"> the</w:t>
      </w:r>
      <w:r w:rsidRPr="00CC5E55">
        <w:t xml:space="preserve"> re</w:t>
      </w:r>
      <w:r>
        <w:t>-</w:t>
      </w:r>
      <w:r w:rsidRPr="00CC5E55">
        <w:t xml:space="preserve">creation of a target for access to green space. </w:t>
      </w:r>
      <w:r>
        <w:t>U</w:t>
      </w:r>
      <w:r w:rsidRPr="00CC5E55">
        <w:t xml:space="preserve">nder the </w:t>
      </w:r>
      <w:r>
        <w:t>E</w:t>
      </w:r>
      <w:r w:rsidRPr="00CC5E55">
        <w:t xml:space="preserve">nvironment </w:t>
      </w:r>
      <w:r>
        <w:t>A</w:t>
      </w:r>
      <w:r w:rsidRPr="00CC5E55">
        <w:t>ct targets framework</w:t>
      </w:r>
      <w:r>
        <w:t>, t</w:t>
      </w:r>
      <w:r w:rsidRPr="00CC5E55">
        <w:t xml:space="preserve">he </w:t>
      </w:r>
      <w:r>
        <w:t>G</w:t>
      </w:r>
      <w:r w:rsidRPr="00CC5E55">
        <w:t>overnment could easily set a target for naturally accessible green space on people</w:t>
      </w:r>
      <w:r>
        <w:t>’</w:t>
      </w:r>
      <w:r w:rsidRPr="00CC5E55">
        <w:t>s doorstep to set a long-term driver of how we get nature on people</w:t>
      </w:r>
      <w:r>
        <w:t>’</w:t>
      </w:r>
      <w:r w:rsidRPr="00CC5E55">
        <w:t>s doorstep.</w:t>
      </w:r>
    </w:p>
    <w:p w:rsidR="00AB76E9" w:rsidP="00AB76E9">
      <w:pPr>
        <w:pStyle w:val="Answer"/>
      </w:pPr>
      <w:r w:rsidRPr="00CC5E55">
        <w:rPr>
          <w:b/>
          <w:i/>
        </w:rPr>
        <w:t>Tom Lancaster:</w:t>
      </w:r>
      <w:r>
        <w:t xml:space="preserve"> </w:t>
      </w:r>
      <w:r w:rsidRPr="00CC5E55">
        <w:t xml:space="preserve">I think the </w:t>
      </w:r>
      <w:r>
        <w:t>G</w:t>
      </w:r>
      <w:r w:rsidRPr="00CC5E55">
        <w:t xml:space="preserve">overnment are missing a trick </w:t>
      </w:r>
      <w:r>
        <w:t>in</w:t>
      </w:r>
      <w:r w:rsidRPr="00CC5E55">
        <w:t xml:space="preserve"> their levelling</w:t>
      </w:r>
      <w:r>
        <w:noBreakHyphen/>
      </w:r>
      <w:r w:rsidRPr="00CC5E55">
        <w:t>up agenda</w:t>
      </w:r>
      <w:r w:rsidR="005A5349">
        <w:t>—n</w:t>
      </w:r>
      <w:r w:rsidRPr="00CC5E55">
        <w:t>ature and nature recover</w:t>
      </w:r>
      <w:r>
        <w:t>y</w:t>
      </w:r>
      <w:r w:rsidR="005A5349">
        <w:t xml:space="preserve"> are almost absent in </w:t>
      </w:r>
      <w:r w:rsidRPr="00CC5E55">
        <w:t>their levelling</w:t>
      </w:r>
      <w:r>
        <w:t>-</w:t>
      </w:r>
      <w:r w:rsidRPr="00CC5E55">
        <w:t xml:space="preserve">up </w:t>
      </w:r>
      <w:r>
        <w:t>W</w:t>
      </w:r>
      <w:r w:rsidRPr="00CC5E55">
        <w:t xml:space="preserve">hite </w:t>
      </w:r>
      <w:r>
        <w:t>P</w:t>
      </w:r>
      <w:r w:rsidRPr="00CC5E55">
        <w:t>aper</w:t>
      </w:r>
      <w:r w:rsidR="005A5349">
        <w:t>—</w:t>
      </w:r>
      <w:r w:rsidRPr="00CC5E55">
        <w:t>where</w:t>
      </w:r>
      <w:r>
        <w:t>a</w:t>
      </w:r>
      <w:r w:rsidRPr="00CC5E55">
        <w:t>s there</w:t>
      </w:r>
      <w:r>
        <w:t xml:space="preserve"> </w:t>
      </w:r>
      <w:r w:rsidRPr="00CC5E55">
        <w:t xml:space="preserve">is a popular policy to be had for </w:t>
      </w:r>
      <w:r w:rsidRPr="00CC5E55">
        <w:t xml:space="preserve">them in incorporating better access to nature and </w:t>
      </w:r>
      <w:r>
        <w:t>g</w:t>
      </w:r>
      <w:r w:rsidRPr="00CC5E55">
        <w:t>reen space in their levelling</w:t>
      </w:r>
      <w:r>
        <w:t>-</w:t>
      </w:r>
      <w:r w:rsidRPr="00CC5E55">
        <w:t>up agenda</w:t>
      </w:r>
      <w:r>
        <w:t>.</w:t>
      </w:r>
      <w:r w:rsidRPr="00CC5E55">
        <w:t xml:space="preserve"> I think that would go down </w:t>
      </w:r>
      <w:r w:rsidRPr="00CC5E55">
        <w:t>really well</w:t>
      </w:r>
      <w:r w:rsidRPr="00CC5E55">
        <w:t xml:space="preserve"> with a whole load of voters.</w:t>
      </w:r>
    </w:p>
    <w:p w:rsidR="00AB76E9" w:rsidP="00AB76E9">
      <w:pPr>
        <w:pStyle w:val="Remark"/>
      </w:pPr>
      <w:r w:rsidRPr="005B6CB0">
        <w:rPr>
          <w:b/>
        </w:rPr>
        <w:t>The Earl of Leicester:</w:t>
      </w:r>
      <w:r>
        <w:t xml:space="preserve"> </w:t>
      </w:r>
      <w:r w:rsidRPr="00CC5E55">
        <w:t>This is a devil</w:t>
      </w:r>
      <w:r>
        <w:t>’</w:t>
      </w:r>
      <w:r w:rsidRPr="00CC5E55">
        <w:t xml:space="preserve">s advocate question. You mentioned that 4.9% of </w:t>
      </w:r>
      <w:r>
        <w:t>land is</w:t>
      </w:r>
      <w:r w:rsidRPr="00CC5E55">
        <w:t xml:space="preserve"> well managed. Do you have </w:t>
      </w:r>
      <w:r>
        <w:t>a</w:t>
      </w:r>
      <w:r w:rsidRPr="00CC5E55">
        <w:t xml:space="preserve"> percentage </w:t>
      </w:r>
      <w:r>
        <w:t>for how much</w:t>
      </w:r>
      <w:r w:rsidRPr="00CC5E55">
        <w:t xml:space="preserve"> land </w:t>
      </w:r>
      <w:r>
        <w:t xml:space="preserve">is </w:t>
      </w:r>
      <w:r w:rsidRPr="00CC5E55">
        <w:t>in nature reserves</w:t>
      </w:r>
      <w:r>
        <w:t xml:space="preserve"> such as SSSIs, </w:t>
      </w:r>
      <w:r w:rsidRPr="00CC5E55">
        <w:t>et cetera? Is it more than 4.9%?</w:t>
      </w:r>
    </w:p>
    <w:p w:rsidR="00AB76E9" w:rsidP="00AB76E9">
      <w:pPr>
        <w:pStyle w:val="Answer"/>
      </w:pPr>
      <w:r w:rsidRPr="00CC5E55">
        <w:rPr>
          <w:b/>
          <w:i/>
        </w:rPr>
        <w:t>Tom Lancaster:</w:t>
      </w:r>
      <w:r>
        <w:t xml:space="preserve"> A</w:t>
      </w:r>
      <w:r w:rsidRPr="00CC5E55">
        <w:t>bout 8% is designated under</w:t>
      </w:r>
      <w:r>
        <w:t xml:space="preserve"> SSSIs.</w:t>
      </w:r>
    </w:p>
    <w:p w:rsidR="00AB76E9" w:rsidP="002318A2">
      <w:pPr>
        <w:pStyle w:val="Question"/>
      </w:pPr>
      <w:r w:rsidRPr="005B6CB0">
        <w:rPr>
          <w:b/>
        </w:rPr>
        <w:t>The Earl of Leicester:</w:t>
      </w:r>
      <w:r>
        <w:t xml:space="preserve"> </w:t>
      </w:r>
      <w:r w:rsidRPr="00CC5E55">
        <w:t>My question is directed at you</w:t>
      </w:r>
      <w:r>
        <w:t xml:space="preserve"> and those</w:t>
      </w:r>
      <w:r w:rsidRPr="00CC5E55">
        <w:t xml:space="preserve"> running nature reserves</w:t>
      </w:r>
      <w:r>
        <w:t>. W</w:t>
      </w:r>
      <w:r w:rsidRPr="00CC5E55">
        <w:t>ould it be true to say</w:t>
      </w:r>
      <w:r w:rsidRPr="00FC065D">
        <w:t xml:space="preserve"> that a lot more could be done by organisations like you</w:t>
      </w:r>
      <w:r>
        <w:t>rs where reserves have i</w:t>
      </w:r>
      <w:r w:rsidRPr="00FC065D">
        <w:t>ndividual managers who perhaps are failing and are not managing land well</w:t>
      </w:r>
      <w:r>
        <w:t xml:space="preserve">? </w:t>
      </w:r>
      <w:r w:rsidRPr="00FC065D">
        <w:t>I speak from experience. We</w:t>
      </w:r>
      <w:r>
        <w:t xml:space="preserve"> have</w:t>
      </w:r>
      <w:r w:rsidRPr="00FC065D">
        <w:t xml:space="preserve"> run a national nature reserve</w:t>
      </w:r>
      <w:r>
        <w:t xml:space="preserve"> at Holkham</w:t>
      </w:r>
      <w:r w:rsidRPr="00FC065D">
        <w:t xml:space="preserve"> for 10</w:t>
      </w:r>
      <w:r>
        <w:t> </w:t>
      </w:r>
      <w:r w:rsidRPr="00FC065D">
        <w:t>years</w:t>
      </w:r>
      <w:r>
        <w:t xml:space="preserve">. Although I say so myself, we </w:t>
      </w:r>
      <w:r w:rsidRPr="00FC065D">
        <w:t xml:space="preserve">have some very good managers </w:t>
      </w:r>
      <w:r>
        <w:t>there</w:t>
      </w:r>
      <w:r w:rsidRPr="00FC065D">
        <w:t xml:space="preserve"> and we have arrested the decline of lapwings and </w:t>
      </w:r>
      <w:r>
        <w:t>things</w:t>
      </w:r>
      <w:r w:rsidRPr="00FC065D">
        <w:t xml:space="preserve"> like tha</w:t>
      </w:r>
      <w:r>
        <w:t xml:space="preserve">t by </w:t>
      </w:r>
      <w:r w:rsidRPr="00FC065D">
        <w:t>doing lots of different things</w:t>
      </w:r>
      <w:r>
        <w:t>,</w:t>
      </w:r>
      <w:r w:rsidRPr="00FC065D">
        <w:t xml:space="preserve"> not necessarily sticking to strict parameters that were originally given us by Natural England.</w:t>
      </w:r>
    </w:p>
    <w:p w:rsidR="00AB76E9" w:rsidP="00AB76E9">
      <w:pPr>
        <w:pStyle w:val="Answer"/>
      </w:pPr>
      <w:r w:rsidRPr="00FC065D">
        <w:rPr>
          <w:b/>
          <w:i/>
        </w:rPr>
        <w:t>Tom Lancaster:</w:t>
      </w:r>
      <w:r>
        <w:t xml:space="preserve"> </w:t>
      </w:r>
      <w:r w:rsidRPr="00FC065D">
        <w:t>I had the privilege of being given a tour</w:t>
      </w:r>
      <w:r>
        <w:t xml:space="preserve"> of the reserve</w:t>
      </w:r>
      <w:r w:rsidRPr="00FC065D">
        <w:t xml:space="preserve"> by your team</w:t>
      </w:r>
      <w:r>
        <w:t xml:space="preserve">. It is an incredible place. By no means are </w:t>
      </w:r>
      <w:r>
        <w:t>all of</w:t>
      </w:r>
      <w:r>
        <w:t xml:space="preserve"> the </w:t>
      </w:r>
      <w:r w:rsidRPr="00FC065D">
        <w:t>RSPB</w:t>
      </w:r>
      <w:r>
        <w:t>’s</w:t>
      </w:r>
      <w:r w:rsidRPr="00FC065D">
        <w:t xml:space="preserve"> reserves</w:t>
      </w:r>
      <w:r>
        <w:t xml:space="preserve"> that are SSSIs </w:t>
      </w:r>
      <w:r w:rsidRPr="00FC065D">
        <w:t xml:space="preserve">in </w:t>
      </w:r>
      <w:r>
        <w:t xml:space="preserve">a </w:t>
      </w:r>
      <w:r w:rsidRPr="00FC065D">
        <w:t>favourable condition. Those statistics are public</w:t>
      </w:r>
      <w:r>
        <w:t>,</w:t>
      </w:r>
      <w:r w:rsidRPr="00FC065D">
        <w:t xml:space="preserve"> but I can send them to the </w:t>
      </w:r>
      <w:r>
        <w:t>c</w:t>
      </w:r>
      <w:r w:rsidRPr="00FC065D">
        <w:t>ommittee.</w:t>
      </w:r>
    </w:p>
    <w:p w:rsidR="00AB76E9" w:rsidP="00AB76E9">
      <w:pPr>
        <w:pStyle w:val="Answer"/>
      </w:pPr>
      <w:r w:rsidRPr="00FC065D">
        <w:t>A lot of the time the reasons for sites not achieving favourable condition are outside the land managers</w:t>
      </w:r>
      <w:r>
        <w:t>’</w:t>
      </w:r>
      <w:r w:rsidRPr="00FC065D">
        <w:t xml:space="preserve"> or owners</w:t>
      </w:r>
      <w:r>
        <w:t>’</w:t>
      </w:r>
      <w:r w:rsidRPr="00FC065D">
        <w:t xml:space="preserve"> control</w:t>
      </w:r>
      <w:r>
        <w:t>. A</w:t>
      </w:r>
      <w:r w:rsidRPr="00FC065D">
        <w:t xml:space="preserve"> lot of our nature reserve</w:t>
      </w:r>
      <w:r>
        <w:t xml:space="preserve"> SSSIs</w:t>
      </w:r>
      <w:r w:rsidRPr="00FC065D">
        <w:t xml:space="preserve"> are water dependent</w:t>
      </w:r>
      <w:r>
        <w:t>,</w:t>
      </w:r>
      <w:r w:rsidRPr="00FC065D">
        <w:t xml:space="preserve"> and fundamentally the condition of th</w:t>
      </w:r>
      <w:r>
        <w:t>e</w:t>
      </w:r>
      <w:r w:rsidRPr="00FC065D">
        <w:t xml:space="preserve"> site is dependent on the quality of the water coming on</w:t>
      </w:r>
      <w:r>
        <w:t xml:space="preserve"> </w:t>
      </w:r>
      <w:r w:rsidRPr="00FC065D">
        <w:t>to the site. Some of our reserves</w:t>
      </w:r>
      <w:r>
        <w:t>,</w:t>
      </w:r>
      <w:r w:rsidRPr="00FC065D">
        <w:t xml:space="preserve"> such as </w:t>
      </w:r>
      <w:r>
        <w:t>L</w:t>
      </w:r>
      <w:r w:rsidRPr="00FC065D">
        <w:t>ake Moss in Cumbria</w:t>
      </w:r>
      <w:r>
        <w:t xml:space="preserve"> and </w:t>
      </w:r>
      <w:r>
        <w:t>Marazion</w:t>
      </w:r>
      <w:r>
        <w:t xml:space="preserve"> Marsh </w:t>
      </w:r>
      <w:r w:rsidRPr="00FC065D">
        <w:t>in Cornwall</w:t>
      </w:r>
      <w:r>
        <w:t>,</w:t>
      </w:r>
      <w:r w:rsidRPr="00FC065D">
        <w:t xml:space="preserve"> are chronically affected by poor water quality in the upper catchment. Try as we might through efforts with the Environment Agency, Natural </w:t>
      </w:r>
      <w:r w:rsidRPr="00FC065D">
        <w:t>England</w:t>
      </w:r>
      <w:r w:rsidRPr="00FC065D">
        <w:t xml:space="preserve"> and others to remedy those pressures in the past, we have not managed to do so thus far</w:t>
      </w:r>
      <w:r>
        <w:t>. T</w:t>
      </w:r>
      <w:r w:rsidRPr="00FC065D">
        <w:t xml:space="preserve">hat is partly a function of inadequate regulatory levers being pulled by some state agencies and partly a failure </w:t>
      </w:r>
      <w:r>
        <w:t>of</w:t>
      </w:r>
      <w:r w:rsidRPr="00FC065D">
        <w:t xml:space="preserve"> the incentives on offer to farmers and land managers to address those pressures</w:t>
      </w:r>
      <w:r>
        <w:t>.</w:t>
      </w:r>
    </w:p>
    <w:p w:rsidR="00AB76E9" w:rsidP="00AB76E9">
      <w:pPr>
        <w:pStyle w:val="Answer"/>
      </w:pPr>
      <w:r>
        <w:t>O</w:t>
      </w:r>
      <w:r w:rsidRPr="00FC065D">
        <w:t>n your point about taking a more flexible approach</w:t>
      </w:r>
      <w:r>
        <w:t xml:space="preserve">, </w:t>
      </w:r>
      <w:r w:rsidRPr="00FC065D">
        <w:t xml:space="preserve">in the right </w:t>
      </w:r>
      <w:r w:rsidRPr="00FC065D">
        <w:t>hands</w:t>
      </w:r>
      <w:r w:rsidRPr="00FC065D">
        <w:t xml:space="preserve"> flexibility is great and can be used to good effect to improve the condition of</w:t>
      </w:r>
      <w:r>
        <w:t xml:space="preserve"> SSSIs,</w:t>
      </w:r>
      <w:r w:rsidRPr="00FC065D">
        <w:t xml:space="preserve"> </w:t>
      </w:r>
      <w:r>
        <w:t>but it</w:t>
      </w:r>
      <w:r w:rsidRPr="00FC065D">
        <w:t xml:space="preserve"> is not always used to good effect</w:t>
      </w:r>
      <w:r>
        <w:t xml:space="preserve">. That is in part where some of our </w:t>
      </w:r>
      <w:r w:rsidRPr="00FC065D">
        <w:t>concerns about local capacity would come in</w:t>
      </w:r>
      <w:r>
        <w:t>,</w:t>
      </w:r>
      <w:r w:rsidRPr="00FC065D">
        <w:t xml:space="preserve"> becaus</w:t>
      </w:r>
      <w:r>
        <w:t>e</w:t>
      </w:r>
      <w:r w:rsidRPr="00FC065D">
        <w:t xml:space="preserve"> </w:t>
      </w:r>
      <w:r w:rsidRPr="00FC065D">
        <w:t>in order to</w:t>
      </w:r>
      <w:r w:rsidRPr="00FC065D">
        <w:t xml:space="preserve"> use flexibility for good</w:t>
      </w:r>
      <w:r>
        <w:t>, you need</w:t>
      </w:r>
      <w:r w:rsidRPr="00FC065D">
        <w:t xml:space="preserve"> capacity within Natural England in particular</w:t>
      </w:r>
      <w:r>
        <w:t xml:space="preserve"> </w:t>
      </w:r>
      <w:r w:rsidRPr="00FC065D">
        <w:t>to work with landowners and land managers to use that flexibility effectively. Where you do not have that capacity</w:t>
      </w:r>
      <w:r>
        <w:t>,</w:t>
      </w:r>
      <w:r w:rsidRPr="00FC065D">
        <w:t xml:space="preserve"> often you get </w:t>
      </w:r>
      <w:r>
        <w:t xml:space="preserve">a </w:t>
      </w:r>
      <w:r w:rsidRPr="00FC065D">
        <w:t>one</w:t>
      </w:r>
      <w:r>
        <w:t>-</w:t>
      </w:r>
      <w:r w:rsidRPr="00FC065D">
        <w:t>size</w:t>
      </w:r>
      <w:r>
        <w:t>-</w:t>
      </w:r>
      <w:r w:rsidRPr="00FC065D">
        <w:t>fits</w:t>
      </w:r>
      <w:r>
        <w:t>-</w:t>
      </w:r>
      <w:r w:rsidRPr="00FC065D">
        <w:t>all approach</w:t>
      </w:r>
      <w:r>
        <w:t>,</w:t>
      </w:r>
      <w:r w:rsidRPr="00FC065D">
        <w:t xml:space="preserve"> which is obviously frustrating for landowners because they see </w:t>
      </w:r>
      <w:r>
        <w:t>that i</w:t>
      </w:r>
      <w:r w:rsidRPr="00FC065D">
        <w:t xml:space="preserve">f they could do something slightly </w:t>
      </w:r>
      <w:r w:rsidRPr="00FC065D">
        <w:t>differently</w:t>
      </w:r>
      <w:r w:rsidRPr="00FC065D">
        <w:t xml:space="preserve"> they could get better results</w:t>
      </w:r>
      <w:r>
        <w:t>. That is</w:t>
      </w:r>
      <w:r w:rsidRPr="00FC065D">
        <w:t xml:space="preserve"> why one of our </w:t>
      </w:r>
      <w:r>
        <w:t>priorities</w:t>
      </w:r>
      <w:r w:rsidRPr="00FC065D">
        <w:t xml:space="preserve"> with schemes </w:t>
      </w:r>
      <w:r>
        <w:t>such as</w:t>
      </w:r>
      <w:r w:rsidRPr="00FC065D">
        <w:t xml:space="preserve"> </w:t>
      </w:r>
      <w:r>
        <w:t xml:space="preserve">ELM </w:t>
      </w:r>
      <w:r w:rsidRPr="00647071">
        <w:t xml:space="preserve">and current schemes </w:t>
      </w:r>
      <w:r>
        <w:t xml:space="preserve">such as the higher tier of countryside stewardship </w:t>
      </w:r>
      <w:r w:rsidRPr="00647071">
        <w:t xml:space="preserve">is to address some of the capacity issues with </w:t>
      </w:r>
      <w:r>
        <w:t>N</w:t>
      </w:r>
      <w:r w:rsidRPr="00647071">
        <w:t>atural</w:t>
      </w:r>
      <w:r>
        <w:t xml:space="preserve"> E</w:t>
      </w:r>
      <w:r w:rsidRPr="00647071">
        <w:t>ngland</w:t>
      </w:r>
      <w:r>
        <w:t>,</w:t>
      </w:r>
      <w:r w:rsidRPr="00647071">
        <w:t xml:space="preserve"> because it </w:t>
      </w:r>
      <w:r w:rsidRPr="00647071">
        <w:t>will be good for site condition and good for nature recovery in the wider landscape.</w:t>
      </w:r>
    </w:p>
    <w:p w:rsidR="00AB76E9" w:rsidP="00AB76E9">
      <w:pPr>
        <w:pStyle w:val="Remark"/>
      </w:pPr>
      <w:r w:rsidRPr="00647071">
        <w:rPr>
          <w:b/>
        </w:rPr>
        <w:t>The Chair:</w:t>
      </w:r>
      <w:r>
        <w:t xml:space="preserve"> </w:t>
      </w:r>
      <w:r w:rsidR="00162148">
        <w:t xml:space="preserve">Our </w:t>
      </w:r>
      <w:r w:rsidRPr="00647071">
        <w:t xml:space="preserve">last two questions </w:t>
      </w:r>
      <w:r w:rsidR="00162148">
        <w:t>are</w:t>
      </w:r>
      <w:r w:rsidRPr="00647071">
        <w:t xml:space="preserve"> about solutions.</w:t>
      </w:r>
      <w:r>
        <w:t xml:space="preserve"> W</w:t>
      </w:r>
      <w:r w:rsidRPr="00647071">
        <w:t xml:space="preserve">e are a land use </w:t>
      </w:r>
      <w:r>
        <w:t>c</w:t>
      </w:r>
      <w:r w:rsidRPr="00647071">
        <w:t>ommittee looking at actual land use</w:t>
      </w:r>
      <w:r>
        <w:t>. I</w:t>
      </w:r>
      <w:r w:rsidRPr="00647071">
        <w:t xml:space="preserve">n some of your literature you have put forward various solutions, but </w:t>
      </w:r>
      <w:r>
        <w:t xml:space="preserve">we </w:t>
      </w:r>
      <w:r w:rsidRPr="00647071">
        <w:t>will come to those.</w:t>
      </w:r>
    </w:p>
    <w:p w:rsidR="00AB76E9" w:rsidP="00AB76E9">
      <w:pPr>
        <w:pStyle w:val="Question"/>
      </w:pPr>
      <w:r w:rsidRPr="00647071">
        <w:rPr>
          <w:b/>
        </w:rPr>
        <w:t>Lord Goddard of Stockport:</w:t>
      </w:r>
      <w:r>
        <w:t xml:space="preserve"> R</w:t>
      </w:r>
      <w:r w:rsidRPr="00647071">
        <w:t>eflecting on the answers to the previous questions, do you broadly support the development of</w:t>
      </w:r>
      <w:r>
        <w:t xml:space="preserve"> a</w:t>
      </w:r>
      <w:r w:rsidRPr="00647071">
        <w:t xml:space="preserve"> land use strategy for England? Could an overarching strategy help or hinder the delivery of better land use for nature?</w:t>
      </w:r>
    </w:p>
    <w:p w:rsidR="00AB76E9" w:rsidP="00AB76E9">
      <w:pPr>
        <w:pStyle w:val="Answer"/>
      </w:pPr>
      <w:r w:rsidRPr="00647071">
        <w:rPr>
          <w:b/>
          <w:i/>
        </w:rPr>
        <w:t>Alec Taylor:</w:t>
      </w:r>
      <w:r>
        <w:t xml:space="preserve"> </w:t>
      </w:r>
      <w:r w:rsidRPr="00647071">
        <w:t xml:space="preserve">I very much support </w:t>
      </w:r>
      <w:r>
        <w:t xml:space="preserve">a land use </w:t>
      </w:r>
      <w:r w:rsidRPr="00647071">
        <w:t xml:space="preserve">strategy for England. </w:t>
      </w:r>
      <w:r>
        <w:t>T</w:t>
      </w:r>
      <w:r w:rsidRPr="00647071">
        <w:t xml:space="preserve">he absence of </w:t>
      </w:r>
      <w:r>
        <w:t>one</w:t>
      </w:r>
      <w:r w:rsidRPr="00647071">
        <w:t xml:space="preserve"> in the context of the crises we face is hindering our ability to treat land as an integrated issue</w:t>
      </w:r>
      <w:r>
        <w:t>.</w:t>
      </w:r>
      <w:r w:rsidRPr="00647071">
        <w:t xml:space="preserve"> I very much support having a strategy</w:t>
      </w:r>
      <w:r>
        <w:t>,</w:t>
      </w:r>
      <w:r w:rsidRPr="00647071">
        <w:t xml:space="preserve"> not just at national level</w:t>
      </w:r>
      <w:r>
        <w:t>, which</w:t>
      </w:r>
      <w:r w:rsidRPr="00647071">
        <w:t xml:space="preserve"> sets out the challenges we need to face</w:t>
      </w:r>
      <w:r>
        <w:t>, such as</w:t>
      </w:r>
      <w:r w:rsidRPr="00647071">
        <w:t xml:space="preserve"> net</w:t>
      </w:r>
      <w:r>
        <w:t xml:space="preserve"> </w:t>
      </w:r>
      <w:r w:rsidRPr="00647071">
        <w:t>zero, nature recovery</w:t>
      </w:r>
      <w:r>
        <w:t>,</w:t>
      </w:r>
      <w:r w:rsidRPr="00647071">
        <w:t xml:space="preserve"> food resilience</w:t>
      </w:r>
      <w:r>
        <w:t xml:space="preserve">, with </w:t>
      </w:r>
      <w:r w:rsidRPr="00647071">
        <w:t>some common metrics</w:t>
      </w:r>
      <w:r>
        <w:t>,</w:t>
      </w:r>
      <w:r w:rsidRPr="00647071">
        <w:t xml:space="preserve"> </w:t>
      </w:r>
      <w:r w:rsidRPr="00647071">
        <w:t>constraints</w:t>
      </w:r>
      <w:r w:rsidRPr="00647071">
        <w:t xml:space="preserve"> and trade</w:t>
      </w:r>
      <w:r>
        <w:t>-</w:t>
      </w:r>
      <w:r w:rsidRPr="00647071">
        <w:t xml:space="preserve">offs, and </w:t>
      </w:r>
      <w:r>
        <w:t>perhaps</w:t>
      </w:r>
      <w:r w:rsidRPr="00647071">
        <w:t xml:space="preserve"> a</w:t>
      </w:r>
      <w:r>
        <w:t xml:space="preserve"> GIS-based </w:t>
      </w:r>
      <w:r w:rsidRPr="00647071">
        <w:t>map of th</w:t>
      </w:r>
      <w:r>
        <w:t>o</w:t>
      </w:r>
      <w:r w:rsidRPr="00647071">
        <w:t>se trade</w:t>
      </w:r>
      <w:r>
        <w:t>-</w:t>
      </w:r>
      <w:r w:rsidRPr="00647071">
        <w:t>offs and constraints</w:t>
      </w:r>
      <w:r>
        <w:t>.</w:t>
      </w:r>
    </w:p>
    <w:p w:rsidR="00AB76E9" w:rsidP="00AB76E9">
      <w:pPr>
        <w:pStyle w:val="Answer"/>
      </w:pPr>
      <w:r>
        <w:t>W</w:t>
      </w:r>
      <w:r w:rsidRPr="00647071">
        <w:t>e need guidance in the form of a strategy at national level</w:t>
      </w:r>
      <w:r>
        <w:t>,</w:t>
      </w:r>
      <w:r w:rsidRPr="00647071">
        <w:t xml:space="preserve"> </w:t>
      </w:r>
      <w:r>
        <w:t>and, as we have mentioned, we need that</w:t>
      </w:r>
      <w:r w:rsidRPr="00647071">
        <w:t xml:space="preserve"> strategy to be able to give the mandate to people in those landscapes to help decide how to manage the trade</w:t>
      </w:r>
      <w:r>
        <w:t>-</w:t>
      </w:r>
      <w:r w:rsidRPr="00647071">
        <w:t xml:space="preserve">offs where they are. </w:t>
      </w:r>
      <w:r>
        <w:t xml:space="preserve">A </w:t>
      </w:r>
      <w:r w:rsidRPr="00647071">
        <w:t>lot of the policy process</w:t>
      </w:r>
      <w:r>
        <w:t>es</w:t>
      </w:r>
      <w:r w:rsidRPr="00647071">
        <w:t xml:space="preserve"> going on </w:t>
      </w:r>
      <w:r w:rsidRPr="00647071">
        <w:t>at the moment</w:t>
      </w:r>
      <w:r w:rsidRPr="00647071">
        <w:t xml:space="preserve"> do not have </w:t>
      </w:r>
      <w:r>
        <w:t>a</w:t>
      </w:r>
      <w:r w:rsidRPr="00647071">
        <w:t xml:space="preserve"> higher</w:t>
      </w:r>
      <w:r>
        <w:t>-</w:t>
      </w:r>
      <w:r w:rsidRPr="00647071">
        <w:t>level vision or ambition to know what to work towards</w:t>
      </w:r>
      <w:r>
        <w:t xml:space="preserve">, and that is </w:t>
      </w:r>
      <w:r w:rsidRPr="00647071">
        <w:t>ultimately</w:t>
      </w:r>
      <w:r>
        <w:t xml:space="preserve"> what a land use stra</w:t>
      </w:r>
      <w:r w:rsidRPr="00647071">
        <w:t>tegy could help to provide</w:t>
      </w:r>
      <w:r>
        <w:t>. A</w:t>
      </w:r>
      <w:r w:rsidRPr="00647071">
        <w:t>t local and regional level</w:t>
      </w:r>
      <w:r>
        <w:t>, it could</w:t>
      </w:r>
      <w:r w:rsidRPr="00647071">
        <w:t xml:space="preserve"> facilitate conversations about how </w:t>
      </w:r>
      <w:r>
        <w:t xml:space="preserve">we </w:t>
      </w:r>
      <w:r w:rsidRPr="00647071">
        <w:t>best</w:t>
      </w:r>
      <w:r>
        <w:t xml:space="preserve"> </w:t>
      </w:r>
      <w:r w:rsidRPr="00647071">
        <w:t xml:space="preserve">tackle climate change, restore nature, produce enough </w:t>
      </w:r>
      <w:r w:rsidRPr="00647071">
        <w:t>foo</w:t>
      </w:r>
      <w:r>
        <w:t>d</w:t>
      </w:r>
      <w:r>
        <w:t xml:space="preserve"> and</w:t>
      </w:r>
      <w:r w:rsidRPr="00647071">
        <w:t xml:space="preserve"> restore our renewable energy infrastructure</w:t>
      </w:r>
      <w:r>
        <w:t>. How d</w:t>
      </w:r>
      <w:r w:rsidRPr="00647071">
        <w:t>o we do that in the context of what is available in those areas</w:t>
      </w:r>
      <w:r>
        <w:t>?</w:t>
      </w:r>
    </w:p>
    <w:p w:rsidR="00AB76E9" w:rsidP="00AB76E9">
      <w:pPr>
        <w:pStyle w:val="Remark"/>
      </w:pPr>
      <w:r w:rsidRPr="00861557">
        <w:rPr>
          <w:b/>
        </w:rPr>
        <w:t>The Chair:</w:t>
      </w:r>
      <w:r>
        <w:t xml:space="preserve"> Alec, i</w:t>
      </w:r>
      <w:r w:rsidRPr="00D5749C">
        <w:t xml:space="preserve">n </w:t>
      </w:r>
      <w:r>
        <w:t>the</w:t>
      </w:r>
      <w:r w:rsidRPr="00D5749C">
        <w:t xml:space="preserve"> </w:t>
      </w:r>
      <w:r>
        <w:t>fifth ambition set out in your L</w:t>
      </w:r>
      <w:r w:rsidRPr="00D5749C">
        <w:t xml:space="preserve">and of </w:t>
      </w:r>
      <w:r>
        <w:t>P</w:t>
      </w:r>
      <w:r w:rsidRPr="00D5749C">
        <w:t>lenty document</w:t>
      </w:r>
      <w:r>
        <w:t xml:space="preserve"> you say: “Governments m</w:t>
      </w:r>
      <w:r w:rsidRPr="00D5749C">
        <w:t>ust work with communities, local authorities and landowners to develop locally</w:t>
      </w:r>
      <w:r>
        <w:t>-</w:t>
      </w:r>
      <w:r w:rsidRPr="00D5749C">
        <w:t>driven land use frameworks and partnerships, allowing communities to shape the future of their landscape</w:t>
      </w:r>
      <w:r>
        <w:t>s”.</w:t>
      </w:r>
      <w:r w:rsidRPr="00D5749C">
        <w:t xml:space="preserve"> Does that mean th</w:t>
      </w:r>
      <w:r>
        <w:t>at</w:t>
      </w:r>
      <w:r w:rsidRPr="00D5749C">
        <w:t xml:space="preserve"> local parish council</w:t>
      </w:r>
      <w:r>
        <w:t>lors</w:t>
      </w:r>
      <w:r w:rsidRPr="00D5749C">
        <w:t xml:space="preserve"> will say what is planted where and what is done? That is</w:t>
      </w:r>
      <w:r>
        <w:t xml:space="preserve"> </w:t>
      </w:r>
      <w:r w:rsidRPr="00D5749C">
        <w:t>obvious</w:t>
      </w:r>
      <w:r>
        <w:t>ly an</w:t>
      </w:r>
      <w:r w:rsidRPr="00D5749C">
        <w:t xml:space="preserve"> exaggeration, but</w:t>
      </w:r>
      <w:r>
        <w:t xml:space="preserve"> perhaps you could put it i</w:t>
      </w:r>
      <w:r w:rsidRPr="00D5749C">
        <w:t>n a better framework</w:t>
      </w:r>
      <w:r>
        <w:t>.</w:t>
      </w:r>
    </w:p>
    <w:p w:rsidR="00AB76E9" w:rsidP="00AB76E9">
      <w:pPr>
        <w:pStyle w:val="Answer"/>
      </w:pPr>
      <w:r w:rsidRPr="00D5749C">
        <w:rPr>
          <w:b/>
          <w:i/>
        </w:rPr>
        <w:t>Alec Taylor:</w:t>
      </w:r>
      <w:r>
        <w:t xml:space="preserve"> In </w:t>
      </w:r>
      <w:r w:rsidRPr="00357615">
        <w:t xml:space="preserve">the variety of landscapes across the UK, the differences between the uplands of the Yorkshire </w:t>
      </w:r>
      <w:r>
        <w:t>D</w:t>
      </w:r>
      <w:r w:rsidRPr="00357615">
        <w:t>ales</w:t>
      </w:r>
      <w:r>
        <w:t xml:space="preserve">, </w:t>
      </w:r>
      <w:r w:rsidRPr="00357615">
        <w:t>the fen</w:t>
      </w:r>
      <w:r>
        <w:t>s,</w:t>
      </w:r>
      <w:r w:rsidRPr="00357615">
        <w:t xml:space="preserve"> Aberdeenshire</w:t>
      </w:r>
      <w:r>
        <w:t>,</w:t>
      </w:r>
      <w:r w:rsidRPr="00357615">
        <w:t xml:space="preserve"> Cornwall or places like that</w:t>
      </w:r>
      <w:r>
        <w:t xml:space="preserve">, </w:t>
      </w:r>
      <w:r w:rsidRPr="00357615">
        <w:t xml:space="preserve">the </w:t>
      </w:r>
      <w:r w:rsidRPr="00357615">
        <w:t>trade-offs</w:t>
      </w:r>
      <w:r w:rsidRPr="00357615">
        <w:t xml:space="preserve"> and opportunities </w:t>
      </w:r>
      <w:r>
        <w:t>in</w:t>
      </w:r>
      <w:r w:rsidRPr="00357615">
        <w:t xml:space="preserve"> how we use those landscapes will vary dramatically according to local priorities, so it is not appropriate for a single national strategy to apply across the UK in a way that direct</w:t>
      </w:r>
      <w:r>
        <w:t>s</w:t>
      </w:r>
      <w:r w:rsidRPr="00357615">
        <w:t xml:space="preserve"> decisions on the future of land use</w:t>
      </w:r>
      <w:r>
        <w:t>. T</w:t>
      </w:r>
      <w:r w:rsidRPr="00357615">
        <w:t>hat is wh</w:t>
      </w:r>
      <w:r>
        <w:t>y</w:t>
      </w:r>
      <w:r w:rsidRPr="00357615">
        <w:t xml:space="preserve"> we have done public dialogue</w:t>
      </w:r>
      <w:r>
        <w:t>s</w:t>
      </w:r>
      <w:r w:rsidRPr="00357615">
        <w:t xml:space="preserve"> in those areas and invested in some exciting projects, such as</w:t>
      </w:r>
      <w:r>
        <w:t xml:space="preserve"> </w:t>
      </w:r>
      <w:r w:rsidRPr="00357615">
        <w:t>a projec</w:t>
      </w:r>
      <w:r>
        <w:t xml:space="preserve">t called Wild Ingleborough </w:t>
      </w:r>
      <w:r w:rsidRPr="00357615">
        <w:t xml:space="preserve">in the Yorkshire </w:t>
      </w:r>
      <w:r>
        <w:t>Da</w:t>
      </w:r>
      <w:r w:rsidRPr="00357615">
        <w:t>les</w:t>
      </w:r>
      <w:r>
        <w:t xml:space="preserve">. For the Ingleborough area and the wider Yorkshire Dales landscape, what are the opportunities for capturing carbon, restoring nature, maintaining a productive agricultural </w:t>
      </w:r>
      <w:r>
        <w:t>community</w:t>
      </w:r>
      <w:r>
        <w:t xml:space="preserve"> and a</w:t>
      </w:r>
      <w:r w:rsidRPr="00357615">
        <w:t xml:space="preserve">llowing people </w:t>
      </w:r>
      <w:r>
        <w:t xml:space="preserve">the </w:t>
      </w:r>
      <w:r w:rsidRPr="00357615">
        <w:t xml:space="preserve">space </w:t>
      </w:r>
      <w:r>
        <w:t>a</w:t>
      </w:r>
      <w:r w:rsidRPr="00357615">
        <w:t>nd time to have a facilitate</w:t>
      </w:r>
      <w:r>
        <w:t>d,</w:t>
      </w:r>
      <w:r w:rsidRPr="00357615">
        <w:t xml:space="preserve"> participat</w:t>
      </w:r>
      <w:r>
        <w:t>ive</w:t>
      </w:r>
      <w:r w:rsidRPr="00357615">
        <w:t xml:space="preserve"> journey?</w:t>
      </w:r>
    </w:p>
    <w:p w:rsidR="00AB76E9" w:rsidP="00AB76E9">
      <w:pPr>
        <w:pStyle w:val="Answer"/>
      </w:pPr>
      <w:r>
        <w:t>T</w:t>
      </w:r>
      <w:r w:rsidRPr="00357615">
        <w:t>hat is what we mean by having a local or regional approach to land use decision</w:t>
      </w:r>
      <w:r>
        <w:t>-</w:t>
      </w:r>
      <w:r w:rsidRPr="00357615">
        <w:t>making, supported by a national set of targets and directions</w:t>
      </w:r>
      <w:r>
        <w:t>. I</w:t>
      </w:r>
      <w:r w:rsidRPr="00357615">
        <w:t>t would not be at local parish level in every part of England</w:t>
      </w:r>
      <w:r>
        <w:t>,</w:t>
      </w:r>
      <w:r w:rsidRPr="00357615">
        <w:t xml:space="preserve"> but it w</w:t>
      </w:r>
      <w:r>
        <w:t>ould</w:t>
      </w:r>
      <w:r w:rsidRPr="00357615">
        <w:t xml:space="preserve"> be at </w:t>
      </w:r>
      <w:r>
        <w:t>the level that is appropriate</w:t>
      </w:r>
      <w:r w:rsidRPr="00357615">
        <w:t xml:space="preserve"> to allow local an</w:t>
      </w:r>
      <w:r>
        <w:t>d</w:t>
      </w:r>
      <w:r w:rsidRPr="00357615">
        <w:t xml:space="preserve"> regional</w:t>
      </w:r>
      <w:r>
        <w:t>-</w:t>
      </w:r>
      <w:r w:rsidRPr="00357615">
        <w:t>level decision</w:t>
      </w:r>
      <w:r>
        <w:t>-</w:t>
      </w:r>
      <w:r w:rsidRPr="00357615">
        <w:t>making</w:t>
      </w:r>
      <w:r w:rsidRPr="003B0295">
        <w:t xml:space="preserve"> at a landscape scale.</w:t>
      </w:r>
    </w:p>
    <w:p w:rsidR="00AB76E9" w:rsidP="00540B1F">
      <w:pPr>
        <w:pStyle w:val="Question"/>
      </w:pPr>
      <w:r w:rsidRPr="003B0295">
        <w:rPr>
          <w:b/>
        </w:rPr>
        <w:t>The Chair:</w:t>
      </w:r>
      <w:r>
        <w:t xml:space="preserve"> </w:t>
      </w:r>
      <w:r w:rsidRPr="003B0295">
        <w:t>Tom, in your document</w:t>
      </w:r>
      <w:r>
        <w:t>,</w:t>
      </w:r>
      <w:r w:rsidRPr="003B0295">
        <w:t xml:space="preserve"> </w:t>
      </w:r>
      <w:r>
        <w:rPr>
          <w:i/>
          <w:iCs/>
        </w:rPr>
        <w:t xml:space="preserve">A Nature Recovery </w:t>
      </w:r>
      <w:r w:rsidRPr="00FD3FE6">
        <w:rPr>
          <w:i/>
          <w:iCs/>
        </w:rPr>
        <w:t>Plan</w:t>
      </w:r>
      <w:r>
        <w:t>,</w:t>
      </w:r>
      <w:r w:rsidRPr="003B0295">
        <w:t xml:space="preserve"> you talk about reintroducing an effective</w:t>
      </w:r>
      <w:r>
        <w:t xml:space="preserve"> “</w:t>
      </w:r>
      <w:r w:rsidRPr="003B0295">
        <w:t>larger than local</w:t>
      </w:r>
      <w:r>
        <w:t>”</w:t>
      </w:r>
      <w:r w:rsidRPr="003B0295">
        <w:t xml:space="preserve"> </w:t>
      </w:r>
      <w:r>
        <w:t xml:space="preserve">tier </w:t>
      </w:r>
      <w:r w:rsidRPr="003B0295">
        <w:t>of planning and giv</w:t>
      </w:r>
      <w:r>
        <w:t>ing</w:t>
      </w:r>
      <w:r w:rsidRPr="003B0295">
        <w:t xml:space="preserve"> proper weight</w:t>
      </w:r>
      <w:r>
        <w:t xml:space="preserve"> to it</w:t>
      </w:r>
      <w:r w:rsidRPr="003B0295">
        <w:t xml:space="preserve"> in the planning system</w:t>
      </w:r>
      <w:r>
        <w:t>.</w:t>
      </w:r>
      <w:r w:rsidRPr="003B0295">
        <w:t xml:space="preserve"> Would you explain how you see that working?</w:t>
      </w:r>
    </w:p>
    <w:p w:rsidR="00AB76E9" w:rsidP="00AB76E9">
      <w:pPr>
        <w:pStyle w:val="Answer"/>
      </w:pPr>
      <w:r w:rsidRPr="003B0295">
        <w:rPr>
          <w:b/>
          <w:i/>
        </w:rPr>
        <w:t>Tom Lancaster:</w:t>
      </w:r>
      <w:r>
        <w:t xml:space="preserve"> </w:t>
      </w:r>
      <w:r w:rsidRPr="003B0295">
        <w:t>It is there to shine a light on the fact that we have lost th</w:t>
      </w:r>
      <w:r>
        <w:t>e</w:t>
      </w:r>
      <w:r w:rsidRPr="003B0295">
        <w:t xml:space="preserve"> larger than local tier that used to exist between local and national and was so important </w:t>
      </w:r>
      <w:r>
        <w:t xml:space="preserve">in </w:t>
      </w:r>
      <w:r w:rsidRPr="003B0295">
        <w:t>trans-boundary concerns</w:t>
      </w:r>
      <w:r>
        <w:t>,</w:t>
      </w:r>
      <w:r w:rsidRPr="003B0295">
        <w:t xml:space="preserve"> particularly nature and other environmental factors </w:t>
      </w:r>
      <w:r>
        <w:t>such as</w:t>
      </w:r>
      <w:r w:rsidRPr="003B0295">
        <w:t xml:space="preserve"> water and flood risk management</w:t>
      </w:r>
      <w:r>
        <w:t>. L</w:t>
      </w:r>
      <w:r w:rsidRPr="003B0295">
        <w:t>ocal authorities are inherently fixed entities. When we lost th</w:t>
      </w:r>
      <w:r>
        <w:t>e</w:t>
      </w:r>
      <w:r w:rsidRPr="003B0295">
        <w:t xml:space="preserve"> regional tier of government in 2010</w:t>
      </w:r>
      <w:r>
        <w:t>,</w:t>
      </w:r>
      <w:r w:rsidRPr="003B0295">
        <w:t xml:space="preserve"> it was replaced with a duty to co</w:t>
      </w:r>
      <w:r>
        <w:t>-</w:t>
      </w:r>
      <w:r w:rsidRPr="003B0295">
        <w:t>operate</w:t>
      </w:r>
      <w:r>
        <w:t xml:space="preserve">, </w:t>
      </w:r>
      <w:r w:rsidRPr="003B0295">
        <w:t>but that duty has not driven the sort of co</w:t>
      </w:r>
      <w:r>
        <w:t>-</w:t>
      </w:r>
      <w:r w:rsidRPr="003B0295">
        <w:t>operation we need</w:t>
      </w:r>
      <w:r>
        <w:t>,</w:t>
      </w:r>
      <w:r w:rsidRPr="003B0295">
        <w:t xml:space="preserve"> particularly on </w:t>
      </w:r>
      <w:r w:rsidRPr="005A1832">
        <w:t>environmental issues</w:t>
      </w:r>
      <w:r>
        <w:t>.</w:t>
      </w:r>
    </w:p>
    <w:p w:rsidR="00AB76E9" w:rsidP="00AB76E9">
      <w:pPr>
        <w:pStyle w:val="Answer"/>
      </w:pPr>
      <w:r w:rsidRPr="005A1832">
        <w:t>I am from Peterborough</w:t>
      </w:r>
      <w:r>
        <w:t>,</w:t>
      </w:r>
      <w:r w:rsidRPr="005A1832">
        <w:t xml:space="preserve"> which is quite a small unitary authority</w:t>
      </w:r>
      <w:r>
        <w:t>. I</w:t>
      </w:r>
      <w:r w:rsidRPr="005A1832">
        <w:t>t has four or five national character areas within it</w:t>
      </w:r>
      <w:r>
        <w:t xml:space="preserve">. </w:t>
      </w:r>
      <w:r w:rsidRPr="005A1832">
        <w:t>Peterborough occupies only a small part of those NC</w:t>
      </w:r>
      <w:r>
        <w:t>As. M</w:t>
      </w:r>
      <w:r w:rsidRPr="008C2BE1">
        <w:t>ost of the NCA</w:t>
      </w:r>
      <w:r>
        <w:t>s</w:t>
      </w:r>
      <w:r w:rsidRPr="008C2BE1">
        <w:t xml:space="preserve"> sit outside the unitary authorit</w:t>
      </w:r>
      <w:r>
        <w:t>y’s</w:t>
      </w:r>
      <w:r w:rsidRPr="008C2BE1">
        <w:t xml:space="preserve"> boundar</w:t>
      </w:r>
      <w:r>
        <w:t xml:space="preserve">ies, </w:t>
      </w:r>
      <w:r w:rsidRPr="008C2BE1">
        <w:t xml:space="preserve">yet when it comes to the development of local nature recovery strategies it is not clear </w:t>
      </w:r>
      <w:r w:rsidRPr="008C2BE1">
        <w:t>at the moment</w:t>
      </w:r>
      <w:r w:rsidRPr="008C2BE1">
        <w:t xml:space="preserve"> whether</w:t>
      </w:r>
      <w:r>
        <w:t>, say,</w:t>
      </w:r>
      <w:r w:rsidRPr="008C2BE1">
        <w:t xml:space="preserve"> Peterborough as a unitary authority will have its own</w:t>
      </w:r>
      <w:r>
        <w:t xml:space="preserve"> strategy</w:t>
      </w:r>
      <w:r w:rsidRPr="008C2BE1">
        <w:t xml:space="preserve"> and</w:t>
      </w:r>
      <w:r>
        <w:t>,</w:t>
      </w:r>
      <w:r w:rsidRPr="008C2BE1">
        <w:t xml:space="preserve"> </w:t>
      </w:r>
      <w:r>
        <w:t>if so, ho</w:t>
      </w:r>
      <w:r w:rsidRPr="008C2BE1">
        <w:t xml:space="preserve">w it will develop actions through that strategy with other local authorities to ensure </w:t>
      </w:r>
      <w:r>
        <w:t xml:space="preserve">that </w:t>
      </w:r>
      <w:r w:rsidRPr="008C2BE1">
        <w:t>they are environmentally coherent</w:t>
      </w:r>
      <w:r>
        <w:t>. T</w:t>
      </w:r>
      <w:r w:rsidRPr="008C2BE1">
        <w:t>hat is where a larger than local entity</w:t>
      </w:r>
      <w:r>
        <w:t>,</w:t>
      </w:r>
      <w:r w:rsidRPr="008C2BE1">
        <w:t xml:space="preserve"> or layer in the planning process</w:t>
      </w:r>
      <w:r>
        <w:t>,</w:t>
      </w:r>
      <w:r w:rsidRPr="008C2BE1">
        <w:t xml:space="preserve"> could help </w:t>
      </w:r>
      <w:r>
        <w:t xml:space="preserve">to </w:t>
      </w:r>
      <w:r w:rsidRPr="008C2BE1">
        <w:t>ensure</w:t>
      </w:r>
      <w:r>
        <w:t xml:space="preserve"> that there is</w:t>
      </w:r>
      <w:r w:rsidRPr="008C2BE1">
        <w:t xml:space="preserve"> a greater degree of alignment and coherence</w:t>
      </w:r>
      <w:r>
        <w:t>,</w:t>
      </w:r>
      <w:r w:rsidRPr="008C2BE1">
        <w:t xml:space="preserve"> particularly </w:t>
      </w:r>
      <w:r>
        <w:t>in</w:t>
      </w:r>
      <w:r w:rsidRPr="008C2BE1">
        <w:t xml:space="preserve"> environmental action across local authority boundaries.</w:t>
      </w:r>
    </w:p>
    <w:p w:rsidR="00AB76E9" w:rsidP="00AB76E9">
      <w:pPr>
        <w:pStyle w:val="Remark"/>
      </w:pPr>
      <w:r w:rsidRPr="008C2BE1">
        <w:rPr>
          <w:b/>
        </w:rPr>
        <w:t>The Chair:</w:t>
      </w:r>
      <w:r>
        <w:t xml:space="preserve"> </w:t>
      </w:r>
      <w:r w:rsidRPr="00750AC8">
        <w:t xml:space="preserve">What do you recommend we put in our final document about this? </w:t>
      </w:r>
      <w:r>
        <w:t xml:space="preserve">Do </w:t>
      </w:r>
      <w:r w:rsidRPr="00750AC8">
        <w:t xml:space="preserve">we say that </w:t>
      </w:r>
      <w:r>
        <w:t>the G</w:t>
      </w:r>
      <w:r w:rsidRPr="00750AC8">
        <w:t>overnment should enforce local councils to co</w:t>
      </w:r>
      <w:r>
        <w:t>-</w:t>
      </w:r>
      <w:r w:rsidRPr="00750AC8">
        <w:t>operate on this sort of subject? How do you see us coming up with a solution to the problem you have just outlined?</w:t>
      </w:r>
    </w:p>
    <w:p w:rsidR="00AB76E9" w:rsidP="00AB76E9">
      <w:pPr>
        <w:pStyle w:val="Answer"/>
      </w:pPr>
      <w:r w:rsidRPr="00750AC8">
        <w:rPr>
          <w:b/>
          <w:i/>
        </w:rPr>
        <w:t>Tom Lancaster:</w:t>
      </w:r>
      <w:r>
        <w:t xml:space="preserve"> </w:t>
      </w:r>
      <w:r w:rsidRPr="00750AC8">
        <w:t xml:space="preserve">At the risk of sounding </w:t>
      </w:r>
      <w:r>
        <w:t>as though I am</w:t>
      </w:r>
      <w:r w:rsidRPr="00750AC8">
        <w:t xml:space="preserve"> recommending a new layer of bureaucracy, it is worth looking </w:t>
      </w:r>
      <w:r>
        <w:t xml:space="preserve">at </w:t>
      </w:r>
      <w:r w:rsidRPr="00750AC8">
        <w:t>a national</w:t>
      </w:r>
      <w:r>
        <w:t xml:space="preserve">ly </w:t>
      </w:r>
      <w:r w:rsidRPr="00750AC8">
        <w:t>consistent layer in th</w:t>
      </w:r>
      <w:r>
        <w:t>e</w:t>
      </w:r>
      <w:r w:rsidRPr="00750AC8">
        <w:t xml:space="preserve"> planning process tha</w:t>
      </w:r>
      <w:r>
        <w:t>t sits</w:t>
      </w:r>
      <w:r w:rsidRPr="00750AC8">
        <w:t xml:space="preserve"> between national and local</w:t>
      </w:r>
      <w:r>
        <w:t>. We had those with G</w:t>
      </w:r>
      <w:r w:rsidRPr="00750AC8">
        <w:t xml:space="preserve">overnment </w:t>
      </w:r>
      <w:r>
        <w:t>O</w:t>
      </w:r>
      <w:r w:rsidRPr="00750AC8">
        <w:t>ffice</w:t>
      </w:r>
      <w:r>
        <w:t>s for the R</w:t>
      </w:r>
      <w:r w:rsidRPr="00750AC8">
        <w:t xml:space="preserve">egions under the previous </w:t>
      </w:r>
      <w:r>
        <w:t>L</w:t>
      </w:r>
      <w:r w:rsidRPr="00750AC8">
        <w:t xml:space="preserve">abour </w:t>
      </w:r>
      <w:r>
        <w:t>G</w:t>
      </w:r>
      <w:r w:rsidRPr="00750AC8">
        <w:t>overnment. They were abolished in 2010. I think there is a recognition that we lost a degree of regional oversight when we lost the government office regions and</w:t>
      </w:r>
      <w:r>
        <w:t xml:space="preserve"> the</w:t>
      </w:r>
      <w:r w:rsidRPr="00750AC8">
        <w:t xml:space="preserve"> regional development agencies</w:t>
      </w:r>
      <w:r>
        <w:t>. We could look</w:t>
      </w:r>
      <w:r w:rsidRPr="00750AC8">
        <w:t xml:space="preserve"> at a version of that</w:t>
      </w:r>
      <w:r>
        <w:t>,</w:t>
      </w:r>
      <w:r w:rsidRPr="00750AC8">
        <w:t xml:space="preserve"> or whether we can empower local nature partnerships, </w:t>
      </w:r>
      <w:r>
        <w:t xml:space="preserve">maybe </w:t>
      </w:r>
      <w:r w:rsidRPr="00750AC8">
        <w:t>giv</w:t>
      </w:r>
      <w:r>
        <w:t>ing</w:t>
      </w:r>
      <w:r w:rsidRPr="00750AC8">
        <w:t xml:space="preserve"> local enterprise partnerships</w:t>
      </w:r>
      <w:r>
        <w:t xml:space="preserve"> </w:t>
      </w:r>
      <w:r w:rsidRPr="00750AC8">
        <w:t xml:space="preserve">a </w:t>
      </w:r>
      <w:r>
        <w:t xml:space="preserve">greater </w:t>
      </w:r>
      <w:r w:rsidRPr="00750AC8">
        <w:t xml:space="preserve">remit </w:t>
      </w:r>
      <w:r>
        <w:t>in</w:t>
      </w:r>
      <w:r w:rsidRPr="00750AC8">
        <w:t xml:space="preserve"> environmental matter</w:t>
      </w:r>
      <w:r>
        <w:t>s. It would be s</w:t>
      </w:r>
      <w:r w:rsidRPr="00750AC8">
        <w:t>omething along those lines.</w:t>
      </w:r>
    </w:p>
    <w:p w:rsidR="00AB76E9" w:rsidP="00AB76E9">
      <w:pPr>
        <w:pStyle w:val="Remark"/>
      </w:pPr>
      <w:r w:rsidRPr="00750AC8">
        <w:rPr>
          <w:b/>
        </w:rPr>
        <w:t>The Chair:</w:t>
      </w:r>
      <w:r>
        <w:t xml:space="preserve"> Are </w:t>
      </w:r>
      <w:r w:rsidRPr="00750AC8">
        <w:t xml:space="preserve">the strategic plans </w:t>
      </w:r>
      <w:r>
        <w:t xml:space="preserve">that </w:t>
      </w:r>
      <w:r w:rsidRPr="00750AC8">
        <w:t>Manchester and other metropolitan authorities are developing</w:t>
      </w:r>
      <w:r>
        <w:t xml:space="preserve"> </w:t>
      </w:r>
      <w:r w:rsidRPr="00750AC8">
        <w:t>useful</w:t>
      </w:r>
      <w:r>
        <w:t>,</w:t>
      </w:r>
      <w:r w:rsidRPr="00750AC8">
        <w:t xml:space="preserve"> or are they t</w:t>
      </w:r>
      <w:r>
        <w:t>o</w:t>
      </w:r>
      <w:r w:rsidRPr="00750AC8">
        <w:t>o metropolitan?</w:t>
      </w:r>
    </w:p>
    <w:p w:rsidR="00AB76E9" w:rsidP="00AB76E9">
      <w:pPr>
        <w:pStyle w:val="Answer"/>
      </w:pPr>
      <w:r w:rsidRPr="00750AC8">
        <w:rPr>
          <w:b/>
          <w:i/>
        </w:rPr>
        <w:t>Tom Lancaster:</w:t>
      </w:r>
      <w:r>
        <w:t xml:space="preserve"> </w:t>
      </w:r>
      <w:r w:rsidRPr="00750AC8">
        <w:t>We have been quite supportive of those regional sp</w:t>
      </w:r>
      <w:r>
        <w:t>ati</w:t>
      </w:r>
      <w:r w:rsidRPr="00750AC8">
        <w:t>al plans</w:t>
      </w:r>
      <w:r>
        <w:t>,</w:t>
      </w:r>
      <w:r w:rsidRPr="00750AC8">
        <w:t xml:space="preserve"> for the reasons I highlighted</w:t>
      </w:r>
      <w:r>
        <w:t>.</w:t>
      </w:r>
      <w:r w:rsidRPr="00750AC8">
        <w:t xml:space="preserve"> Manchester</w:t>
      </w:r>
      <w:r>
        <w:t xml:space="preserve"> h</w:t>
      </w:r>
      <w:r w:rsidRPr="00750AC8">
        <w:t>as examples of green infrastructure cutting across local borough boundar</w:t>
      </w:r>
      <w:r>
        <w:t>ie</w:t>
      </w:r>
      <w:r w:rsidRPr="00750AC8">
        <w:t>s</w:t>
      </w:r>
      <w:r>
        <w:t>. W</w:t>
      </w:r>
      <w:r w:rsidRPr="00750AC8">
        <w:t>hen you have regional spatial planning</w:t>
      </w:r>
      <w:r>
        <w:t>,</w:t>
      </w:r>
      <w:r w:rsidRPr="00750AC8">
        <w:t xml:space="preserve"> you can realise opportunities</w:t>
      </w:r>
      <w:r w:rsidRPr="003B18A8">
        <w:t xml:space="preserve"> for green infrastructure</w:t>
      </w:r>
      <w:r>
        <w:t xml:space="preserve"> and</w:t>
      </w:r>
      <w:r w:rsidRPr="003B18A8">
        <w:t xml:space="preserve"> habitat creation through biodiversity net gain that are much more strategic and cost</w:t>
      </w:r>
      <w:r>
        <w:t xml:space="preserve"> </w:t>
      </w:r>
      <w:r w:rsidRPr="003B18A8">
        <w:t>effective th</w:t>
      </w:r>
      <w:r>
        <w:t>a</w:t>
      </w:r>
      <w:r w:rsidRPr="003B18A8">
        <w:t>n would be the case if it was down to just individual local authorities.</w:t>
      </w:r>
      <w:r>
        <w:t xml:space="preserve"> W</w:t>
      </w:r>
      <w:r w:rsidRPr="003B18A8">
        <w:t>hether or not you drive a nationally consistent geography to achieve those regional spatial plans i</w:t>
      </w:r>
      <w:r>
        <w:t>s not</w:t>
      </w:r>
      <w:r w:rsidRPr="003B18A8">
        <w:t xml:space="preserve"> necessarily something we have been specific</w:t>
      </w:r>
      <w:r>
        <w:t xml:space="preserve"> about</w:t>
      </w:r>
      <w:r w:rsidRPr="003B18A8">
        <w:t xml:space="preserve">, hence the relatively open </w:t>
      </w:r>
      <w:r>
        <w:t>“</w:t>
      </w:r>
      <w:r w:rsidRPr="003B18A8">
        <w:t>larger</w:t>
      </w:r>
      <w:r>
        <w:t xml:space="preserve"> than</w:t>
      </w:r>
      <w:r w:rsidRPr="003B18A8">
        <w:t xml:space="preserve"> local</w:t>
      </w:r>
      <w:r>
        <w:t>”</w:t>
      </w:r>
      <w:r w:rsidRPr="003B18A8">
        <w:t xml:space="preserve"> framing in that report.</w:t>
      </w:r>
    </w:p>
    <w:p w:rsidR="00AB76E9" w:rsidP="00AB76E9">
      <w:pPr>
        <w:pStyle w:val="Question"/>
      </w:pPr>
      <w:r w:rsidRPr="003B18A8">
        <w:rPr>
          <w:b/>
        </w:rPr>
        <w:t>The Earl of Leicester:</w:t>
      </w:r>
      <w:r>
        <w:t xml:space="preserve"> Chair, I think you asked half my question and </w:t>
      </w:r>
      <w:r w:rsidRPr="003B18A8">
        <w:t>Tom has answered</w:t>
      </w:r>
      <w:r>
        <w:t xml:space="preserve"> it.</w:t>
      </w:r>
    </w:p>
    <w:p w:rsidR="00AB76E9" w:rsidP="00AB76E9">
      <w:pPr>
        <w:pStyle w:val="Remark"/>
      </w:pPr>
      <w:r w:rsidRPr="00157194">
        <w:rPr>
          <w:b/>
        </w:rPr>
        <w:t>The Chair:</w:t>
      </w:r>
      <w:r>
        <w:t xml:space="preserve"> I apologise. </w:t>
      </w:r>
    </w:p>
    <w:p w:rsidR="00AB76E9" w:rsidP="00AB76E9">
      <w:pPr>
        <w:pStyle w:val="Remark"/>
      </w:pPr>
      <w:r w:rsidRPr="00686377">
        <w:rPr>
          <w:b/>
        </w:rPr>
        <w:t>The Earl of Leicester:</w:t>
      </w:r>
      <w:r>
        <w:t xml:space="preserve"> P</w:t>
      </w:r>
      <w:r w:rsidRPr="003B18A8">
        <w:t xml:space="preserve">erhaps Alec and Elliot could come in. What organisation or organisations would be best placed to plan future land use? Is it existing organisations? Is it an amalgamation of </w:t>
      </w:r>
      <w:r>
        <w:t xml:space="preserve">the </w:t>
      </w:r>
      <w:r w:rsidRPr="003B18A8">
        <w:t xml:space="preserve">Environment Agency and something else, or, as Tom said, perhaps </w:t>
      </w:r>
      <w:r>
        <w:t xml:space="preserve">a </w:t>
      </w:r>
      <w:r w:rsidRPr="003B18A8">
        <w:t>regional development agenc</w:t>
      </w:r>
      <w:r>
        <w:t>y type of thing</w:t>
      </w:r>
      <w:r w:rsidRPr="003B18A8">
        <w:t>?</w:t>
      </w:r>
    </w:p>
    <w:p w:rsidR="00AB76E9" w:rsidP="00AB76E9">
      <w:pPr>
        <w:pStyle w:val="Answer"/>
      </w:pPr>
      <w:r w:rsidRPr="003B18A8">
        <w:rPr>
          <w:b/>
          <w:i/>
        </w:rPr>
        <w:t>Elliot Chapman-Jones:</w:t>
      </w:r>
      <w:r>
        <w:t xml:space="preserve"> </w:t>
      </w:r>
      <w:r w:rsidRPr="003B18A8">
        <w:t>It is a bit of a combination of what Tom talked about</w:t>
      </w:r>
      <w:r>
        <w:t>, with a</w:t>
      </w:r>
      <w:r w:rsidRPr="003B18A8">
        <w:t xml:space="preserve"> local authority</w:t>
      </w:r>
      <w:r>
        <w:t xml:space="preserve"> and</w:t>
      </w:r>
      <w:r w:rsidRPr="003B18A8">
        <w:t xml:space="preserve"> regional bottom-up approach. What cannot be ignored is the national government</w:t>
      </w:r>
      <w:r>
        <w:t>-</w:t>
      </w:r>
      <w:r w:rsidRPr="003B18A8">
        <w:t>level approach</w:t>
      </w:r>
      <w:r>
        <w:t>.</w:t>
      </w:r>
    </w:p>
    <w:p w:rsidR="00AB76E9" w:rsidP="00AB76E9">
      <w:pPr>
        <w:pStyle w:val="Answer"/>
      </w:pPr>
      <w:r>
        <w:t xml:space="preserve">We are talking about </w:t>
      </w:r>
      <w:r w:rsidRPr="003B18A8">
        <w:t>agriculture, planning and other pressures o</w:t>
      </w:r>
      <w:r>
        <w:t>n</w:t>
      </w:r>
      <w:r w:rsidRPr="003B18A8">
        <w:t xml:space="preserve"> land use. The big one we fac</w:t>
      </w:r>
      <w:r>
        <w:t>e,</w:t>
      </w:r>
      <w:r w:rsidRPr="003B18A8">
        <w:t xml:space="preserve"> which is causing fragmentation of habitats and loss of habitat, is nationally significant infrastructure projects. We have had about 138</w:t>
      </w:r>
      <w:r>
        <w:t xml:space="preserve"> NSIPs enter the</w:t>
      </w:r>
      <w:r w:rsidRPr="003B18A8">
        <w:t xml:space="preserve"> process, of which</w:t>
      </w:r>
      <w:r>
        <w:t xml:space="preserve"> I think seven</w:t>
      </w:r>
      <w:r w:rsidRPr="003B18A8">
        <w:t xml:space="preserve"> have been rejected, so there is a high guarantee that </w:t>
      </w:r>
      <w:r>
        <w:t xml:space="preserve">NSIPs </w:t>
      </w:r>
      <w:r w:rsidRPr="003B18A8">
        <w:t>will be granted consent.</w:t>
      </w:r>
    </w:p>
    <w:p w:rsidR="00AB76E9" w:rsidP="00AB76E9">
      <w:pPr>
        <w:pStyle w:val="Answer"/>
      </w:pPr>
      <w:r w:rsidRPr="003B18A8">
        <w:t>This is happening at sea as well as on lan</w:t>
      </w:r>
      <w:r>
        <w:t xml:space="preserve">d. They </w:t>
      </w:r>
      <w:r w:rsidRPr="003B18A8">
        <w:t>are taken on a project</w:t>
      </w:r>
      <w:r>
        <w:t>-</w:t>
      </w:r>
      <w:r w:rsidRPr="003B18A8">
        <w:t>by</w:t>
      </w:r>
      <w:r>
        <w:t>-</w:t>
      </w:r>
      <w:r w:rsidRPr="003B18A8">
        <w:t>project approach, so we</w:t>
      </w:r>
      <w:r>
        <w:t xml:space="preserve"> are not </w:t>
      </w:r>
      <w:r w:rsidRPr="003B18A8">
        <w:t xml:space="preserve">seeing the cumulative impact of all the national infrastructure projects </w:t>
      </w:r>
      <w:r>
        <w:t xml:space="preserve">that are </w:t>
      </w:r>
      <w:r w:rsidRPr="003B18A8">
        <w:t>happening across the country</w:t>
      </w:r>
      <w:r>
        <w:t xml:space="preserve">. </w:t>
      </w:r>
      <w:r>
        <w:t xml:space="preserve">The </w:t>
      </w:r>
      <w:r w:rsidRPr="003B18A8">
        <w:t>majority of</w:t>
      </w:r>
      <w:r w:rsidRPr="003B18A8">
        <w:t xml:space="preserve"> them </w:t>
      </w:r>
      <w:r>
        <w:t>are</w:t>
      </w:r>
      <w:r w:rsidRPr="003B18A8">
        <w:t xml:space="preserve"> road developments</w:t>
      </w:r>
      <w:r>
        <w:t xml:space="preserve">; </w:t>
      </w:r>
      <w:r w:rsidRPr="003B18A8">
        <w:t xml:space="preserve">I think the </w:t>
      </w:r>
      <w:r>
        <w:t>Go</w:t>
      </w:r>
      <w:r w:rsidRPr="003B18A8">
        <w:t>vernment are still committed to investing</w:t>
      </w:r>
      <w:r>
        <w:t xml:space="preserve"> £27 billion i</w:t>
      </w:r>
      <w:r w:rsidRPr="003B18A8">
        <w:t>n new road infrastructure, so the</w:t>
      </w:r>
      <w:r>
        <w:t>y</w:t>
      </w:r>
      <w:r w:rsidRPr="003B18A8">
        <w:t xml:space="preserve"> will only increase</w:t>
      </w:r>
      <w:r>
        <w:t>,</w:t>
      </w:r>
      <w:r w:rsidRPr="003B18A8">
        <w:t xml:space="preserve"> particularly if we are increasing onshore wind and solar farms as well</w:t>
      </w:r>
      <w:r>
        <w:t>.</w:t>
      </w:r>
    </w:p>
    <w:p w:rsidR="00AB76E9" w:rsidP="00AB76E9">
      <w:pPr>
        <w:pStyle w:val="Answer"/>
      </w:pPr>
      <w:r>
        <w:t>M</w:t>
      </w:r>
      <w:r w:rsidRPr="003B18A8">
        <w:t>aking sure we get the</w:t>
      </w:r>
      <w:r>
        <w:t xml:space="preserve"> NSIP </w:t>
      </w:r>
      <w:r w:rsidRPr="003B18A8">
        <w:t xml:space="preserve">process </w:t>
      </w:r>
      <w:r w:rsidRPr="003B18A8">
        <w:t>absolutely right</w:t>
      </w:r>
      <w:r w:rsidRPr="003B18A8">
        <w:t xml:space="preserve"> will be the other crucial part. </w:t>
      </w:r>
      <w:r>
        <w:t>It</w:t>
      </w:r>
      <w:r w:rsidRPr="003B18A8">
        <w:t xml:space="preserve"> could be done through a national policy statement</w:t>
      </w:r>
      <w:r>
        <w:t xml:space="preserve"> for land, </w:t>
      </w:r>
      <w:r w:rsidRPr="003B18A8">
        <w:t>probably co</w:t>
      </w:r>
      <w:r>
        <w:t>-</w:t>
      </w:r>
      <w:r w:rsidRPr="003B18A8">
        <w:t xml:space="preserve">ordinated by the </w:t>
      </w:r>
      <w:r>
        <w:t>D</w:t>
      </w:r>
      <w:r w:rsidRPr="003B18A8">
        <w:t xml:space="preserve">epartment for </w:t>
      </w:r>
      <w:r>
        <w:t>L</w:t>
      </w:r>
      <w:r w:rsidRPr="003B18A8">
        <w:t xml:space="preserve">evelling </w:t>
      </w:r>
      <w:r>
        <w:t>U</w:t>
      </w:r>
      <w:r w:rsidRPr="003B18A8">
        <w:t>p</w:t>
      </w:r>
      <w:r>
        <w:t>, H</w:t>
      </w:r>
      <w:r w:rsidRPr="003B18A8">
        <w:t xml:space="preserve">ousing and </w:t>
      </w:r>
      <w:r>
        <w:t>C</w:t>
      </w:r>
      <w:r w:rsidRPr="003B18A8">
        <w:t>ommunities</w:t>
      </w:r>
      <w:r w:rsidRPr="003E5F34">
        <w:t xml:space="preserve">, but it needs to be coherent with all other government strategies, such as the energy national policy statement and </w:t>
      </w:r>
      <w:r>
        <w:t xml:space="preserve">the </w:t>
      </w:r>
      <w:r w:rsidRPr="003E5F34">
        <w:t>transport national policy statement</w:t>
      </w:r>
      <w:r>
        <w:t>. That could</w:t>
      </w:r>
      <w:r w:rsidRPr="0019733F">
        <w:t xml:space="preserve"> sit above a strategic land use plan </w:t>
      </w:r>
      <w:r>
        <w:t>that</w:t>
      </w:r>
      <w:r w:rsidRPr="0019733F">
        <w:t xml:space="preserve"> is fed in through things like local nature recovery strategies</w:t>
      </w:r>
      <w:r>
        <w:t>,</w:t>
      </w:r>
      <w:r w:rsidRPr="0019733F">
        <w:t xml:space="preserve"> local </w:t>
      </w:r>
      <w:r w:rsidRPr="0019733F">
        <w:t>authorities</w:t>
      </w:r>
      <w:r w:rsidRPr="0019733F">
        <w:t xml:space="preserve"> and the nature recovery network</w:t>
      </w:r>
      <w:r>
        <w:t>.</w:t>
      </w:r>
    </w:p>
    <w:p w:rsidR="00AB76E9" w:rsidP="00AB76E9">
      <w:pPr>
        <w:pStyle w:val="Answer"/>
      </w:pPr>
      <w:r w:rsidRPr="0019733F">
        <w:rPr>
          <w:b/>
          <w:i/>
        </w:rPr>
        <w:t>Alec Taylor:</w:t>
      </w:r>
      <w:r>
        <w:t xml:space="preserve"> </w:t>
      </w:r>
      <w:r w:rsidRPr="0019733F">
        <w:t xml:space="preserve">I completely agree with Elliot. It </w:t>
      </w:r>
      <w:r w:rsidRPr="0019733F">
        <w:t>has to</w:t>
      </w:r>
      <w:r w:rsidRPr="0019733F">
        <w:t xml:space="preserve"> be a cross- government mission at national level, not just a Defra or </w:t>
      </w:r>
      <w:r>
        <w:t>e</w:t>
      </w:r>
      <w:r w:rsidRPr="0019733F">
        <w:t>nvironment</w:t>
      </w:r>
      <w:r>
        <w:t>al</w:t>
      </w:r>
      <w:r w:rsidRPr="0019733F">
        <w:t xml:space="preserve"> mission</w:t>
      </w:r>
      <w:r>
        <w:t>; it needs to</w:t>
      </w:r>
      <w:r w:rsidRPr="0019733F">
        <w:t xml:space="preserve"> involve </w:t>
      </w:r>
      <w:r>
        <w:t>d</w:t>
      </w:r>
      <w:r w:rsidRPr="0019733F">
        <w:t xml:space="preserve">epartments </w:t>
      </w:r>
      <w:r>
        <w:t>such as</w:t>
      </w:r>
      <w:r w:rsidRPr="0019733F">
        <w:t xml:space="preserve"> </w:t>
      </w:r>
      <w:r>
        <w:t>h</w:t>
      </w:r>
      <w:r w:rsidRPr="0019733F">
        <w:t>ousing</w:t>
      </w:r>
      <w:r>
        <w:t xml:space="preserve"> and transport </w:t>
      </w:r>
      <w:r w:rsidRPr="0019733F">
        <w:t xml:space="preserve">in the way we think land needs to be managed in future. </w:t>
      </w:r>
      <w:r>
        <w:t>T</w:t>
      </w:r>
      <w:r w:rsidRPr="0019733F">
        <w:t xml:space="preserve">here is scope to be </w:t>
      </w:r>
      <w:r w:rsidRPr="0019733F">
        <w:t>creative around the kin</w:t>
      </w:r>
      <w:r>
        <w:t>d</w:t>
      </w:r>
      <w:r w:rsidRPr="0019733F">
        <w:t xml:space="preserve"> of land use partnerships that are need</w:t>
      </w:r>
      <w:r>
        <w:t>ed</w:t>
      </w:r>
      <w:r w:rsidRPr="0019733F">
        <w:t xml:space="preserve"> in different areas. I do not think there is necessarily one size that fits all. We have seen some exciting partnerships </w:t>
      </w:r>
      <w:r>
        <w:t>that</w:t>
      </w:r>
      <w:r w:rsidRPr="0019733F">
        <w:t xml:space="preserve"> have grown quite organically </w:t>
      </w:r>
      <w:r>
        <w:t>that</w:t>
      </w:r>
      <w:r w:rsidRPr="0019733F">
        <w:t xml:space="preserve"> agencies have supported</w:t>
      </w:r>
      <w:r>
        <w:t>.</w:t>
      </w:r>
    </w:p>
    <w:p w:rsidR="00AB76E9" w:rsidP="00AB76E9">
      <w:pPr>
        <w:pStyle w:val="Remark"/>
      </w:pPr>
      <w:r w:rsidRPr="0019733F">
        <w:rPr>
          <w:b/>
        </w:rPr>
        <w:t>The Earl of Leicester:</w:t>
      </w:r>
      <w:r>
        <w:t xml:space="preserve"> C</w:t>
      </w:r>
      <w:r w:rsidRPr="003738B9">
        <w:t>an you give an example?</w:t>
      </w:r>
    </w:p>
    <w:p w:rsidR="00AB76E9" w:rsidP="00AB76E9">
      <w:pPr>
        <w:pStyle w:val="Answer"/>
      </w:pPr>
      <w:r w:rsidRPr="003738B9">
        <w:rPr>
          <w:b/>
          <w:i/>
        </w:rPr>
        <w:t>Alec Taylor:</w:t>
      </w:r>
      <w:r>
        <w:t xml:space="preserve"> </w:t>
      </w:r>
      <w:r>
        <w:rPr>
          <w:rStyle w:val="FootnoteReference"/>
        </w:rPr>
        <w:footnoteReference w:id="2"/>
      </w:r>
      <w:r>
        <w:t>I</w:t>
      </w:r>
      <w:r w:rsidRPr="003738B9">
        <w:t xml:space="preserve">n the </w:t>
      </w:r>
      <w:r>
        <w:t>I</w:t>
      </w:r>
      <w:r w:rsidRPr="003738B9">
        <w:t>ngleborough region that I mentioned</w:t>
      </w:r>
      <w:r>
        <w:t>,</w:t>
      </w:r>
      <w:r w:rsidRPr="003738B9">
        <w:t xml:space="preserve"> we have the </w:t>
      </w:r>
      <w:r>
        <w:t>n</w:t>
      </w:r>
      <w:r w:rsidRPr="003738B9">
        <w:t>ational</w:t>
      </w:r>
      <w:r>
        <w:t xml:space="preserve"> p</w:t>
      </w:r>
      <w:r w:rsidRPr="003738B9">
        <w:t>ark</w:t>
      </w:r>
      <w:r>
        <w:t xml:space="preserve">, </w:t>
      </w:r>
      <w:r w:rsidRPr="003738B9">
        <w:t xml:space="preserve">the </w:t>
      </w:r>
      <w:r>
        <w:t>R</w:t>
      </w:r>
      <w:r w:rsidRPr="003738B9">
        <w:t xml:space="preserve">ivers </w:t>
      </w:r>
      <w:r>
        <w:t>T</w:t>
      </w:r>
      <w:r w:rsidRPr="003738B9">
        <w:t>rust</w:t>
      </w:r>
      <w:r>
        <w:t>, the</w:t>
      </w:r>
      <w:r w:rsidRPr="003738B9">
        <w:t xml:space="preserve"> Yorkshire Wildlife Trust and</w:t>
      </w:r>
      <w:r>
        <w:t xml:space="preserve"> WWF. They</w:t>
      </w:r>
      <w:r w:rsidRPr="003738B9">
        <w:t xml:space="preserve"> have come together to form</w:t>
      </w:r>
      <w:r>
        <w:t xml:space="preserve"> </w:t>
      </w:r>
      <w:r w:rsidRPr="003738B9">
        <w:t xml:space="preserve">a positive example of how we can bring communities and stakeholders </w:t>
      </w:r>
      <w:r>
        <w:t>into</w:t>
      </w:r>
      <w:r w:rsidRPr="003738B9">
        <w:t xml:space="preserve"> discussions </w:t>
      </w:r>
      <w:r>
        <w:t>on</w:t>
      </w:r>
      <w:r w:rsidRPr="003738B9">
        <w:t xml:space="preserve"> land use in the future. It </w:t>
      </w:r>
      <w:r>
        <w:t>does</w:t>
      </w:r>
      <w:r w:rsidRPr="003738B9">
        <w:t xml:space="preserve"> not necessarily need to be a very bureaucratic process led by local authorities.</w:t>
      </w:r>
      <w:r>
        <w:t xml:space="preserve"> I</w:t>
      </w:r>
      <w:r w:rsidRPr="003738B9">
        <w:t>n part</w:t>
      </w:r>
      <w:r>
        <w:t>,</w:t>
      </w:r>
      <w:r w:rsidRPr="003738B9">
        <w:t xml:space="preserve"> it depends on the communities involved, the circumstances of the area and the opportunities of the area</w:t>
      </w:r>
      <w:r>
        <w:t>. Probably n</w:t>
      </w:r>
      <w:r w:rsidRPr="003738B9">
        <w:t xml:space="preserve">o one size fits all, but </w:t>
      </w:r>
      <w:r w:rsidRPr="003738B9">
        <w:t>as long as</w:t>
      </w:r>
      <w:r w:rsidRPr="003738B9">
        <w:t xml:space="preserve"> people are clear about the ways in which their areas and land use can help </w:t>
      </w:r>
      <w:r>
        <w:t xml:space="preserve">and </w:t>
      </w:r>
      <w:r w:rsidRPr="003738B9">
        <w:t xml:space="preserve">support </w:t>
      </w:r>
      <w:r>
        <w:t>in</w:t>
      </w:r>
      <w:r w:rsidRPr="003738B9">
        <w:t xml:space="preserve"> critical national and international fights</w:t>
      </w:r>
      <w:r>
        <w:t>,</w:t>
      </w:r>
      <w:r w:rsidRPr="003738B9">
        <w:t xml:space="preserve"> such as climate change and nature loss</w:t>
      </w:r>
      <w:r>
        <w:t>,</w:t>
      </w:r>
      <w:r w:rsidRPr="003738B9">
        <w:t xml:space="preserve"> it will be all the better for that.</w:t>
      </w:r>
    </w:p>
    <w:p w:rsidR="00751C4D" w:rsidRPr="00A51459" w:rsidP="00AB76E9">
      <w:pPr>
        <w:pStyle w:val="Remark"/>
      </w:pPr>
      <w:r w:rsidRPr="003738B9">
        <w:rPr>
          <w:b/>
        </w:rPr>
        <w:t>The Chair:</w:t>
      </w:r>
      <w:r>
        <w:t xml:space="preserve"> </w:t>
      </w:r>
      <w:r w:rsidRPr="003738B9">
        <w:t>I thank all three of you very much for coming to see us and giving us your pearls of wisdom</w:t>
      </w:r>
      <w:r>
        <w:t>. I</w:t>
      </w:r>
      <w:r w:rsidRPr="003738B9">
        <w:t xml:space="preserve">f </w:t>
      </w:r>
      <w:r>
        <w:t>there is</w:t>
      </w:r>
      <w:r w:rsidRPr="003738B9">
        <w:t xml:space="preserve"> anything</w:t>
      </w:r>
      <w:r>
        <w:t xml:space="preserve"> you want</w:t>
      </w:r>
      <w:r w:rsidRPr="003738B9">
        <w:t xml:space="preserve"> to add at any</w:t>
      </w:r>
      <w:r>
        <w:t xml:space="preserve"> </w:t>
      </w:r>
      <w:r w:rsidRPr="003738B9">
        <w:t>time</w:t>
      </w:r>
      <w:r>
        <w:t>, do let us know. We</w:t>
      </w:r>
      <w:r w:rsidRPr="003738B9">
        <w:t xml:space="preserve"> will be dealing with the subject for most of the rest of the summer.</w:t>
      </w:r>
      <w:r w:rsidRPr="00A51459" w:rsidR="000B0F45">
        <w:t xml:space="preserve"> </w:t>
      </w:r>
    </w:p>
    <w:sectPr w:rsidSect="00277EFD">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A12FA" w:rsidP="008143FA">
      <w:pPr>
        <w:spacing w:after="0"/>
      </w:pPr>
      <w:r>
        <w:separator/>
      </w:r>
    </w:p>
  </w:footnote>
  <w:footnote w:type="continuationSeparator" w:id="1">
    <w:p w:rsidR="00DA12FA" w:rsidP="008143FA">
      <w:pPr>
        <w:spacing w:after="0"/>
      </w:pPr>
      <w:r>
        <w:continuationSeparator/>
      </w:r>
    </w:p>
  </w:footnote>
  <w:footnote w:id="2">
    <w:p w:rsidR="00C7024F">
      <w:pPr>
        <w:pStyle w:val="FootnoteText"/>
      </w:pPr>
      <w:r>
        <w:rPr>
          <w:rStyle w:val="FootnoteReference"/>
        </w:rPr>
        <w:footnoteRef/>
      </w:r>
      <w:r>
        <w:t xml:space="preserve"> </w:t>
      </w:r>
      <w:r w:rsidRPr="00C7024F">
        <w:t>Alec Taylor has subsequently clarified that the National Park and the River Trust are in the stakeholder group</w:t>
      </w:r>
      <w:r w:rsidR="00322972">
        <w:t>,</w:t>
      </w:r>
      <w:r w:rsidRPr="00C7024F">
        <w:t xml:space="preserve"> but </w:t>
      </w:r>
      <w:r w:rsidR="00322972">
        <w:t xml:space="preserve">are </w:t>
      </w:r>
      <w:r w:rsidRPr="00C7024F">
        <w:t>not one of the founding partners of the Wild Ingleborough Project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B76E9" w:rsidP="009277D8">
        <w:pPr>
          <w:pStyle w:val="Para"/>
          <w:rPr>
            <w:color w:val="808080"/>
          </w:rPr>
        </w:pPr>
        <w:r w:rsidRPr="00502A4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B76E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FBD60E6E"/>
    <w:lvl w:ilvl="0">
      <w:start w:val="87"/>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76E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semiHidden/>
    <w:unhideWhenUsed/>
    <w:rsid w:val="000A71DF"/>
    <w:rPr>
      <w:sz w:val="16"/>
      <w:szCs w:val="16"/>
    </w:rPr>
  </w:style>
  <w:style w:type="paragraph" w:styleId="CommentText">
    <w:name w:val="annotation text"/>
    <w:basedOn w:val="Normal"/>
    <w:link w:val="CommentTextChar"/>
    <w:semiHidden/>
    <w:unhideWhenUsed/>
    <w:rsid w:val="000A71DF"/>
    <w:rPr>
      <w:sz w:val="20"/>
      <w:szCs w:val="20"/>
    </w:rPr>
  </w:style>
  <w:style w:type="character" w:customStyle="1" w:styleId="CommentTextChar">
    <w:name w:val="Comment Text Char"/>
    <w:basedOn w:val="DefaultParagraphFont"/>
    <w:link w:val="CommentText"/>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semiHidden/>
    <w:unhideWhenUsed/>
    <w:rsid w:val="00231F1C"/>
    <w:rPr>
      <w:b/>
      <w:bCs/>
    </w:rPr>
  </w:style>
  <w:style w:type="character" w:customStyle="1" w:styleId="CommentSubjectChar">
    <w:name w:val="Comment Subject Char"/>
    <w:basedOn w:val="CommentTextChar"/>
    <w:link w:val="CommentSubject"/>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7024F"/>
    <w:pPr>
      <w:spacing w:after="0"/>
    </w:pPr>
    <w:rPr>
      <w:sz w:val="20"/>
      <w:szCs w:val="20"/>
    </w:rPr>
  </w:style>
  <w:style w:type="character" w:customStyle="1" w:styleId="FootnoteTextChar">
    <w:name w:val="Footnote Text Char"/>
    <w:basedOn w:val="DefaultParagraphFont"/>
    <w:link w:val="FootnoteText"/>
    <w:uiPriority w:val="99"/>
    <w:semiHidden/>
    <w:rsid w:val="00C7024F"/>
    <w:rPr>
      <w:rFonts w:ascii="Verdana" w:hAnsi="Verdana"/>
      <w:sz w:val="20"/>
      <w:szCs w:val="20"/>
    </w:rPr>
  </w:style>
  <w:style w:type="character" w:styleId="FootnoteReference">
    <w:name w:val="footnote reference"/>
    <w:basedOn w:val="DefaultParagraphFont"/>
    <w:uiPriority w:val="99"/>
    <w:semiHidden/>
    <w:unhideWhenUsed/>
    <w:rsid w:val="00C702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