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"https://committees.parliament.uk/work/6626/the-work-of-the-serious-fraud-office/" </w:instrText>
          </w:r>
          <w:r>
            <w:fldChar w:fldCharType="separate"/>
          </w:r>
          <w:r w:rsidRPr="00CB3BE6" w:rsidR="00921AA3">
            <w:rPr>
              <w:rStyle w:val="Hyperlink"/>
            </w:rPr>
            <w:t>The work of the Serious Fraud Office</w:t>
          </w:r>
          <w:r>
            <w:fldChar w:fldCharType="end"/>
          </w:r>
          <w:r w:rsidR="00921AA3">
            <w:t>,</w:t>
          </w:r>
        </w:sdtContent>
      </w:sdt>
      <w:r>
        <w:t xml:space="preserve"> HC</w:t>
      </w:r>
      <w:r w:rsidR="00D07E3D">
        <w:t> </w:t>
      </w:r>
      <w:r w:rsidR="00921AA3">
        <w:t>1212</w:t>
      </w:r>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D07E3D">
            <w:t>2</w:t>
          </w:r>
          <w:r w:rsidR="00921AA3">
            <w:t>9</w:t>
          </w:r>
          <w:r w:rsidR="00A46832">
            <w:t xml:space="preserve"> </w:t>
          </w:r>
          <w:r w:rsidR="002403F1">
            <w:t>March</w:t>
          </w:r>
          <w:r w:rsidR="00A858F6">
            <w:t xml:space="preserve"> 2022</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D07E3D">
            <w:t>2</w:t>
          </w:r>
          <w:r w:rsidR="00921AA3">
            <w:t>9</w:t>
          </w:r>
          <w:r w:rsidR="00D07E3D">
            <w:t xml:space="preserve"> </w:t>
          </w:r>
          <w:r w:rsidR="002403F1">
            <w:t xml:space="preserve">March </w:t>
          </w:r>
          <w:r w:rsidR="00A858F6">
            <w:t>2022</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"https://parliamentlive.tv/Event/Index/22ce9b44-b803-40f3-b4cf-a1c5bbe70933" </w:instrText>
          </w:r>
          <w:r>
            <w:fldChar w:fldCharType="separate"/>
          </w:r>
          <w:r w:rsidRPr="00CB3BE6">
            <w:rPr>
              <w:rStyle w:val="Hyperlink"/>
            </w:rPr>
            <w:t>Watch the meeting</w:t>
          </w:r>
          <w:r>
            <w:fldChar w:fldCharType="end"/>
          </w:r>
        </w:sdtContent>
      </w:sdt>
    </w:p>
    <w:p w:rsidR="00601660" w:rsidP="00156A60">
      <w:r>
        <w:t xml:space="preserve">Members present: </w:t>
      </w:r>
      <w:sdt>
        <w:sdtPr>
          <w:alias w:val="MembersPresent"/>
          <w:tag w:val="MembersPresent"/>
          <w:id w:val="366340316"/>
          <w:placeholder>
            <w:docPart w:val="AB14288E3FB54FEE956E912C673F8D6B"/>
          </w:placeholder>
          <w:richText/>
        </w:sdtPr>
        <w:sdtContent>
          <w:r w:rsidR="00BE2325">
            <w:t>Maria Eagle (Chair);</w:t>
          </w:r>
          <w:r w:rsidR="000A7BC3">
            <w:t xml:space="preserve"> </w:t>
          </w:r>
          <w:r w:rsidR="006A1D21">
            <w:t xml:space="preserve">Ms </w:t>
          </w:r>
          <w:r w:rsidR="000A7BC3">
            <w:t>Diane Abbott</w:t>
          </w:r>
          <w:r w:rsidRPr="00D10589" w:rsidR="003E1847">
            <w:t>;</w:t>
          </w:r>
          <w:r w:rsidR="00A56B85">
            <w:t xml:space="preserve"> </w:t>
          </w:r>
          <w:r w:rsidR="001B3200">
            <w:t xml:space="preserve">Laura Farris; </w:t>
          </w:r>
          <w:r w:rsidRPr="00D10589" w:rsidR="007F5E41">
            <w:t>Paul</w:t>
          </w:r>
          <w:r w:rsidR="00B044AD">
            <w:t> </w:t>
          </w:r>
          <w:r w:rsidRPr="00D10589" w:rsidR="007F5E41">
            <w:t>Maynard</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2403F1">
            <w:t>1</w:t>
          </w:r>
          <w:r w:rsidR="000140AE">
            <w:t xml:space="preserve"> -</w:t>
          </w:r>
          <w:r w:rsidR="0022627F">
            <w:t xml:space="preserve"> </w:t>
          </w:r>
          <w:r w:rsidR="001D71C0">
            <w:t>89</w:t>
          </w:r>
        </w:sdtContent>
      </w:sdt>
    </w:p>
    <w:p w:rsidR="00601660" w:rsidP="00427893">
      <w:pPr>
        <w:pStyle w:val="TitleWitnesses0"/>
      </w:pPr>
      <w:r>
        <w:t>Witnesses</w:t>
      </w:r>
    </w:p>
    <w:p w:rsidR="00231F2D" w:rsidP="00231F2D">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921AA3">
        <w:t>Lisa Osofsky, Director of the Serious Fraud Office, and Michelle Crotty, Chief Capability Officer at the Serious Fraud Office.</w:t>
      </w:r>
    </w:p>
    <w:p w:rsidR="00EB526D" w:rsidP="00490776">
      <w:pPr>
        <w:pStyle w:val="Para"/>
      </w:pPr>
      <w:r>
        <w:t>In the absence of the Chair, Maria Eagle took the Chair.</w:t>
      </w: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77705443"/>
      <w:bookmarkStart w:id="3" w:name="_Hlk98851045"/>
      <w:r>
        <w:t>Examination of witness</w:t>
      </w:r>
      <w:r w:rsidR="00066211">
        <w:t>es</w:t>
      </w:r>
    </w:p>
    <w:p w:rsidR="00AA0611" w:rsidRPr="0089464E" w:rsidP="00BF78CF">
      <w:pPr>
        <w:pStyle w:val="Para"/>
      </w:pPr>
      <w:r>
        <w:t>Witness</w:t>
      </w:r>
      <w:r w:rsidR="00066211">
        <w:t>es</w:t>
      </w:r>
      <w:r>
        <w:t xml:space="preserve">: </w:t>
      </w:r>
      <w:r w:rsidR="00E12C8C">
        <w:t>Lisa Osofsky and Michelle Crotty</w:t>
      </w:r>
      <w:r w:rsidR="00BF78CF">
        <w:t>.</w:t>
      </w:r>
      <w:bookmarkEnd w:id="1"/>
      <w:bookmarkEnd w:id="2"/>
    </w:p>
    <w:p w:rsidR="006F161C" w:rsidP="00502026">
      <w:pPr>
        <w:pStyle w:val="Question"/>
        <w:numPr>
          <w:ilvl w:val="0"/>
          <w:numId w:val="0"/>
        </w:numPr>
        <w:ind w:left="794"/>
      </w:pPr>
      <w:bookmarkEnd w:id="3"/>
      <w:sdt>
        <w:sdtPr>
          <w:alias w:val="Member"/>
          <w:tag w:val="&lt;Member mnisId='483' dodsId='25660'&gt;"/>
          <w:id w:val="-29186394"/>
          <w:placeholder>
            <w:docPart w:val="DefaultPlaceholder_-1854013440"/>
          </w:placeholder>
          <w:richText/>
        </w:sdtPr>
        <w:sdtContent>
          <w:r w:rsidRPr="000F53DD" w:rsidR="004B7BB7">
            <w:rPr>
              <w:b/>
            </w:rPr>
            <w:t>Chair:</w:t>
          </w:r>
        </w:sdtContent>
      </w:sdt>
      <w:r w:rsidR="004B7BB7">
        <w:t xml:space="preserve"> </w:t>
      </w:r>
      <w:r w:rsidRPr="006F161C">
        <w:t>I welcome our witnesses to this one-off evidence session on the work of the Serious Fraud Office</w:t>
      </w:r>
      <w:r w:rsidR="00145AC6">
        <w:t>.</w:t>
      </w:r>
      <w:r w:rsidRPr="006F161C">
        <w:t xml:space="preserve"> Very shortly, I shall ask</w:t>
      </w:r>
      <w:r w:rsidR="00D77B4B">
        <w:t xml:space="preserve"> both of</w:t>
      </w:r>
      <w:r w:rsidRPr="006F161C">
        <w:t xml:space="preserve"> you to introduce yourselves and tell us what your role</w:t>
      </w:r>
      <w:r w:rsidR="00D77B4B">
        <w:t>s are</w:t>
      </w:r>
      <w:r w:rsidRPr="006F161C">
        <w:t xml:space="preserve"> at the SFO</w:t>
      </w:r>
      <w:r w:rsidR="0087088C">
        <w:t>,</w:t>
      </w:r>
      <w:r w:rsidRPr="006F161C">
        <w:t xml:space="preserve"> but</w:t>
      </w:r>
      <w:r w:rsidR="00D77B4B">
        <w:t xml:space="preserve"> we must first </w:t>
      </w:r>
      <w:r w:rsidRPr="006F161C">
        <w:t>make our declarations of interest. I am a non-practising solicitor.</w:t>
      </w:r>
    </w:p>
    <w:p w:rsidR="006F161C" w:rsidP="006F161C">
      <w:pPr>
        <w:pStyle w:val="Remark"/>
      </w:pPr>
      <w:sdt>
        <w:sdtPr>
          <w:alias w:val="Member"/>
          <w:tag w:val="&lt;Member mnisId='4826' dodsId=''&gt;"/>
          <w:id w:val="-140512153"/>
          <w:placeholder>
            <w:docPart w:val="DefaultPlaceholder_-1854013440"/>
          </w:placeholder>
          <w:richText/>
        </w:sdtPr>
        <w:sdtContent>
          <w:r w:rsidRPr="006F161C">
            <w:rPr>
              <w:b/>
            </w:rPr>
            <w:t>Laura Farris:</w:t>
          </w:r>
        </w:sdtContent>
      </w:sdt>
      <w:r>
        <w:t xml:space="preserve"> </w:t>
      </w:r>
      <w:r w:rsidRPr="006F161C">
        <w:t>I am a non-practising barrister</w:t>
      </w:r>
      <w:r>
        <w:t>.</w:t>
      </w:r>
    </w:p>
    <w:p w:rsidR="006F161C" w:rsidP="00502026">
      <w:pPr>
        <w:pStyle w:val="Question"/>
      </w:pPr>
      <w:sdt>
        <w:sdtPr>
          <w:alias w:val="Member"/>
          <w:tag w:val="&lt;Member mnisId='483' dodsId='25660'&gt;"/>
          <w:id w:val="1934082534"/>
          <w:placeholder>
            <w:docPart w:val="DefaultPlaceholder_-1854013440"/>
          </w:placeholder>
          <w:richText/>
        </w:sdtPr>
        <w:sdtContent>
          <w:r w:rsidRPr="00502026">
            <w:rPr>
              <w:b/>
            </w:rPr>
            <w:t>Chair:</w:t>
          </w:r>
        </w:sdtContent>
      </w:sdt>
      <w:r>
        <w:t xml:space="preserve"> </w:t>
      </w:r>
      <w:r w:rsidRPr="006F161C">
        <w:t xml:space="preserve">I do not </w:t>
      </w:r>
      <w:r w:rsidR="00145AC6">
        <w:t>think</w:t>
      </w:r>
      <w:r w:rsidRPr="006F161C">
        <w:t xml:space="preserve"> there are any other declarations of interest. </w:t>
      </w:r>
      <w:r w:rsidR="00980D98">
        <w:t xml:space="preserve">Welcome, </w:t>
      </w:r>
      <w:r w:rsidRPr="006F161C">
        <w:t>M</w:t>
      </w:r>
      <w:r w:rsidR="00D77B4B">
        <w:t>s Os</w:t>
      </w:r>
      <w:r w:rsidR="00904258">
        <w:t>ofsky</w:t>
      </w:r>
      <w:r w:rsidRPr="006F161C">
        <w:t>, can I ask you to introduce yoursel</w:t>
      </w:r>
      <w:r w:rsidR="00904258">
        <w:t>f</w:t>
      </w:r>
      <w:r w:rsidRPr="006F161C">
        <w:t xml:space="preserve"> and tell us what your role is at the Serious Fraud Office?</w:t>
      </w:r>
    </w:p>
    <w:p w:rsidR="006F161C" w:rsidP="006F161C">
      <w:pPr>
        <w:pStyle w:val="Answer"/>
      </w:pPr>
      <w:sdt>
        <w:sdtPr>
          <w:alias w:val="Witness"/>
          <w:id w:val="1468239814"/>
          <w:placeholder>
            <w:docPart w:val="DefaultPlaceholder_-1854013440"/>
          </w:placeholder>
          <w:richText/>
        </w:sdtPr>
        <w:sdtContent>
          <w:r w:rsidRPr="006F161C">
            <w:rPr>
              <w:b/>
              <w:i/>
            </w:rPr>
            <w:t>Lisa Osofsky:</w:t>
          </w:r>
        </w:sdtContent>
      </w:sdt>
      <w:r>
        <w:t xml:space="preserve"> </w:t>
      </w:r>
      <w:r w:rsidRPr="006F161C">
        <w:t xml:space="preserve">Thank you for pronouncing my surname perfectly. I am Lisa </w:t>
      </w:r>
      <w:r w:rsidR="00904258">
        <w:t>Osofsky,</w:t>
      </w:r>
      <w:r w:rsidRPr="006F161C">
        <w:t xml:space="preserve"> director of the Serious Fraud Office.</w:t>
      </w:r>
    </w:p>
    <w:p w:rsidR="006F161C" w:rsidP="006F161C">
      <w:pPr>
        <w:pStyle w:val="Question"/>
      </w:pPr>
      <w:sdt>
        <w:sdtPr>
          <w:alias w:val="Member"/>
          <w:tag w:val="&lt;Member mnisId='483' dodsId='25660'&gt;"/>
          <w:id w:val="1549185792"/>
          <w:placeholder>
            <w:docPart w:val="DefaultPlaceholder_-1854013440"/>
          </w:placeholder>
          <w:richText/>
        </w:sdtPr>
        <w:sdtContent>
          <w:r w:rsidRPr="006F161C">
            <w:rPr>
              <w:b/>
            </w:rPr>
            <w:t>Chair:</w:t>
          </w:r>
        </w:sdtContent>
      </w:sdt>
      <w:r>
        <w:t xml:space="preserve"> </w:t>
      </w:r>
      <w:r w:rsidRPr="006F161C">
        <w:t>Michelle Crotty, would you like to introduce yourself and tell us what you do at the Serious Fraud Office</w:t>
      </w:r>
      <w:r>
        <w:t>?</w:t>
      </w:r>
    </w:p>
    <w:p w:rsidR="006F161C" w:rsidP="006F161C">
      <w:pPr>
        <w:pStyle w:val="Answer"/>
      </w:pPr>
      <w:sdt>
        <w:sdtPr>
          <w:alias w:val="Witness"/>
          <w:id w:val="-455254610"/>
          <w:placeholder>
            <w:docPart w:val="DefaultPlaceholder_-1854013440"/>
          </w:placeholder>
          <w:richText/>
        </w:sdtPr>
        <w:sdtContent>
          <w:r w:rsidRPr="006F161C">
            <w:rPr>
              <w:b/>
              <w:i/>
            </w:rPr>
            <w:t>Michelle Crotty:</w:t>
          </w:r>
        </w:sdtContent>
      </w:sdt>
      <w:r>
        <w:t xml:space="preserve"> </w:t>
      </w:r>
      <w:r w:rsidRPr="006F161C">
        <w:t>I am Michelle Crotty, chief capability officer at the Serious Fraud Office.</w:t>
      </w:r>
    </w:p>
    <w:p w:rsidR="006F161C" w:rsidP="006F161C">
      <w:pPr>
        <w:pStyle w:val="Question"/>
      </w:pPr>
      <w:sdt>
        <w:sdtPr>
          <w:alias w:val="Member"/>
          <w:tag w:val="&lt;Member mnisId='483' dodsId='25660'&gt;"/>
          <w:id w:val="419755994"/>
          <w:placeholder>
            <w:docPart w:val="DefaultPlaceholder_-1854013440"/>
          </w:placeholder>
          <w:richText/>
        </w:sdtPr>
        <w:sdtContent>
          <w:r w:rsidRPr="006F161C">
            <w:rPr>
              <w:b/>
            </w:rPr>
            <w:t>Chair:</w:t>
          </w:r>
        </w:sdtContent>
      </w:sdt>
      <w:r>
        <w:t xml:space="preserve"> </w:t>
      </w:r>
      <w:r w:rsidRPr="006F161C">
        <w:t>What is a chief capability officer?</w:t>
      </w:r>
    </w:p>
    <w:p w:rsidR="006F161C" w:rsidP="006F161C">
      <w:pPr>
        <w:pStyle w:val="Answer"/>
      </w:pPr>
      <w:sdt>
        <w:sdtPr>
          <w:alias w:val="Witness"/>
          <w:id w:val="1970161335"/>
          <w:placeholder>
            <w:docPart w:val="DefaultPlaceholder_-1854013440"/>
          </w:placeholder>
          <w:richText/>
        </w:sdtPr>
        <w:sdtContent>
          <w:r w:rsidRPr="006F161C">
            <w:rPr>
              <w:b/>
              <w:i/>
            </w:rPr>
            <w:t>Michelle Crotty:</w:t>
          </w:r>
        </w:sdtContent>
      </w:sdt>
      <w:r>
        <w:t xml:space="preserve"> </w:t>
      </w:r>
      <w:r w:rsidRPr="006F161C">
        <w:t xml:space="preserve">I am responsible for what would traditionally be called corporate services </w:t>
      </w:r>
      <w:r w:rsidR="00C30C75">
        <w:t>but</w:t>
      </w:r>
      <w:r w:rsidRPr="006F161C">
        <w:t xml:space="preserve"> also investigations</w:t>
      </w:r>
      <w:r w:rsidR="00C30C75">
        <w:t xml:space="preserve"> and</w:t>
      </w:r>
      <w:r w:rsidRPr="006F161C">
        <w:t>, importantly for your session this afternoon, technology</w:t>
      </w:r>
      <w:r w:rsidR="00591F7D">
        <w:t>,</w:t>
      </w:r>
      <w:r w:rsidRPr="006F161C">
        <w:t xml:space="preserve"> as well as corporate services strategy and</w:t>
      </w:r>
      <w:r w:rsidR="00571D3C">
        <w:t xml:space="preserve"> </w:t>
      </w:r>
      <w:r w:rsidRPr="006F161C">
        <w:t>our investigation team</w:t>
      </w:r>
      <w:r>
        <w:t>s</w:t>
      </w:r>
      <w:r w:rsidRPr="006F161C">
        <w:t>.</w:t>
      </w:r>
    </w:p>
    <w:p w:rsidR="006F161C" w:rsidP="006F161C">
      <w:pPr>
        <w:pStyle w:val="Question"/>
      </w:pPr>
      <w:sdt>
        <w:sdtPr>
          <w:alias w:val="Member"/>
          <w:tag w:val="&lt;Member mnisId='483' dodsId='25660'&gt;"/>
          <w:id w:val="534162950"/>
          <w:placeholder>
            <w:docPart w:val="DefaultPlaceholder_-1854013440"/>
          </w:placeholder>
          <w:richText/>
        </w:sdtPr>
        <w:sdtContent>
          <w:r w:rsidRPr="006F161C">
            <w:rPr>
              <w:b/>
            </w:rPr>
            <w:t>Chair:</w:t>
          </w:r>
        </w:sdtContent>
      </w:sdt>
      <w:r>
        <w:t xml:space="preserve"> </w:t>
      </w:r>
      <w:r w:rsidR="001D7340">
        <w:t xml:space="preserve">Thank you. </w:t>
      </w:r>
      <w:r w:rsidR="00C778BF">
        <w:t xml:space="preserve">Ms Osofsky, </w:t>
      </w:r>
      <w:r w:rsidRPr="006F161C">
        <w:t>can I begin by asking you for some background information? What impact ha</w:t>
      </w:r>
      <w:r w:rsidR="001D7340">
        <w:t>ve</w:t>
      </w:r>
      <w:r w:rsidRPr="006F161C">
        <w:t xml:space="preserve"> the changing economic circumstances we have run into as a result of Brexit and the pandemic had on the types and prevalence of fraud</w:t>
      </w:r>
      <w:r>
        <w:t>?</w:t>
      </w:r>
    </w:p>
    <w:p w:rsidR="00D526BC" w:rsidRPr="00D526BC" w:rsidP="006F161C">
      <w:pPr>
        <w:pStyle w:val="Answer"/>
      </w:pPr>
      <w:sdt>
        <w:sdtPr>
          <w:alias w:val="Witness"/>
          <w:id w:val="1860546462"/>
          <w:placeholder>
            <w:docPart w:val="DefaultPlaceholder_-1854013440"/>
          </w:placeholder>
          <w:richText/>
        </w:sdtPr>
        <w:sdtContent>
          <w:r w:rsidRPr="006F161C" w:rsidR="006F161C">
            <w:rPr>
              <w:b/>
              <w:i/>
            </w:rPr>
            <w:t>Lisa Osofsky:</w:t>
          </w:r>
        </w:sdtContent>
      </w:sdt>
      <w:r w:rsidR="006F161C">
        <w:t xml:space="preserve"> </w:t>
      </w:r>
      <w:r w:rsidRPr="00D526BC">
        <w:t xml:space="preserve">I think it would help the </w:t>
      </w:r>
      <w:r w:rsidR="002F2E91">
        <w:t>C</w:t>
      </w:r>
      <w:r w:rsidRPr="00D526BC">
        <w:t>ommittee to hear a little bit of background as to what we do</w:t>
      </w:r>
      <w:r w:rsidR="002F2E91">
        <w:t>, so</w:t>
      </w:r>
      <w:r w:rsidRPr="00D526BC">
        <w:t xml:space="preserve"> I can answer the question in that way if that is </w:t>
      </w:r>
      <w:r w:rsidR="002F2E91">
        <w:t>okay</w:t>
      </w:r>
      <w:r w:rsidRPr="00D526BC">
        <w:t xml:space="preserve">. We focus on the high </w:t>
      </w:r>
      <w:r w:rsidR="005F7798">
        <w:t xml:space="preserve">end, the </w:t>
      </w:r>
      <w:r w:rsidRPr="00D526BC">
        <w:t>serious end</w:t>
      </w:r>
      <w:r w:rsidR="005F7798">
        <w:t>,</w:t>
      </w:r>
      <w:r w:rsidRPr="00D526BC">
        <w:t xml:space="preserve"> o</w:t>
      </w:r>
      <w:r w:rsidR="002F2E91">
        <w:t>f</w:t>
      </w:r>
      <w:r w:rsidRPr="00D526BC">
        <w:t xml:space="preserve"> fraud and bribery and corruption. Our mandate is to focus on those two violations and any mone</w:t>
      </w:r>
      <w:r w:rsidR="005F7798">
        <w:t xml:space="preserve">y </w:t>
      </w:r>
      <w:r w:rsidRPr="00D526BC">
        <w:t>laundering that may accompany both of th</w:t>
      </w:r>
      <w:r w:rsidR="00F567E4">
        <w:t>em</w:t>
      </w:r>
      <w:r w:rsidRPr="00D526BC">
        <w:t>. Our mission is to deliver justice for victims</w:t>
      </w:r>
      <w:r w:rsidR="00F156DD">
        <w:t xml:space="preserve">, </w:t>
      </w:r>
      <w:r w:rsidRPr="00D526BC">
        <w:t xml:space="preserve">punish criminals and encourage corporates to reform so </w:t>
      </w:r>
      <w:r w:rsidR="00EE172E">
        <w:t xml:space="preserve">that </w:t>
      </w:r>
      <w:r w:rsidRPr="00D526BC">
        <w:t>we have faith in the UK as a good place to do business and in which to invest.</w:t>
      </w:r>
    </w:p>
    <w:p w:rsidR="00C52E51" w:rsidP="00B911B7">
      <w:pPr>
        <w:pStyle w:val="Answer"/>
      </w:pPr>
      <w:r w:rsidRPr="00D526BC">
        <w:t>With that backdrop,</w:t>
      </w:r>
      <w:r w:rsidR="0015680F">
        <w:t xml:space="preserve"> </w:t>
      </w:r>
      <w:r w:rsidRPr="0015680F" w:rsidR="0015680F">
        <w:t>perhaps I could share a little bit of how we work</w:t>
      </w:r>
      <w:r w:rsidR="00F156DD">
        <w:t>. W</w:t>
      </w:r>
      <w:r w:rsidRPr="0015680F" w:rsidR="0015680F">
        <w:t>e work in groups with different specialisms. We have investigators whose job it is to follow the money. They have that focus and specialty. We have lawyers, prosecutors</w:t>
      </w:r>
      <w:r w:rsidR="00B365FA">
        <w:t>,</w:t>
      </w:r>
      <w:r w:rsidRPr="0015680F" w:rsidR="0015680F">
        <w:t xml:space="preserve"> former solicitors and </w:t>
      </w:r>
      <w:r w:rsidR="00B365FA">
        <w:t xml:space="preserve">former </w:t>
      </w:r>
      <w:r w:rsidRPr="0015680F" w:rsidR="0015680F">
        <w:t xml:space="preserve">barristers from different backgrounds whose job it is to work with our international colleagues to make sure </w:t>
      </w:r>
      <w:r w:rsidR="00B365FA">
        <w:t xml:space="preserve">that </w:t>
      </w:r>
      <w:r w:rsidRPr="0015680F" w:rsidR="0015680F">
        <w:t>we can get at some of the information that may be found around the world</w:t>
      </w:r>
      <w:r w:rsidRPr="009F1E16" w:rsidR="009F1E16">
        <w:t xml:space="preserve"> in different jurisdictions that may be difficult to access.</w:t>
      </w:r>
      <w:r w:rsidRPr="00201D87" w:rsidR="00201D87">
        <w:t xml:space="preserve"> We use powers of compulsion</w:t>
      </w:r>
      <w:r w:rsidR="00595661">
        <w:t xml:space="preserve">, </w:t>
      </w:r>
      <w:r w:rsidRPr="00201D87" w:rsidR="00201D87">
        <w:t xml:space="preserve">called </w:t>
      </w:r>
      <w:r w:rsidR="00C02478">
        <w:t>s</w:t>
      </w:r>
      <w:r w:rsidRPr="00201D87" w:rsidR="00201D87">
        <w:t xml:space="preserve">ection 2 powers. They are ours by </w:t>
      </w:r>
      <w:r w:rsidRPr="00201D87" w:rsidR="00201D87">
        <w:t>mandate.</w:t>
      </w:r>
      <w:r>
        <w:t xml:space="preserve"> </w:t>
      </w:r>
      <w:r w:rsidRPr="00201D87" w:rsidR="00201D87">
        <w:t>We also work with accountants whose job it is to look at balance sheet</w:t>
      </w:r>
      <w:r w:rsidR="00DB79EC">
        <w:t>s,</w:t>
      </w:r>
      <w:r w:rsidRPr="00201D87" w:rsidR="00201D87">
        <w:t xml:space="preserve"> or perhaps even a failed company</w:t>
      </w:r>
      <w:r w:rsidR="00DB79EC">
        <w:t>,</w:t>
      </w:r>
      <w:r w:rsidRPr="00201D87" w:rsidR="00201D87">
        <w:t xml:space="preserve"> to tell us whether the figures add up. We work</w:t>
      </w:r>
      <w:r w:rsidR="00DB79EC">
        <w:t xml:space="preserve"> more and more</w:t>
      </w:r>
      <w:r w:rsidRPr="00201D87" w:rsidR="00201D87">
        <w:t xml:space="preserve"> with data scientists, </w:t>
      </w:r>
      <w:r w:rsidR="00541C7D">
        <w:t>in</w:t>
      </w:r>
      <w:r w:rsidRPr="00201D87" w:rsidR="00201D87">
        <w:t xml:space="preserve"> answer to your question about what has changed</w:t>
      </w:r>
      <w:r w:rsidR="00DB79EC">
        <w:t>,</w:t>
      </w:r>
      <w:r w:rsidRPr="00201D87" w:rsidR="00201D87">
        <w:t xml:space="preserve"> what we need</w:t>
      </w:r>
      <w:r w:rsidR="00DB79EC">
        <w:t xml:space="preserve"> a</w:t>
      </w:r>
      <w:r w:rsidRPr="00201D87" w:rsidR="00201D87">
        <w:t xml:space="preserve">nd how the change in circumstances </w:t>
      </w:r>
      <w:r w:rsidR="00CC6383">
        <w:t xml:space="preserve">has </w:t>
      </w:r>
      <w:r w:rsidRPr="00201D87" w:rsidR="00201D87">
        <w:t>affected us.</w:t>
      </w:r>
    </w:p>
    <w:p w:rsidR="00770860" w:rsidP="00B911B7">
      <w:pPr>
        <w:pStyle w:val="Answer"/>
      </w:pPr>
      <w:r w:rsidRPr="00201D87">
        <w:t>For us</w:t>
      </w:r>
      <w:r w:rsidR="00CC6383">
        <w:t xml:space="preserve">, </w:t>
      </w:r>
      <w:r w:rsidRPr="00201D87">
        <w:t xml:space="preserve">what has been most prevalent is the fact that we are operating under a system of rules </w:t>
      </w:r>
      <w:r w:rsidR="00C52E51">
        <w:t xml:space="preserve">that were </w:t>
      </w:r>
      <w:r w:rsidRPr="00201D87">
        <w:t xml:space="preserve">enacted in 1996. Fast forward, we are in a post-smartphone era where fraud has moved online </w:t>
      </w:r>
      <w:r w:rsidR="000F5A22">
        <w:t>and the</w:t>
      </w:r>
      <w:r w:rsidRPr="00201D87">
        <w:t xml:space="preserve"> threats are different from what they were.</w:t>
      </w:r>
      <w:r w:rsidR="000F5A22">
        <w:t xml:space="preserve"> C</w:t>
      </w:r>
      <w:r w:rsidRPr="00201D87">
        <w:t>ryptocurrencies</w:t>
      </w:r>
      <w:r w:rsidR="0063608E">
        <w:t xml:space="preserve"> enable </w:t>
      </w:r>
      <w:r w:rsidRPr="00201D87">
        <w:t>criminals to hide, and we see certain features of new threats as a result of the changes</w:t>
      </w:r>
      <w:r w:rsidR="00511682">
        <w:t>—</w:t>
      </w:r>
      <w:r w:rsidR="006046F1">
        <w:t>f</w:t>
      </w:r>
      <w:r w:rsidRPr="00201D87">
        <w:t>or example, a lot of frauds</w:t>
      </w:r>
      <w:r w:rsidR="004773F4">
        <w:t>ters</w:t>
      </w:r>
      <w:r w:rsidRPr="004773F4" w:rsidR="004773F4">
        <w:t xml:space="preserve"> are selling green-type products. </w:t>
      </w:r>
      <w:r w:rsidR="006F62BF">
        <w:t>In o</w:t>
      </w:r>
      <w:r w:rsidRPr="004773F4" w:rsidR="004773F4">
        <w:t xml:space="preserve">ne of our cases, </w:t>
      </w:r>
      <w:r w:rsidR="006F62BF">
        <w:t>S</w:t>
      </w:r>
      <w:r w:rsidRPr="004773F4" w:rsidR="004773F4">
        <w:t xml:space="preserve">olar </w:t>
      </w:r>
      <w:r w:rsidR="006F62BF">
        <w:t>E</w:t>
      </w:r>
      <w:r w:rsidRPr="004773F4" w:rsidR="004773F4">
        <w:t xml:space="preserve">nergy </w:t>
      </w:r>
      <w:r w:rsidR="006F62BF">
        <w:t>S</w:t>
      </w:r>
      <w:r w:rsidRPr="004773F4" w:rsidR="004773F4">
        <w:t>avings,</w:t>
      </w:r>
      <w:r w:rsidR="006F62BF">
        <w:t xml:space="preserve"> six</w:t>
      </w:r>
      <w:r w:rsidRPr="004773F4" w:rsidR="004773F4">
        <w:t xml:space="preserve"> fraudsters</w:t>
      </w:r>
      <w:r w:rsidR="006F62BF">
        <w:t xml:space="preserve"> were</w:t>
      </w:r>
      <w:r w:rsidRPr="004773F4" w:rsidR="004773F4">
        <w:t xml:space="preserve"> selling solar energy panels, a kind of green product, to 1</w:t>
      </w:r>
      <w:r w:rsidR="006F62BF">
        <w:t>,</w:t>
      </w:r>
      <w:r w:rsidRPr="004773F4" w:rsidR="004773F4">
        <w:t xml:space="preserve">500 individuals up and down the country. The </w:t>
      </w:r>
      <w:r w:rsidR="006F62BF">
        <w:t xml:space="preserve">individual </w:t>
      </w:r>
      <w:r w:rsidRPr="004773F4" w:rsidR="004773F4">
        <w:t>amounts l</w:t>
      </w:r>
      <w:r w:rsidR="006F62BF">
        <w:t>o</w:t>
      </w:r>
      <w:r w:rsidRPr="004773F4" w:rsidR="004773F4">
        <w:t>st were quite small</w:t>
      </w:r>
      <w:r w:rsidR="005758B1">
        <w:t>, but they were</w:t>
      </w:r>
      <w:r w:rsidRPr="004773F4" w:rsidR="004773F4">
        <w:t xml:space="preserve"> people</w:t>
      </w:r>
      <w:r w:rsidR="00721D96">
        <w:t>’</w:t>
      </w:r>
      <w:r w:rsidRPr="004773F4" w:rsidR="004773F4">
        <w:t>s pensions and livelihood</w:t>
      </w:r>
      <w:r w:rsidR="00721D96">
        <w:t>s</w:t>
      </w:r>
      <w:r w:rsidR="00E57348">
        <w:t>,</w:t>
      </w:r>
      <w:r w:rsidRPr="004773F4" w:rsidR="004773F4">
        <w:t xml:space="preserve"> so it is not small per s</w:t>
      </w:r>
      <w:r w:rsidR="00721D96">
        <w:t>e</w:t>
      </w:r>
      <w:r w:rsidR="00C23338">
        <w:t>. I</w:t>
      </w:r>
      <w:r w:rsidR="00721D96">
        <w:t>t was £10,000</w:t>
      </w:r>
      <w:r w:rsidRPr="004773F4" w:rsidR="004773F4">
        <w:t xml:space="preserve"> to </w:t>
      </w:r>
      <w:r w:rsidR="00721D96">
        <w:t>£</w:t>
      </w:r>
      <w:r w:rsidRPr="004773F4" w:rsidR="004773F4">
        <w:t>15,000 per person</w:t>
      </w:r>
      <w:r w:rsidR="00721D96">
        <w:t>,</w:t>
      </w:r>
      <w:r w:rsidRPr="004773F4" w:rsidR="004773F4">
        <w:t xml:space="preserve"> but when you add</w:t>
      </w:r>
      <w:r w:rsidR="00721D96">
        <w:t>ed</w:t>
      </w:r>
      <w:r w:rsidRPr="004773F4" w:rsidR="004773F4">
        <w:t xml:space="preserve"> it all together it was closer to £17 million. Those six defendants were convicted and sentence</w:t>
      </w:r>
      <w:r w:rsidR="00B911B7">
        <w:t>d</w:t>
      </w:r>
      <w:r w:rsidRPr="004773F4" w:rsidR="004773F4">
        <w:t xml:space="preserve"> to significant </w:t>
      </w:r>
      <w:r>
        <w:t>jai</w:t>
      </w:r>
      <w:r w:rsidRPr="004773F4" w:rsidR="004773F4">
        <w:t>l time</w:t>
      </w:r>
      <w:r w:rsidR="004773F4">
        <w:t>.</w:t>
      </w:r>
      <w:r w:rsidR="00B911B7">
        <w:t xml:space="preserve"> </w:t>
      </w:r>
      <w:r w:rsidR="00E57348">
        <w:t>W</w:t>
      </w:r>
      <w:r w:rsidRPr="00770860">
        <w:t>e have an ongoing trial</w:t>
      </w:r>
      <w:r w:rsidR="00E57348">
        <w:t xml:space="preserve"> involving G</w:t>
      </w:r>
      <w:r w:rsidRPr="00770860">
        <w:t xml:space="preserve">lobal </w:t>
      </w:r>
      <w:r w:rsidR="00E57348">
        <w:t>F</w:t>
      </w:r>
      <w:r w:rsidRPr="00770860">
        <w:t>or</w:t>
      </w:r>
      <w:r w:rsidR="00C23338">
        <w:t>estry</w:t>
      </w:r>
      <w:r w:rsidRPr="00770860">
        <w:t xml:space="preserve"> </w:t>
      </w:r>
      <w:r w:rsidR="00E57348">
        <w:t>I</w:t>
      </w:r>
      <w:r w:rsidRPr="00770860">
        <w:t>n</w:t>
      </w:r>
      <w:r w:rsidR="001A4490">
        <w:t>vestments</w:t>
      </w:r>
      <w:r w:rsidR="00E57348">
        <w:t>; t</w:t>
      </w:r>
      <w:r w:rsidRPr="00770860">
        <w:t xml:space="preserve">hat is going on in court as we speak. Again, you can hear from </w:t>
      </w:r>
      <w:r w:rsidR="00581A26">
        <w:t xml:space="preserve">its </w:t>
      </w:r>
      <w:r w:rsidRPr="00770860">
        <w:t>name that it is selling green-type products. Those are some of the changes.</w:t>
      </w:r>
    </w:p>
    <w:p w:rsidR="00770860" w:rsidP="00770860">
      <w:pPr>
        <w:pStyle w:val="Question"/>
      </w:pPr>
      <w:sdt>
        <w:sdtPr>
          <w:alias w:val="Member"/>
          <w:tag w:val="&lt;Member mnisId='483' dodsId='25660'&gt;"/>
          <w:id w:val="1419524541"/>
          <w:placeholder>
            <w:docPart w:val="DefaultPlaceholder_-1854013440"/>
          </w:placeholder>
          <w:richText/>
        </w:sdtPr>
        <w:sdtContent>
          <w:r w:rsidRPr="00770860">
            <w:rPr>
              <w:b/>
            </w:rPr>
            <w:t>Chair:</w:t>
          </w:r>
        </w:sdtContent>
      </w:sdt>
      <w:r>
        <w:t xml:space="preserve"> </w:t>
      </w:r>
      <w:r w:rsidRPr="00770860">
        <w:t>Could you tell me whether there has been an impact</w:t>
      </w:r>
      <w:r w:rsidR="00B63090">
        <w:t>,</w:t>
      </w:r>
      <w:r w:rsidR="003E6213">
        <w:t xml:space="preserve"> from</w:t>
      </w:r>
      <w:r w:rsidRPr="00770860">
        <w:t xml:space="preserve"> some of these changes</w:t>
      </w:r>
      <w:r w:rsidR="003E6213">
        <w:t>,</w:t>
      </w:r>
      <w:r w:rsidRPr="00770860">
        <w:t xml:space="preserve"> the pandemic and what has been happening in the past few years</w:t>
      </w:r>
      <w:r w:rsidR="00823CB5">
        <w:t>,</w:t>
      </w:r>
      <w:r w:rsidRPr="00770860">
        <w:t xml:space="preserve"> on your ability to identify fraud</w:t>
      </w:r>
      <w:r>
        <w:t>?</w:t>
      </w:r>
    </w:p>
    <w:p w:rsidR="00AC14BE" w:rsidP="00770860">
      <w:pPr>
        <w:pStyle w:val="Answer"/>
      </w:pPr>
      <w:sdt>
        <w:sdtPr>
          <w:alias w:val="Witness"/>
          <w:id w:val="-1868448391"/>
          <w:placeholder>
            <w:docPart w:val="DefaultPlaceholder_-1854013440"/>
          </w:placeholder>
          <w:richText/>
        </w:sdtPr>
        <w:sdtContent>
          <w:r w:rsidRPr="00770860" w:rsidR="00770860">
            <w:rPr>
              <w:b/>
              <w:i/>
            </w:rPr>
            <w:t>Lisa Osofsky:</w:t>
          </w:r>
        </w:sdtContent>
      </w:sdt>
      <w:r w:rsidR="00770860">
        <w:t xml:space="preserve"> </w:t>
      </w:r>
      <w:r w:rsidR="00823CB5">
        <w:t>In terms of</w:t>
      </w:r>
      <w:r w:rsidRPr="00770860" w:rsidR="00770860">
        <w:t xml:space="preserve"> the pandemic, </w:t>
      </w:r>
      <w:r w:rsidR="003E6213">
        <w:t>there has been</w:t>
      </w:r>
      <w:r w:rsidRPr="00770860" w:rsidR="00770860">
        <w:t xml:space="preserve"> </w:t>
      </w:r>
      <w:r w:rsidR="003E6213">
        <w:t>an</w:t>
      </w:r>
      <w:r w:rsidRPr="00770860" w:rsidR="00770860">
        <w:t xml:space="preserve"> impact</w:t>
      </w:r>
      <w:r w:rsidR="00FC3A6F">
        <w:t xml:space="preserve"> in h</w:t>
      </w:r>
      <w:r w:rsidRPr="00770860" w:rsidR="00770860">
        <w:t>aving some of our executive actions curtailed</w:t>
      </w:r>
      <w:r w:rsidR="006E2827">
        <w:t>; i</w:t>
      </w:r>
      <w:r w:rsidRPr="00770860" w:rsidR="00770860">
        <w:t xml:space="preserve">n other words, we could not conduct searches the way we once could. We are back to doing that again. We could not conduct arrests; </w:t>
      </w:r>
      <w:r w:rsidR="006E2827">
        <w:t>w</w:t>
      </w:r>
      <w:r w:rsidRPr="00770860" w:rsidR="00770860">
        <w:t>e could not have face-to-</w:t>
      </w:r>
      <w:r w:rsidR="006E2827">
        <w:t>f</w:t>
      </w:r>
      <w:r w:rsidRPr="00770860" w:rsidR="00770860">
        <w:t>a</w:t>
      </w:r>
      <w:r w:rsidR="006E2827">
        <w:t>c</w:t>
      </w:r>
      <w:r w:rsidRPr="00770860" w:rsidR="00770860">
        <w:t>e interviews under</w:t>
      </w:r>
      <w:r w:rsidR="0034643F">
        <w:t xml:space="preserve"> PACE</w:t>
      </w:r>
      <w:r w:rsidRPr="0034643F" w:rsidR="0034643F">
        <w:t>, which is one of the key ways we generate evidence. That was i</w:t>
      </w:r>
      <w:r w:rsidR="006E2827">
        <w:t>m</w:t>
      </w:r>
      <w:r w:rsidRPr="0034643F" w:rsidR="0034643F">
        <w:t>pacted</w:t>
      </w:r>
      <w:r w:rsidR="006E2827">
        <w:t>. In</w:t>
      </w:r>
      <w:r w:rsidRPr="0034643F" w:rsidR="0034643F">
        <w:t xml:space="preserve"> large part</w:t>
      </w:r>
      <w:r w:rsidR="00FC3A6F">
        <w:t>,</w:t>
      </w:r>
      <w:r w:rsidRPr="0034643F" w:rsidR="0034643F">
        <w:t xml:space="preserve"> </w:t>
      </w:r>
      <w:r w:rsidR="006E2827">
        <w:t xml:space="preserve">that </w:t>
      </w:r>
      <w:r w:rsidRPr="0034643F" w:rsidR="0034643F">
        <w:t>is behind us. We did a search last month joining forces with the NCA, one of our colleague law enforcement agencies</w:t>
      </w:r>
      <w:r w:rsidR="006C71E2">
        <w:t>, so</w:t>
      </w:r>
      <w:r w:rsidRPr="0034643F" w:rsidR="0034643F">
        <w:t xml:space="preserve"> I am proud to tell you that we are back in action to some degree.</w:t>
      </w:r>
    </w:p>
    <w:p w:rsidR="00770860" w:rsidP="00770860">
      <w:pPr>
        <w:pStyle w:val="Answer"/>
      </w:pPr>
      <w:r w:rsidRPr="0034643F">
        <w:t>What is critical for me as director is that because of the work we do our people have had to come in day in</w:t>
      </w:r>
      <w:r w:rsidR="006C71E2">
        <w:t>,</w:t>
      </w:r>
      <w:r w:rsidRPr="0034643F">
        <w:t xml:space="preserve"> day out to collect and sift evidence and </w:t>
      </w:r>
      <w:r w:rsidR="00BA619B">
        <w:t>do our</w:t>
      </w:r>
      <w:r w:rsidRPr="0034643F">
        <w:t xml:space="preserve"> digital forensics. </w:t>
      </w:r>
      <w:r w:rsidR="00BA619B">
        <w:t>Q</w:t>
      </w:r>
      <w:r w:rsidRPr="0034643F">
        <w:t>uite a lot of our staff</w:t>
      </w:r>
      <w:r w:rsidR="00BA619B">
        <w:t xml:space="preserve"> have come</w:t>
      </w:r>
      <w:r w:rsidRPr="0034643F">
        <w:t xml:space="preserve"> in day in</w:t>
      </w:r>
      <w:r w:rsidR="00761F9B">
        <w:t>,</w:t>
      </w:r>
      <w:r w:rsidRPr="0034643F">
        <w:t xml:space="preserve"> day out</w:t>
      </w:r>
      <w:r w:rsidR="00BA619B">
        <w:t xml:space="preserve"> </w:t>
      </w:r>
      <w:r w:rsidRPr="0034643F">
        <w:t>and I salute them</w:t>
      </w:r>
      <w:r w:rsidR="00BA619B">
        <w:t>. T</w:t>
      </w:r>
      <w:r w:rsidRPr="0034643F">
        <w:t>he</w:t>
      </w:r>
      <w:r w:rsidR="00BA619B">
        <w:t>y have done</w:t>
      </w:r>
      <w:r w:rsidRPr="0034643F">
        <w:t xml:space="preserve"> a difficult</w:t>
      </w:r>
      <w:r w:rsidR="00BA619B">
        <w:t xml:space="preserve"> job</w:t>
      </w:r>
      <w:r w:rsidRPr="0034643F">
        <w:t xml:space="preserve"> under difficult circumstances.</w:t>
      </w:r>
    </w:p>
    <w:p w:rsidR="0034643F" w:rsidP="00770860">
      <w:pPr>
        <w:pStyle w:val="Answer"/>
      </w:pPr>
      <w:r>
        <w:t>T</w:t>
      </w:r>
      <w:r w:rsidR="002A4E56">
        <w:t xml:space="preserve">he unavailability of </w:t>
      </w:r>
      <w:r w:rsidRPr="0034643F">
        <w:t>some of the tools I have mentioned can make</w:t>
      </w:r>
      <w:r>
        <w:t xml:space="preserve"> identifying crime</w:t>
      </w:r>
      <w:r w:rsidRPr="0034643F">
        <w:t xml:space="preserve"> difficult</w:t>
      </w:r>
      <w:r w:rsidR="002A4E56">
        <w:t>. Th</w:t>
      </w:r>
      <w:r w:rsidRPr="0034643F">
        <w:t xml:space="preserve">e fact that fraud has moved online has meant we have had to rethink some of how we conduct ourselves, but </w:t>
      </w:r>
      <w:r w:rsidR="002A4E56">
        <w:t>r</w:t>
      </w:r>
      <w:r w:rsidRPr="0034643F">
        <w:t>emember</w:t>
      </w:r>
      <w:r w:rsidR="00E165B7">
        <w:t xml:space="preserve"> we a</w:t>
      </w:r>
      <w:r w:rsidRPr="0034643F">
        <w:t>re not a volume shop</w:t>
      </w:r>
      <w:r w:rsidR="00E165B7">
        <w:t>.</w:t>
      </w:r>
      <w:r w:rsidRPr="0034643F">
        <w:t xml:space="preserve"> We are very specifically geared </w:t>
      </w:r>
      <w:r w:rsidR="00E165B7">
        <w:t>to two</w:t>
      </w:r>
      <w:r w:rsidRPr="0034643F">
        <w:t xml:space="preserve"> violations</w:t>
      </w:r>
      <w:r w:rsidR="00E165B7">
        <w:t>—f</w:t>
      </w:r>
      <w:r w:rsidRPr="0034643F">
        <w:t>raud</w:t>
      </w:r>
      <w:r w:rsidR="00A75324">
        <w:t>,</w:t>
      </w:r>
      <w:r w:rsidRPr="0034643F">
        <w:t xml:space="preserve"> and bribery and corruption</w:t>
      </w:r>
      <w:r w:rsidR="00E165B7">
        <w:t>—</w:t>
      </w:r>
      <w:r w:rsidRPr="0034643F">
        <w:t>and we operate only when it is serious and complex</w:t>
      </w:r>
      <w:r>
        <w:t xml:space="preserve">. </w:t>
      </w:r>
      <w:r w:rsidRPr="0034643F">
        <w:t>Michelle, did I leave anything out that you might want to add?</w:t>
      </w:r>
    </w:p>
    <w:p w:rsidR="0034643F" w:rsidP="0034643F">
      <w:pPr>
        <w:pStyle w:val="Answer"/>
      </w:pPr>
      <w:sdt>
        <w:sdtPr>
          <w:alias w:val="Witness"/>
          <w:id w:val="684174363"/>
          <w:placeholder>
            <w:docPart w:val="DefaultPlaceholder_-1854013440"/>
          </w:placeholder>
          <w:richText/>
        </w:sdtPr>
        <w:sdtContent>
          <w:r w:rsidRPr="0034643F">
            <w:rPr>
              <w:b/>
              <w:i/>
            </w:rPr>
            <w:t>Michelle Crotty:</w:t>
          </w:r>
        </w:sdtContent>
      </w:sdt>
      <w:r>
        <w:t xml:space="preserve"> </w:t>
      </w:r>
      <w:r w:rsidRPr="0034643F">
        <w:t xml:space="preserve">I do not think so, </w:t>
      </w:r>
      <w:r w:rsidR="00A75324">
        <w:t>D</w:t>
      </w:r>
      <w:r w:rsidRPr="0034643F">
        <w:t>irector</w:t>
      </w:r>
      <w:r w:rsidR="00ED361D">
        <w:t>.</w:t>
      </w:r>
      <w:r w:rsidRPr="0034643F">
        <w:t xml:space="preserve"> I think the point </w:t>
      </w:r>
      <w:r w:rsidR="00ED361D">
        <w:t xml:space="preserve">is </w:t>
      </w:r>
      <w:r w:rsidRPr="0034643F">
        <w:t>that</w:t>
      </w:r>
      <w:r w:rsidR="00B63090">
        <w:t>,</w:t>
      </w:r>
      <w:r w:rsidRPr="0034643F">
        <w:t xml:space="preserve"> generally during the pandemic</w:t>
      </w:r>
      <w:r w:rsidR="00E64A47">
        <w:t xml:space="preserve">, but </w:t>
      </w:r>
      <w:r w:rsidR="0032437E">
        <w:t>even before it</w:t>
      </w:r>
      <w:r w:rsidR="00E64A47">
        <w:t>,</w:t>
      </w:r>
      <w:r w:rsidR="0032437E">
        <w:t xml:space="preserve"> fraud was moving online, </w:t>
      </w:r>
      <w:r w:rsidRPr="0034643F">
        <w:t>and data is the kind of fraud crime scene</w:t>
      </w:r>
      <w:r w:rsidR="00274485">
        <w:t xml:space="preserve"> </w:t>
      </w:r>
      <w:r w:rsidRPr="0034643F">
        <w:t>where our evidence will come from</w:t>
      </w:r>
      <w:r w:rsidR="00274485">
        <w:t xml:space="preserve">, with the </w:t>
      </w:r>
      <w:r w:rsidRPr="0034643F">
        <w:t xml:space="preserve">challenges </w:t>
      </w:r>
      <w:r w:rsidR="00274485">
        <w:t>of</w:t>
      </w:r>
      <w:r w:rsidRPr="0034643F">
        <w:t xml:space="preserve"> identifying the data and managing it once we have it.</w:t>
      </w:r>
    </w:p>
    <w:p w:rsidR="00D21B8B" w:rsidP="0034643F">
      <w:pPr>
        <w:pStyle w:val="Question"/>
      </w:pPr>
      <w:sdt>
        <w:sdtPr>
          <w:alias w:val="Member"/>
          <w:tag w:val="&lt;Member mnisId='483' dodsId='25660'&gt;"/>
          <w:id w:val="276606109"/>
          <w:placeholder>
            <w:docPart w:val="DefaultPlaceholder_-1854013440"/>
          </w:placeholder>
          <w:richText/>
        </w:sdtPr>
        <w:sdtContent>
          <w:r w:rsidRPr="0034643F" w:rsidR="0034643F">
            <w:rPr>
              <w:b/>
            </w:rPr>
            <w:t>Chair:</w:t>
          </w:r>
        </w:sdtContent>
      </w:sdt>
      <w:r w:rsidR="0034643F">
        <w:t xml:space="preserve"> </w:t>
      </w:r>
      <w:r w:rsidR="00A075D4">
        <w:t>Ms Osofsky</w:t>
      </w:r>
      <w:r>
        <w:t>, y</w:t>
      </w:r>
      <w:r w:rsidRPr="00A075D4" w:rsidR="00A075D4">
        <w:t>ou have emphasised</w:t>
      </w:r>
      <w:r w:rsidRPr="00D21B8B">
        <w:t xml:space="preserve"> that you are tackling a small number of very serious </w:t>
      </w:r>
      <w:r w:rsidR="00EC7C78">
        <w:t xml:space="preserve">and particular </w:t>
      </w:r>
      <w:r w:rsidRPr="00D21B8B">
        <w:t xml:space="preserve">offences. By way of giving us background, can you tell us how many prosecutions </w:t>
      </w:r>
      <w:r w:rsidR="00C03664">
        <w:t xml:space="preserve">of individuals </w:t>
      </w:r>
      <w:r w:rsidRPr="00D21B8B">
        <w:t>there have been in the past 10 years</w:t>
      </w:r>
      <w:r>
        <w:t>?</w:t>
      </w:r>
    </w:p>
    <w:p w:rsidR="00D21B8B" w:rsidP="00D21B8B">
      <w:pPr>
        <w:pStyle w:val="Answer"/>
      </w:pPr>
      <w:sdt>
        <w:sdtPr>
          <w:alias w:val="Witness"/>
          <w:id w:val="-1847089825"/>
          <w:placeholder>
            <w:docPart w:val="DefaultPlaceholder_-1854013440"/>
          </w:placeholder>
          <w:richText/>
        </w:sdtPr>
        <w:sdtContent>
          <w:r w:rsidRPr="00D21B8B">
            <w:rPr>
              <w:b/>
              <w:i/>
            </w:rPr>
            <w:t>Lisa Osofsky:</w:t>
          </w:r>
        </w:sdtContent>
      </w:sdt>
      <w:r>
        <w:t xml:space="preserve"> </w:t>
      </w:r>
      <w:r w:rsidRPr="00D21B8B">
        <w:t>I cannot give you 10 years</w:t>
      </w:r>
      <w:r w:rsidR="00C03664">
        <w:t>.</w:t>
      </w:r>
      <w:r w:rsidRPr="00D21B8B">
        <w:t xml:space="preserve"> I can give you the past four years and then supplement </w:t>
      </w:r>
      <w:r w:rsidRPr="00D21B8B">
        <w:t>it</w:t>
      </w:r>
      <w:r w:rsidR="00C03664">
        <w:t>, if</w:t>
      </w:r>
      <w:r w:rsidR="00C03664">
        <w:t xml:space="preserve"> that’s okay</w:t>
      </w:r>
      <w:r w:rsidRPr="00D21B8B">
        <w:t>.</w:t>
      </w:r>
    </w:p>
    <w:p w:rsidR="00D71513" w:rsidP="00D21B8B">
      <w:pPr>
        <w:pStyle w:val="Question"/>
      </w:pPr>
      <w:sdt>
        <w:sdtPr>
          <w:alias w:val="Member"/>
          <w:tag w:val="&lt;Member mnisId='483' dodsId='25660'&gt;"/>
          <w:id w:val="1970705513"/>
          <w:placeholder>
            <w:docPart w:val="DefaultPlaceholder_-1854013440"/>
          </w:placeholder>
          <w:richText/>
        </w:sdtPr>
        <w:sdtContent>
          <w:r w:rsidRPr="00D21B8B" w:rsidR="00D21B8B">
            <w:rPr>
              <w:b/>
            </w:rPr>
            <w:t>Chair:</w:t>
          </w:r>
        </w:sdtContent>
      </w:sdt>
      <w:r w:rsidR="00D21B8B">
        <w:t xml:space="preserve"> </w:t>
      </w:r>
      <w:r w:rsidR="00212FAA">
        <w:t>L</w:t>
      </w:r>
      <w:r w:rsidRPr="00D71513">
        <w:t>et</w:t>
      </w:r>
      <w:r w:rsidR="00C03664">
        <w:t>’</w:t>
      </w:r>
      <w:r w:rsidRPr="00D71513">
        <w:t>s start with that.</w:t>
      </w:r>
    </w:p>
    <w:p w:rsidR="00D71513" w:rsidP="00D71513">
      <w:pPr>
        <w:pStyle w:val="Answer"/>
      </w:pPr>
      <w:sdt>
        <w:sdtPr>
          <w:alias w:val="Witness"/>
          <w:id w:val="994682069"/>
          <w:placeholder>
            <w:docPart w:val="DefaultPlaceholder_-1854013440"/>
          </w:placeholder>
          <w:richText/>
        </w:sdtPr>
        <w:sdtContent>
          <w:r w:rsidRPr="00D71513">
            <w:rPr>
              <w:b/>
              <w:i/>
            </w:rPr>
            <w:t>Lisa Osofsky:</w:t>
          </w:r>
        </w:sdtContent>
      </w:sdt>
      <w:r>
        <w:t xml:space="preserve"> </w:t>
      </w:r>
      <w:r w:rsidRPr="00D71513">
        <w:t>These are individuals convicted or charged?</w:t>
      </w:r>
    </w:p>
    <w:p w:rsidR="00D71513" w:rsidP="00D71513">
      <w:pPr>
        <w:pStyle w:val="Question"/>
      </w:pPr>
      <w:sdt>
        <w:sdtPr>
          <w:alias w:val="Member"/>
          <w:tag w:val="&lt;Member mnisId='483' dodsId='25660'&gt;"/>
          <w:id w:val="1791548521"/>
          <w:placeholder>
            <w:docPart w:val="DefaultPlaceholder_-1854013440"/>
          </w:placeholder>
          <w:richText/>
        </w:sdtPr>
        <w:sdtContent>
          <w:r w:rsidRPr="00D71513">
            <w:rPr>
              <w:b/>
            </w:rPr>
            <w:t>Chair:</w:t>
          </w:r>
        </w:sdtContent>
      </w:sdt>
      <w:r>
        <w:t xml:space="preserve"> </w:t>
      </w:r>
      <w:r w:rsidRPr="00D71513">
        <w:t>Charged.</w:t>
      </w:r>
    </w:p>
    <w:p w:rsidR="00D71513" w:rsidP="00D71513">
      <w:pPr>
        <w:pStyle w:val="Answer"/>
      </w:pPr>
      <w:sdt>
        <w:sdtPr>
          <w:alias w:val="Witness"/>
          <w:id w:val="1606143837"/>
          <w:placeholder>
            <w:docPart w:val="DefaultPlaceholder_-1854013440"/>
          </w:placeholder>
          <w:richText/>
        </w:sdtPr>
        <w:sdtContent>
          <w:r w:rsidRPr="00D71513">
            <w:rPr>
              <w:b/>
              <w:i/>
            </w:rPr>
            <w:t>Lisa Osofsky:</w:t>
          </w:r>
        </w:sdtContent>
      </w:sdt>
      <w:r>
        <w:t xml:space="preserve"> </w:t>
      </w:r>
      <w:r w:rsidR="00212FAA">
        <w:t>Seventy-three</w:t>
      </w:r>
      <w:r>
        <w:t>.</w:t>
      </w:r>
    </w:p>
    <w:p w:rsidR="00D71513" w:rsidP="00D71513">
      <w:pPr>
        <w:pStyle w:val="Question"/>
      </w:pPr>
      <w:sdt>
        <w:sdtPr>
          <w:alias w:val="Member"/>
          <w:tag w:val="&lt;Member mnisId='483' dodsId='25660'&gt;"/>
          <w:id w:val="-1002514032"/>
          <w:placeholder>
            <w:docPart w:val="DefaultPlaceholder_-1854013440"/>
          </w:placeholder>
          <w:richText/>
        </w:sdtPr>
        <w:sdtContent>
          <w:r w:rsidRPr="00D71513">
            <w:rPr>
              <w:b/>
            </w:rPr>
            <w:t>Chair:</w:t>
          </w:r>
        </w:sdtContent>
      </w:sdt>
      <w:r>
        <w:t xml:space="preserve"> </w:t>
      </w:r>
      <w:r w:rsidR="00A51C8F">
        <w:t>And c</w:t>
      </w:r>
      <w:r w:rsidRPr="00D71513">
        <w:t>onvict</w:t>
      </w:r>
      <w:r w:rsidR="003C02E0">
        <w:t>ed</w:t>
      </w:r>
      <w:r w:rsidRPr="00D71513">
        <w:t xml:space="preserve">? </w:t>
      </w:r>
      <w:r w:rsidR="003C02E0">
        <w:t xml:space="preserve">Do </w:t>
      </w:r>
      <w:r w:rsidRPr="00D71513">
        <w:t xml:space="preserve">you have </w:t>
      </w:r>
      <w:r w:rsidR="00672D6D">
        <w:t>both</w:t>
      </w:r>
      <w:r w:rsidRPr="00D71513">
        <w:t xml:space="preserve"> figures</w:t>
      </w:r>
      <w:r w:rsidR="003C02E0">
        <w:t>?</w:t>
      </w:r>
    </w:p>
    <w:p w:rsidR="00D71513" w:rsidP="00D71513">
      <w:pPr>
        <w:pStyle w:val="Answer"/>
      </w:pPr>
      <w:sdt>
        <w:sdtPr>
          <w:alias w:val="Witness"/>
          <w:id w:val="-2076660324"/>
          <w:placeholder>
            <w:docPart w:val="DefaultPlaceholder_-1854013440"/>
          </w:placeholder>
          <w:richText/>
        </w:sdtPr>
        <w:sdtContent>
          <w:r w:rsidRPr="00D71513">
            <w:rPr>
              <w:b/>
              <w:i/>
            </w:rPr>
            <w:t>Lisa Osofsky:</w:t>
          </w:r>
        </w:sdtContent>
      </w:sdt>
      <w:r>
        <w:t xml:space="preserve"> </w:t>
      </w:r>
      <w:r w:rsidR="003C02E0">
        <w:t>Forty-four</w:t>
      </w:r>
      <w:r>
        <w:t>.</w:t>
      </w:r>
    </w:p>
    <w:p w:rsidR="00D71513" w:rsidP="00D71513">
      <w:pPr>
        <w:pStyle w:val="Question"/>
      </w:pPr>
      <w:sdt>
        <w:sdtPr>
          <w:alias w:val="Member"/>
          <w:tag w:val="&lt;Member mnisId='483' dodsId='25660'&gt;"/>
          <w:id w:val="-1123310339"/>
          <w:placeholder>
            <w:docPart w:val="DefaultPlaceholder_-1854013440"/>
          </w:placeholder>
          <w:richText/>
        </w:sdtPr>
        <w:sdtContent>
          <w:r w:rsidRPr="00D71513">
            <w:rPr>
              <w:b/>
            </w:rPr>
            <w:t>Chair:</w:t>
          </w:r>
        </w:sdtContent>
      </w:sdt>
      <w:r>
        <w:t xml:space="preserve"> </w:t>
      </w:r>
      <w:r w:rsidR="00A51C8F">
        <w:t xml:space="preserve">Thank you. </w:t>
      </w:r>
      <w:r w:rsidR="003C02E0">
        <w:t>W</w:t>
      </w:r>
      <w:r w:rsidRPr="00D71513">
        <w:t>hat is the trend in the number of prosecutions that you have been able to undertake at chargin</w:t>
      </w:r>
      <w:r w:rsidR="003C02E0">
        <w:t>g,</w:t>
      </w:r>
      <w:r w:rsidRPr="00D71513">
        <w:t xml:space="preserve"> because obviously not al</w:t>
      </w:r>
      <w:r w:rsidR="005E7579">
        <w:t>l</w:t>
      </w:r>
      <w:r w:rsidRPr="00D71513">
        <w:t xml:space="preserve"> are successful? What has</w:t>
      </w:r>
      <w:r w:rsidR="005E7579">
        <w:t xml:space="preserve"> been</w:t>
      </w:r>
      <w:r w:rsidRPr="00D71513">
        <w:t xml:space="preserve"> the trend over the </w:t>
      </w:r>
      <w:r w:rsidR="00A51C8F">
        <w:t>l</w:t>
      </w:r>
      <w:r w:rsidRPr="00D71513">
        <w:t>ast period for which you have figures? Is it going up or down?</w:t>
      </w:r>
    </w:p>
    <w:p w:rsidR="00D71513" w:rsidP="00D71513">
      <w:pPr>
        <w:pStyle w:val="Answer"/>
      </w:pPr>
      <w:sdt>
        <w:sdtPr>
          <w:alias w:val="Witness"/>
          <w:id w:val="-1310321066"/>
          <w:placeholder>
            <w:docPart w:val="DefaultPlaceholder_-1854013440"/>
          </w:placeholder>
          <w:richText/>
        </w:sdtPr>
        <w:sdtContent>
          <w:r w:rsidRPr="00D71513">
            <w:rPr>
              <w:b/>
              <w:i/>
            </w:rPr>
            <w:t>Lisa Osofsky:</w:t>
          </w:r>
        </w:sdtContent>
      </w:sdt>
      <w:r>
        <w:t xml:space="preserve"> </w:t>
      </w:r>
      <w:r w:rsidRPr="00D71513">
        <w:t>I can tell you th</w:t>
      </w:r>
      <w:r w:rsidR="005E7579">
        <w:t>at this</w:t>
      </w:r>
      <w:r w:rsidRPr="00D71513">
        <w:t xml:space="preserve"> year </w:t>
      </w:r>
      <w:r w:rsidR="00A51C8F">
        <w:t>is the year of the trial. W</w:t>
      </w:r>
      <w:r w:rsidRPr="00D71513">
        <w:t xml:space="preserve">e have eight trials upcoming. Usually, the Serious Fraud Office may </w:t>
      </w:r>
      <w:r w:rsidR="005E7579">
        <w:t>have</w:t>
      </w:r>
      <w:r w:rsidRPr="00D71513">
        <w:t xml:space="preserve"> two or three in any</w:t>
      </w:r>
      <w:r w:rsidR="005E7579">
        <w:t xml:space="preserve"> </w:t>
      </w:r>
      <w:r w:rsidRPr="00D71513">
        <w:t>one year</w:t>
      </w:r>
      <w:r w:rsidR="006D3A64">
        <w:t>. We have eight</w:t>
      </w:r>
      <w:r w:rsidR="005B4A2E">
        <w:t>. Six of them</w:t>
      </w:r>
      <w:r w:rsidRPr="00D71513">
        <w:t xml:space="preserve"> are fraud</w:t>
      </w:r>
      <w:r w:rsidR="005B4A2E">
        <w:t>, and</w:t>
      </w:r>
      <w:r w:rsidRPr="00D71513">
        <w:t xml:space="preserve"> two are bribery and corruption with money</w:t>
      </w:r>
      <w:r w:rsidR="005B4A2E">
        <w:t xml:space="preserve"> </w:t>
      </w:r>
      <w:r w:rsidRPr="00D71513">
        <w:t>laundering</w:t>
      </w:r>
      <w:r w:rsidR="006D3A64">
        <w:t>. W</w:t>
      </w:r>
      <w:r w:rsidRPr="00D71513">
        <w:t>e have a very big year ahead of us. We are quite consci</w:t>
      </w:r>
      <w:r w:rsidR="008536FE">
        <w:t>ous</w:t>
      </w:r>
      <w:r w:rsidRPr="00D71513">
        <w:t xml:space="preserve"> that it is unprecedented. </w:t>
      </w:r>
      <w:r w:rsidR="008536FE">
        <w:t>At stake, we have 23</w:t>
      </w:r>
      <w:r w:rsidRPr="00D71513">
        <w:t xml:space="preserve"> defendants charged in th</w:t>
      </w:r>
      <w:r w:rsidR="008536FE">
        <w:t>o</w:t>
      </w:r>
      <w:r w:rsidRPr="00D71513">
        <w:t xml:space="preserve">se cases </w:t>
      </w:r>
      <w:r w:rsidR="006D3A64">
        <w:t xml:space="preserve">with </w:t>
      </w:r>
      <w:r w:rsidRPr="00D71513">
        <w:t xml:space="preserve">over </w:t>
      </w:r>
      <w:r w:rsidR="00D96CDE">
        <w:t>£</w:t>
      </w:r>
      <w:r w:rsidRPr="00D71513">
        <w:t>560 million</w:t>
      </w:r>
      <w:r w:rsidR="008536FE">
        <w:t xml:space="preserve"> </w:t>
      </w:r>
      <w:r w:rsidR="00D96CDE">
        <w:t>of loss. W</w:t>
      </w:r>
      <w:r w:rsidRPr="00D71513">
        <w:t xml:space="preserve">e are very focused on delivering in those cases. It has meant </w:t>
      </w:r>
      <w:r w:rsidR="008536FE">
        <w:t xml:space="preserve">that </w:t>
      </w:r>
      <w:r w:rsidRPr="00D71513">
        <w:t>we have had to prioritise and focus our work on those cases.</w:t>
      </w:r>
    </w:p>
    <w:p w:rsidR="00D71513" w:rsidP="00D71513">
      <w:pPr>
        <w:pStyle w:val="Question"/>
      </w:pPr>
      <w:sdt>
        <w:sdtPr>
          <w:alias w:val="Member"/>
          <w:tag w:val="&lt;Member mnisId='483' dodsId='25660'&gt;"/>
          <w:id w:val="-1061095008"/>
          <w:placeholder>
            <w:docPart w:val="DefaultPlaceholder_-1854013440"/>
          </w:placeholder>
          <w:richText/>
        </w:sdtPr>
        <w:sdtContent>
          <w:r w:rsidRPr="00D71513">
            <w:rPr>
              <w:b/>
            </w:rPr>
            <w:t>Chair:</w:t>
          </w:r>
        </w:sdtContent>
      </w:sdt>
      <w:r>
        <w:t xml:space="preserve"> </w:t>
      </w:r>
      <w:r w:rsidRPr="00D71513">
        <w:t>Can you give us a sense of what your priorities</w:t>
      </w:r>
      <w:r w:rsidR="00D96CDE">
        <w:t xml:space="preserve"> are</w:t>
      </w:r>
      <w:r w:rsidRPr="00D71513">
        <w:t xml:space="preserve"> for the next 12</w:t>
      </w:r>
      <w:r w:rsidR="00D96CDE">
        <w:t> </w:t>
      </w:r>
      <w:r w:rsidRPr="00D71513">
        <w:t>months?</w:t>
      </w:r>
    </w:p>
    <w:p w:rsidR="007F693F" w:rsidRPr="007F693F" w:rsidP="00D71513">
      <w:pPr>
        <w:pStyle w:val="Answer"/>
      </w:pPr>
      <w:sdt>
        <w:sdtPr>
          <w:alias w:val="Witness"/>
          <w:id w:val="-1939590165"/>
          <w:placeholder>
            <w:docPart w:val="DefaultPlaceholder_-1854013440"/>
          </w:placeholder>
          <w:richText/>
        </w:sdtPr>
        <w:sdtContent>
          <w:r w:rsidRPr="00D71513" w:rsidR="00D71513">
            <w:rPr>
              <w:b/>
              <w:i/>
            </w:rPr>
            <w:t>Lisa Osofsky:</w:t>
          </w:r>
        </w:sdtContent>
      </w:sdt>
      <w:r w:rsidR="00D71513">
        <w:t xml:space="preserve"> </w:t>
      </w:r>
      <w:r w:rsidR="00D96CDE">
        <w:t>First and foremost, I</w:t>
      </w:r>
      <w:r w:rsidRPr="00D71513" w:rsidR="00D71513">
        <w:t xml:space="preserve"> want to deliver justice for victims. That must be our priority. I am focused on </w:t>
      </w:r>
      <w:r w:rsidR="00963134">
        <w:t>jaili</w:t>
      </w:r>
      <w:r w:rsidRPr="00D71513" w:rsidR="00D71513">
        <w:t>ng criminals and ensuring that</w:t>
      </w:r>
      <w:r w:rsidR="005A3317">
        <w:t xml:space="preserve"> </w:t>
      </w:r>
      <w:r w:rsidRPr="00D71513" w:rsidR="00D71513">
        <w:t>companies act</w:t>
      </w:r>
      <w:r w:rsidR="005A3317">
        <w:t>ing</w:t>
      </w:r>
      <w:r w:rsidRPr="00D71513" w:rsidR="00D71513">
        <w:t xml:space="preserve"> within our jurisdiction</w:t>
      </w:r>
      <w:r w:rsidRPr="007F693F">
        <w:t xml:space="preserve"> </w:t>
      </w:r>
      <w:r w:rsidR="005A3317">
        <w:t>that</w:t>
      </w:r>
      <w:r w:rsidRPr="007F693F">
        <w:t xml:space="preserve"> have committed crimes are reformed.</w:t>
      </w:r>
      <w:r w:rsidR="00963134">
        <w:t xml:space="preserve"> The</w:t>
      </w:r>
      <w:r w:rsidR="00F55117">
        <w:t>y</w:t>
      </w:r>
      <w:r w:rsidR="00963134">
        <w:t xml:space="preserve"> are the ones that </w:t>
      </w:r>
      <w:r w:rsidRPr="007F693F">
        <w:t>have come to the table</w:t>
      </w:r>
      <w:r w:rsidR="00E96CA2">
        <w:t xml:space="preserve">, have cleaned house and are </w:t>
      </w:r>
      <w:r w:rsidRPr="007F693F">
        <w:t>operating under a rule of law that makes us proud as citizens and members of this jurisdiction that we are fostering good behaviour among our corporate citizens, and that we are a good place in which to invest and do business.</w:t>
      </w:r>
    </w:p>
    <w:p w:rsidR="000D3A9A" w:rsidP="00D71513">
      <w:pPr>
        <w:pStyle w:val="Answer"/>
      </w:pPr>
      <w:r w:rsidRPr="007F693F">
        <w:t>I am also very focused on our collaborations. Locally,</w:t>
      </w:r>
      <w:r w:rsidR="00E96CA2">
        <w:t xml:space="preserve"> </w:t>
      </w:r>
      <w:r w:rsidRPr="007F693F">
        <w:t xml:space="preserve">the </w:t>
      </w:r>
      <w:r w:rsidR="00E96CA2">
        <w:t>N</w:t>
      </w:r>
      <w:r w:rsidRPr="007F693F">
        <w:t xml:space="preserve">ational </w:t>
      </w:r>
      <w:r w:rsidR="00E96CA2">
        <w:t>E</w:t>
      </w:r>
      <w:r w:rsidRPr="007F693F">
        <w:t xml:space="preserve">conomic </w:t>
      </w:r>
      <w:r w:rsidR="00E96CA2">
        <w:t>C</w:t>
      </w:r>
      <w:r w:rsidRPr="007F693F">
        <w:t xml:space="preserve">rime </w:t>
      </w:r>
      <w:r w:rsidR="00E96CA2">
        <w:t>C</w:t>
      </w:r>
      <w:r w:rsidRPr="003106A9" w:rsidR="003106A9">
        <w:t xml:space="preserve">entre has a big role to play in making sure that all of us </w:t>
      </w:r>
      <w:r w:rsidRPr="003106A9" w:rsidR="003106A9">
        <w:t xml:space="preserve">understand what </w:t>
      </w:r>
      <w:r w:rsidR="004A0243">
        <w:t>the other</w:t>
      </w:r>
      <w:r w:rsidRPr="003106A9" w:rsidR="003106A9">
        <w:t xml:space="preserve"> is doing; </w:t>
      </w:r>
      <w:r w:rsidR="0061037F">
        <w:t>i</w:t>
      </w:r>
      <w:r w:rsidRPr="003106A9" w:rsidR="003106A9">
        <w:t>n other words, we do not fall over each other</w:t>
      </w:r>
      <w:r w:rsidR="0061037F">
        <w:t xml:space="preserve">. </w:t>
      </w:r>
      <w:r w:rsidR="00023EA3">
        <w:t>Our</w:t>
      </w:r>
      <w:r w:rsidR="0061037F">
        <w:t xml:space="preserve"> </w:t>
      </w:r>
      <w:r w:rsidRPr="003106A9" w:rsidR="003106A9">
        <w:t>collaboration with the</w:t>
      </w:r>
      <w:r w:rsidR="003106A9">
        <w:t xml:space="preserve"> NECC</w:t>
      </w:r>
      <w:r w:rsidR="00023EA3">
        <w:t xml:space="preserve"> makes</w:t>
      </w:r>
      <w:r w:rsidRPr="003106A9" w:rsidR="003106A9">
        <w:t xml:space="preserve"> sure that the cases go to the right place. Nobody wins when a case bounces from agency to agency, so I applaud that collaborative work</w:t>
      </w:r>
      <w:r>
        <w:t>.</w:t>
      </w:r>
    </w:p>
    <w:p w:rsidR="003106A9" w:rsidP="00D71513">
      <w:pPr>
        <w:pStyle w:val="Answer"/>
      </w:pPr>
      <w:r>
        <w:t>F</w:t>
      </w:r>
      <w:r w:rsidR="0061037F">
        <w:t>or us</w:t>
      </w:r>
      <w:r>
        <w:t>,</w:t>
      </w:r>
      <w:r w:rsidR="0061037F">
        <w:t xml:space="preserve"> it is </w:t>
      </w:r>
      <w:r w:rsidRPr="003106A9">
        <w:t xml:space="preserve">very much international. Most of our cases have an international component. We are </w:t>
      </w:r>
      <w:r w:rsidR="00463BDE">
        <w:t xml:space="preserve">either </w:t>
      </w:r>
      <w:r w:rsidRPr="003106A9">
        <w:t>working with foreign authorities or getting evidence from overseas. We help other countries get the evidence they need, so it is collaboration and working internationally, especially given the fact that crime has moved online and does not stop at borders.</w:t>
      </w:r>
    </w:p>
    <w:p w:rsidR="00477682" w:rsidP="003106A9">
      <w:pPr>
        <w:pStyle w:val="Question"/>
      </w:pPr>
      <w:sdt>
        <w:sdtPr>
          <w:alias w:val="Member"/>
          <w:tag w:val="&lt;Member mnisId='483' dodsId='25660'&gt;"/>
          <w:id w:val="-1870290857"/>
          <w:placeholder>
            <w:docPart w:val="DefaultPlaceholder_-1854013440"/>
          </w:placeholder>
          <w:richText/>
        </w:sdtPr>
        <w:sdtContent>
          <w:r w:rsidRPr="003106A9" w:rsidR="003106A9">
            <w:rPr>
              <w:b/>
            </w:rPr>
            <w:t>Chair:</w:t>
          </w:r>
        </w:sdtContent>
      </w:sdt>
      <w:r w:rsidR="003106A9">
        <w:t xml:space="preserve"> </w:t>
      </w:r>
      <w:r w:rsidRPr="00477682">
        <w:t>I want to come back to the international element in a moment</w:t>
      </w:r>
      <w:r w:rsidR="000D3A9A">
        <w:t>. F</w:t>
      </w:r>
      <w:r w:rsidR="00D13255">
        <w:t>irst</w:t>
      </w:r>
      <w:r w:rsidR="000D3A9A">
        <w:t>,</w:t>
      </w:r>
      <w:r w:rsidR="00D13255">
        <w:t xml:space="preserve"> can I ask </w:t>
      </w:r>
      <w:r w:rsidR="00704182">
        <w:t xml:space="preserve">you, </w:t>
      </w:r>
      <w:r w:rsidRPr="00477682">
        <w:t>Michelle</w:t>
      </w:r>
      <w:r>
        <w:t xml:space="preserve"> Crotty</w:t>
      </w:r>
      <w:r w:rsidR="00704182">
        <w:t>,</w:t>
      </w:r>
      <w:r>
        <w:t xml:space="preserve"> </w:t>
      </w:r>
      <w:r w:rsidRPr="00477682">
        <w:t xml:space="preserve">what </w:t>
      </w:r>
      <w:r w:rsidR="00704182">
        <w:t>your</w:t>
      </w:r>
      <w:r w:rsidRPr="00477682">
        <w:t xml:space="preserve"> priorities</w:t>
      </w:r>
      <w:r w:rsidR="00550122">
        <w:t xml:space="preserve"> are over the next 12 months as the </w:t>
      </w:r>
      <w:r w:rsidRPr="00477682">
        <w:t>capability supr</w:t>
      </w:r>
      <w:r w:rsidR="00550122">
        <w:t>e</w:t>
      </w:r>
      <w:r w:rsidRPr="00477682">
        <w:t>mo in SFO</w:t>
      </w:r>
      <w:r w:rsidR="00550122">
        <w:t>?</w:t>
      </w:r>
    </w:p>
    <w:p w:rsidR="00CA3263" w:rsidRPr="00CA3263" w:rsidP="00477682">
      <w:pPr>
        <w:pStyle w:val="Answer"/>
      </w:pPr>
      <w:sdt>
        <w:sdtPr>
          <w:alias w:val="Witness"/>
          <w:id w:val="-1067875408"/>
          <w:placeholder>
            <w:docPart w:val="DefaultPlaceholder_-1854013440"/>
          </w:placeholder>
          <w:richText/>
        </w:sdtPr>
        <w:sdtContent>
          <w:r w:rsidRPr="00477682" w:rsidR="00477682">
            <w:rPr>
              <w:b/>
              <w:i/>
            </w:rPr>
            <w:t>Michelle Crotty:</w:t>
          </w:r>
        </w:sdtContent>
      </w:sdt>
      <w:r w:rsidR="00477682">
        <w:t xml:space="preserve"> </w:t>
      </w:r>
      <w:r w:rsidR="00550122">
        <w:t>T</w:t>
      </w:r>
      <w:r w:rsidRPr="00477682" w:rsidR="00477682">
        <w:t>here are two priorities</w:t>
      </w:r>
      <w:r w:rsidR="00550122">
        <w:t>. One</w:t>
      </w:r>
      <w:r w:rsidRPr="00477682" w:rsidR="00477682">
        <w:t xml:space="preserve"> is technology and how we can better use</w:t>
      </w:r>
      <w:r w:rsidR="005B0B0F">
        <w:t xml:space="preserve"> </w:t>
      </w:r>
      <w:r w:rsidR="004A381F">
        <w:t>the technology</w:t>
      </w:r>
      <w:r w:rsidR="005B0B0F">
        <w:t xml:space="preserve"> we have</w:t>
      </w:r>
      <w:r w:rsidR="004A381F">
        <w:t>,</w:t>
      </w:r>
      <w:r w:rsidR="005B0B0F">
        <w:t xml:space="preserve"> but also </w:t>
      </w:r>
      <w:r w:rsidRPr="00477682" w:rsidR="00477682">
        <w:t xml:space="preserve">plan for the future. I think you have heard from witnesses </w:t>
      </w:r>
      <w:r w:rsidR="003B4642">
        <w:t>from</w:t>
      </w:r>
      <w:r w:rsidRPr="00477682" w:rsidR="00477682">
        <w:t xml:space="preserve"> our law enforcement partner agencies about the challenges data present</w:t>
      </w:r>
      <w:r w:rsidR="003B4642">
        <w:t>s</w:t>
      </w:r>
      <w:r w:rsidRPr="00477682" w:rsidR="00477682">
        <w:t xml:space="preserve"> for us, particularly in relation to disclosure. For example, we have recently seized</w:t>
      </w:r>
      <w:r w:rsidR="005B0B0F">
        <w:t xml:space="preserve"> </w:t>
      </w:r>
      <w:r w:rsidRPr="00477682" w:rsidR="00477682">
        <w:t xml:space="preserve">phones </w:t>
      </w:r>
      <w:r w:rsidR="00653D36">
        <w:t xml:space="preserve">where </w:t>
      </w:r>
      <w:r w:rsidR="005B0B0F">
        <w:t xml:space="preserve">a </w:t>
      </w:r>
      <w:r w:rsidRPr="00477682" w:rsidR="00477682">
        <w:t>single</w:t>
      </w:r>
      <w:r w:rsidR="00653D36">
        <w:t xml:space="preserve"> phone</w:t>
      </w:r>
      <w:r w:rsidRPr="00477682" w:rsidR="00477682">
        <w:t xml:space="preserve"> has</w:t>
      </w:r>
      <w:r w:rsidR="00653D36">
        <w:t xml:space="preserve"> had</w:t>
      </w:r>
      <w:r w:rsidR="00A64526">
        <w:t xml:space="preserve"> </w:t>
      </w:r>
      <w:r w:rsidRPr="00477682" w:rsidR="00477682">
        <w:t>300,000 WhatsApp messages. The director has referred</w:t>
      </w:r>
      <w:r w:rsidRPr="00CA3263">
        <w:t xml:space="preserve"> to the disclosure legislation </w:t>
      </w:r>
      <w:r w:rsidR="00B34161">
        <w:t xml:space="preserve">dating from </w:t>
      </w:r>
      <w:r w:rsidRPr="00CA3263">
        <w:t>1996</w:t>
      </w:r>
      <w:r w:rsidR="000227D6">
        <w:t>,</w:t>
      </w:r>
      <w:r w:rsidRPr="00CA3263">
        <w:t xml:space="preserve"> which was before the first iPhone was created</w:t>
      </w:r>
      <w:r w:rsidR="00B63090">
        <w:t xml:space="preserve">, </w:t>
      </w:r>
      <w:r w:rsidRPr="00CA3263">
        <w:t xml:space="preserve">in 2007. </w:t>
      </w:r>
      <w:r w:rsidR="00B34161">
        <w:t xml:space="preserve">One </w:t>
      </w:r>
      <w:r w:rsidRPr="00CA3263">
        <w:t xml:space="preserve">gigabyte of data is equivalent </w:t>
      </w:r>
      <w:r w:rsidR="00B34161">
        <w:t xml:space="preserve">to </w:t>
      </w:r>
      <w:r w:rsidRPr="00CA3263">
        <w:t>100,000 emails or half a million text documents</w:t>
      </w:r>
      <w:r w:rsidR="00B34161">
        <w:t>, or W</w:t>
      </w:r>
      <w:r w:rsidRPr="00CA3263">
        <w:t xml:space="preserve">ord documents as we </w:t>
      </w:r>
      <w:r w:rsidR="00B34161">
        <w:t>would</w:t>
      </w:r>
      <w:r w:rsidRPr="00CA3263">
        <w:t xml:space="preserve"> call them</w:t>
      </w:r>
      <w:r w:rsidR="00B34161">
        <w:t>. E</w:t>
      </w:r>
      <w:r w:rsidRPr="00CA3263">
        <w:t>very single investigation involves hundreds of phones</w:t>
      </w:r>
      <w:r w:rsidR="00B34161">
        <w:t>. W</w:t>
      </w:r>
      <w:r w:rsidRPr="00CA3263">
        <w:t>e need to access those phones</w:t>
      </w:r>
      <w:r w:rsidR="00B34161">
        <w:t>,</w:t>
      </w:r>
      <w:r w:rsidRPr="00CA3263">
        <w:t xml:space="preserve"> download the material and search it; </w:t>
      </w:r>
      <w:r w:rsidR="00B34161">
        <w:t>w</w:t>
      </w:r>
      <w:r w:rsidRPr="00CA3263">
        <w:t>e need to categorise it</w:t>
      </w:r>
      <w:r w:rsidR="00B34161">
        <w:t>,</w:t>
      </w:r>
      <w:r w:rsidRPr="00CA3263">
        <w:t xml:space="preserve"> and that is before we start to put together the</w:t>
      </w:r>
      <w:r w:rsidR="00876EF9">
        <w:t xml:space="preserve"> </w:t>
      </w:r>
      <w:r w:rsidR="00341284">
        <w:t xml:space="preserve">jigsaw </w:t>
      </w:r>
      <w:r w:rsidR="00876EF9">
        <w:t>pieces of the</w:t>
      </w:r>
      <w:r w:rsidRPr="00CA3263">
        <w:t xml:space="preserve"> </w:t>
      </w:r>
      <w:r w:rsidR="00341284">
        <w:t>case</w:t>
      </w:r>
      <w:r w:rsidR="00876EF9">
        <w:t xml:space="preserve"> </w:t>
      </w:r>
      <w:r w:rsidRPr="00CA3263">
        <w:t>and work with the defence as to what we need and what they need access to.</w:t>
      </w:r>
    </w:p>
    <w:p w:rsidR="00CA3263" w:rsidP="00477682">
      <w:pPr>
        <w:pStyle w:val="Answer"/>
      </w:pPr>
      <w:r w:rsidRPr="00CA3263">
        <w:t>The second priority is around the workforce</w:t>
      </w:r>
      <w:r w:rsidR="00452F0B">
        <w:t xml:space="preserve"> and</w:t>
      </w:r>
      <w:r w:rsidRPr="00CA3263">
        <w:t xml:space="preserve"> </w:t>
      </w:r>
      <w:r w:rsidR="0048308A">
        <w:t xml:space="preserve">the </w:t>
      </w:r>
      <w:r w:rsidRPr="00CA3263">
        <w:t xml:space="preserve">digital skills </w:t>
      </w:r>
      <w:r w:rsidR="0048308A">
        <w:t xml:space="preserve">of </w:t>
      </w:r>
      <w:r w:rsidRPr="00CA3263">
        <w:t>our workforce</w:t>
      </w:r>
      <w:r w:rsidR="0048308A">
        <w:t xml:space="preserve">, </w:t>
      </w:r>
      <w:r w:rsidRPr="00CA3263">
        <w:t xml:space="preserve">making sure </w:t>
      </w:r>
      <w:r w:rsidR="00452F0B">
        <w:t xml:space="preserve">that </w:t>
      </w:r>
      <w:r w:rsidRPr="00CA3263">
        <w:t>we are keeping up to date</w:t>
      </w:r>
      <w:r w:rsidR="0048308A">
        <w:t xml:space="preserve"> and </w:t>
      </w:r>
      <w:r w:rsidR="00452F0B">
        <w:t xml:space="preserve">that </w:t>
      </w:r>
      <w:r w:rsidR="0048308A">
        <w:t>we are r</w:t>
      </w:r>
      <w:r w:rsidRPr="00CA3263">
        <w:t xml:space="preserve">ecruiting the right people with the right skills. </w:t>
      </w:r>
      <w:r w:rsidR="0048308A">
        <w:t>C</w:t>
      </w:r>
      <w:r w:rsidRPr="00CA3263">
        <w:t>ollectively</w:t>
      </w:r>
      <w:r w:rsidR="0048308A">
        <w:t>,</w:t>
      </w:r>
      <w:r w:rsidRPr="00CA3263">
        <w:t xml:space="preserve"> the law enforcement community</w:t>
      </w:r>
      <w:r w:rsidR="00145B22">
        <w:t xml:space="preserve"> </w:t>
      </w:r>
      <w:r w:rsidR="00024B5C">
        <w:t>sees</w:t>
      </w:r>
      <w:r w:rsidRPr="00CA3263">
        <w:t xml:space="preserve"> the idea of a whole-life career in law enforcement becoming quite old</w:t>
      </w:r>
      <w:r w:rsidR="00024B5C">
        <w:t>-</w:t>
      </w:r>
      <w:r w:rsidRPr="00CA3263">
        <w:t>fashioned. People are moving</w:t>
      </w:r>
      <w:r w:rsidR="00145B22">
        <w:t xml:space="preserve"> between</w:t>
      </w:r>
      <w:r w:rsidRPr="00CA3263">
        <w:t xml:space="preserve"> the private sector and</w:t>
      </w:r>
      <w:r w:rsidR="00145B22">
        <w:t xml:space="preserve"> </w:t>
      </w:r>
      <w:r w:rsidRPr="00CA3263">
        <w:t>public sector. There are definite</w:t>
      </w:r>
      <w:r w:rsidR="00AB2BB3">
        <w:t>ly</w:t>
      </w:r>
      <w:r w:rsidRPr="00CA3263">
        <w:t xml:space="preserve"> advantages in that, but we need to make it </w:t>
      </w:r>
      <w:r w:rsidR="00145B22">
        <w:t xml:space="preserve">an </w:t>
      </w:r>
      <w:r w:rsidRPr="00CA3263">
        <w:t>attractive offer to recruit the right people with the right skills for us.</w:t>
      </w:r>
    </w:p>
    <w:p w:rsidR="003E364E" w:rsidP="00CA3263">
      <w:pPr>
        <w:pStyle w:val="Question"/>
      </w:pPr>
      <w:sdt>
        <w:sdtPr>
          <w:alias w:val="Member"/>
          <w:tag w:val="&lt;Member mnisId='483' dodsId='25660'&gt;"/>
          <w:id w:val="-1796755024"/>
          <w:placeholder>
            <w:docPart w:val="DefaultPlaceholder_-1854013440"/>
          </w:placeholder>
          <w:richText/>
        </w:sdtPr>
        <w:sdtContent>
          <w:r w:rsidRPr="00CA3263" w:rsidR="00CA3263">
            <w:rPr>
              <w:b/>
            </w:rPr>
            <w:t>Chair:</w:t>
          </w:r>
        </w:sdtContent>
      </w:sdt>
      <w:r w:rsidR="00CA3263">
        <w:t xml:space="preserve"> </w:t>
      </w:r>
      <w:r w:rsidRPr="00CA3263" w:rsidR="00CA3263">
        <w:t xml:space="preserve">On </w:t>
      </w:r>
      <w:r w:rsidR="002E7AAF">
        <w:t>5</w:t>
      </w:r>
      <w:r w:rsidRPr="00CA3263" w:rsidR="00CA3263">
        <w:t xml:space="preserve"> February 2021</w:t>
      </w:r>
      <w:r w:rsidR="00AB2BB3">
        <w:t>,</w:t>
      </w:r>
      <w:r w:rsidRPr="00CA3263" w:rsidR="00CA3263">
        <w:t xml:space="preserve"> in the</w:t>
      </w:r>
      <w:r w:rsidR="002E7AAF">
        <w:t xml:space="preserve"> KB</w:t>
      </w:r>
      <w:r w:rsidR="009C2FEE">
        <w:t>R</w:t>
      </w:r>
      <w:r w:rsidR="00880211">
        <w:t>,</w:t>
      </w:r>
      <w:r w:rsidR="009C2FEE">
        <w:t xml:space="preserve"> Inc</w:t>
      </w:r>
      <w:r w:rsidR="002E7AAF">
        <w:t xml:space="preserve"> </w:t>
      </w:r>
      <w:r w:rsidRPr="002E7AAF" w:rsidR="002E7AAF">
        <w:t>case</w:t>
      </w:r>
      <w:r w:rsidR="00AB2BB3">
        <w:t>,</w:t>
      </w:r>
      <w:r w:rsidRPr="002E7AAF" w:rsidR="002E7AAF">
        <w:t xml:space="preserve"> the UK Supreme Court ruled that your </w:t>
      </w:r>
      <w:r w:rsidR="009C2FEE">
        <w:t>s</w:t>
      </w:r>
      <w:r w:rsidRPr="002E7AAF" w:rsidR="002E7AAF">
        <w:t>ection 2 power could not be used to compel a foreign company that had no UK-registered office or fixed place of business</w:t>
      </w:r>
      <w:r w:rsidR="009C2FEE">
        <w:t>,</w:t>
      </w:r>
      <w:r w:rsidRPr="002E7AAF" w:rsidR="002E7AAF">
        <w:t xml:space="preserve"> and </w:t>
      </w:r>
      <w:r w:rsidR="009C2FEE">
        <w:t>ha</w:t>
      </w:r>
      <w:r w:rsidR="00EE5696">
        <w:t>d</w:t>
      </w:r>
      <w:r w:rsidRPr="002E7AAF" w:rsidR="002E7AAF">
        <w:t xml:space="preserve"> never carried on business in the UK</w:t>
      </w:r>
      <w:r w:rsidR="00D63C5C">
        <w:t>,</w:t>
      </w:r>
      <w:r w:rsidRPr="002E7AAF" w:rsidR="002E7AAF">
        <w:t xml:space="preserve"> to produce documents</w:t>
      </w:r>
      <w:r>
        <w:t xml:space="preserve"> </w:t>
      </w:r>
      <w:r w:rsidR="00417ECC">
        <w:t xml:space="preserve">that it holds </w:t>
      </w:r>
      <w:r w:rsidRPr="003E364E">
        <w:t>outside the UK. What can be done to make it easier</w:t>
      </w:r>
      <w:r w:rsidR="005D235E">
        <w:t>,</w:t>
      </w:r>
      <w:r w:rsidRPr="003E364E">
        <w:t xml:space="preserve"> in view of that</w:t>
      </w:r>
      <w:r w:rsidR="005D235E">
        <w:t>,</w:t>
      </w:r>
      <w:r w:rsidRPr="003E364E">
        <w:t xml:space="preserve"> to investigate fraud</w:t>
      </w:r>
      <w:r>
        <w:t>s</w:t>
      </w:r>
      <w:r w:rsidRPr="003E364E">
        <w:t xml:space="preserve"> conducted on the UK public from abroad, of which there are very many?</w:t>
      </w:r>
    </w:p>
    <w:p w:rsidR="00DB6E97" w:rsidRPr="00DB6E97" w:rsidP="003E364E">
      <w:pPr>
        <w:pStyle w:val="Answer"/>
      </w:pPr>
      <w:sdt>
        <w:sdtPr>
          <w:alias w:val="Witness"/>
          <w:id w:val="-569568742"/>
          <w:placeholder>
            <w:docPart w:val="DefaultPlaceholder_-1854013440"/>
          </w:placeholder>
          <w:richText/>
        </w:sdtPr>
        <w:sdtContent>
          <w:r w:rsidRPr="003E364E" w:rsidR="003E364E">
            <w:rPr>
              <w:b/>
              <w:i/>
            </w:rPr>
            <w:t>Lisa Osofsky:</w:t>
          </w:r>
        </w:sdtContent>
      </w:sdt>
      <w:r w:rsidR="003E364E">
        <w:t xml:space="preserve"> </w:t>
      </w:r>
      <w:r w:rsidRPr="003E364E" w:rsidR="003E364E">
        <w:t xml:space="preserve">That </w:t>
      </w:r>
      <w:r w:rsidR="00417ECC">
        <w:t>is</w:t>
      </w:r>
      <w:r w:rsidRPr="003E364E" w:rsidR="003E364E">
        <w:t xml:space="preserve"> a case where we have alternative methods of getting th</w:t>
      </w:r>
      <w:r w:rsidR="005D235E">
        <w:t>e</w:t>
      </w:r>
      <w:r w:rsidRPr="003E364E" w:rsidR="003E364E">
        <w:t xml:space="preserve"> information</w:t>
      </w:r>
      <w:r w:rsidR="00F55A2F">
        <w:t xml:space="preserve">. In terms of what </w:t>
      </w:r>
      <w:r w:rsidRPr="003E364E" w:rsidR="003E364E">
        <w:t>could be made better for us</w:t>
      </w:r>
      <w:r w:rsidR="00F55A2F">
        <w:t>,</w:t>
      </w:r>
      <w:r w:rsidRPr="003E364E" w:rsidR="003E364E">
        <w:t xml:space="preserve"> we would very much see</w:t>
      </w:r>
      <w:r w:rsidR="00417ECC">
        <w:t>k</w:t>
      </w:r>
      <w:r w:rsidRPr="003E364E" w:rsidR="003E364E">
        <w:t xml:space="preserve"> a revision in the disclosure regime</w:t>
      </w:r>
      <w:r w:rsidR="00417ECC">
        <w:t xml:space="preserve">. It </w:t>
      </w:r>
      <w:r w:rsidRPr="003E364E" w:rsidR="003E364E">
        <w:t>does not speak exactly to that particular case, but it mean</w:t>
      </w:r>
      <w:r w:rsidR="006D7881">
        <w:t>s that</w:t>
      </w:r>
      <w:r w:rsidRPr="003E364E" w:rsidR="003E364E">
        <w:t xml:space="preserve"> we would be very much </w:t>
      </w:r>
      <w:r w:rsidRPr="003E364E" w:rsidR="003E364E">
        <w:t xml:space="preserve">in favour of a system where we </w:t>
      </w:r>
      <w:r w:rsidR="009112F0">
        <w:t>a</w:t>
      </w:r>
      <w:r w:rsidRPr="003E364E" w:rsidR="003E364E">
        <w:t>re embracing</w:t>
      </w:r>
      <w:r w:rsidR="00D41BEC">
        <w:t xml:space="preserve"> of</w:t>
      </w:r>
      <w:r w:rsidRPr="003E364E" w:rsidR="003E364E">
        <w:t xml:space="preserve"> technology and </w:t>
      </w:r>
      <w:r w:rsidR="009112F0">
        <w:t>are</w:t>
      </w:r>
      <w:r w:rsidRPr="003E364E" w:rsidR="003E364E">
        <w:t xml:space="preserve"> able to manage the data</w:t>
      </w:r>
      <w:r w:rsidRPr="00DB6E97">
        <w:t xml:space="preserve"> we hold</w:t>
      </w:r>
      <w:r w:rsidR="00D41BEC">
        <w:t>, as</w:t>
      </w:r>
      <w:r w:rsidR="009112F0">
        <w:t xml:space="preserve"> </w:t>
      </w:r>
      <w:r w:rsidRPr="00DB6E97">
        <w:t>Michelle Crotty</w:t>
      </w:r>
      <w:r w:rsidR="009112F0">
        <w:t xml:space="preserve"> </w:t>
      </w:r>
      <w:r w:rsidRPr="00DB6E97">
        <w:t>talked</w:t>
      </w:r>
      <w:r w:rsidR="0077073C">
        <w:t xml:space="preserve"> about</w:t>
      </w:r>
      <w:r w:rsidR="009112F0">
        <w:t xml:space="preserve"> </w:t>
      </w:r>
      <w:r w:rsidRPr="00DB6E97">
        <w:t>in some detail.</w:t>
      </w:r>
    </w:p>
    <w:p w:rsidR="0079309F" w:rsidP="003E364E">
      <w:pPr>
        <w:pStyle w:val="Answer"/>
      </w:pPr>
      <w:r>
        <w:t xml:space="preserve">On </w:t>
      </w:r>
      <w:r w:rsidRPr="00DB6E97" w:rsidR="00DB6E97">
        <w:t xml:space="preserve">what we would need to do better to manage crime that </w:t>
      </w:r>
      <w:r>
        <w:t xml:space="preserve">may </w:t>
      </w:r>
      <w:r w:rsidRPr="00DB6E97" w:rsidR="00DB6E97">
        <w:t>come from abroad</w:t>
      </w:r>
      <w:r w:rsidR="00043512">
        <w:t xml:space="preserve">, </w:t>
      </w:r>
      <w:r w:rsidRPr="00DB6E97" w:rsidR="00DB6E97">
        <w:t>we are interested in a change in some of the ways we hold corporates to account. We have a very old-fashioned law</w:t>
      </w:r>
      <w:r w:rsidRPr="00AC7619" w:rsidR="00AC7619">
        <w:t xml:space="preserve"> </w:t>
      </w:r>
      <w:r w:rsidR="00234ED5">
        <w:t>that</w:t>
      </w:r>
      <w:r w:rsidRPr="00AC7619" w:rsidR="00AC7619">
        <w:t xml:space="preserve"> says</w:t>
      </w:r>
      <w:r w:rsidR="00043512">
        <w:t xml:space="preserve"> </w:t>
      </w:r>
      <w:r w:rsidRPr="00AC7619" w:rsidR="00AC7619">
        <w:t>I c</w:t>
      </w:r>
      <w:r w:rsidR="00043512">
        <w:t>annot</w:t>
      </w:r>
      <w:r w:rsidRPr="00AC7619" w:rsidR="00AC7619">
        <w:t xml:space="preserve"> get a corporate in the dock unless I can show that I have the controlling mind</w:t>
      </w:r>
      <w:r w:rsidR="00043512">
        <w:t>. T</w:t>
      </w:r>
      <w:r w:rsidRPr="00AC7619" w:rsidR="00AC7619">
        <w:t xml:space="preserve">he controlling mind made sense 100 years ago when we knew who ran companies. Fast forward, we have </w:t>
      </w:r>
      <w:r w:rsidR="007A55C2">
        <w:t xml:space="preserve">global </w:t>
      </w:r>
      <w:r w:rsidRPr="00AC7619" w:rsidR="00AC7619">
        <w:t>companies that are operating all over the world</w:t>
      </w:r>
      <w:r w:rsidR="00767D89">
        <w:t xml:space="preserve"> and</w:t>
      </w:r>
      <w:r w:rsidRPr="00AC7619" w:rsidR="00AC7619">
        <w:t xml:space="preserve"> may do business in different ways in different parts of the world</w:t>
      </w:r>
      <w:r w:rsidR="00767D89">
        <w:t>. W</w:t>
      </w:r>
      <w:r w:rsidRPr="00AC7619" w:rsidR="00AC7619">
        <w:t>e cannot get those corporates in the dock. We have tried</w:t>
      </w:r>
      <w:r w:rsidR="00E74373">
        <w:t>.</w:t>
      </w:r>
      <w:r w:rsidRPr="00AC7619" w:rsidR="00AC7619">
        <w:t xml:space="preserve"> We know that it does not work here</w:t>
      </w:r>
      <w:r w:rsidR="004666D8">
        <w:t xml:space="preserve">. </w:t>
      </w:r>
      <w:r w:rsidR="007A55C2">
        <w:t>I</w:t>
      </w:r>
      <w:r w:rsidRPr="00AC7619" w:rsidR="00AC7619">
        <w:t>n the wake of the credit crisis in 2008</w:t>
      </w:r>
      <w:r w:rsidR="007A55C2">
        <w:t>, the Serious Fraud Office</w:t>
      </w:r>
      <w:r w:rsidR="004666D8">
        <w:t xml:space="preserve"> tried</w:t>
      </w:r>
      <w:r w:rsidRPr="00AC7619" w:rsidR="00AC7619">
        <w:t xml:space="preserve"> to get</w:t>
      </w:r>
      <w:r w:rsidR="00AC7619">
        <w:t xml:space="preserve"> Barclays</w:t>
      </w:r>
      <w:r w:rsidRPr="00AC7619" w:rsidR="00AC7619">
        <w:t xml:space="preserve"> in the dock</w:t>
      </w:r>
      <w:r w:rsidR="004666D8">
        <w:t xml:space="preserve"> and</w:t>
      </w:r>
      <w:r w:rsidRPr="00AC7619" w:rsidR="00AC7619">
        <w:t xml:space="preserve"> charge the corporate</w:t>
      </w:r>
      <w:r w:rsidR="00E74373">
        <w:t>,</w:t>
      </w:r>
      <w:r w:rsidRPr="00AC7619" w:rsidR="00AC7619">
        <w:t xml:space="preserve"> the CEO</w:t>
      </w:r>
      <w:r w:rsidR="004666D8">
        <w:t>,</w:t>
      </w:r>
      <w:r w:rsidRPr="00AC7619" w:rsidR="00AC7619">
        <w:t xml:space="preserve"> the CFO </w:t>
      </w:r>
      <w:r w:rsidR="004666D8">
        <w:t xml:space="preserve">and </w:t>
      </w:r>
      <w:r w:rsidR="001D21E9">
        <w:t xml:space="preserve">the </w:t>
      </w:r>
      <w:r w:rsidRPr="00AC7619" w:rsidR="00AC7619">
        <w:t>head of sales</w:t>
      </w:r>
      <w:r>
        <w:t xml:space="preserve">. We </w:t>
      </w:r>
      <w:r w:rsidR="004666D8">
        <w:t>were</w:t>
      </w:r>
      <w:r w:rsidRPr="00AC7619" w:rsidR="00AC7619">
        <w:t xml:space="preserve"> told</w:t>
      </w:r>
      <w:r w:rsidR="001D21E9">
        <w:t xml:space="preserve">, “Sorry, you don’t </w:t>
      </w:r>
      <w:r w:rsidRPr="00AC7619" w:rsidR="00AC7619">
        <w:t>have the controlling mind in the dock.</w:t>
      </w:r>
      <w:r w:rsidR="001D21E9">
        <w:t>”</w:t>
      </w:r>
      <w:r w:rsidRPr="00AC7619" w:rsidR="00AC7619">
        <w:t xml:space="preserve"> For economic crime</w:t>
      </w:r>
      <w:r w:rsidR="00080299">
        <w:t>,</w:t>
      </w:r>
      <w:r w:rsidRPr="00AC7619" w:rsidR="00AC7619">
        <w:t xml:space="preserve"> you need the controlling mind, and that was the end of that prosecution</w:t>
      </w:r>
      <w:r w:rsidR="00AC7619">
        <w:t>.</w:t>
      </w:r>
      <w:r w:rsidRPr="00AC7619" w:rsidR="00AC7619">
        <w:t xml:space="preserve"> </w:t>
      </w:r>
      <w:r>
        <w:t>W</w:t>
      </w:r>
      <w:r w:rsidRPr="00AC7619" w:rsidR="00AC7619">
        <w:t>hy? Becaus</w:t>
      </w:r>
      <w:r>
        <w:t>e</w:t>
      </w:r>
      <w:r w:rsidRPr="00AC7619" w:rsidR="00AC7619">
        <w:t xml:space="preserve"> the board had some decision-making authority</w:t>
      </w:r>
      <w:r>
        <w:t>.</w:t>
      </w:r>
    </w:p>
    <w:p w:rsidR="00830CF6" w:rsidP="003E364E">
      <w:pPr>
        <w:pStyle w:val="Answer"/>
      </w:pPr>
      <w:r>
        <w:t>W</w:t>
      </w:r>
      <w:r w:rsidRPr="00AC7619" w:rsidR="00AC7619">
        <w:t>e find ourselves faced with a situation w</w:t>
      </w:r>
      <w:r w:rsidR="00DE28E1">
        <w:t>here</w:t>
      </w:r>
      <w:r w:rsidRPr="00AC7619" w:rsidR="00AC7619">
        <w:t xml:space="preserve"> we know the world has moved on</w:t>
      </w:r>
      <w:r w:rsidR="00080299">
        <w:t>, and t</w:t>
      </w:r>
      <w:r w:rsidRPr="00AC7619" w:rsidR="00AC7619">
        <w:t>here are diffuse responsibilities in the global business world</w:t>
      </w:r>
      <w:r w:rsidR="00DE28E1">
        <w:t xml:space="preserve">, yet </w:t>
      </w:r>
      <w:r w:rsidRPr="00AC7619" w:rsidR="00AC7619">
        <w:t>we are ask</w:t>
      </w:r>
      <w:r w:rsidR="00C13B03">
        <w:t>ed</w:t>
      </w:r>
      <w:r w:rsidRPr="00C61D15" w:rsidR="00C61D15">
        <w:t xml:space="preserve"> to find the controlling mind </w:t>
      </w:r>
      <w:r w:rsidR="00F745AD">
        <w:t xml:space="preserve">in order </w:t>
      </w:r>
      <w:r w:rsidRPr="00C61D15" w:rsidR="00C61D15">
        <w:t>to pursue economic crime</w:t>
      </w:r>
      <w:r w:rsidR="007D5550">
        <w:t xml:space="preserve"> against</w:t>
      </w:r>
      <w:r w:rsidRPr="00C61D15" w:rsidR="00C61D15">
        <w:t xml:space="preserve"> companies. </w:t>
      </w:r>
      <w:r w:rsidR="00924890">
        <w:t>T</w:t>
      </w:r>
      <w:r w:rsidRPr="00C61D15" w:rsidR="00C61D15">
        <w:t>here is a different way in the bribery and corruption area; we have failure to prevent</w:t>
      </w:r>
      <w:r w:rsidR="007D5550">
        <w:t>,</w:t>
      </w:r>
      <w:r w:rsidRPr="00C61D15" w:rsidR="00C61D15">
        <w:t xml:space="preserve"> which puts the onus on the company itself to put in place adequate procedures to prevent bribery and corruptio</w:t>
      </w:r>
      <w:r w:rsidR="0002126B">
        <w:t>n. W</w:t>
      </w:r>
      <w:r w:rsidRPr="00C61D15" w:rsidR="00C61D15">
        <w:t>e know that it has worked becaus</w:t>
      </w:r>
      <w:r w:rsidR="0002126B">
        <w:t>e</w:t>
      </w:r>
      <w:r w:rsidRPr="00C61D15" w:rsidR="00C61D15">
        <w:t xml:space="preserve"> we have been able to engage the companies. They come to us</w:t>
      </w:r>
      <w:r w:rsidR="0002126B">
        <w:t>.</w:t>
      </w:r>
      <w:r>
        <w:t xml:space="preserve"> </w:t>
      </w:r>
      <w:r w:rsidR="0002126B">
        <w:t>T</w:t>
      </w:r>
      <w:r w:rsidRPr="00C61D15" w:rsidR="00C61D15">
        <w:t>h</w:t>
      </w:r>
      <w:r w:rsidR="0045671F">
        <w:t>at</w:t>
      </w:r>
      <w:r w:rsidRPr="00C61D15" w:rsidR="00C61D15">
        <w:t xml:space="preserve"> came to pass under the UK Bribery Act</w:t>
      </w:r>
      <w:r w:rsidR="0045671F">
        <w:t>,</w:t>
      </w:r>
      <w:r w:rsidRPr="00C61D15" w:rsidR="00C61D15">
        <w:t xml:space="preserve"> a little more than 10 years ago</w:t>
      </w:r>
      <w:r w:rsidR="00B63090">
        <w:t xml:space="preserve">, </w:t>
      </w:r>
      <w:r w:rsidRPr="00C61D15" w:rsidR="00C61D15">
        <w:t>in 2010</w:t>
      </w:r>
      <w:r w:rsidR="0002126B">
        <w:t xml:space="preserve">. I was in </w:t>
      </w:r>
      <w:r w:rsidRPr="00C61D15" w:rsidR="00C61D15">
        <w:t>private practi</w:t>
      </w:r>
      <w:r w:rsidR="0002126B">
        <w:t>c</w:t>
      </w:r>
      <w:r w:rsidRPr="00C61D15" w:rsidR="00C61D15">
        <w:t xml:space="preserve">e in the </w:t>
      </w:r>
      <w:r w:rsidR="0002126B">
        <w:t>C</w:t>
      </w:r>
      <w:r w:rsidRPr="00C61D15" w:rsidR="00C61D15">
        <w:t xml:space="preserve">ity at the time. </w:t>
      </w:r>
      <w:r w:rsidR="00A6265E">
        <w:t>C</w:t>
      </w:r>
      <w:r w:rsidRPr="00C61D15" w:rsidR="00C61D15">
        <w:t>ompanies r</w:t>
      </w:r>
      <w:r w:rsidR="008A5365">
        <w:t>a</w:t>
      </w:r>
      <w:r w:rsidRPr="00C61D15" w:rsidR="00C61D15">
        <w:t>n around trying to make sure</w:t>
      </w:r>
      <w:r w:rsidR="002F3894">
        <w:t xml:space="preserve"> that</w:t>
      </w:r>
      <w:r w:rsidRPr="00C61D15" w:rsidR="00C61D15">
        <w:t xml:space="preserve"> they had all of the preventive measures so</w:t>
      </w:r>
      <w:r w:rsidR="00A6265E">
        <w:t xml:space="preserve"> that</w:t>
      </w:r>
      <w:r w:rsidRPr="00C61D15" w:rsidR="00C61D15">
        <w:t xml:space="preserve"> they did not get into trouble, </w:t>
      </w:r>
      <w:r w:rsidR="008C4693">
        <w:t>and</w:t>
      </w:r>
      <w:r w:rsidRPr="00C61D15" w:rsidR="00C61D15">
        <w:t xml:space="preserve"> did not commit bribery and corruption. We need that in the fraud area</w:t>
      </w:r>
      <w:r w:rsidR="00A6265E">
        <w:t>.</w:t>
      </w:r>
    </w:p>
    <w:p w:rsidR="00083EB6" w:rsidP="003E364E">
      <w:pPr>
        <w:pStyle w:val="Answer"/>
      </w:pPr>
      <w:r>
        <w:t>W</w:t>
      </w:r>
      <w:r w:rsidRPr="00C61D15" w:rsidR="00C61D15">
        <w:t xml:space="preserve">e have it when it comes to facilitating tax evasion; </w:t>
      </w:r>
      <w:r w:rsidR="008A5365">
        <w:t>w</w:t>
      </w:r>
      <w:r w:rsidRPr="00C61D15" w:rsidR="00C61D15">
        <w:t>e have</w:t>
      </w:r>
      <w:r w:rsidR="008A5365">
        <w:t xml:space="preserve"> had</w:t>
      </w:r>
      <w:r w:rsidRPr="00C61D15" w:rsidR="00C61D15">
        <w:t xml:space="preserve"> </w:t>
      </w:r>
      <w:r w:rsidR="008A5365">
        <w:t xml:space="preserve">it in the </w:t>
      </w:r>
      <w:r w:rsidRPr="00C61D15" w:rsidR="00C61D15">
        <w:t xml:space="preserve">health and safety rules </w:t>
      </w:r>
      <w:r w:rsidR="008A5365">
        <w:t>since</w:t>
      </w:r>
      <w:r w:rsidRPr="00C61D15" w:rsidR="00C61D15">
        <w:t xml:space="preserve"> 1973</w:t>
      </w:r>
      <w:r w:rsidR="008A5365">
        <w:t xml:space="preserve">, </w:t>
      </w:r>
      <w:r w:rsidRPr="00C61D15" w:rsidR="00C61D15">
        <w:t xml:space="preserve">so </w:t>
      </w:r>
      <w:r w:rsidR="008A5365">
        <w:t xml:space="preserve">it has been </w:t>
      </w:r>
      <w:r w:rsidRPr="00C61D15" w:rsidR="00C61D15">
        <w:t>working in other areas of crime</w:t>
      </w:r>
      <w:r w:rsidR="00CA1076">
        <w:t xml:space="preserve">. </w:t>
      </w:r>
      <w:r w:rsidR="005C7F46">
        <w:t>We see that it</w:t>
      </w:r>
      <w:r w:rsidRPr="00C61D15" w:rsidR="00C61D15">
        <w:t xml:space="preserve"> works. We recently brought </w:t>
      </w:r>
      <w:r w:rsidR="00FD1029">
        <w:t xml:space="preserve">a </w:t>
      </w:r>
      <w:r w:rsidRPr="00C61D15" w:rsidR="00C61D15">
        <w:t>prosecution against</w:t>
      </w:r>
      <w:r w:rsidR="00181FC9">
        <w:t xml:space="preserve"> Petrofa</w:t>
      </w:r>
      <w:r w:rsidR="004816FE">
        <w:t>c</w:t>
      </w:r>
      <w:r w:rsidRPr="00181FC9" w:rsidR="00181FC9">
        <w:t xml:space="preserve"> </w:t>
      </w:r>
      <w:r w:rsidR="00141A88">
        <w:t xml:space="preserve">for </w:t>
      </w:r>
      <w:r w:rsidRPr="00181FC9" w:rsidR="00181FC9">
        <w:t>its failure to prevent bribery and corruption around the world. We would like to be able to do that in the area of fraud and economic crime. That will require changing the rules. Michelle</w:t>
      </w:r>
      <w:r w:rsidR="009E6208">
        <w:t>, do you have</w:t>
      </w:r>
      <w:r w:rsidRPr="00181FC9" w:rsidR="00181FC9">
        <w:t xml:space="preserve"> any</w:t>
      </w:r>
      <w:r w:rsidR="00181FC9">
        <w:t>thing</w:t>
      </w:r>
      <w:r w:rsidRPr="00083EB6">
        <w:t xml:space="preserve"> further to add to that account</w:t>
      </w:r>
      <w:r w:rsidR="009E6208">
        <w:t>?</w:t>
      </w:r>
    </w:p>
    <w:p w:rsidR="00FC14FD" w:rsidP="00083EB6">
      <w:pPr>
        <w:pStyle w:val="Answer"/>
      </w:pPr>
      <w:sdt>
        <w:sdtPr>
          <w:alias w:val="Witness"/>
          <w:id w:val="602385237"/>
          <w:placeholder>
            <w:docPart w:val="DefaultPlaceholder_-1854013440"/>
          </w:placeholder>
          <w:richText/>
        </w:sdtPr>
        <w:sdtContent>
          <w:r w:rsidRPr="00083EB6" w:rsidR="00083EB6">
            <w:rPr>
              <w:b/>
              <w:i/>
            </w:rPr>
            <w:t>Michelle Crotty:</w:t>
          </w:r>
        </w:sdtContent>
      </w:sdt>
      <w:r w:rsidR="00083EB6">
        <w:t xml:space="preserve"> </w:t>
      </w:r>
      <w:r w:rsidR="00DF69AB">
        <w:t>I</w:t>
      </w:r>
      <w:r w:rsidRPr="00083EB6" w:rsidR="00083EB6">
        <w:t>n relation to</w:t>
      </w:r>
      <w:r w:rsidR="00083EB6">
        <w:t xml:space="preserve"> K</w:t>
      </w:r>
      <w:r w:rsidR="00DF69AB">
        <w:t>BR</w:t>
      </w:r>
      <w:r w:rsidR="00083EB6">
        <w:t xml:space="preserve">, </w:t>
      </w:r>
      <w:r w:rsidRPr="00083EB6" w:rsidR="00083EB6">
        <w:t>obviously it was a disappointing judgment but it related to</w:t>
      </w:r>
      <w:r w:rsidR="00DF69AB">
        <w:t xml:space="preserve"> the</w:t>
      </w:r>
      <w:r w:rsidRPr="00083EB6" w:rsidR="00083EB6">
        <w:t xml:space="preserve"> exercise of a very specific power. At the moment</w:t>
      </w:r>
      <w:r w:rsidR="0017024E">
        <w:t>,</w:t>
      </w:r>
      <w:r w:rsidRPr="00083EB6" w:rsidR="00083EB6">
        <w:t xml:space="preserve"> we are not experiencing difficulties in getting evidence from overseas.</w:t>
      </w:r>
      <w:r w:rsidRPr="00FC14FD">
        <w:t xml:space="preserve"> </w:t>
      </w:r>
      <w:r w:rsidR="0017024E">
        <w:t>I</w:t>
      </w:r>
      <w:r w:rsidR="00DF69AB">
        <w:t>t</w:t>
      </w:r>
      <w:r w:rsidRPr="00FC14FD">
        <w:t xml:space="preserve"> depend</w:t>
      </w:r>
      <w:r w:rsidR="00DF69AB">
        <w:t>s</w:t>
      </w:r>
      <w:r w:rsidRPr="00FC14FD">
        <w:t xml:space="preserve"> on the collaboration that the director spoke about earlier</w:t>
      </w:r>
      <w:r w:rsidR="0017024E">
        <w:t>,</w:t>
      </w:r>
      <w:r w:rsidRPr="00FC14FD">
        <w:t xml:space="preserve"> in building relationships with foreign law enforcement partners</w:t>
      </w:r>
      <w:r>
        <w:t xml:space="preserve">. </w:t>
      </w:r>
      <w:r w:rsidR="00DF69AB">
        <w:t>F</w:t>
      </w:r>
      <w:r w:rsidRPr="00FC14FD">
        <w:t>or example,</w:t>
      </w:r>
      <w:r w:rsidR="00052A64">
        <w:t xml:space="preserve"> </w:t>
      </w:r>
      <w:r w:rsidR="00862E9F">
        <w:t>i</w:t>
      </w:r>
      <w:r w:rsidR="00052A64">
        <w:t>n the</w:t>
      </w:r>
      <w:r w:rsidRPr="00FC14FD">
        <w:t xml:space="preserve"> Airbus decision</w:t>
      </w:r>
      <w:r w:rsidR="00862E9F">
        <w:t xml:space="preserve">, </w:t>
      </w:r>
      <w:r w:rsidRPr="00FC14FD">
        <w:t>work</w:t>
      </w:r>
      <w:r w:rsidR="00862E9F">
        <w:t>ing</w:t>
      </w:r>
      <w:r w:rsidRPr="00FC14FD">
        <w:t xml:space="preserve"> with the French and US authorities</w:t>
      </w:r>
      <w:r w:rsidR="0017024E">
        <w:t>,</w:t>
      </w:r>
      <w:r w:rsidRPr="00FC14FD">
        <w:t xml:space="preserve"> among others</w:t>
      </w:r>
      <w:r w:rsidR="00862E9F">
        <w:t>, we</w:t>
      </w:r>
      <w:r w:rsidRPr="00FC14FD">
        <w:t xml:space="preserve"> negotiated the largest</w:t>
      </w:r>
      <w:r w:rsidR="00AC4BB3">
        <w:t>-</w:t>
      </w:r>
      <w:r w:rsidRPr="00FC14FD">
        <w:t>ever global settlement in relation to fraud. At the moment, we do not anticipate that KBR and the specifics of that will hold us back.</w:t>
      </w:r>
    </w:p>
    <w:p w:rsidR="00FC14FD" w:rsidP="00FC14FD">
      <w:pPr>
        <w:pStyle w:val="Question"/>
      </w:pPr>
      <w:sdt>
        <w:sdtPr>
          <w:alias w:val="Member"/>
          <w:tag w:val="&lt;Member mnisId='483' dodsId='25660'&gt;"/>
          <w:id w:val="-1791194239"/>
          <w:placeholder>
            <w:docPart w:val="DefaultPlaceholder_-1854013440"/>
          </w:placeholder>
          <w:richText/>
        </w:sdtPr>
        <w:sdtContent>
          <w:r w:rsidRPr="00FC14FD">
            <w:rPr>
              <w:b/>
            </w:rPr>
            <w:t>Chair:</w:t>
          </w:r>
        </w:sdtContent>
      </w:sdt>
      <w:r>
        <w:t xml:space="preserve"> </w:t>
      </w:r>
      <w:r w:rsidRPr="00FC14FD">
        <w:t>In one of our recent evidence sessions</w:t>
      </w:r>
      <w:r w:rsidR="00B63090">
        <w:t>,</w:t>
      </w:r>
      <w:r w:rsidR="00052A64">
        <w:t xml:space="preserve"> on</w:t>
      </w:r>
      <w:r w:rsidRPr="00FC14FD">
        <w:t xml:space="preserve"> fraud and the criminal justice system</w:t>
      </w:r>
      <w:r w:rsidR="00862E9F">
        <w:t>,</w:t>
      </w:r>
      <w:r w:rsidRPr="00FC14FD">
        <w:t xml:space="preserve"> the CPS talked to us about the impact of Brexit on the speed of international co</w:t>
      </w:r>
      <w:r w:rsidR="00052A64">
        <w:t>-</w:t>
      </w:r>
      <w:r w:rsidRPr="00FC14FD">
        <w:t>operation</w:t>
      </w:r>
      <w:r w:rsidR="00052A64">
        <w:t>. T</w:t>
      </w:r>
      <w:r w:rsidRPr="00FC14FD">
        <w:t xml:space="preserve">o what extent do you find that that </w:t>
      </w:r>
      <w:r w:rsidR="003223CE">
        <w:t>has had</w:t>
      </w:r>
      <w:r w:rsidRPr="00FC14FD">
        <w:t xml:space="preserve"> an impact on your ability to work with international partners?</w:t>
      </w:r>
    </w:p>
    <w:p w:rsidR="00223FFE" w:rsidP="00FC14FD">
      <w:pPr>
        <w:pStyle w:val="Answer"/>
      </w:pPr>
      <w:sdt>
        <w:sdtPr>
          <w:alias w:val="Witness"/>
          <w:id w:val="-290137256"/>
          <w:placeholder>
            <w:docPart w:val="DefaultPlaceholder_-1854013440"/>
          </w:placeholder>
          <w:richText/>
        </w:sdtPr>
        <w:sdtContent>
          <w:r w:rsidRPr="00FC14FD" w:rsidR="00FC14FD">
            <w:rPr>
              <w:b/>
              <w:i/>
            </w:rPr>
            <w:t>Lisa Osofsky:</w:t>
          </w:r>
        </w:sdtContent>
      </w:sdt>
      <w:r w:rsidR="00FC14FD">
        <w:t xml:space="preserve"> </w:t>
      </w:r>
      <w:r w:rsidRPr="00FC14FD" w:rsidR="00FC14FD">
        <w:t>We worried when we los</w:t>
      </w:r>
      <w:r w:rsidR="00E83DC5">
        <w:t>t; w</w:t>
      </w:r>
      <w:r w:rsidRPr="00FC14FD" w:rsidR="00FC14FD">
        <w:t xml:space="preserve">e were concerned and </w:t>
      </w:r>
      <w:r w:rsidR="003223CE">
        <w:t xml:space="preserve">we </w:t>
      </w:r>
      <w:r w:rsidRPr="00FC14FD" w:rsidR="00FC14FD">
        <w:t>wondered whether it would have an impact. We have</w:t>
      </w:r>
      <w:r w:rsidR="00084679">
        <w:t xml:space="preserve"> actually</w:t>
      </w:r>
      <w:r w:rsidRPr="00FC14FD" w:rsidR="00FC14FD">
        <w:t xml:space="preserve"> done well</w:t>
      </w:r>
      <w:r w:rsidR="00E83DC5">
        <w:t xml:space="preserve"> in</w:t>
      </w:r>
      <w:r w:rsidRPr="00FC14FD" w:rsidR="00FC14FD">
        <w:t xml:space="preserve"> reverting to the tried and tested methods of mutual legal assistance treaties and</w:t>
      </w:r>
      <w:r w:rsidR="00E83DC5">
        <w:t xml:space="preserve"> letters </w:t>
      </w:r>
      <w:r w:rsidRPr="00FC14FD" w:rsidR="00FC14FD">
        <w:t>of request. It has worked quite well for us</w:t>
      </w:r>
      <w:r w:rsidR="00E83DC5">
        <w:t>,</w:t>
      </w:r>
      <w:r w:rsidRPr="00FC14FD" w:rsidR="00FC14FD">
        <w:t xml:space="preserve"> but some of it is becaus</w:t>
      </w:r>
      <w:r w:rsidR="00C4128E">
        <w:t>e</w:t>
      </w:r>
      <w:r w:rsidRPr="00FC14FD" w:rsidR="00FC14FD">
        <w:t xml:space="preserve"> we invested </w:t>
      </w:r>
      <w:r w:rsidR="00084679">
        <w:t xml:space="preserve">so </w:t>
      </w:r>
      <w:r w:rsidRPr="00FC14FD" w:rsidR="00FC14FD">
        <w:t>heavily in our international relations over the years</w:t>
      </w:r>
      <w:r w:rsidR="00C4128E">
        <w:t>.</w:t>
      </w:r>
    </w:p>
    <w:p w:rsidR="00DA1812" w:rsidP="00FC14FD">
      <w:pPr>
        <w:pStyle w:val="Answer"/>
      </w:pPr>
      <w:r>
        <w:t xml:space="preserve">The Airbus </w:t>
      </w:r>
      <w:r w:rsidRPr="00FC14FD" w:rsidR="00FC14FD">
        <w:t>example Michelle mentioned is a case in point</w:t>
      </w:r>
      <w:r w:rsidR="00223FFE">
        <w:t>, where</w:t>
      </w:r>
      <w:r w:rsidRPr="00FC14FD" w:rsidR="00FC14FD">
        <w:t xml:space="preserve"> we worked hand in hand with the French authorities</w:t>
      </w:r>
      <w:r>
        <w:t xml:space="preserve"> and</w:t>
      </w:r>
      <w:r w:rsidRPr="00FC14FD" w:rsidR="00FC14FD">
        <w:t xml:space="preserve"> the US </w:t>
      </w:r>
      <w:r>
        <w:t>D</w:t>
      </w:r>
      <w:r w:rsidRPr="00FC14FD" w:rsidR="00FC14FD">
        <w:t xml:space="preserve">epartments of </w:t>
      </w:r>
      <w:r>
        <w:t>S</w:t>
      </w:r>
      <w:r w:rsidRPr="00FC14FD" w:rsidR="00FC14FD">
        <w:t xml:space="preserve">tate and </w:t>
      </w:r>
      <w:r>
        <w:t>J</w:t>
      </w:r>
      <w:r w:rsidRPr="00FC14FD" w:rsidR="00FC14FD">
        <w:t>ustice</w:t>
      </w:r>
      <w:r>
        <w:t>. W</w:t>
      </w:r>
      <w:r w:rsidRPr="00FC14FD" w:rsidR="00FC14FD">
        <w:t>e were very clear that we wanted</w:t>
      </w:r>
      <w:r w:rsidRPr="00C30708" w:rsidR="00C30708">
        <w:t xml:space="preserve"> to enter into</w:t>
      </w:r>
      <w:r w:rsidR="00A72E89">
        <w:t xml:space="preserve"> a</w:t>
      </w:r>
      <w:r w:rsidRPr="00C30708" w:rsidR="00C30708">
        <w:t xml:space="preserve"> joint investigation team with the French</w:t>
      </w:r>
      <w:r w:rsidR="00A72E89">
        <w:t>. T</w:t>
      </w:r>
      <w:r w:rsidRPr="00C30708" w:rsidR="00C30708">
        <w:t>hat worked and continu</w:t>
      </w:r>
      <w:r w:rsidR="00A72E89">
        <w:t>ed</w:t>
      </w:r>
      <w:r w:rsidRPr="00C30708" w:rsidR="00C30708">
        <w:t xml:space="preserve"> to work</w:t>
      </w:r>
      <w:r w:rsidR="00A72E89">
        <w:t>. W</w:t>
      </w:r>
      <w:r w:rsidRPr="00C30708" w:rsidR="00C30708">
        <w:t>e have not seen a downside. We have reverted to bilateral relations and have been able to make our cases</w:t>
      </w:r>
      <w:r w:rsidR="00A72E89">
        <w:t>. W</w:t>
      </w:r>
      <w:r w:rsidRPr="00C30708" w:rsidR="00C30708">
        <w:t>e have also invested heavily</w:t>
      </w:r>
      <w:r w:rsidR="00A302A3">
        <w:t xml:space="preserve"> </w:t>
      </w:r>
      <w:r w:rsidRPr="00C30708" w:rsidR="00C30708">
        <w:t>since the inception of the office</w:t>
      </w:r>
      <w:r w:rsidR="00A302A3">
        <w:t xml:space="preserve"> </w:t>
      </w:r>
      <w:r w:rsidRPr="00C30708" w:rsidR="00C30708">
        <w:t>in international work</w:t>
      </w:r>
      <w:r w:rsidR="00BB0752">
        <w:t>. M</w:t>
      </w:r>
      <w:r w:rsidRPr="00C30708" w:rsidR="00C30708">
        <w:t>y French counterpart said</w:t>
      </w:r>
      <w:r w:rsidR="00BB0752">
        <w:t>, “</w:t>
      </w:r>
      <w:r w:rsidRPr="00C30708" w:rsidR="00C30708">
        <w:t>Brexit or not, I</w:t>
      </w:r>
      <w:r w:rsidR="00BB0752">
        <w:t>’ll</w:t>
      </w:r>
      <w:r w:rsidRPr="00C30708" w:rsidR="00C30708">
        <w:t xml:space="preserve"> still answer the phone when Lisa calls</w:t>
      </w:r>
      <w:r w:rsidR="00C30708">
        <w:t>.</w:t>
      </w:r>
      <w:r w:rsidR="00BB0752">
        <w:t>”</w:t>
      </w:r>
      <w:r w:rsidR="00C30708">
        <w:t xml:space="preserve"> </w:t>
      </w:r>
      <w:r w:rsidR="00BB0752">
        <w:t>T</w:t>
      </w:r>
      <w:r w:rsidRPr="00C30708" w:rsidR="00C30708">
        <w:t>hat is the sort of response we have had. I do not mean in any</w:t>
      </w:r>
      <w:r w:rsidR="00BB0752">
        <w:t xml:space="preserve"> </w:t>
      </w:r>
      <w:r w:rsidRPr="00C30708" w:rsidR="00C30708">
        <w:t>way to minimise</w:t>
      </w:r>
      <w:r w:rsidR="00BB0752">
        <w:t xml:space="preserve"> it</w:t>
      </w:r>
      <w:r w:rsidRPr="00C30708" w:rsidR="00C30708">
        <w:t xml:space="preserve"> or make it sound tongue in cheek, but we have established good</w:t>
      </w:r>
      <w:r w:rsidR="00B63090">
        <w:t xml:space="preserve">, </w:t>
      </w:r>
      <w:r w:rsidRPr="00C30708" w:rsidR="00C30708">
        <w:t>strong pathways to share information</w:t>
      </w:r>
      <w:r w:rsidR="00BB0752">
        <w:t>. S</w:t>
      </w:r>
      <w:r w:rsidRPr="00A47600" w:rsidR="00A47600">
        <w:t>ome of our partners are outside Europe</w:t>
      </w:r>
      <w:r w:rsidR="00C1792D">
        <w:t>,</w:t>
      </w:r>
      <w:r w:rsidRPr="00A47600" w:rsidR="00A47600">
        <w:t xml:space="preserve"> so we are still working well with other parts of the world</w:t>
      </w:r>
      <w:r w:rsidR="00A47600">
        <w:t>.</w:t>
      </w:r>
    </w:p>
    <w:p w:rsidR="00A47600" w:rsidP="00DA1812">
      <w:pPr>
        <w:pStyle w:val="Question"/>
        <w:numPr>
          <w:ilvl w:val="0"/>
          <w:numId w:val="0"/>
        </w:numPr>
        <w:ind w:left="794"/>
      </w:pPr>
      <w:sdt>
        <w:sdtPr>
          <w:alias w:val="Member"/>
          <w:tag w:val="&lt;Member mnisId='483' dodsId='25660'&gt;"/>
          <w:id w:val="915823978"/>
          <w:placeholder>
            <w:docPart w:val="DefaultPlaceholder_-1854013440"/>
          </w:placeholder>
          <w:richText/>
        </w:sdtPr>
        <w:sdtContent>
          <w:r w:rsidRPr="00DA1812" w:rsidR="00DA1812">
            <w:rPr>
              <w:b/>
            </w:rPr>
            <w:t>Chair:</w:t>
          </w:r>
        </w:sdtContent>
      </w:sdt>
      <w:r w:rsidR="00DA1812">
        <w:t xml:space="preserve"> Thank you very much.</w:t>
      </w:r>
    </w:p>
    <w:p w:rsidR="00A47600" w:rsidP="00A47600">
      <w:pPr>
        <w:pStyle w:val="Question"/>
      </w:pPr>
      <w:sdt>
        <w:sdtPr>
          <w:alias w:val="Member"/>
          <w:tag w:val="&lt;Member mnisId='3926' dodsId='35499'&gt;"/>
          <w:id w:val="976802737"/>
          <w:placeholder>
            <w:docPart w:val="DefaultPlaceholder_-1854013440"/>
          </w:placeholder>
          <w:richText/>
        </w:sdtPr>
        <w:sdtContent>
          <w:r w:rsidRPr="00A47600">
            <w:rPr>
              <w:b/>
            </w:rPr>
            <w:t>Paul Maynard:</w:t>
          </w:r>
        </w:sdtContent>
      </w:sdt>
      <w:r>
        <w:t xml:space="preserve"> </w:t>
      </w:r>
      <w:r w:rsidR="00DA1812">
        <w:t>Ms Osofsky, l</w:t>
      </w:r>
      <w:r w:rsidRPr="00A47600">
        <w:t>ast week we saw</w:t>
      </w:r>
      <w:r>
        <w:t xml:space="preserve"> Paul Bond </w:t>
      </w:r>
      <w:r w:rsidRPr="00A47600">
        <w:t xml:space="preserve">join </w:t>
      </w:r>
      <w:r w:rsidR="00AA5505">
        <w:t>Ziad</w:t>
      </w:r>
      <w:r w:rsidR="00A2508E">
        <w:t xml:space="preserve"> </w:t>
      </w:r>
      <w:r w:rsidR="00A2508E">
        <w:t>Akle</w:t>
      </w:r>
      <w:r w:rsidRPr="00A47600">
        <w:t xml:space="preserve"> in having </w:t>
      </w:r>
      <w:r w:rsidR="00F036C1">
        <w:t>his</w:t>
      </w:r>
      <w:r w:rsidRPr="00A47600">
        <w:t xml:space="preserve"> conviction quashed by the Court of Appeal in the</w:t>
      </w:r>
      <w:r>
        <w:t xml:space="preserve"> </w:t>
      </w:r>
      <w:r>
        <w:t>Unaoil</w:t>
      </w:r>
      <w:r w:rsidRPr="00A47600">
        <w:t xml:space="preserve"> case</w:t>
      </w:r>
      <w:r w:rsidR="007123E8">
        <w:t>. W</w:t>
      </w:r>
      <w:r w:rsidRPr="00A47600">
        <w:t xml:space="preserve">hat estimate have you made of the costs to the Serious Fraud Office of the failure of the </w:t>
      </w:r>
      <w:r w:rsidR="00A2508E">
        <w:t>U</w:t>
      </w:r>
      <w:r w:rsidRPr="00A47600">
        <w:t>naoil</w:t>
      </w:r>
      <w:r w:rsidRPr="00A47600">
        <w:t xml:space="preserve"> case, including any </w:t>
      </w:r>
      <w:r w:rsidR="001E5BEB">
        <w:t>e</w:t>
      </w:r>
      <w:r w:rsidRPr="00A47600">
        <w:t xml:space="preserve">mployment </w:t>
      </w:r>
      <w:r w:rsidR="001E5BEB">
        <w:t>t</w:t>
      </w:r>
      <w:r w:rsidRPr="00A47600">
        <w:t>ribunal costs that may arise?</w:t>
      </w:r>
    </w:p>
    <w:p w:rsidR="00A47600" w:rsidP="00A47600">
      <w:pPr>
        <w:pStyle w:val="Answer"/>
      </w:pPr>
      <w:sdt>
        <w:sdtPr>
          <w:alias w:val="Witness"/>
          <w:id w:val="1943951518"/>
          <w:placeholder>
            <w:docPart w:val="DefaultPlaceholder_-1854013440"/>
          </w:placeholder>
          <w:richText/>
        </w:sdtPr>
        <w:sdtContent>
          <w:r w:rsidRPr="00A47600">
            <w:rPr>
              <w:b/>
              <w:i/>
            </w:rPr>
            <w:t>Lisa Osofsky:</w:t>
          </w:r>
        </w:sdtContent>
      </w:sdt>
      <w:r>
        <w:t xml:space="preserve"> </w:t>
      </w:r>
      <w:r w:rsidRPr="00A47600">
        <w:t xml:space="preserve">Those were both </w:t>
      </w:r>
      <w:r w:rsidR="00A2508E">
        <w:t xml:space="preserve">very </w:t>
      </w:r>
      <w:r w:rsidRPr="00A47600">
        <w:t>disappointing judgments for us. The Court of Appeal found that our disclosure approach re</w:t>
      </w:r>
      <w:r w:rsidR="00E05743">
        <w:t>quired</w:t>
      </w:r>
      <w:r w:rsidRPr="00A47600">
        <w:t xml:space="preserve"> those reversals</w:t>
      </w:r>
      <w:r w:rsidR="00E05743">
        <w:t>,</w:t>
      </w:r>
      <w:r w:rsidR="00DA2DB2">
        <w:t xml:space="preserve"> and the A</w:t>
      </w:r>
      <w:r w:rsidRPr="00A47600">
        <w:t xml:space="preserve">ttorney </w:t>
      </w:r>
      <w:r w:rsidR="00606AA2">
        <w:t>G</w:t>
      </w:r>
      <w:r w:rsidRPr="00A47600">
        <w:t xml:space="preserve">eneral </w:t>
      </w:r>
      <w:r w:rsidR="00E05743">
        <w:t xml:space="preserve">has </w:t>
      </w:r>
      <w:r w:rsidRPr="00A47600">
        <w:t>asked for a review. It is being conducted by</w:t>
      </w:r>
      <w:r>
        <w:t xml:space="preserve"> Sir David Calvert</w:t>
      </w:r>
      <w:r w:rsidR="00C0627B">
        <w:t>-</w:t>
      </w:r>
      <w:r>
        <w:t>Smith</w:t>
      </w:r>
      <w:r w:rsidR="00606AA2">
        <w:t>,</w:t>
      </w:r>
      <w:r w:rsidRPr="00A47600">
        <w:t xml:space="preserve"> a former DPP</w:t>
      </w:r>
      <w:r w:rsidR="00606AA2">
        <w:t xml:space="preserve"> and </w:t>
      </w:r>
      <w:r w:rsidRPr="00A47600">
        <w:t>High Court judge</w:t>
      </w:r>
      <w:r w:rsidR="00606AA2">
        <w:t>. H</w:t>
      </w:r>
      <w:r w:rsidRPr="00A47600">
        <w:t>e is looking at what happened and where the failures l</w:t>
      </w:r>
      <w:r w:rsidR="007B543E">
        <w:t>ie. A</w:t>
      </w:r>
      <w:r w:rsidRPr="00A47600">
        <w:t>t this point</w:t>
      </w:r>
      <w:r w:rsidR="007B543E">
        <w:t>,</w:t>
      </w:r>
      <w:r w:rsidRPr="00A47600">
        <w:t xml:space="preserve"> I am very grateful for his efforts. We are supporting that review </w:t>
      </w:r>
      <w:r w:rsidR="007D3DC9">
        <w:t>and are</w:t>
      </w:r>
      <w:r w:rsidRPr="00A47600">
        <w:t xml:space="preserve"> very co</w:t>
      </w:r>
      <w:r w:rsidR="007D3DC9">
        <w:t>-</w:t>
      </w:r>
      <w:r w:rsidRPr="00A47600">
        <w:t>operative. We want to learn to do better</w:t>
      </w:r>
      <w:r w:rsidR="00446967">
        <w:t>. We want to</w:t>
      </w:r>
      <w:r w:rsidRPr="00A47600">
        <w:t xml:space="preserve"> hear his recommendations and respond to them. </w:t>
      </w:r>
      <w:r w:rsidR="007D3DC9">
        <w:t>I</w:t>
      </w:r>
      <w:r w:rsidRPr="00A47600">
        <w:t>t is his review</w:t>
      </w:r>
      <w:r w:rsidR="00446967">
        <w:t>,</w:t>
      </w:r>
      <w:r w:rsidRPr="00A47600">
        <w:t xml:space="preserve"> and</w:t>
      </w:r>
      <w:r w:rsidR="007D3DC9">
        <w:t xml:space="preserve"> at this point I am not </w:t>
      </w:r>
      <w:r w:rsidRPr="00A47600">
        <w:t>in a position to answer anything further with regard to th</w:t>
      </w:r>
      <w:r w:rsidR="00D91125">
        <w:t>e</w:t>
      </w:r>
      <w:r w:rsidRPr="00A47600">
        <w:t xml:space="preserve"> case.</w:t>
      </w:r>
    </w:p>
    <w:p w:rsidR="00DD234F" w:rsidP="00A47600">
      <w:pPr>
        <w:pStyle w:val="Question"/>
      </w:pPr>
      <w:sdt>
        <w:sdtPr>
          <w:alias w:val="Member"/>
          <w:tag w:val="&lt;Member mnisId='3926' dodsId='35499'&gt;"/>
          <w:id w:val="238605824"/>
          <w:placeholder>
            <w:docPart w:val="DefaultPlaceholder_-1854013440"/>
          </w:placeholder>
          <w:richText/>
        </w:sdtPr>
        <w:sdtContent>
          <w:r w:rsidRPr="00A47600" w:rsidR="00A47600">
            <w:rPr>
              <w:b/>
            </w:rPr>
            <w:t>Paul Maynard:</w:t>
          </w:r>
        </w:sdtContent>
      </w:sdt>
      <w:r w:rsidR="00A47600">
        <w:t xml:space="preserve"> </w:t>
      </w:r>
      <w:r w:rsidRPr="00A47600" w:rsidR="00A47600">
        <w:t>In that case, I</w:t>
      </w:r>
      <w:r w:rsidR="00606D58">
        <w:t xml:space="preserve"> will </w:t>
      </w:r>
      <w:r w:rsidRPr="00A47600" w:rsidR="00A47600">
        <w:t>keep asking my question</w:t>
      </w:r>
      <w:r w:rsidR="00D91125">
        <w:t>s</w:t>
      </w:r>
      <w:r w:rsidRPr="00A47600" w:rsidR="00A47600">
        <w:t xml:space="preserve"> and</w:t>
      </w:r>
      <w:r w:rsidR="00606D58">
        <w:t xml:space="preserve"> maybe</w:t>
      </w:r>
      <w:r w:rsidRPr="00A47600" w:rsidR="00A47600">
        <w:t xml:space="preserve"> you can just say</w:t>
      </w:r>
      <w:r w:rsidR="00606D58">
        <w:t>, “No</w:t>
      </w:r>
      <w:r w:rsidRPr="00A47600" w:rsidR="00A47600">
        <w:t xml:space="preserve"> comment</w:t>
      </w:r>
      <w:r w:rsidR="000E7841">
        <w:t>,</w:t>
      </w:r>
      <w:r w:rsidR="00606D58">
        <w:t>”</w:t>
      </w:r>
      <w:r w:rsidRPr="00A47600" w:rsidR="00A47600">
        <w:t xml:space="preserve"> or you may be able to answer them. I do not know whether the </w:t>
      </w:r>
      <w:r w:rsidR="00606D58">
        <w:t>C</w:t>
      </w:r>
      <w:r w:rsidRPr="00A47600" w:rsidR="00A47600">
        <w:t xml:space="preserve">hair is happy with that approach. For what reason did the </w:t>
      </w:r>
      <w:r>
        <w:t>SFO</w:t>
      </w:r>
      <w:r w:rsidRPr="00DD234F">
        <w:t xml:space="preserve"> engage with David Tinsley, and why was</w:t>
      </w:r>
      <w:r w:rsidR="00D91125">
        <w:t>n’t</w:t>
      </w:r>
      <w:r w:rsidRPr="00DD234F">
        <w:t xml:space="preserve"> the relationship initially disclosed?</w:t>
      </w:r>
    </w:p>
    <w:p w:rsidR="00B704C8" w:rsidP="00DD234F">
      <w:pPr>
        <w:pStyle w:val="Answer"/>
      </w:pPr>
      <w:sdt>
        <w:sdtPr>
          <w:alias w:val="Witness"/>
          <w:id w:val="1858542692"/>
          <w:placeholder>
            <w:docPart w:val="DefaultPlaceholder_-1854013440"/>
          </w:placeholder>
          <w:richText/>
        </w:sdtPr>
        <w:sdtContent>
          <w:r w:rsidRPr="00DD234F" w:rsidR="00DD234F">
            <w:rPr>
              <w:b/>
              <w:i/>
            </w:rPr>
            <w:t>Lisa Osofsky:</w:t>
          </w:r>
        </w:sdtContent>
      </w:sdt>
      <w:r w:rsidR="00DD234F">
        <w:t xml:space="preserve"> </w:t>
      </w:r>
      <w:r w:rsidRPr="00DD234F" w:rsidR="00DD234F">
        <w:t>I cannot answer that question for the reason I just explained</w:t>
      </w:r>
      <w:r w:rsidR="0099652F">
        <w:t>. I</w:t>
      </w:r>
      <w:r w:rsidRPr="00DD234F" w:rsidR="00DD234F">
        <w:t xml:space="preserve"> must defer to the </w:t>
      </w:r>
      <w:r w:rsidR="0099652F">
        <w:t>A</w:t>
      </w:r>
      <w:r w:rsidRPr="00DD234F" w:rsidR="00DD234F">
        <w:t xml:space="preserve">ttorney </w:t>
      </w:r>
      <w:r w:rsidR="0099652F">
        <w:t>G</w:t>
      </w:r>
      <w:r w:rsidRPr="00DD234F" w:rsidR="00DD234F">
        <w:t>eneral</w:t>
      </w:r>
      <w:r w:rsidR="00DD234F">
        <w:t>’s</w:t>
      </w:r>
      <w:r w:rsidRPr="00DD234F" w:rsidR="00DD234F">
        <w:t xml:space="preserve"> review.</w:t>
      </w:r>
    </w:p>
    <w:p w:rsidR="00DD234F" w:rsidP="00DD234F">
      <w:pPr>
        <w:pStyle w:val="Question"/>
      </w:pPr>
      <w:sdt>
        <w:sdtPr>
          <w:alias w:val="Member"/>
          <w:tag w:val="&lt;Member mnisId='4826' dodsId=''&gt;"/>
          <w:id w:val="1600827846"/>
          <w:placeholder>
            <w:docPart w:val="DefaultPlaceholder_-1854013440"/>
          </w:placeholder>
          <w:richText/>
        </w:sdtPr>
        <w:sdtContent>
          <w:r w:rsidRPr="00B704C8" w:rsidR="00B704C8">
            <w:rPr>
              <w:b/>
            </w:rPr>
            <w:t>Laura Farris:</w:t>
          </w:r>
        </w:sdtContent>
      </w:sdt>
      <w:r w:rsidR="00B704C8">
        <w:t xml:space="preserve"> </w:t>
      </w:r>
      <w:r w:rsidRPr="00DD234F">
        <w:t>I</w:t>
      </w:r>
      <w:r w:rsidR="00D91125">
        <w:t>sn’t</w:t>
      </w:r>
      <w:r w:rsidR="0099652F">
        <w:t xml:space="preserve"> the</w:t>
      </w:r>
      <w:r w:rsidRPr="00DD234F">
        <w:t xml:space="preserve"> Court of Appeal judgment a matter of public record</w:t>
      </w:r>
      <w:r w:rsidR="0099652F">
        <w:t xml:space="preserve">? </w:t>
      </w:r>
      <w:r w:rsidR="00C20CCE">
        <w:t>They have</w:t>
      </w:r>
      <w:r w:rsidR="0090016B">
        <w:t xml:space="preserve"> made findings.</w:t>
      </w:r>
    </w:p>
    <w:p w:rsidR="0009158B" w:rsidP="00DD234F">
      <w:pPr>
        <w:pStyle w:val="Answer"/>
      </w:pPr>
      <w:sdt>
        <w:sdtPr>
          <w:alias w:val="Witness"/>
          <w:id w:val="990294926"/>
          <w:placeholder>
            <w:docPart w:val="DefaultPlaceholder_-1854013440"/>
          </w:placeholder>
          <w:richText/>
        </w:sdtPr>
        <w:sdtContent>
          <w:r w:rsidRPr="00DD234F" w:rsidR="00DD234F">
            <w:rPr>
              <w:b/>
              <w:i/>
            </w:rPr>
            <w:t>Lisa Osofsky:</w:t>
          </w:r>
        </w:sdtContent>
      </w:sdt>
      <w:r w:rsidR="00DD234F">
        <w:t xml:space="preserve"> </w:t>
      </w:r>
      <w:r w:rsidRPr="00DD234F" w:rsidR="00DD234F">
        <w:t>Yes, and I am duty</w:t>
      </w:r>
      <w:r w:rsidR="00C20CCE">
        <w:t>-</w:t>
      </w:r>
      <w:r w:rsidRPr="00DD234F" w:rsidR="00DD234F">
        <w:t>bound to wait for the recommendations of Sir David Calvert</w:t>
      </w:r>
      <w:r w:rsidR="00C20CCE">
        <w:t>-</w:t>
      </w:r>
      <w:r w:rsidRPr="00DD234F" w:rsidR="00DD234F">
        <w:t>Smith. I am not at liberty to talk about that case now. I do not want in any</w:t>
      </w:r>
      <w:r w:rsidR="0090016B">
        <w:t xml:space="preserve"> </w:t>
      </w:r>
      <w:r w:rsidRPr="00DD234F" w:rsidR="00DD234F">
        <w:t>way</w:t>
      </w:r>
      <w:r w:rsidR="0090016B">
        <w:t xml:space="preserve"> to impinge on,</w:t>
      </w:r>
      <w:r w:rsidRPr="00DD234F" w:rsidR="00DD234F">
        <w:t xml:space="preserve"> or be seen to impinge</w:t>
      </w:r>
      <w:r w:rsidR="0090016B">
        <w:t xml:space="preserve"> on,</w:t>
      </w:r>
      <w:r w:rsidRPr="00DD234F" w:rsidR="00DD234F">
        <w:t xml:space="preserve"> his work</w:t>
      </w:r>
      <w:r w:rsidR="00EB0BF3">
        <w:t xml:space="preserve">. </w:t>
      </w:r>
      <w:r w:rsidR="003638C1">
        <w:t>Yes, t</w:t>
      </w:r>
      <w:r w:rsidR="00EB0BF3">
        <w:t xml:space="preserve">he Court of Appeal judgment is a </w:t>
      </w:r>
      <w:r w:rsidRPr="00DD234F" w:rsidR="00DD234F">
        <w:t>matter of public record</w:t>
      </w:r>
      <w:r w:rsidRPr="0009158B">
        <w:t>. I am quite conscious that that was a difficult result for the office</w:t>
      </w:r>
      <w:r w:rsidR="00D64B66">
        <w:t>, and a</w:t>
      </w:r>
      <w:r w:rsidR="00EB0BF3">
        <w:t>s</w:t>
      </w:r>
      <w:r w:rsidRPr="0009158B">
        <w:t xml:space="preserve"> head of the office I take responsibility for everything that happens in the office</w:t>
      </w:r>
      <w:r w:rsidR="00EB0BF3">
        <w:t>. We are</w:t>
      </w:r>
      <w:r w:rsidRPr="0009158B">
        <w:t xml:space="preserve"> going to see what the review says</w:t>
      </w:r>
      <w:r w:rsidR="00875902">
        <w:t>,</w:t>
      </w:r>
      <w:r w:rsidRPr="0009158B">
        <w:t xml:space="preserve"> learn lessons and work and strive to do even better.</w:t>
      </w:r>
    </w:p>
    <w:p w:rsidR="0009158B" w:rsidP="0009158B">
      <w:pPr>
        <w:pStyle w:val="Question"/>
      </w:pPr>
      <w:sdt>
        <w:sdtPr>
          <w:alias w:val="Member"/>
          <w:tag w:val="&lt;Member mnisId='172' dodsId='25790'&gt;"/>
          <w:id w:val="1064145027"/>
          <w:placeholder>
            <w:docPart w:val="DefaultPlaceholder_-1854013440"/>
          </w:placeholder>
          <w:richText/>
        </w:sdtPr>
        <w:sdtContent>
          <w:r w:rsidRPr="0009158B">
            <w:rPr>
              <w:b/>
            </w:rPr>
            <w:t>Ms Abbott:</w:t>
          </w:r>
        </w:sdtContent>
      </w:sdt>
      <w:r>
        <w:t xml:space="preserve"> </w:t>
      </w:r>
      <w:r w:rsidR="008836D3">
        <w:t>We are</w:t>
      </w:r>
      <w:r w:rsidRPr="0009158B">
        <w:t xml:space="preserve"> not asking you to impinge on the work of the review</w:t>
      </w:r>
      <w:r w:rsidR="008836D3">
        <w:t>; w</w:t>
      </w:r>
      <w:r w:rsidRPr="0009158B">
        <w:t xml:space="preserve">e are asking you to </w:t>
      </w:r>
      <w:r w:rsidR="008836D3">
        <w:t xml:space="preserve">speak </w:t>
      </w:r>
      <w:r w:rsidRPr="0009158B">
        <w:t>about the</w:t>
      </w:r>
      <w:r w:rsidR="008836D3">
        <w:t xml:space="preserve"> findings of the</w:t>
      </w:r>
      <w:r w:rsidRPr="0009158B">
        <w:t xml:space="preserve"> Court of Appeal</w:t>
      </w:r>
      <w:r w:rsidR="008836D3">
        <w:t>.</w:t>
      </w:r>
      <w:r w:rsidRPr="0009158B">
        <w:t xml:space="preserve"> </w:t>
      </w:r>
      <w:r w:rsidR="008836D3">
        <w:t>If</w:t>
      </w:r>
      <w:r w:rsidRPr="0009158B">
        <w:t xml:space="preserve"> you are head of the office and you cannot do that </w:t>
      </w:r>
      <w:r w:rsidR="00F81C62">
        <w:t>in front of</w:t>
      </w:r>
      <w:r w:rsidRPr="0009158B">
        <w:t xml:space="preserve"> a House of Commons </w:t>
      </w:r>
      <w:r w:rsidR="008836D3">
        <w:t>C</w:t>
      </w:r>
      <w:r w:rsidRPr="0009158B">
        <w:t>ommittee</w:t>
      </w:r>
      <w:r w:rsidR="00C70CEC">
        <w:t xml:space="preserve"> I would say</w:t>
      </w:r>
      <w:r w:rsidRPr="0009158B">
        <w:t xml:space="preserve"> that is a tiny bit disappointing</w:t>
      </w:r>
      <w:r w:rsidR="00C70CEC">
        <w:t>.</w:t>
      </w:r>
    </w:p>
    <w:p w:rsidR="0009158B" w:rsidP="0009158B">
      <w:pPr>
        <w:pStyle w:val="Answer"/>
      </w:pPr>
      <w:sdt>
        <w:sdtPr>
          <w:alias w:val="Witness"/>
          <w:id w:val="-853500022"/>
          <w:placeholder>
            <w:docPart w:val="DefaultPlaceholder_-1854013440"/>
          </w:placeholder>
          <w:richText/>
        </w:sdtPr>
        <w:sdtContent>
          <w:r w:rsidRPr="0009158B">
            <w:rPr>
              <w:b/>
              <w:i/>
            </w:rPr>
            <w:t>Lisa Osofsky:</w:t>
          </w:r>
        </w:sdtContent>
      </w:sdt>
      <w:r>
        <w:t xml:space="preserve"> </w:t>
      </w:r>
      <w:r w:rsidRPr="0009158B">
        <w:t>I do not want to disappoint you</w:t>
      </w:r>
      <w:r w:rsidR="00F81C62">
        <w:t>, but I—</w:t>
      </w:r>
    </w:p>
    <w:p w:rsidR="0009158B" w:rsidP="0009158B">
      <w:pPr>
        <w:pStyle w:val="Remark"/>
      </w:pPr>
      <w:sdt>
        <w:sdtPr>
          <w:alias w:val="Member"/>
          <w:tag w:val="&lt;Member mnisId='172' dodsId='25790'&gt;"/>
          <w:id w:val="-10922482"/>
          <w:placeholder>
            <w:docPart w:val="DefaultPlaceholder_-1854013440"/>
          </w:placeholder>
          <w:richText/>
        </w:sdtPr>
        <w:sdtContent>
          <w:r w:rsidRPr="0009158B">
            <w:rPr>
              <w:b/>
            </w:rPr>
            <w:t>Ms Abbott:</w:t>
          </w:r>
        </w:sdtContent>
      </w:sdt>
      <w:r>
        <w:t xml:space="preserve"> </w:t>
      </w:r>
      <w:r w:rsidR="00C70CEC">
        <w:t>I</w:t>
      </w:r>
      <w:r w:rsidRPr="0009158B">
        <w:t xml:space="preserve">t is not me but </w:t>
      </w:r>
      <w:r w:rsidR="00C70CEC">
        <w:t>P</w:t>
      </w:r>
      <w:r w:rsidRPr="0009158B">
        <w:t xml:space="preserve">arliament. You </w:t>
      </w:r>
      <w:r w:rsidR="002110B1">
        <w:t xml:space="preserve">have </w:t>
      </w:r>
      <w:r w:rsidRPr="0009158B">
        <w:t xml:space="preserve">come before a parliamentary </w:t>
      </w:r>
      <w:r w:rsidR="00C70CEC">
        <w:t>C</w:t>
      </w:r>
      <w:r w:rsidRPr="0009158B">
        <w:t>ommittee</w:t>
      </w:r>
      <w:r w:rsidR="00EF1EB5">
        <w:t>. T</w:t>
      </w:r>
      <w:r w:rsidRPr="0009158B">
        <w:t>here is a Court of Appeal finding</w:t>
      </w:r>
      <w:r w:rsidR="00C70CEC">
        <w:t xml:space="preserve"> </w:t>
      </w:r>
      <w:r w:rsidR="002110B1">
        <w:t>that</w:t>
      </w:r>
      <w:r w:rsidRPr="0009158B">
        <w:t xml:space="preserve"> is in the public domain and you</w:t>
      </w:r>
      <w:r w:rsidR="00C70CEC">
        <w:t xml:space="preserve"> are</w:t>
      </w:r>
      <w:r w:rsidRPr="0009158B">
        <w:t xml:space="preserve"> insist</w:t>
      </w:r>
      <w:r w:rsidR="00C70CEC">
        <w:t>ing</w:t>
      </w:r>
      <w:r w:rsidRPr="0009158B">
        <w:t xml:space="preserve"> that you cannot say anything about it</w:t>
      </w:r>
      <w:r>
        <w:t>.</w:t>
      </w:r>
    </w:p>
    <w:p w:rsidR="0009158B" w:rsidP="0009158B">
      <w:pPr>
        <w:pStyle w:val="Question"/>
      </w:pPr>
      <w:sdt>
        <w:sdtPr>
          <w:alias w:val="Member"/>
          <w:tag w:val="&lt;Member mnisId='3926' dodsId='35499'&gt;"/>
          <w:id w:val="-617140381"/>
          <w:placeholder>
            <w:docPart w:val="DefaultPlaceholder_-1854013440"/>
          </w:placeholder>
          <w:richText/>
        </w:sdtPr>
        <w:sdtContent>
          <w:r w:rsidRPr="0009158B">
            <w:rPr>
              <w:b/>
            </w:rPr>
            <w:t>Paul Maynard:</w:t>
          </w:r>
        </w:sdtContent>
      </w:sdt>
      <w:r>
        <w:t xml:space="preserve"> </w:t>
      </w:r>
      <w:r w:rsidR="00F12C3A">
        <w:t xml:space="preserve">Can I </w:t>
      </w:r>
      <w:r w:rsidRPr="0009158B">
        <w:t>try to give you another chance maybe to disappoint me</w:t>
      </w:r>
      <w:r w:rsidR="00F12C3A">
        <w:t>?</w:t>
      </w:r>
      <w:r>
        <w:t xml:space="preserve"> </w:t>
      </w:r>
      <w:r w:rsidR="00F12C3A">
        <w:t>I</w:t>
      </w:r>
      <w:r w:rsidRPr="0009158B">
        <w:t>n the</w:t>
      </w:r>
      <w:r w:rsidR="00F12C3A">
        <w:t xml:space="preserve"> </w:t>
      </w:r>
      <w:r w:rsidRPr="0009158B">
        <w:t>Court of Appeal</w:t>
      </w:r>
      <w:r w:rsidR="002110B1">
        <w:t xml:space="preserve"> judgment</w:t>
      </w:r>
      <w:r w:rsidR="00007103">
        <w:t>, you said</w:t>
      </w:r>
      <w:r w:rsidRPr="0009158B">
        <w:t xml:space="preserve"> that you had met David Tinsley only on two occasions. Mr Tinsley claim</w:t>
      </w:r>
      <w:r w:rsidR="00732EEC">
        <w:t>ed</w:t>
      </w:r>
      <w:r w:rsidRPr="0009158B">
        <w:t xml:space="preserve"> </w:t>
      </w:r>
      <w:r w:rsidR="00F12C3A">
        <w:t>there were nine</w:t>
      </w:r>
      <w:r w:rsidR="00B63090">
        <w:t>,</w:t>
      </w:r>
      <w:r w:rsidR="00732EEC">
        <w:t xml:space="preserve"> with </w:t>
      </w:r>
      <w:r w:rsidR="00FF2F6F">
        <w:t xml:space="preserve">at least </w:t>
      </w:r>
      <w:r w:rsidRPr="0009158B">
        <w:t>four private meetings</w:t>
      </w:r>
      <w:r w:rsidR="00FF2F6F">
        <w:t>,</w:t>
      </w:r>
      <w:r w:rsidRPr="0009158B">
        <w:t xml:space="preserve"> one of which lasted </w:t>
      </w:r>
      <w:r w:rsidR="00FF2F6F">
        <w:t>three</w:t>
      </w:r>
      <w:r w:rsidRPr="0009158B">
        <w:t xml:space="preserve"> hours. Are you able to explain that discrepancy?</w:t>
      </w:r>
    </w:p>
    <w:p w:rsidR="0009158B" w:rsidP="0009158B">
      <w:pPr>
        <w:pStyle w:val="Answer"/>
      </w:pPr>
      <w:sdt>
        <w:sdtPr>
          <w:alias w:val="Witness"/>
          <w:id w:val="-845949095"/>
          <w:placeholder>
            <w:docPart w:val="DefaultPlaceholder_-1854013440"/>
          </w:placeholder>
          <w:richText/>
        </w:sdtPr>
        <w:sdtContent>
          <w:r w:rsidRPr="0009158B">
            <w:rPr>
              <w:b/>
              <w:i/>
            </w:rPr>
            <w:t>Lisa Osofsky:</w:t>
          </w:r>
        </w:sdtContent>
      </w:sdt>
      <w:r>
        <w:t xml:space="preserve"> </w:t>
      </w:r>
      <w:r w:rsidRPr="0009158B">
        <w:t xml:space="preserve">I will gladly and willingly explain everything to </w:t>
      </w:r>
      <w:r w:rsidR="007458AD">
        <w:t>Sir</w:t>
      </w:r>
      <w:r w:rsidRPr="0009158B">
        <w:t xml:space="preserve"> David Calvert</w:t>
      </w:r>
      <w:r w:rsidR="00984290">
        <w:t>-</w:t>
      </w:r>
      <w:r w:rsidRPr="0009158B">
        <w:t>Smith</w:t>
      </w:r>
      <w:r>
        <w:t>.</w:t>
      </w:r>
    </w:p>
    <w:p w:rsidR="0009158B" w:rsidP="0009158B">
      <w:pPr>
        <w:pStyle w:val="Question"/>
      </w:pPr>
      <w:sdt>
        <w:sdtPr>
          <w:alias w:val="Member"/>
          <w:tag w:val="&lt;Member mnisId='3926' dodsId='35499'&gt;"/>
          <w:id w:val="258334375"/>
          <w:placeholder>
            <w:docPart w:val="DefaultPlaceholder_-1854013440"/>
          </w:placeholder>
          <w:richText/>
        </w:sdtPr>
        <w:sdtContent>
          <w:r w:rsidRPr="0009158B">
            <w:rPr>
              <w:b/>
            </w:rPr>
            <w:t>Paul Maynard:</w:t>
          </w:r>
        </w:sdtContent>
      </w:sdt>
      <w:r>
        <w:t xml:space="preserve"> </w:t>
      </w:r>
      <w:r w:rsidR="007458AD">
        <w:t>There is one thing on which I think you can help</w:t>
      </w:r>
      <w:r w:rsidR="009863C8">
        <w:t>. I</w:t>
      </w:r>
      <w:r w:rsidR="00984290">
        <w:t>t is about</w:t>
      </w:r>
      <w:r w:rsidR="009863C8">
        <w:t xml:space="preserve"> </w:t>
      </w:r>
      <w:r w:rsidRPr="0009158B">
        <w:t xml:space="preserve">the written evidence </w:t>
      </w:r>
      <w:r w:rsidR="00DD2921">
        <w:t xml:space="preserve">you </w:t>
      </w:r>
      <w:r w:rsidRPr="0009158B">
        <w:t>submitted to the Select Committee. What is a non</w:t>
      </w:r>
      <w:r w:rsidR="009863C8">
        <w:noBreakHyphen/>
      </w:r>
      <w:r w:rsidRPr="0009158B">
        <w:t>law enforcement influencer</w:t>
      </w:r>
      <w:r>
        <w:t xml:space="preserve">? </w:t>
      </w:r>
      <w:r w:rsidRPr="0009158B">
        <w:t>I presume it is not</w:t>
      </w:r>
      <w:r>
        <w:t xml:space="preserve"> </w:t>
      </w:r>
      <w:r>
        <w:t>TikTok</w:t>
      </w:r>
      <w:r>
        <w:t>.</w:t>
      </w:r>
    </w:p>
    <w:p w:rsidR="0009158B" w:rsidP="0009158B">
      <w:pPr>
        <w:pStyle w:val="Answer"/>
      </w:pPr>
      <w:sdt>
        <w:sdtPr>
          <w:alias w:val="Witness"/>
          <w:id w:val="1050966043"/>
          <w:placeholder>
            <w:docPart w:val="DefaultPlaceholder_-1854013440"/>
          </w:placeholder>
          <w:richText/>
        </w:sdtPr>
        <w:sdtContent>
          <w:r w:rsidRPr="0009158B">
            <w:rPr>
              <w:b/>
              <w:i/>
            </w:rPr>
            <w:t>Lisa Osofsky:</w:t>
          </w:r>
        </w:sdtContent>
      </w:sdt>
      <w:r>
        <w:t xml:space="preserve"> </w:t>
      </w:r>
      <w:r w:rsidRPr="0009158B">
        <w:t>I</w:t>
      </w:r>
      <w:r w:rsidR="009863C8">
        <w:t xml:space="preserve"> am</w:t>
      </w:r>
      <w:r w:rsidRPr="0009158B">
        <w:t xml:space="preserve"> sorry</w:t>
      </w:r>
      <w:r w:rsidR="009863C8">
        <w:t>;</w:t>
      </w:r>
      <w:r w:rsidRPr="0009158B">
        <w:t xml:space="preserve"> I do not follow</w:t>
      </w:r>
      <w:r w:rsidR="009863C8">
        <w:t xml:space="preserve"> your</w:t>
      </w:r>
      <w:r w:rsidRPr="0009158B">
        <w:t xml:space="preserve"> question.</w:t>
      </w:r>
    </w:p>
    <w:p w:rsidR="0009158B" w:rsidP="0009158B">
      <w:pPr>
        <w:pStyle w:val="Question"/>
      </w:pPr>
      <w:sdt>
        <w:sdtPr>
          <w:alias w:val="Member"/>
          <w:tag w:val="&lt;Member mnisId='3926' dodsId='35499'&gt;"/>
          <w:id w:val="305672277"/>
          <w:placeholder>
            <w:docPart w:val="DefaultPlaceholder_-1854013440"/>
          </w:placeholder>
          <w:richText/>
        </w:sdtPr>
        <w:sdtContent>
          <w:r w:rsidRPr="0009158B">
            <w:rPr>
              <w:b/>
            </w:rPr>
            <w:t>Paul Maynard:</w:t>
          </w:r>
        </w:sdtContent>
      </w:sdt>
      <w:r>
        <w:t xml:space="preserve"> </w:t>
      </w:r>
      <w:r w:rsidRPr="0009158B">
        <w:t xml:space="preserve">In your written evidence to the </w:t>
      </w:r>
      <w:r w:rsidR="009863C8">
        <w:t>C</w:t>
      </w:r>
      <w:r w:rsidRPr="0009158B">
        <w:t>ommittee</w:t>
      </w:r>
      <w:r w:rsidR="00DD2921">
        <w:t>,</w:t>
      </w:r>
      <w:r w:rsidR="007D37AC">
        <w:t xml:space="preserve"> </w:t>
      </w:r>
      <w:r w:rsidRPr="0009158B">
        <w:t>you stressed</w:t>
      </w:r>
      <w:r w:rsidR="00102A7B">
        <w:t xml:space="preserve"> that</w:t>
      </w:r>
      <w:r w:rsidR="004D4334">
        <w:t>, “I</w:t>
      </w:r>
      <w:r w:rsidRPr="0009158B">
        <w:t>n all cases</w:t>
      </w:r>
      <w:r w:rsidR="00BD0FB1">
        <w:t>,</w:t>
      </w:r>
      <w:r w:rsidR="007D37AC">
        <w:t xml:space="preserve"> </w:t>
      </w:r>
      <w:r w:rsidRPr="0009158B">
        <w:t>effective cross-agency working domestically</w:t>
      </w:r>
      <w:r w:rsidR="00D81CF2">
        <w:t xml:space="preserve"> (</w:t>
      </w:r>
      <w:r w:rsidRPr="0009158B">
        <w:t>including engaging non-law enforcement influenc</w:t>
      </w:r>
      <w:r w:rsidR="007D37AC">
        <w:t>er</w:t>
      </w:r>
      <w:r w:rsidRPr="0009158B">
        <w:t>s</w:t>
      </w:r>
      <w:r w:rsidR="00D81CF2">
        <w:t>) is</w:t>
      </w:r>
      <w:r w:rsidRPr="0009158B">
        <w:t xml:space="preserve"> essentia</w:t>
      </w:r>
      <w:r w:rsidR="00A92277">
        <w:t>l.</w:t>
      </w:r>
      <w:r>
        <w:t>”</w:t>
      </w:r>
      <w:r w:rsidRPr="0009158B">
        <w:t xml:space="preserve"> </w:t>
      </w:r>
      <w:r w:rsidR="005C74C8">
        <w:t>Just for clarity,</w:t>
      </w:r>
      <w:r w:rsidR="00A92277">
        <w:t xml:space="preserve"> I</w:t>
      </w:r>
      <w:r w:rsidR="005C74C8">
        <w:t xml:space="preserve"> am</w:t>
      </w:r>
      <w:r w:rsidRPr="0009158B">
        <w:t xml:space="preserve"> asking you to define a non-law enforcement influencer.</w:t>
      </w:r>
    </w:p>
    <w:p w:rsidR="0009158B" w:rsidP="0009158B">
      <w:pPr>
        <w:pStyle w:val="Answer"/>
      </w:pPr>
      <w:sdt>
        <w:sdtPr>
          <w:alias w:val="Witness"/>
          <w:id w:val="1481506931"/>
          <w:placeholder>
            <w:docPart w:val="DefaultPlaceholder_-1854013440"/>
          </w:placeholder>
          <w:richText/>
        </w:sdtPr>
        <w:sdtContent>
          <w:r w:rsidRPr="0009158B">
            <w:rPr>
              <w:b/>
              <w:i/>
            </w:rPr>
            <w:t>Michelle Crotty:</w:t>
          </w:r>
        </w:sdtContent>
      </w:sdt>
      <w:r>
        <w:t xml:space="preserve"> </w:t>
      </w:r>
      <w:r w:rsidRPr="0009158B">
        <w:t>C</w:t>
      </w:r>
      <w:r w:rsidR="00A85E94">
        <w:t>hair, c</w:t>
      </w:r>
      <w:r w:rsidRPr="0009158B">
        <w:t>an I assist with that?</w:t>
      </w:r>
    </w:p>
    <w:p w:rsidR="0009158B" w:rsidP="004F67C6">
      <w:pPr>
        <w:pStyle w:val="Question"/>
        <w:numPr>
          <w:ilvl w:val="0"/>
          <w:numId w:val="0"/>
        </w:numPr>
        <w:ind w:left="794"/>
      </w:pPr>
      <w:sdt>
        <w:sdtPr>
          <w:alias w:val="Member"/>
          <w:tag w:val="&lt;Member mnisId='483' dodsId='25660'&gt;"/>
          <w:id w:val="1135210198"/>
          <w:placeholder>
            <w:docPart w:val="DefaultPlaceholder_-1854013440"/>
          </w:placeholder>
          <w:richText/>
        </w:sdtPr>
        <w:sdtContent>
          <w:r w:rsidRPr="00A85E94">
            <w:rPr>
              <w:b/>
            </w:rPr>
            <w:t>Chair:</w:t>
          </w:r>
        </w:sdtContent>
      </w:sdt>
      <w:r>
        <w:t xml:space="preserve"> Yes</w:t>
      </w:r>
      <w:r w:rsidR="007E7A59">
        <w:t>, certainly</w:t>
      </w:r>
      <w:r>
        <w:t>.</w:t>
      </w:r>
    </w:p>
    <w:p w:rsidR="0009158B" w:rsidP="0009158B">
      <w:pPr>
        <w:pStyle w:val="Answer"/>
      </w:pPr>
      <w:sdt>
        <w:sdtPr>
          <w:alias w:val="Witness"/>
          <w:id w:val="-366832311"/>
          <w:placeholder>
            <w:docPart w:val="DefaultPlaceholder_-1854013440"/>
          </w:placeholder>
          <w:richText/>
        </w:sdtPr>
        <w:sdtContent>
          <w:r w:rsidRPr="0009158B">
            <w:rPr>
              <w:b/>
              <w:i/>
            </w:rPr>
            <w:t>Michelle Crotty:</w:t>
          </w:r>
        </w:sdtContent>
      </w:sdt>
      <w:r>
        <w:t xml:space="preserve"> </w:t>
      </w:r>
      <w:r w:rsidRPr="0009158B">
        <w:t xml:space="preserve">That might be a rather convoluted way of </w:t>
      </w:r>
      <w:r w:rsidR="007E7A59">
        <w:t>referring to</w:t>
      </w:r>
      <w:r w:rsidRPr="0009158B">
        <w:t xml:space="preserve"> some of the non-governmental organisations involved in the fraud space. I do not know whether your colleague can help with the context, but I believe </w:t>
      </w:r>
      <w:r w:rsidR="008B3585">
        <w:t xml:space="preserve">that is what </w:t>
      </w:r>
      <w:r w:rsidRPr="0009158B">
        <w:t>we were referring to</w:t>
      </w:r>
      <w:r w:rsidR="008B3585">
        <w:t>—</w:t>
      </w:r>
      <w:r w:rsidRPr="0009158B">
        <w:t>organisations that are active in this space in that way</w:t>
      </w:r>
      <w:r w:rsidR="00301665">
        <w:t xml:space="preserve">. If Mr Maynard </w:t>
      </w:r>
      <w:r w:rsidRPr="0009158B">
        <w:t>could direct me to the paragraph</w:t>
      </w:r>
      <w:r w:rsidR="008B3585">
        <w:t>,</w:t>
      </w:r>
      <w:r w:rsidRPr="0009158B">
        <w:t xml:space="preserve"> I may be able to assist further</w:t>
      </w:r>
      <w:r>
        <w:t>.</w:t>
      </w:r>
    </w:p>
    <w:p w:rsidR="0009158B" w:rsidP="0009158B">
      <w:pPr>
        <w:pStyle w:val="Question"/>
      </w:pPr>
      <w:sdt>
        <w:sdtPr>
          <w:alias w:val="Member"/>
          <w:tag w:val="&lt;Member mnisId='3926' dodsId='35499'&gt;"/>
          <w:id w:val="-52615580"/>
          <w:placeholder>
            <w:docPart w:val="DefaultPlaceholder_-1854013440"/>
          </w:placeholder>
          <w:richText/>
        </w:sdtPr>
        <w:sdtContent>
          <w:r w:rsidRPr="0009158B">
            <w:rPr>
              <w:b/>
            </w:rPr>
            <w:t>Paul Maynard:</w:t>
          </w:r>
        </w:sdtContent>
      </w:sdt>
      <w:r>
        <w:t xml:space="preserve"> </w:t>
      </w:r>
      <w:r w:rsidR="00301665">
        <w:t>I</w:t>
      </w:r>
      <w:r w:rsidRPr="0009158B">
        <w:t>t is the penultimate paragraph of your evidence</w:t>
      </w:r>
      <w:r w:rsidR="00301665">
        <w:t>, which</w:t>
      </w:r>
      <w:r w:rsidRPr="0009158B">
        <w:t xml:space="preserve"> I will read again:</w:t>
      </w:r>
      <w:r w:rsidR="00301665">
        <w:t xml:space="preserve"> “In</w:t>
      </w:r>
      <w:r w:rsidRPr="0009158B">
        <w:t xml:space="preserve"> all cases</w:t>
      </w:r>
      <w:r w:rsidR="00301665">
        <w:t>,</w:t>
      </w:r>
      <w:r w:rsidRPr="0009158B">
        <w:t xml:space="preserve"> effective cross-agency working domestically</w:t>
      </w:r>
      <w:r>
        <w:t xml:space="preserve"> (</w:t>
      </w:r>
      <w:r w:rsidRPr="0009158B">
        <w:t>including engaging non-law enforcement influence</w:t>
      </w:r>
      <w:r w:rsidR="007D54A1">
        <w:t>r</w:t>
      </w:r>
      <w:r w:rsidRPr="0009158B">
        <w:t>s</w:t>
      </w:r>
      <w:r>
        <w:t xml:space="preserve">) </w:t>
      </w:r>
      <w:r w:rsidRPr="0009158B">
        <w:t>is essential</w:t>
      </w:r>
      <w:r>
        <w:t xml:space="preserve">, </w:t>
      </w:r>
      <w:r w:rsidRPr="0009158B">
        <w:t>as is</w:t>
      </w:r>
      <w:r w:rsidR="004D4334">
        <w:t xml:space="preserve"> having an outward-facing stance with regard to </w:t>
      </w:r>
      <w:r w:rsidRPr="0009158B">
        <w:t>cooperation with international partners</w:t>
      </w:r>
      <w:r>
        <w:t xml:space="preserve">.” </w:t>
      </w:r>
      <w:r w:rsidRPr="0009158B">
        <w:t>I</w:t>
      </w:r>
      <w:r w:rsidR="00D81CF2">
        <w:t xml:space="preserve"> am</w:t>
      </w:r>
      <w:r w:rsidRPr="0009158B">
        <w:t xml:space="preserve"> trying to understand what the </w:t>
      </w:r>
      <w:r>
        <w:t>word “influencers” covers</w:t>
      </w:r>
      <w:r w:rsidR="00012F5A">
        <w:t>,</w:t>
      </w:r>
      <w:r w:rsidRPr="0009158B">
        <w:t xml:space="preserve"> because that would give an indication of what the SFO thinks is appropriate and inappropriate in pursuing cases and who</w:t>
      </w:r>
      <w:r w:rsidR="00D81CF2">
        <w:t xml:space="preserve"> it</w:t>
      </w:r>
      <w:r w:rsidRPr="0009158B">
        <w:t xml:space="preserve"> is engaging with</w:t>
      </w:r>
      <w:r w:rsidR="00030CEE">
        <w:t xml:space="preserve"> </w:t>
      </w:r>
      <w:r w:rsidRPr="0009158B">
        <w:t>in pursuit of those cases.</w:t>
      </w:r>
    </w:p>
    <w:p w:rsidR="0009158B" w:rsidP="0009158B">
      <w:pPr>
        <w:pStyle w:val="Answer"/>
      </w:pPr>
      <w:sdt>
        <w:sdtPr>
          <w:alias w:val="Witness"/>
          <w:id w:val="-1483543502"/>
          <w:placeholder>
            <w:docPart w:val="DefaultPlaceholder_-1854013440"/>
          </w:placeholder>
          <w:richText/>
        </w:sdtPr>
        <w:sdtContent>
          <w:r w:rsidRPr="0009158B">
            <w:rPr>
              <w:b/>
              <w:i/>
            </w:rPr>
            <w:t>Michelle Crotty:</w:t>
          </w:r>
        </w:sdtContent>
      </w:sdt>
      <w:r>
        <w:t xml:space="preserve"> </w:t>
      </w:r>
      <w:r w:rsidRPr="0009158B">
        <w:t>As it is connected to your question about David Tinsley</w:t>
      </w:r>
      <w:r w:rsidR="00012F5A">
        <w:t>,</w:t>
      </w:r>
      <w:r w:rsidR="00030CEE">
        <w:t xml:space="preserve"> I can</w:t>
      </w:r>
      <w:r w:rsidR="0079264B">
        <w:t xml:space="preserve"> only</w:t>
      </w:r>
      <w:r w:rsidR="00030CEE">
        <w:t>—</w:t>
      </w:r>
    </w:p>
    <w:p w:rsidR="0009158B" w:rsidP="0009158B">
      <w:pPr>
        <w:pStyle w:val="Question"/>
      </w:pPr>
      <w:sdt>
        <w:sdtPr>
          <w:alias w:val="Member"/>
          <w:tag w:val="&lt;Member mnisId='3926' dodsId='35499'&gt;"/>
          <w:id w:val="-1596239537"/>
          <w:placeholder>
            <w:docPart w:val="DefaultPlaceholder_-1854013440"/>
          </w:placeholder>
          <w:richText/>
        </w:sdtPr>
        <w:sdtContent>
          <w:r w:rsidRPr="0009158B">
            <w:rPr>
              <w:b/>
            </w:rPr>
            <w:t>Paul Maynard:</w:t>
          </w:r>
        </w:sdtContent>
      </w:sdt>
      <w:r>
        <w:t xml:space="preserve"> </w:t>
      </w:r>
      <w:r w:rsidR="00030CEE">
        <w:t>I</w:t>
      </w:r>
      <w:r w:rsidR="0079264B">
        <w:t>t is a question</w:t>
      </w:r>
      <w:r w:rsidR="00030CEE">
        <w:t xml:space="preserve"> about your evidence.</w:t>
      </w:r>
    </w:p>
    <w:p w:rsidR="0009158B" w:rsidP="0009158B">
      <w:pPr>
        <w:pStyle w:val="Answer"/>
      </w:pPr>
      <w:sdt>
        <w:sdtPr>
          <w:alias w:val="Witness"/>
          <w:id w:val="2087564047"/>
          <w:placeholder>
            <w:docPart w:val="DefaultPlaceholder_-1854013440"/>
          </w:placeholder>
          <w:richText/>
        </w:sdtPr>
        <w:sdtContent>
          <w:r w:rsidRPr="0009158B">
            <w:rPr>
              <w:b/>
              <w:i/>
            </w:rPr>
            <w:t>Michelle Crotty:</w:t>
          </w:r>
        </w:sdtContent>
      </w:sdt>
      <w:r w:rsidR="00E01330">
        <w:t xml:space="preserve"> </w:t>
      </w:r>
      <w:r w:rsidR="00FD327C">
        <w:t xml:space="preserve">Okay. </w:t>
      </w:r>
      <w:r w:rsidR="00E01330">
        <w:t>I</w:t>
      </w:r>
      <w:r w:rsidR="00FD327C">
        <w:t>f I could have a look at our evidence and we could come back</w:t>
      </w:r>
      <w:r w:rsidR="00887171">
        <w:t xml:space="preserve"> to that question, that may assist. Apologies</w:t>
      </w:r>
      <w:r w:rsidR="00E01330">
        <w:t>.</w:t>
      </w:r>
    </w:p>
    <w:p w:rsidR="0009158B" w:rsidP="0009158B">
      <w:pPr>
        <w:pStyle w:val="Remark"/>
      </w:pPr>
      <w:sdt>
        <w:sdtPr>
          <w:alias w:val="Member"/>
          <w:tag w:val="&lt;Member mnisId='3926' dodsId='35499'&gt;"/>
          <w:id w:val="-1438050113"/>
          <w:placeholder>
            <w:docPart w:val="DefaultPlaceholder_-1854013440"/>
          </w:placeholder>
          <w:richText/>
        </w:sdtPr>
        <w:sdtContent>
          <w:r w:rsidRPr="0009158B">
            <w:rPr>
              <w:b/>
            </w:rPr>
            <w:t>Paul Maynard:</w:t>
          </w:r>
        </w:sdtContent>
      </w:sdt>
      <w:r>
        <w:t xml:space="preserve"> </w:t>
      </w:r>
      <w:r w:rsidR="000F1559">
        <w:t>Shall</w:t>
      </w:r>
      <w:r w:rsidRPr="0009158B">
        <w:t xml:space="preserve"> we come back to that?</w:t>
      </w:r>
    </w:p>
    <w:p w:rsidR="0009158B" w:rsidP="0009158B">
      <w:pPr>
        <w:pStyle w:val="Remark"/>
      </w:pPr>
      <w:sdt>
        <w:sdtPr>
          <w:alias w:val="Member"/>
          <w:tag w:val="&lt;Member mnisId='483' dodsId='25660'&gt;"/>
          <w:id w:val="-1167162349"/>
          <w:placeholder>
            <w:docPart w:val="DefaultPlaceholder_-1854013440"/>
          </w:placeholder>
          <w:richText/>
        </w:sdtPr>
        <w:sdtContent>
          <w:r w:rsidRPr="0009158B">
            <w:rPr>
              <w:b/>
            </w:rPr>
            <w:t>Chair:</w:t>
          </w:r>
        </w:sdtContent>
      </w:sdt>
      <w:r>
        <w:t xml:space="preserve"> </w:t>
      </w:r>
      <w:r w:rsidRPr="0009158B">
        <w:t>We can come back to that.</w:t>
      </w:r>
      <w:r w:rsidR="00670E70">
        <w:t xml:space="preserve"> Certainly.</w:t>
      </w:r>
    </w:p>
    <w:p w:rsidR="0009158B" w:rsidP="0009158B">
      <w:pPr>
        <w:pStyle w:val="Question"/>
      </w:pPr>
      <w:sdt>
        <w:sdtPr>
          <w:alias w:val="Member"/>
          <w:tag w:val="&lt;Member mnisId='3926' dodsId='35499'&gt;"/>
          <w:id w:val="-508760384"/>
          <w:placeholder>
            <w:docPart w:val="DefaultPlaceholder_-1854013440"/>
          </w:placeholder>
          <w:richText/>
        </w:sdtPr>
        <w:sdtContent>
          <w:r w:rsidRPr="0009158B">
            <w:rPr>
              <w:b/>
            </w:rPr>
            <w:t>Paul Maynard:</w:t>
          </w:r>
        </w:sdtContent>
      </w:sdt>
      <w:r>
        <w:t xml:space="preserve"> </w:t>
      </w:r>
      <w:r w:rsidRPr="0009158B">
        <w:t xml:space="preserve">Let me try another </w:t>
      </w:r>
      <w:r>
        <w:t xml:space="preserve">tack. </w:t>
      </w:r>
      <w:r w:rsidRPr="0009158B">
        <w:t xml:space="preserve">As I understand it, we have about 12 deferred prosecution agreements </w:t>
      </w:r>
      <w:r w:rsidR="00D268AF">
        <w:t>that</w:t>
      </w:r>
      <w:r w:rsidRPr="0009158B">
        <w:t xml:space="preserve"> </w:t>
      </w:r>
      <w:r>
        <w:t xml:space="preserve">have </w:t>
      </w:r>
      <w:r w:rsidRPr="0009158B">
        <w:t>brought</w:t>
      </w:r>
      <w:r w:rsidR="00D268AF">
        <w:t xml:space="preserve"> in</w:t>
      </w:r>
      <w:r w:rsidRPr="0009158B">
        <w:t xml:space="preserve"> </w:t>
      </w:r>
      <w:r>
        <w:t xml:space="preserve">£1.6 billion </w:t>
      </w:r>
      <w:r w:rsidRPr="0009158B">
        <w:t>to the public purse. When you appeared before the Public Accounts Committee</w:t>
      </w:r>
      <w:r w:rsidR="00D268AF">
        <w:t>,</w:t>
      </w:r>
      <w:r>
        <w:t xml:space="preserve"> the SNP </w:t>
      </w:r>
      <w:r w:rsidR="004C7AB8">
        <w:t>M</w:t>
      </w:r>
      <w:r>
        <w:t xml:space="preserve">ember, </w:t>
      </w:r>
      <w:r w:rsidRPr="0009158B">
        <w:t xml:space="preserve">Peter </w:t>
      </w:r>
      <w:r w:rsidR="00D268AF">
        <w:t>G</w:t>
      </w:r>
      <w:r w:rsidRPr="0009158B">
        <w:t xml:space="preserve">rant, </w:t>
      </w:r>
      <w:r w:rsidR="00516DB7">
        <w:t>said</w:t>
      </w:r>
      <w:r w:rsidRPr="0009158B">
        <w:t xml:space="preserve"> the following:</w:t>
      </w:r>
      <w:r>
        <w:t xml:space="preserve"> “After the Serco case </w:t>
      </w:r>
      <w:r w:rsidRPr="0009158B">
        <w:t>collapse</w:t>
      </w:r>
      <w:r w:rsidR="00763707">
        <w:t>d,</w:t>
      </w:r>
      <w:r w:rsidRPr="0009158B">
        <w:t xml:space="preserve"> one of the defendant</w:t>
      </w:r>
      <w:r w:rsidR="003707FD">
        <w:t>s claimed</w:t>
      </w:r>
      <w:r w:rsidRPr="0009158B">
        <w:t xml:space="preserve"> that he and his </w:t>
      </w:r>
      <w:r w:rsidR="003707FD">
        <w:t>c</w:t>
      </w:r>
      <w:r w:rsidRPr="0009158B">
        <w:t>o-defendant had become the</w:t>
      </w:r>
      <w:r w:rsidR="003707FD">
        <w:t xml:space="preserve"> </w:t>
      </w:r>
      <w:r w:rsidR="007B41F6">
        <w:t>10</w:t>
      </w:r>
      <w:r w:rsidR="003707FD">
        <w:t xml:space="preserve">th and </w:t>
      </w:r>
      <w:r w:rsidR="007B41F6">
        <w:t>11</w:t>
      </w:r>
      <w:r w:rsidR="003707FD">
        <w:t>th</w:t>
      </w:r>
      <w:r w:rsidRPr="0009158B">
        <w:t xml:space="preserve"> individuals to be prosecuted by the</w:t>
      </w:r>
      <w:r w:rsidR="00484DEF">
        <w:t xml:space="preserve"> S</w:t>
      </w:r>
      <w:r w:rsidR="008B7193">
        <w:t>erious Fraud Office</w:t>
      </w:r>
      <w:r w:rsidRPr="0009158B">
        <w:t xml:space="preserve"> after the compan</w:t>
      </w:r>
      <w:r w:rsidR="008B7193">
        <w:t>ies</w:t>
      </w:r>
      <w:r w:rsidRPr="0009158B">
        <w:t xml:space="preserve"> had entered into deferred prosecution agreements and that the</w:t>
      </w:r>
      <w:r w:rsidR="00484DEF">
        <w:t>ir</w:t>
      </w:r>
      <w:r w:rsidRPr="0009158B">
        <w:t xml:space="preserve"> acquittal meant that all </w:t>
      </w:r>
      <w:r w:rsidR="00091594">
        <w:t>11</w:t>
      </w:r>
      <w:r w:rsidR="00EE160C">
        <w:t xml:space="preserve"> </w:t>
      </w:r>
      <w:r w:rsidRPr="0009158B">
        <w:t>of those individuals ha</w:t>
      </w:r>
      <w:r w:rsidR="00484DEF">
        <w:t>d</w:t>
      </w:r>
      <w:r w:rsidRPr="0009158B">
        <w:t xml:space="preserve"> been cleared in court</w:t>
      </w:r>
      <w:r>
        <w:t>.</w:t>
      </w:r>
      <w:r w:rsidR="00484DEF">
        <w:t>”</w:t>
      </w:r>
      <w:r>
        <w:t xml:space="preserve"> </w:t>
      </w:r>
      <w:r w:rsidRPr="0009158B">
        <w:t xml:space="preserve">Mr </w:t>
      </w:r>
      <w:r w:rsidR="00484DEF">
        <w:t>G</w:t>
      </w:r>
      <w:r w:rsidRPr="0009158B">
        <w:t>rant asked you to confirm this and you did not</w:t>
      </w:r>
      <w:r w:rsidR="003A7DAD">
        <w:t xml:space="preserve"> </w:t>
      </w:r>
      <w:r w:rsidRPr="0009158B">
        <w:t>disagree with his statement. Is that still the case</w:t>
      </w:r>
      <w:r>
        <w:t>?</w:t>
      </w:r>
    </w:p>
    <w:p w:rsidR="0009158B" w:rsidP="0009158B">
      <w:pPr>
        <w:pStyle w:val="Answer"/>
      </w:pPr>
      <w:sdt>
        <w:sdtPr>
          <w:alias w:val="Witness"/>
          <w:id w:val="323863267"/>
          <w:placeholder>
            <w:docPart w:val="DefaultPlaceholder_-1854013440"/>
          </w:placeholder>
          <w:richText/>
        </w:sdtPr>
        <w:sdtContent>
          <w:r w:rsidRPr="0009158B">
            <w:rPr>
              <w:b/>
              <w:i/>
            </w:rPr>
            <w:t>Lisa Osofsky:</w:t>
          </w:r>
        </w:sdtContent>
      </w:sdt>
      <w:r>
        <w:t xml:space="preserve"> </w:t>
      </w:r>
      <w:r w:rsidR="00803B32">
        <w:t>If</w:t>
      </w:r>
      <w:r w:rsidRPr="0009158B">
        <w:t xml:space="preserve"> I could speak about deferred prosecution agreements</w:t>
      </w:r>
      <w:r w:rsidR="00E24ECE">
        <w:t>—</w:t>
      </w:r>
    </w:p>
    <w:p w:rsidR="0009158B" w:rsidP="0009158B">
      <w:pPr>
        <w:pStyle w:val="Question"/>
      </w:pPr>
      <w:sdt>
        <w:sdtPr>
          <w:alias w:val="Member"/>
          <w:tag w:val="&lt;Member mnisId='483' dodsId='25660'&gt;"/>
          <w:id w:val="284853935"/>
          <w:placeholder>
            <w:docPart w:val="DefaultPlaceholder_-1854013440"/>
          </w:placeholder>
          <w:richText/>
        </w:sdtPr>
        <w:sdtContent>
          <w:r w:rsidRPr="0009158B">
            <w:rPr>
              <w:b/>
            </w:rPr>
            <w:t>Chair:</w:t>
          </w:r>
        </w:sdtContent>
      </w:sdt>
      <w:r>
        <w:t xml:space="preserve"> </w:t>
      </w:r>
      <w:r w:rsidR="00377289">
        <w:t>C</w:t>
      </w:r>
      <w:r w:rsidRPr="0009158B">
        <w:t>ould you just answer the question?</w:t>
      </w:r>
    </w:p>
    <w:p w:rsidR="0009158B" w:rsidP="0009158B">
      <w:pPr>
        <w:pStyle w:val="Answer"/>
      </w:pPr>
      <w:sdt>
        <w:sdtPr>
          <w:alias w:val="Witness"/>
          <w:id w:val="829253275"/>
          <w:placeholder>
            <w:docPart w:val="DefaultPlaceholder_-1854013440"/>
          </w:placeholder>
          <w:richText/>
        </w:sdtPr>
        <w:sdtContent>
          <w:r w:rsidRPr="0009158B">
            <w:rPr>
              <w:b/>
              <w:i/>
            </w:rPr>
            <w:t>Lisa Osofsky:</w:t>
          </w:r>
        </w:sdtContent>
      </w:sdt>
      <w:r>
        <w:t xml:space="preserve"> </w:t>
      </w:r>
      <w:r w:rsidR="00E24ECE">
        <w:t xml:space="preserve">Sure. </w:t>
      </w:r>
      <w:r w:rsidRPr="0009158B">
        <w:t xml:space="preserve">Deferred prosecution agreements </w:t>
      </w:r>
      <w:r w:rsidR="00377289">
        <w:t>are</w:t>
      </w:r>
      <w:r w:rsidRPr="0009158B">
        <w:t xml:space="preserve"> agreements with the company; they do not involve individuals</w:t>
      </w:r>
      <w:r w:rsidR="00377289">
        <w:t>.</w:t>
      </w:r>
      <w:r w:rsidRPr="0009158B">
        <w:t xml:space="preserve"> I think there may have been a mixing of apples with oranges</w:t>
      </w:r>
      <w:r w:rsidR="00377289">
        <w:t>,</w:t>
      </w:r>
      <w:r w:rsidRPr="0009158B">
        <w:t xml:space="preserve"> in the sense that deferred prosecution agreements </w:t>
      </w:r>
      <w:r w:rsidR="00E24ECE">
        <w:t xml:space="preserve">only </w:t>
      </w:r>
      <w:r w:rsidRPr="0009158B">
        <w:t xml:space="preserve">refer to corporates; </w:t>
      </w:r>
      <w:r w:rsidR="00377289">
        <w:t>t</w:t>
      </w:r>
      <w:r w:rsidRPr="0009158B">
        <w:t>hey cannot apply to individuals</w:t>
      </w:r>
      <w:r w:rsidR="00F748D2">
        <w:t>, by law</w:t>
      </w:r>
      <w:r w:rsidRPr="0009158B">
        <w:t>. We do not have deferred prosecution agreements for individuals</w:t>
      </w:r>
      <w:r>
        <w:t>.</w:t>
      </w:r>
    </w:p>
    <w:p w:rsidR="0009158B" w:rsidP="0009158B">
      <w:pPr>
        <w:pStyle w:val="Question"/>
      </w:pPr>
      <w:sdt>
        <w:sdtPr>
          <w:alias w:val="Member"/>
          <w:tag w:val="&lt;Member mnisId='3926' dodsId='35499'&gt;"/>
          <w:id w:val="-1889946968"/>
          <w:placeholder>
            <w:docPart w:val="DefaultPlaceholder_-1854013440"/>
          </w:placeholder>
          <w:richText/>
        </w:sdtPr>
        <w:sdtContent>
          <w:r w:rsidRPr="0009158B">
            <w:rPr>
              <w:b/>
            </w:rPr>
            <w:t>Paul Maynard:</w:t>
          </w:r>
        </w:sdtContent>
      </w:sdt>
      <w:r>
        <w:t xml:space="preserve"> </w:t>
      </w:r>
      <w:r w:rsidR="00377289">
        <w:t>A</w:t>
      </w:r>
      <w:r w:rsidR="00F748D2">
        <w:t>re there</w:t>
      </w:r>
      <w:r w:rsidRPr="0009158B">
        <w:t xml:space="preserve"> 11 individuals who worked for companies that may have been covered by deferred prosecution agreements </w:t>
      </w:r>
      <w:r w:rsidR="0040502C">
        <w:t xml:space="preserve">who </w:t>
      </w:r>
      <w:r w:rsidRPr="0009158B">
        <w:t>subsequently had their convictions quashed</w:t>
      </w:r>
      <w:r>
        <w:t>?</w:t>
      </w:r>
    </w:p>
    <w:p w:rsidR="0009158B" w:rsidP="0009158B">
      <w:pPr>
        <w:pStyle w:val="Answer"/>
      </w:pPr>
      <w:sdt>
        <w:sdtPr>
          <w:alias w:val="Witness"/>
          <w:id w:val="976033171"/>
          <w:placeholder>
            <w:docPart w:val="DefaultPlaceholder_-1854013440"/>
          </w:placeholder>
          <w:richText/>
        </w:sdtPr>
        <w:sdtContent>
          <w:r w:rsidRPr="0009158B">
            <w:rPr>
              <w:b/>
              <w:i/>
            </w:rPr>
            <w:t>Lisa Osofsky:</w:t>
          </w:r>
        </w:sdtContent>
      </w:sdt>
      <w:r>
        <w:t xml:space="preserve"> </w:t>
      </w:r>
      <w:r w:rsidR="00E364BC">
        <w:t>No</w:t>
      </w:r>
      <w:r w:rsidRPr="0009158B">
        <w:t>.</w:t>
      </w:r>
    </w:p>
    <w:p w:rsidR="0009158B" w:rsidP="0009158B">
      <w:pPr>
        <w:pStyle w:val="Question"/>
      </w:pPr>
      <w:sdt>
        <w:sdtPr>
          <w:alias w:val="Member"/>
          <w:tag w:val="&lt;Member mnisId='3926' dodsId='35499'&gt;"/>
          <w:id w:val="-1814251543"/>
          <w:placeholder>
            <w:docPart w:val="DefaultPlaceholder_-1854013440"/>
          </w:placeholder>
          <w:richText/>
        </w:sdtPr>
        <w:sdtContent>
          <w:r w:rsidRPr="0009158B">
            <w:rPr>
              <w:b/>
            </w:rPr>
            <w:t>Paul Maynard:</w:t>
          </w:r>
        </w:sdtContent>
      </w:sdt>
      <w:r>
        <w:t xml:space="preserve"> </w:t>
      </w:r>
      <w:r w:rsidR="0040502C">
        <w:t>Thank you. I think w</w:t>
      </w:r>
      <w:r w:rsidRPr="0009158B">
        <w:t>hen you started your evidence today</w:t>
      </w:r>
      <w:r w:rsidR="0040502C">
        <w:t xml:space="preserve"> you mentioned</w:t>
      </w:r>
      <w:r w:rsidRPr="0009158B">
        <w:t xml:space="preserve"> the importance of bringing justice for victims. It seem</w:t>
      </w:r>
      <w:r w:rsidR="009567E8">
        <w:t>s</w:t>
      </w:r>
      <w:r w:rsidRPr="0009158B">
        <w:t xml:space="preserve"> from all the written evidence that has been submitted to me that the SFO either intentionally or unintentionally p</w:t>
      </w:r>
      <w:r w:rsidR="009567E8">
        <w:t>rioritises</w:t>
      </w:r>
      <w:r w:rsidRPr="0009158B">
        <w:t xml:space="preserve"> </w:t>
      </w:r>
      <w:r w:rsidR="009567E8">
        <w:t>recovering</w:t>
      </w:r>
      <w:r w:rsidRPr="0009158B">
        <w:t xml:space="preserve"> money for the public purse over securing convictions</w:t>
      </w:r>
      <w:r w:rsidR="009567E8">
        <w:t>. W</w:t>
      </w:r>
      <w:r w:rsidRPr="0009158B">
        <w:t xml:space="preserve">ould that be an accurate reflection of </w:t>
      </w:r>
      <w:r w:rsidRPr="0009158B">
        <w:t>the SFO</w:t>
      </w:r>
      <w:r w:rsidR="009567E8">
        <w:t>’</w:t>
      </w:r>
      <w:r w:rsidRPr="0009158B">
        <w:t>s priorities?</w:t>
      </w:r>
    </w:p>
    <w:p w:rsidR="00AE151A" w:rsidP="0009158B">
      <w:pPr>
        <w:pStyle w:val="Answer"/>
      </w:pPr>
      <w:sdt>
        <w:sdtPr>
          <w:alias w:val="Witness"/>
          <w:id w:val="-863824059"/>
          <w:placeholder>
            <w:docPart w:val="DefaultPlaceholder_-1854013440"/>
          </w:placeholder>
          <w:richText/>
        </w:sdtPr>
        <w:sdtContent>
          <w:r w:rsidRPr="0009158B" w:rsidR="0009158B">
            <w:rPr>
              <w:b/>
              <w:i/>
            </w:rPr>
            <w:t>Lisa Osofsky:</w:t>
          </w:r>
        </w:sdtContent>
      </w:sdt>
      <w:r w:rsidR="0009158B">
        <w:t xml:space="preserve"> </w:t>
      </w:r>
      <w:r w:rsidR="009567E8">
        <w:t>T</w:t>
      </w:r>
      <w:r w:rsidRPr="0009158B" w:rsidR="0009158B">
        <w:t>hat is not accurate</w:t>
      </w:r>
      <w:r w:rsidR="00550D50">
        <w:t>. If</w:t>
      </w:r>
      <w:r w:rsidRPr="0009158B" w:rsidR="0009158B">
        <w:t xml:space="preserve"> I</w:t>
      </w:r>
      <w:r w:rsidR="00B02AAC">
        <w:t xml:space="preserve"> could</w:t>
      </w:r>
      <w:r w:rsidRPr="0009158B" w:rsidR="0009158B">
        <w:t xml:space="preserve"> explain it this way, we have </w:t>
      </w:r>
      <w:r w:rsidR="00550D50">
        <w:t>the</w:t>
      </w:r>
      <w:r w:rsidRPr="0009158B" w:rsidR="0009158B">
        <w:t xml:space="preserve"> example</w:t>
      </w:r>
      <w:r w:rsidR="00550D50">
        <w:t xml:space="preserve"> of</w:t>
      </w:r>
      <w:r w:rsidR="0009158B">
        <w:t xml:space="preserve"> </w:t>
      </w:r>
      <w:r w:rsidRPr="0009158B" w:rsidR="0009158B">
        <w:t>London</w:t>
      </w:r>
      <w:r w:rsidR="0009158B">
        <w:t xml:space="preserve"> Capital </w:t>
      </w:r>
      <w:r w:rsidR="00052C5E">
        <w:t xml:space="preserve">and </w:t>
      </w:r>
      <w:r w:rsidR="0009158B">
        <w:t>Finance</w:t>
      </w:r>
      <w:r w:rsidRPr="0009158B" w:rsidR="0009158B">
        <w:t xml:space="preserve"> where we have 12,000 victims; </w:t>
      </w:r>
      <w:r w:rsidR="00550D50">
        <w:t>w</w:t>
      </w:r>
      <w:r w:rsidRPr="0009158B" w:rsidR="0009158B">
        <w:t xml:space="preserve">e have the </w:t>
      </w:r>
      <w:r w:rsidR="002760EF">
        <w:t>s</w:t>
      </w:r>
      <w:r w:rsidRPr="0009158B" w:rsidR="0009158B">
        <w:t xml:space="preserve">olar </w:t>
      </w:r>
      <w:r w:rsidR="002760EF">
        <w:t>e</w:t>
      </w:r>
      <w:r w:rsidRPr="0009158B" w:rsidR="0009158B">
        <w:t xml:space="preserve">nergy </w:t>
      </w:r>
      <w:r w:rsidR="002760EF">
        <w:t>p</w:t>
      </w:r>
      <w:r w:rsidRPr="0009158B" w:rsidR="0009158B">
        <w:t>anel case involving sales of green-type products</w:t>
      </w:r>
      <w:r w:rsidR="00F11A27">
        <w:t xml:space="preserve"> where there were</w:t>
      </w:r>
      <w:r w:rsidRPr="0009158B" w:rsidR="0009158B">
        <w:t xml:space="preserve"> 1</w:t>
      </w:r>
      <w:r w:rsidR="00550D50">
        <w:t>,</w:t>
      </w:r>
      <w:r w:rsidRPr="0009158B" w:rsidR="0009158B">
        <w:t xml:space="preserve">500 victims; </w:t>
      </w:r>
      <w:r w:rsidR="00550D50">
        <w:t>w</w:t>
      </w:r>
      <w:r w:rsidRPr="0009158B" w:rsidR="0009158B">
        <w:t xml:space="preserve">e have quite a few cases where we have multiple victims. You may recall some of the testimony of Dame Vera </w:t>
      </w:r>
      <w:r w:rsidR="002316B6">
        <w:t>B</w:t>
      </w:r>
      <w:r w:rsidR="00705472">
        <w:t>aird</w:t>
      </w:r>
      <w:r w:rsidR="0043169B">
        <w:t>,</w:t>
      </w:r>
      <w:r w:rsidRPr="0009158B" w:rsidR="0009158B">
        <w:t xml:space="preserve"> who</w:t>
      </w:r>
      <w:r w:rsidR="002316B6">
        <w:t xml:space="preserve"> </w:t>
      </w:r>
      <w:r w:rsidRPr="0009158B" w:rsidR="0009158B">
        <w:t xml:space="preserve">praised our ability to keep in touch with </w:t>
      </w:r>
      <w:r>
        <w:t>a great raft—</w:t>
      </w:r>
      <w:r w:rsidRPr="0009158B" w:rsidR="0009158B">
        <w:t>thousands</w:t>
      </w:r>
      <w:r>
        <w:t>—</w:t>
      </w:r>
      <w:r w:rsidRPr="0009158B" w:rsidR="0009158B">
        <w:t>of victims.</w:t>
      </w:r>
    </w:p>
    <w:p w:rsidR="00ED4D6E" w:rsidP="0009158B">
      <w:pPr>
        <w:pStyle w:val="Answer"/>
      </w:pPr>
      <w:r w:rsidRPr="0009158B">
        <w:t>We seek convictions</w:t>
      </w:r>
      <w:r w:rsidR="00AE151A">
        <w:t>,</w:t>
      </w:r>
      <w:r w:rsidRPr="0009158B">
        <w:t xml:space="preserve"> and </w:t>
      </w:r>
      <w:r w:rsidR="006F3ED7">
        <w:t xml:space="preserve">we </w:t>
      </w:r>
      <w:r w:rsidRPr="0009158B">
        <w:t>have convicted</w:t>
      </w:r>
      <w:r w:rsidR="006F3ED7">
        <w:t>. We convicted</w:t>
      </w:r>
      <w:r>
        <w:t xml:space="preserve"> Petrofa</w:t>
      </w:r>
      <w:r w:rsidR="002316B6">
        <w:t>c</w:t>
      </w:r>
      <w:r w:rsidRPr="0009158B">
        <w:t>, a co</w:t>
      </w:r>
      <w:r w:rsidR="006F3ED7">
        <w:t>rporate, a co</w:t>
      </w:r>
      <w:r w:rsidRPr="0009158B">
        <w:t>mpany that</w:t>
      </w:r>
      <w:r w:rsidR="002316B6">
        <w:t xml:space="preserve"> committed </w:t>
      </w:r>
      <w:r w:rsidR="006F3ED7">
        <w:t xml:space="preserve">in the billions of </w:t>
      </w:r>
      <w:r w:rsidR="002316B6">
        <w:t>crime</w:t>
      </w:r>
      <w:r w:rsidR="006F3ED7">
        <w:t xml:space="preserve"> </w:t>
      </w:r>
      <w:r w:rsidR="002316B6">
        <w:t xml:space="preserve">in </w:t>
      </w:r>
      <w:r w:rsidR="000C165F">
        <w:t xml:space="preserve">terms of </w:t>
      </w:r>
      <w:r w:rsidR="006F3ED7">
        <w:t>paying</w:t>
      </w:r>
      <w:r w:rsidR="000C165F">
        <w:t xml:space="preserve"> </w:t>
      </w:r>
      <w:r w:rsidRPr="0009158B">
        <w:t>bribery and corrupt practi</w:t>
      </w:r>
      <w:r w:rsidR="00A40C52">
        <w:t>c</w:t>
      </w:r>
      <w:r w:rsidRPr="0009158B">
        <w:t>es in the oil and gas industry a</w:t>
      </w:r>
      <w:r w:rsidR="00A40C52">
        <w:t>cross</w:t>
      </w:r>
      <w:r w:rsidRPr="0009158B">
        <w:t xml:space="preserve"> the </w:t>
      </w:r>
      <w:r>
        <w:t>m</w:t>
      </w:r>
      <w:r w:rsidRPr="0009158B">
        <w:t xml:space="preserve">iddle </w:t>
      </w:r>
      <w:r>
        <w:t>e</w:t>
      </w:r>
      <w:r w:rsidRPr="0009158B">
        <w:t>ast</w:t>
      </w:r>
      <w:r w:rsidR="00A40C52">
        <w:t>,</w:t>
      </w:r>
      <w:r w:rsidRPr="0009158B">
        <w:t xml:space="preserve"> including the </w:t>
      </w:r>
      <w:r w:rsidR="00A40C52">
        <w:t>UAE</w:t>
      </w:r>
      <w:r w:rsidRPr="0009158B">
        <w:t xml:space="preserve">. We have </w:t>
      </w:r>
      <w:r w:rsidR="00A40C52">
        <w:t>the</w:t>
      </w:r>
      <w:r w:rsidRPr="0009158B">
        <w:t xml:space="preserve"> conviction of</w:t>
      </w:r>
      <w:r>
        <w:t xml:space="preserve"> GPT</w:t>
      </w:r>
      <w:r>
        <w:t>,</w:t>
      </w:r>
      <w:r w:rsidRPr="0009158B">
        <w:t xml:space="preserve"> which was involved in supplying teleco</w:t>
      </w:r>
      <w:r w:rsidR="008318CD">
        <w:t>m</w:t>
      </w:r>
      <w:r w:rsidRPr="0009158B">
        <w:t xml:space="preserve">s to the Saudi Arabian </w:t>
      </w:r>
      <w:r w:rsidR="000F694B">
        <w:t>N</w:t>
      </w:r>
      <w:r w:rsidRPr="0009158B">
        <w:t xml:space="preserve">ational </w:t>
      </w:r>
      <w:r w:rsidR="000F694B">
        <w:t>G</w:t>
      </w:r>
      <w:r w:rsidRPr="0009158B">
        <w:t>uard. Those are two very significant prosecutions and convictions that we brought this year.</w:t>
      </w:r>
    </w:p>
    <w:p w:rsidR="0034643F" w:rsidP="0009158B">
      <w:pPr>
        <w:pStyle w:val="Answer"/>
      </w:pPr>
      <w:r w:rsidRPr="0009158B">
        <w:t>We are interested in bringing cases against individuals</w:t>
      </w:r>
      <w:r w:rsidR="008318CD">
        <w:t>. T</w:t>
      </w:r>
      <w:r w:rsidRPr="0009158B">
        <w:t xml:space="preserve">he eight cases </w:t>
      </w:r>
      <w:r w:rsidR="00181D9E">
        <w:t xml:space="preserve">we have </w:t>
      </w:r>
      <w:r w:rsidRPr="0009158B">
        <w:t>coming up involve 23 defendants</w:t>
      </w:r>
      <w:r w:rsidR="008318CD">
        <w:t>. T</w:t>
      </w:r>
      <w:r w:rsidRPr="0009158B">
        <w:t xml:space="preserve">hose </w:t>
      </w:r>
      <w:r w:rsidR="008318CD">
        <w:t>eight</w:t>
      </w:r>
      <w:r w:rsidRPr="0009158B">
        <w:t xml:space="preserve"> cases involv</w:t>
      </w:r>
      <w:r w:rsidR="00E163D8">
        <w:t>e £</w:t>
      </w:r>
      <w:r w:rsidRPr="0009158B">
        <w:t>560 million</w:t>
      </w:r>
      <w:r w:rsidR="00E163D8">
        <w:t xml:space="preserve"> </w:t>
      </w:r>
      <w:r w:rsidR="00181D9E">
        <w:t>where</w:t>
      </w:r>
      <w:r w:rsidRPr="0009158B">
        <w:t xml:space="preserve"> the loss at stake is great. We are interested in making sure </w:t>
      </w:r>
      <w:r w:rsidR="00E163D8">
        <w:t xml:space="preserve">that </w:t>
      </w:r>
      <w:r w:rsidRPr="0009158B">
        <w:t xml:space="preserve">our victims are dealt with appropriately. We have </w:t>
      </w:r>
      <w:r w:rsidR="0002427F">
        <w:t>gotten</w:t>
      </w:r>
      <w:r w:rsidRPr="0009158B">
        <w:t xml:space="preserve"> good marks from the</w:t>
      </w:r>
      <w:r>
        <w:t xml:space="preserve"> HM</w:t>
      </w:r>
      <w:r w:rsidR="00E163D8">
        <w:t>CP</w:t>
      </w:r>
      <w:r>
        <w:t xml:space="preserve">SI, </w:t>
      </w:r>
      <w:r w:rsidRPr="0009158B">
        <w:t>our inspectorate, wh</w:t>
      </w:r>
      <w:r w:rsidR="0002427F">
        <w:t>o</w:t>
      </w:r>
      <w:r w:rsidRPr="0009158B">
        <w:t xml:space="preserve"> looked at our system</w:t>
      </w:r>
      <w:r w:rsidR="0002427F">
        <w:t>s</w:t>
      </w:r>
      <w:r w:rsidRPr="0009158B">
        <w:t xml:space="preserve"> and the way we manage </w:t>
      </w:r>
      <w:r w:rsidR="0002427F">
        <w:t>victims</w:t>
      </w:r>
      <w:r w:rsidRPr="0009158B">
        <w:t>. We have stood up a victim witness care unit and</w:t>
      </w:r>
      <w:r w:rsidR="00BC4129">
        <w:t xml:space="preserve"> we work</w:t>
      </w:r>
      <w:r w:rsidRPr="0009158B">
        <w:t xml:space="preserve"> very closely to make sure that every one of our witness</w:t>
      </w:r>
      <w:r w:rsidR="00E67E1C">
        <w:t>es</w:t>
      </w:r>
      <w:r w:rsidRPr="0009158B">
        <w:t xml:space="preserve"> comes in to see a courtroom before they have to testify</w:t>
      </w:r>
      <w:r>
        <w:t>.</w:t>
      </w:r>
      <w:r w:rsidR="00E67E1C">
        <w:t xml:space="preserve"> We are</w:t>
      </w:r>
      <w:r w:rsidRPr="0009158B">
        <w:t xml:space="preserve"> focused on our victims and </w:t>
      </w:r>
      <w:r w:rsidR="0047055D">
        <w:t xml:space="preserve">we </w:t>
      </w:r>
      <w:r w:rsidRPr="0009158B">
        <w:t>are also very much focused on the proceeds of crime</w:t>
      </w:r>
      <w:r w:rsidR="0047055D">
        <w:t>,</w:t>
      </w:r>
      <w:r w:rsidRPr="0009158B">
        <w:t xml:space="preserve"> getting the money away from the bad guys.</w:t>
      </w:r>
    </w:p>
    <w:p w:rsidR="0009158B" w:rsidP="0009158B">
      <w:pPr>
        <w:pStyle w:val="Answer"/>
      </w:pPr>
      <w:r w:rsidRPr="0009158B">
        <w:t>In my tenure</w:t>
      </w:r>
      <w:r w:rsidR="0047055D">
        <w:t>,</w:t>
      </w:r>
      <w:r w:rsidRPr="0009158B">
        <w:t xml:space="preserve"> we have an 88%</w:t>
      </w:r>
      <w:r w:rsidR="00E67E1C">
        <w:t xml:space="preserve"> success</w:t>
      </w:r>
      <w:r w:rsidRPr="0009158B">
        <w:t xml:space="preserve"> rate in recovering the proceeds of crime. This year alone</w:t>
      </w:r>
      <w:r w:rsidR="006268EA">
        <w:t>,</w:t>
      </w:r>
      <w:r w:rsidRPr="0009158B">
        <w:t xml:space="preserve"> we have recovered £45 million</w:t>
      </w:r>
      <w:r w:rsidR="00890ADD">
        <w:t>. W</w:t>
      </w:r>
      <w:r w:rsidRPr="0009158B">
        <w:t xml:space="preserve">e are looking to make sure we get to the bad guys and try to convict them to the best of our ability, and </w:t>
      </w:r>
      <w:r w:rsidR="006268EA">
        <w:t xml:space="preserve">we </w:t>
      </w:r>
      <w:r w:rsidRPr="0009158B">
        <w:t xml:space="preserve">also try to make sure </w:t>
      </w:r>
      <w:r w:rsidR="00A4796F">
        <w:t xml:space="preserve">that </w:t>
      </w:r>
      <w:r w:rsidRPr="0009158B">
        <w:t>we get our victim</w:t>
      </w:r>
      <w:r w:rsidR="00890ADD">
        <w:t>s</w:t>
      </w:r>
      <w:r w:rsidRPr="0009158B">
        <w:t xml:space="preserve"> seen and that justice is served for them.</w:t>
      </w:r>
    </w:p>
    <w:p w:rsidR="0009158B" w:rsidP="0009158B">
      <w:pPr>
        <w:pStyle w:val="Question"/>
      </w:pPr>
      <w:sdt>
        <w:sdtPr>
          <w:alias w:val="Member"/>
          <w:tag w:val="&lt;Member mnisId='3926' dodsId='35499'&gt;"/>
          <w:id w:val="-655604003"/>
          <w:placeholder>
            <w:docPart w:val="DefaultPlaceholder_-1854013440"/>
          </w:placeholder>
          <w:richText/>
        </w:sdtPr>
        <w:sdtContent>
          <w:r w:rsidRPr="0009158B">
            <w:rPr>
              <w:b/>
            </w:rPr>
            <w:t>Paul Maynard:</w:t>
          </w:r>
        </w:sdtContent>
      </w:sdt>
      <w:r>
        <w:t xml:space="preserve"> </w:t>
      </w:r>
      <w:r w:rsidRPr="0009158B">
        <w:t>But you have had a number of high</w:t>
      </w:r>
      <w:r w:rsidR="00890ADD">
        <w:t>-</w:t>
      </w:r>
      <w:r w:rsidRPr="0009158B">
        <w:t xml:space="preserve">profile failures in your prosecutions, many of which have related to disclosure failures. Is that why you have written to the </w:t>
      </w:r>
      <w:r w:rsidR="00890ADD">
        <w:t>A</w:t>
      </w:r>
      <w:r w:rsidRPr="0009158B">
        <w:t xml:space="preserve">ttorney </w:t>
      </w:r>
      <w:r w:rsidR="00890ADD">
        <w:t>G</w:t>
      </w:r>
      <w:r w:rsidRPr="0009158B">
        <w:t>eneral seeking to water down your disclosure requirements?</w:t>
      </w:r>
    </w:p>
    <w:p w:rsidR="00B00D4B" w:rsidP="0009158B">
      <w:pPr>
        <w:pStyle w:val="Answer"/>
      </w:pPr>
      <w:sdt>
        <w:sdtPr>
          <w:alias w:val="Witness"/>
          <w:id w:val="492918625"/>
          <w:placeholder>
            <w:docPart w:val="DefaultPlaceholder_-1854013440"/>
          </w:placeholder>
          <w:richText/>
        </w:sdtPr>
        <w:sdtContent>
          <w:r w:rsidRPr="0009158B" w:rsidR="0009158B">
            <w:rPr>
              <w:b/>
              <w:i/>
            </w:rPr>
            <w:t>Lisa Osofsky:</w:t>
          </w:r>
        </w:sdtContent>
      </w:sdt>
      <w:r w:rsidR="0009158B">
        <w:t xml:space="preserve"> </w:t>
      </w:r>
      <w:r w:rsidRPr="0009158B" w:rsidR="0009158B">
        <w:t>We are testifying very much like some of our other colleagues in law enforcement when we tell you why the disclosure regime is especially difficult. We are not alone in this</w:t>
      </w:r>
      <w:r w:rsidR="00571518">
        <w:t xml:space="preserve">. </w:t>
      </w:r>
      <w:r w:rsidR="0014795C">
        <w:t>It is an</w:t>
      </w:r>
      <w:r w:rsidRPr="0009158B" w:rsidR="0009158B">
        <w:t xml:space="preserve"> issue</w:t>
      </w:r>
      <w:r w:rsidR="0014795C">
        <w:t xml:space="preserve"> that</w:t>
      </w:r>
      <w:r w:rsidRPr="0009158B" w:rsidR="0009158B">
        <w:t xml:space="preserve"> is being suffered by law enforcement throughout this jurisdiction, indeed throughout the world. </w:t>
      </w:r>
      <w:r w:rsidR="00571518">
        <w:t>F</w:t>
      </w:r>
      <w:r w:rsidRPr="0009158B" w:rsidR="0009158B">
        <w:t xml:space="preserve">or example, </w:t>
      </w:r>
      <w:r w:rsidR="002B0EB8">
        <w:t xml:space="preserve">in </w:t>
      </w:r>
      <w:r w:rsidRPr="0009158B" w:rsidR="0009158B">
        <w:t>one of our</w:t>
      </w:r>
      <w:r w:rsidR="0009158B">
        <w:t xml:space="preserve"> LIBOR</w:t>
      </w:r>
      <w:r w:rsidRPr="0009158B" w:rsidR="0009158B">
        <w:t xml:space="preserve"> cases</w:t>
      </w:r>
      <w:r w:rsidR="002B0EB8">
        <w:t xml:space="preserve"> there are </w:t>
      </w:r>
      <w:r w:rsidRPr="0009158B" w:rsidR="0009158B">
        <w:t>2.2 million documents.</w:t>
      </w:r>
      <w:r w:rsidR="002B0EB8">
        <w:t xml:space="preserve"> W</w:t>
      </w:r>
      <w:r w:rsidRPr="0009158B" w:rsidR="0009158B">
        <w:t>e spent six months scheduling or listing the 200,000 documents that we thought might be disclosable.</w:t>
      </w:r>
      <w:r w:rsidR="002B0EB8">
        <w:t xml:space="preserve"> Twenty </w:t>
      </w:r>
      <w:r w:rsidRPr="0009158B" w:rsidR="0009158B">
        <w:t>were used at trial</w:t>
      </w:r>
      <w:r w:rsidR="0009158B">
        <w:t>.</w:t>
      </w:r>
    </w:p>
    <w:p w:rsidR="0009158B" w:rsidP="0009158B">
      <w:pPr>
        <w:pStyle w:val="Answer"/>
      </w:pPr>
      <w:r>
        <w:t>We</w:t>
      </w:r>
      <w:r w:rsidRPr="0009158B">
        <w:t xml:space="preserve"> find ourselves in a situation where we are operating in a </w:t>
      </w:r>
      <w:r w:rsidR="00FD59A9">
        <w:t xml:space="preserve">data and </w:t>
      </w:r>
      <w:r w:rsidRPr="0009158B">
        <w:t>digital first world</w:t>
      </w:r>
      <w:r>
        <w:t>,</w:t>
      </w:r>
      <w:r w:rsidRPr="0009158B">
        <w:t xml:space="preserve"> but the rules come from the day when an SFO case comprised </w:t>
      </w:r>
      <w:r w:rsidRPr="0009158B">
        <w:t xml:space="preserve">a number of lever arch files. I believe you heard similar testimony from </w:t>
      </w:r>
      <w:r w:rsidR="0067040D">
        <w:t>M</w:t>
      </w:r>
      <w:r w:rsidRPr="0009158B">
        <w:t>ark Stewar</w:t>
      </w:r>
      <w:r w:rsidR="00203AC3">
        <w:t>d</w:t>
      </w:r>
      <w:r w:rsidRPr="0009158B">
        <w:t xml:space="preserve"> of the FCA and Greg McGill at the CPS. This is a problem we are facing</w:t>
      </w:r>
      <w:r w:rsidR="0067040D">
        <w:t>,</w:t>
      </w:r>
      <w:r>
        <w:t xml:space="preserve"> </w:t>
      </w:r>
      <w:r w:rsidRPr="0009158B">
        <w:t>so I do not think that is an accurate statement</w:t>
      </w:r>
      <w:r w:rsidR="0067040D">
        <w:t>.</w:t>
      </w:r>
    </w:p>
    <w:p w:rsidR="0009158B" w:rsidP="0009158B">
      <w:pPr>
        <w:pStyle w:val="Question"/>
      </w:pPr>
      <w:sdt>
        <w:sdtPr>
          <w:alias w:val="Member"/>
          <w:tag w:val="&lt;Member mnisId='3926' dodsId='35499'&gt;"/>
          <w:id w:val="1583879642"/>
          <w:placeholder>
            <w:docPart w:val="DefaultPlaceholder_-1854013440"/>
          </w:placeholder>
          <w:richText/>
        </w:sdtPr>
        <w:sdtContent>
          <w:r w:rsidRPr="0009158B">
            <w:rPr>
              <w:b/>
            </w:rPr>
            <w:t>Paul Maynard:</w:t>
          </w:r>
        </w:sdtContent>
      </w:sdt>
      <w:r>
        <w:t xml:space="preserve"> </w:t>
      </w:r>
      <w:r w:rsidR="00203AC3">
        <w:t>B</w:t>
      </w:r>
      <w:r w:rsidRPr="0009158B">
        <w:t>ut you</w:t>
      </w:r>
      <w:r w:rsidR="00203AC3">
        <w:t xml:space="preserve"> can confirm that you</w:t>
      </w:r>
      <w:r w:rsidRPr="0009158B">
        <w:t xml:space="preserve"> have written to the </w:t>
      </w:r>
      <w:r w:rsidR="00203AC3">
        <w:t>A</w:t>
      </w:r>
      <w:r w:rsidRPr="0009158B">
        <w:t xml:space="preserve">ttorney </w:t>
      </w:r>
      <w:r w:rsidR="00203AC3">
        <w:t>G</w:t>
      </w:r>
      <w:r w:rsidRPr="0009158B">
        <w:t>eneral regarding disclosure.</w:t>
      </w:r>
    </w:p>
    <w:p w:rsidR="0009158B" w:rsidP="0009158B">
      <w:pPr>
        <w:pStyle w:val="Answer"/>
      </w:pPr>
      <w:sdt>
        <w:sdtPr>
          <w:alias w:val="Witness"/>
          <w:id w:val="1897008066"/>
          <w:placeholder>
            <w:docPart w:val="DefaultPlaceholder_-1854013440"/>
          </w:placeholder>
          <w:richText/>
        </w:sdtPr>
        <w:sdtContent>
          <w:r w:rsidRPr="0009158B">
            <w:rPr>
              <w:b/>
              <w:i/>
            </w:rPr>
            <w:t>Lisa Osofsky:</w:t>
          </w:r>
        </w:sdtContent>
      </w:sdt>
      <w:r>
        <w:t xml:space="preserve"> </w:t>
      </w:r>
      <w:r w:rsidRPr="0009158B">
        <w:t>I am not familiar with what you are discussing. Perhaps you could turn my attention to it.</w:t>
      </w:r>
    </w:p>
    <w:p w:rsidR="004B615D" w:rsidP="0009158B">
      <w:pPr>
        <w:pStyle w:val="Question"/>
      </w:pPr>
      <w:sdt>
        <w:sdtPr>
          <w:alias w:val="Member"/>
          <w:tag w:val="&lt;Member mnisId='3926' dodsId='35499'&gt;"/>
          <w:id w:val="268818262"/>
          <w:placeholder>
            <w:docPart w:val="DefaultPlaceholder_-1854013440"/>
          </w:placeholder>
          <w:richText/>
        </w:sdtPr>
        <w:sdtContent>
          <w:r w:rsidRPr="0009158B" w:rsidR="0009158B">
            <w:rPr>
              <w:b/>
            </w:rPr>
            <w:t>Paul Maynard:</w:t>
          </w:r>
        </w:sdtContent>
      </w:sdt>
      <w:r w:rsidR="0009158B">
        <w:t xml:space="preserve"> </w:t>
      </w:r>
      <w:r w:rsidRPr="0009158B" w:rsidR="0009158B">
        <w:t>I am now reading from page</w:t>
      </w:r>
      <w:r w:rsidR="00115AE1">
        <w:t> 2</w:t>
      </w:r>
      <w:r w:rsidR="00704504">
        <w:t>, I think</w:t>
      </w:r>
      <w:r w:rsidR="00203AC3">
        <w:t>—it m</w:t>
      </w:r>
      <w:r w:rsidR="00CC2814">
        <w:t>ight</w:t>
      </w:r>
      <w:r w:rsidR="00203AC3">
        <w:t xml:space="preserve"> be page 3</w:t>
      </w:r>
      <w:r w:rsidR="00115AE1">
        <w:t xml:space="preserve"> because there are no pa</w:t>
      </w:r>
      <w:r w:rsidR="00CC2814">
        <w:t>ge</w:t>
      </w:r>
      <w:r w:rsidR="00115AE1">
        <w:t xml:space="preserve"> numbers</w:t>
      </w:r>
      <w:r w:rsidR="00260168">
        <w:t>:</w:t>
      </w:r>
      <w:r w:rsidR="00EC2AF5">
        <w:t xml:space="preserve"> </w:t>
      </w:r>
      <w:r w:rsidR="00573EE4">
        <w:t>“</w:t>
      </w:r>
      <w:r w:rsidR="00115AE1">
        <w:t xml:space="preserve">The </w:t>
      </w:r>
      <w:r w:rsidRPr="0009158B" w:rsidR="0009158B">
        <w:t xml:space="preserve">SFO has written to the </w:t>
      </w:r>
      <w:r w:rsidR="00115AE1">
        <w:t>A</w:t>
      </w:r>
      <w:r w:rsidRPr="0009158B" w:rsidR="0009158B">
        <w:t xml:space="preserve">ttorney </w:t>
      </w:r>
      <w:r w:rsidR="00115AE1">
        <w:t>G</w:t>
      </w:r>
      <w:r w:rsidRPr="0009158B" w:rsidR="0009158B">
        <w:t>eneral</w:t>
      </w:r>
      <w:r w:rsidR="0009158B">
        <w:t>’s</w:t>
      </w:r>
      <w:r w:rsidRPr="0009158B" w:rsidR="0009158B">
        <w:t xml:space="preserve"> office to propose that </w:t>
      </w:r>
      <w:r w:rsidR="006A2431">
        <w:t>they</w:t>
      </w:r>
      <w:r w:rsidRPr="0009158B" w:rsidR="0009158B">
        <w:t xml:space="preserve"> consider issuing a specific CPI</w:t>
      </w:r>
      <w:r w:rsidR="00115AE1">
        <w:t>A</w:t>
      </w:r>
      <w:r w:rsidRPr="0009158B" w:rsidR="0009158B">
        <w:t xml:space="preserve"> </w:t>
      </w:r>
      <w:r w:rsidR="006A2431">
        <w:t>C</w:t>
      </w:r>
      <w:r w:rsidRPr="0009158B" w:rsidR="0009158B">
        <w:t xml:space="preserve">ode of </w:t>
      </w:r>
      <w:r w:rsidR="00B3430F">
        <w:t>P</w:t>
      </w:r>
      <w:r w:rsidRPr="0009158B" w:rsidR="0009158B">
        <w:t>racti</w:t>
      </w:r>
      <w:r w:rsidR="00115AE1">
        <w:t>c</w:t>
      </w:r>
      <w:r w:rsidRPr="0009158B" w:rsidR="0009158B">
        <w:t>e</w:t>
      </w:r>
      <w:r w:rsidR="00B3430F">
        <w:t>,</w:t>
      </w:r>
      <w:r w:rsidRPr="0009158B" w:rsidR="0009158B">
        <w:t xml:space="preserve"> which w</w:t>
      </w:r>
      <w:r w:rsidR="00B3430F">
        <w:t>ould</w:t>
      </w:r>
      <w:r w:rsidRPr="0009158B" w:rsidR="0009158B">
        <w:t xml:space="preserve"> apply only to cases of serious or complex fraud</w:t>
      </w:r>
      <w:r w:rsidR="00B3430F">
        <w:t>,</w:t>
      </w:r>
      <w:r w:rsidRPr="0009158B" w:rsidR="0009158B">
        <w:t xml:space="preserve"> and bribery and corruption</w:t>
      </w:r>
      <w:r w:rsidR="0009158B">
        <w:t>.</w:t>
      </w:r>
      <w:r>
        <w:t>”</w:t>
      </w:r>
    </w:p>
    <w:p w:rsidR="00D34766" w:rsidP="004B615D">
      <w:pPr>
        <w:pStyle w:val="Question"/>
        <w:numPr>
          <w:ilvl w:val="0"/>
          <w:numId w:val="0"/>
        </w:numPr>
        <w:ind w:left="794"/>
      </w:pPr>
      <w:r>
        <w:t>I refer to this because o</w:t>
      </w:r>
      <w:r w:rsidRPr="0009158B" w:rsidR="0009158B">
        <w:t xml:space="preserve">ne concern I have is that </w:t>
      </w:r>
      <w:r w:rsidR="00AB0C9A">
        <w:t>you</w:t>
      </w:r>
      <w:r w:rsidRPr="0009158B" w:rsidR="0009158B">
        <w:t xml:space="preserve"> seem to lack the expertise required to deal with disclosure in these very important high- profile cases. It is either a lack of expertise</w:t>
      </w:r>
      <w:r w:rsidR="008461AD">
        <w:t xml:space="preserve"> or</w:t>
      </w:r>
      <w:r w:rsidR="00A411AA">
        <w:t xml:space="preserve">, as the </w:t>
      </w:r>
      <w:r w:rsidRPr="007B0121" w:rsidR="007B0121">
        <w:t>inspectorate</w:t>
      </w:r>
      <w:r w:rsidR="00A411AA">
        <w:t xml:space="preserve"> </w:t>
      </w:r>
      <w:r w:rsidR="00F55BA4">
        <w:t xml:space="preserve">has </w:t>
      </w:r>
      <w:r w:rsidR="00A411AA">
        <w:t>pointed out</w:t>
      </w:r>
      <w:r w:rsidRPr="007B0121" w:rsidR="007B0121">
        <w:t xml:space="preserve"> </w:t>
      </w:r>
      <w:r w:rsidR="008461AD">
        <w:t xml:space="preserve">in </w:t>
      </w:r>
      <w:r w:rsidRPr="007B0121" w:rsidR="007B0121">
        <w:t>the past</w:t>
      </w:r>
      <w:r w:rsidR="00A411AA">
        <w:t>,</w:t>
      </w:r>
      <w:r w:rsidRPr="007B0121" w:rsidR="007B0121">
        <w:t xml:space="preserve"> poor culture, </w:t>
      </w:r>
      <w:r w:rsidR="00713116">
        <w:t xml:space="preserve">with </w:t>
      </w:r>
      <w:r w:rsidRPr="007B0121" w:rsidR="007B0121">
        <w:t>informal fireside chats</w:t>
      </w:r>
      <w:r w:rsidR="008461AD">
        <w:t xml:space="preserve"> and</w:t>
      </w:r>
      <w:r w:rsidRPr="007B0121" w:rsidR="007B0121">
        <w:t xml:space="preserve"> loss of key data</w:t>
      </w:r>
      <w:r w:rsidR="00B24860">
        <w:t xml:space="preserve">, which </w:t>
      </w:r>
      <w:r w:rsidRPr="007B0121" w:rsidR="007B0121">
        <w:t>suddenly disappears. Is it lack</w:t>
      </w:r>
      <w:r w:rsidR="00B807C4">
        <w:t xml:space="preserve"> </w:t>
      </w:r>
      <w:r w:rsidRPr="007B0121" w:rsidR="007B0121">
        <w:t xml:space="preserve">of </w:t>
      </w:r>
      <w:r w:rsidR="00380EB0">
        <w:t>expertise</w:t>
      </w:r>
      <w:r w:rsidR="00920D42">
        <w:t xml:space="preserve"> and lack </w:t>
      </w:r>
      <w:r w:rsidR="00920D42">
        <w:t xml:space="preserve">of </w:t>
      </w:r>
      <w:r w:rsidR="00380EB0">
        <w:t xml:space="preserve"> </w:t>
      </w:r>
      <w:r w:rsidRPr="00D34766">
        <w:t>experience</w:t>
      </w:r>
      <w:r w:rsidR="00380EB0">
        <w:t xml:space="preserve"> </w:t>
      </w:r>
      <w:r w:rsidRPr="00D34766">
        <w:t>or po</w:t>
      </w:r>
      <w:r w:rsidR="00380EB0">
        <w:t>or</w:t>
      </w:r>
      <w:r w:rsidRPr="00D34766">
        <w:t xml:space="preserve"> culture?</w:t>
      </w:r>
    </w:p>
    <w:p w:rsidR="003324DF" w:rsidP="00D34766">
      <w:pPr>
        <w:pStyle w:val="Answer"/>
      </w:pPr>
      <w:sdt>
        <w:sdtPr>
          <w:alias w:val="Witness"/>
          <w:id w:val="-892186739"/>
          <w:placeholder>
            <w:docPart w:val="DefaultPlaceholder_-1854013440"/>
          </w:placeholder>
          <w:richText/>
        </w:sdtPr>
        <w:sdtContent>
          <w:r w:rsidRPr="00D34766" w:rsidR="00D34766">
            <w:rPr>
              <w:b/>
              <w:i/>
            </w:rPr>
            <w:t>Lisa Osofsky:</w:t>
          </w:r>
        </w:sdtContent>
      </w:sdt>
      <w:r w:rsidR="00D34766">
        <w:t xml:space="preserve"> </w:t>
      </w:r>
      <w:r w:rsidRPr="00D34766" w:rsidR="00D34766">
        <w:t xml:space="preserve">It is neither. We asked the </w:t>
      </w:r>
      <w:r w:rsidR="00F0317D">
        <w:t>A</w:t>
      </w:r>
      <w:r w:rsidRPr="00D34766" w:rsidR="00D34766">
        <w:t xml:space="preserve">ttorney </w:t>
      </w:r>
      <w:r w:rsidR="00F0317D">
        <w:t>G</w:t>
      </w:r>
      <w:r w:rsidRPr="00D34766" w:rsidR="00D34766">
        <w:t>eneral</w:t>
      </w:r>
      <w:r w:rsidR="00C6571E">
        <w:t>,</w:t>
      </w:r>
      <w:r w:rsidR="00F0317D">
        <w:t xml:space="preserve"> and we are</w:t>
      </w:r>
      <w:r w:rsidRPr="00D34766" w:rsidR="00D34766">
        <w:t xml:space="preserve"> asking this </w:t>
      </w:r>
      <w:r w:rsidR="00F0317D">
        <w:t>C</w:t>
      </w:r>
      <w:r w:rsidRPr="00D34766" w:rsidR="00D34766">
        <w:t>ommittee</w:t>
      </w:r>
      <w:r w:rsidR="00C6571E">
        <w:t>,</w:t>
      </w:r>
      <w:r w:rsidRPr="00D34766" w:rsidR="00D34766">
        <w:t xml:space="preserve"> to consider that we get a code of practi</w:t>
      </w:r>
      <w:r w:rsidR="00F0317D">
        <w:t>c</w:t>
      </w:r>
      <w:r w:rsidRPr="00D34766" w:rsidR="00D34766">
        <w:t>e that deal</w:t>
      </w:r>
      <w:r w:rsidR="00C12ECE">
        <w:t>s</w:t>
      </w:r>
      <w:r w:rsidRPr="00D34766" w:rsidR="00D34766">
        <w:t xml:space="preserve"> with the huge</w:t>
      </w:r>
      <w:r w:rsidR="00C12ECE">
        <w:t xml:space="preserve"> </w:t>
      </w:r>
      <w:r w:rsidRPr="00D34766" w:rsidR="00D34766">
        <w:t>volume</w:t>
      </w:r>
      <w:r w:rsidR="00C12ECE">
        <w:t xml:space="preserve"> of material</w:t>
      </w:r>
      <w:r w:rsidRPr="00D34766" w:rsidR="00D34766">
        <w:t xml:space="preserve"> we find </w:t>
      </w:r>
      <w:r w:rsidR="00607F7C">
        <w:t xml:space="preserve">in cases </w:t>
      </w:r>
      <w:r w:rsidRPr="00D34766" w:rsidR="00D34766">
        <w:t>today</w:t>
      </w:r>
      <w:r w:rsidR="004F5413">
        <w:t>. I</w:t>
      </w:r>
      <w:r w:rsidRPr="00D34766" w:rsidR="00D34766">
        <w:t xml:space="preserve">t is not a watering down; </w:t>
      </w:r>
      <w:r w:rsidR="00C12ECE">
        <w:t>i</w:t>
      </w:r>
      <w:r w:rsidRPr="00D34766" w:rsidR="00D34766">
        <w:t xml:space="preserve">t is simply a recognition that we are operating in a </w:t>
      </w:r>
      <w:r w:rsidR="00607F7C">
        <w:t xml:space="preserve">data-first and </w:t>
      </w:r>
      <w:r w:rsidRPr="00D34766" w:rsidR="00D34766">
        <w:t>digital world</w:t>
      </w:r>
      <w:r w:rsidR="00DF6504">
        <w:t>,</w:t>
      </w:r>
      <w:r w:rsidRPr="00D34766" w:rsidR="00D34766">
        <w:t xml:space="preserve"> but we have rules from 1996. It just does not add up</w:t>
      </w:r>
      <w:r w:rsidR="00D34766">
        <w:t>.</w:t>
      </w:r>
    </w:p>
    <w:p w:rsidR="00901222" w:rsidP="00D34766">
      <w:pPr>
        <w:pStyle w:val="Answer"/>
      </w:pPr>
      <w:r>
        <w:t>F</w:t>
      </w:r>
      <w:r w:rsidRPr="00D34766" w:rsidR="00D34766">
        <w:t>or example, we had a case recently</w:t>
      </w:r>
      <w:r w:rsidRPr="00101423" w:rsidR="00101423">
        <w:t xml:space="preserve"> </w:t>
      </w:r>
      <w:r w:rsidR="003324DF">
        <w:t>where</w:t>
      </w:r>
      <w:r w:rsidRPr="00101423" w:rsidR="00101423">
        <w:t xml:space="preserve"> the defence s</w:t>
      </w:r>
      <w:r>
        <w:t>ought</w:t>
      </w:r>
      <w:r w:rsidRPr="00101423" w:rsidR="00101423">
        <w:t xml:space="preserve"> and received adjournments for 14 months</w:t>
      </w:r>
      <w:r>
        <w:t xml:space="preserve">. There was </w:t>
      </w:r>
      <w:r w:rsidRPr="00101423" w:rsidR="00101423">
        <w:t>another del</w:t>
      </w:r>
      <w:r>
        <w:t>a</w:t>
      </w:r>
      <w:r w:rsidRPr="00101423" w:rsidR="00101423">
        <w:t>y when the trial team changed hands. We finally had a date set. We had approached the defence at the very outset</w:t>
      </w:r>
      <w:r w:rsidR="005832C7">
        <w:t>,</w:t>
      </w:r>
      <w:r w:rsidRPr="00101423" w:rsidR="00101423">
        <w:t xml:space="preserve"> when we were looking at w</w:t>
      </w:r>
      <w:r w:rsidR="00842182">
        <w:t>he</w:t>
      </w:r>
      <w:r w:rsidRPr="00101423" w:rsidR="00101423">
        <w:t>ther material was legally privileged</w:t>
      </w:r>
      <w:r w:rsidR="005832C7">
        <w:t>,</w:t>
      </w:r>
      <w:r w:rsidRPr="00101423" w:rsidR="00101423">
        <w:t xml:space="preserve"> to discuss search terms to set us on the road to making </w:t>
      </w:r>
      <w:r w:rsidRPr="009257CE" w:rsidR="009257CE">
        <w:t>sure they got the documents they wanted and needed for their defence</w:t>
      </w:r>
      <w:r w:rsidR="00842182">
        <w:t>. We</w:t>
      </w:r>
      <w:r w:rsidRPr="009257CE" w:rsidR="009257CE">
        <w:t xml:space="preserve"> have rules that do not require them, or even encourage them, to engage with us.</w:t>
      </w:r>
    </w:p>
    <w:p w:rsidR="00EA0D4B" w:rsidP="00D34766">
      <w:pPr>
        <w:pStyle w:val="Answer"/>
      </w:pPr>
      <w:r w:rsidRPr="009257CE">
        <w:t>I appreciate that is the system we are working under</w:t>
      </w:r>
      <w:r w:rsidR="00F40A11">
        <w:t>, yet</w:t>
      </w:r>
      <w:r w:rsidR="00F22F2F">
        <w:t xml:space="preserve"> </w:t>
      </w:r>
      <w:r w:rsidRPr="009257CE">
        <w:t xml:space="preserve">think how helpful </w:t>
      </w:r>
      <w:r w:rsidR="008E5EC3">
        <w:t>it</w:t>
      </w:r>
      <w:r w:rsidRPr="009257CE">
        <w:t xml:space="preserve"> </w:t>
      </w:r>
      <w:r w:rsidR="00F40A11">
        <w:t xml:space="preserve">might </w:t>
      </w:r>
      <w:r w:rsidRPr="009257CE">
        <w:t>be if we could operate in a way</w:t>
      </w:r>
      <w:r w:rsidR="008E5EC3">
        <w:t xml:space="preserve"> where</w:t>
      </w:r>
      <w:r w:rsidRPr="009257CE">
        <w:t xml:space="preserve"> we better understood earlier on what the defence might wan</w:t>
      </w:r>
      <w:r w:rsidR="00D356A1">
        <w:t>t</w:t>
      </w:r>
      <w:r w:rsidR="00F64AC7">
        <w:t>. W</w:t>
      </w:r>
      <w:r w:rsidRPr="009257CE">
        <w:t xml:space="preserve">e would not </w:t>
      </w:r>
      <w:r w:rsidR="00F64AC7">
        <w:t xml:space="preserve">then </w:t>
      </w:r>
      <w:r w:rsidRPr="009257CE">
        <w:t>have t</w:t>
      </w:r>
      <w:r w:rsidR="008E5EC3">
        <w:t>he</w:t>
      </w:r>
      <w:r w:rsidRPr="009257CE">
        <w:t xml:space="preserve"> situation </w:t>
      </w:r>
      <w:r w:rsidR="001E275A">
        <w:t xml:space="preserve">in which </w:t>
      </w:r>
      <w:r w:rsidRPr="009257CE">
        <w:t xml:space="preserve">we found ourselves </w:t>
      </w:r>
      <w:r w:rsidR="00D356A1">
        <w:t>in</w:t>
      </w:r>
      <w:r w:rsidRPr="009257CE">
        <w:t xml:space="preserve"> the case I mentioned</w:t>
      </w:r>
      <w:r w:rsidR="00901222">
        <w:t>, with a</w:t>
      </w:r>
      <w:r w:rsidR="00D356A1">
        <w:t xml:space="preserve"> </w:t>
      </w:r>
      <w:r w:rsidRPr="009257CE">
        <w:t>14</w:t>
      </w:r>
      <w:r w:rsidR="00D356A1">
        <w:noBreakHyphen/>
      </w:r>
      <w:r w:rsidRPr="009257CE">
        <w:t>month delay</w:t>
      </w:r>
      <w:r w:rsidR="00DF5EA0">
        <w:t xml:space="preserve"> and</w:t>
      </w:r>
      <w:r w:rsidRPr="009257CE">
        <w:t xml:space="preserve"> </w:t>
      </w:r>
      <w:r w:rsidR="00901222">
        <w:t xml:space="preserve">a </w:t>
      </w:r>
      <w:r w:rsidRPr="009257CE">
        <w:t>change in</w:t>
      </w:r>
      <w:r w:rsidR="00DF5EA0">
        <w:t xml:space="preserve"> </w:t>
      </w:r>
      <w:r w:rsidR="00901222">
        <w:t>tr</w:t>
      </w:r>
      <w:r w:rsidR="00F84A75">
        <w:t>ia</w:t>
      </w:r>
      <w:r w:rsidR="00901222">
        <w:t xml:space="preserve">l </w:t>
      </w:r>
      <w:r w:rsidR="00F3107B">
        <w:t>team</w:t>
      </w:r>
      <w:r w:rsidR="00F64AC7">
        <w:t>,</w:t>
      </w:r>
      <w:r w:rsidR="00DF5EA0">
        <w:t xml:space="preserve"> and two </w:t>
      </w:r>
      <w:r w:rsidRPr="00127D1F" w:rsidR="00127D1F">
        <w:t>months before trial we f</w:t>
      </w:r>
      <w:r w:rsidR="00DF5EA0">
        <w:t>ound</w:t>
      </w:r>
      <w:r w:rsidRPr="00127D1F" w:rsidR="00127D1F">
        <w:t xml:space="preserve"> out what the defence </w:t>
      </w:r>
      <w:r w:rsidR="00DF5EA0">
        <w:t>was</w:t>
      </w:r>
      <w:r w:rsidRPr="00127D1F" w:rsidR="00127D1F">
        <w:t xml:space="preserve"> interested in</w:t>
      </w:r>
      <w:r w:rsidR="00F3107B">
        <w:t xml:space="preserve"> by way of </w:t>
      </w:r>
      <w:r w:rsidRPr="00127D1F" w:rsidR="00127D1F">
        <w:t>disclosure</w:t>
      </w:r>
      <w:r w:rsidR="00F3107B">
        <w:t>. At vast expense to the</w:t>
      </w:r>
      <w:r w:rsidRPr="00127D1F" w:rsidR="00127D1F">
        <w:t xml:space="preserve"> public</w:t>
      </w:r>
      <w:r w:rsidR="002C3EBF">
        <w:t>, to the</w:t>
      </w:r>
      <w:r w:rsidRPr="00127D1F" w:rsidR="00127D1F">
        <w:t xml:space="preserve"> taxpayer</w:t>
      </w:r>
      <w:r w:rsidR="002C3EBF">
        <w:t>,</w:t>
      </w:r>
      <w:r w:rsidRPr="00127D1F" w:rsidR="00127D1F">
        <w:t xml:space="preserve"> we spent years trying to make sure </w:t>
      </w:r>
      <w:r w:rsidR="002C3EBF">
        <w:t xml:space="preserve">that </w:t>
      </w:r>
      <w:r w:rsidRPr="00127D1F" w:rsidR="00127D1F">
        <w:t xml:space="preserve">we </w:t>
      </w:r>
      <w:r>
        <w:t>we</w:t>
      </w:r>
      <w:r w:rsidRPr="00127D1F" w:rsidR="00127D1F">
        <w:t>re getting the defendants what they need</w:t>
      </w:r>
      <w:r>
        <w:t>ed</w:t>
      </w:r>
      <w:r w:rsidRPr="00127D1F" w:rsidR="00127D1F">
        <w:t xml:space="preserve">, yet we </w:t>
      </w:r>
      <w:r>
        <w:t>d</w:t>
      </w:r>
      <w:r w:rsidR="007C6A3E">
        <w:t>id</w:t>
      </w:r>
      <w:r>
        <w:t xml:space="preserve"> </w:t>
      </w:r>
      <w:r w:rsidRPr="00127D1F" w:rsidR="00127D1F">
        <w:t>not have clear directions.</w:t>
      </w:r>
    </w:p>
    <w:p w:rsidR="009F5842" w:rsidP="00D34766">
      <w:pPr>
        <w:pStyle w:val="Answer"/>
      </w:pPr>
      <w:r>
        <w:t>W</w:t>
      </w:r>
      <w:r w:rsidRPr="00127D1F" w:rsidR="00127D1F">
        <w:t xml:space="preserve">e were </w:t>
      </w:r>
      <w:r w:rsidR="007C6A3E">
        <w:t xml:space="preserve">recently </w:t>
      </w:r>
      <w:r w:rsidRPr="00127D1F" w:rsidR="00127D1F">
        <w:t>sued in the civil courts by</w:t>
      </w:r>
      <w:r w:rsidR="00127D1F">
        <w:t xml:space="preserve"> </w:t>
      </w:r>
      <w:r>
        <w:t>ENRC</w:t>
      </w:r>
      <w:r w:rsidRPr="009F5842">
        <w:t xml:space="preserve"> and experienced a very different kind of scenario</w:t>
      </w:r>
      <w:r w:rsidR="000E7C1C">
        <w:t>.</w:t>
      </w:r>
      <w:r>
        <w:t xml:space="preserve"> </w:t>
      </w:r>
      <w:r w:rsidRPr="009F5842">
        <w:t>I appreciate that civil is not criminal. We do not yet have the judgment</w:t>
      </w:r>
      <w:r>
        <w:t>.</w:t>
      </w:r>
    </w:p>
    <w:p w:rsidR="009F5842" w:rsidP="009F5842">
      <w:pPr>
        <w:pStyle w:val="Question"/>
      </w:pPr>
      <w:sdt>
        <w:sdtPr>
          <w:alias w:val="Member"/>
          <w:tag w:val="&lt;Member mnisId='483' dodsId='25660'&gt;"/>
          <w:id w:val="1248690578"/>
          <w:placeholder>
            <w:docPart w:val="DefaultPlaceholder_-1854013440"/>
          </w:placeholder>
          <w:richText/>
        </w:sdtPr>
        <w:sdtContent>
          <w:r w:rsidRPr="009F5842">
            <w:rPr>
              <w:b/>
            </w:rPr>
            <w:t>Chair:</w:t>
          </w:r>
        </w:sdtContent>
      </w:sdt>
      <w:r>
        <w:t xml:space="preserve"> </w:t>
      </w:r>
      <w:r w:rsidR="000E7C1C">
        <w:t>The Committee does</w:t>
      </w:r>
      <w:r w:rsidRPr="009F5842">
        <w:t xml:space="preserve"> not want to get into things that are sub judice</w:t>
      </w:r>
      <w:r w:rsidR="000E7C1C">
        <w:t>.</w:t>
      </w:r>
    </w:p>
    <w:p w:rsidR="004C2B18" w:rsidP="009F5842">
      <w:pPr>
        <w:pStyle w:val="Answer"/>
      </w:pPr>
      <w:sdt>
        <w:sdtPr>
          <w:alias w:val="Witness"/>
          <w:id w:val="-1129239427"/>
          <w:placeholder>
            <w:docPart w:val="DefaultPlaceholder_-1854013440"/>
          </w:placeholder>
          <w:richText/>
        </w:sdtPr>
        <w:sdtContent>
          <w:r w:rsidRPr="009F5842" w:rsidR="009F5842">
            <w:rPr>
              <w:b/>
              <w:i/>
            </w:rPr>
            <w:t>Lisa Osofsky:</w:t>
          </w:r>
        </w:sdtContent>
      </w:sdt>
      <w:r w:rsidR="009F5842">
        <w:t xml:space="preserve"> </w:t>
      </w:r>
      <w:r w:rsidR="000E7C1C">
        <w:t>L</w:t>
      </w:r>
      <w:r w:rsidRPr="009F5842" w:rsidR="009F5842">
        <w:t>et me turn to a criminal case that is no</w:t>
      </w:r>
      <w:r w:rsidR="00CE66EB">
        <w:t>t</w:t>
      </w:r>
      <w:r w:rsidRPr="009F5842" w:rsidR="009F5842">
        <w:t xml:space="preserve"> live. In the Rolls</w:t>
      </w:r>
      <w:r w:rsidR="000E7C1C">
        <w:t>-</w:t>
      </w:r>
      <w:r w:rsidRPr="009F5842" w:rsidR="009F5842">
        <w:t xml:space="preserve">Royce case </w:t>
      </w:r>
      <w:r w:rsidR="00F348D0">
        <w:t>that</w:t>
      </w:r>
      <w:r w:rsidRPr="009F5842" w:rsidR="009F5842">
        <w:t xml:space="preserve"> was prosecuted by the Serious Fraud Office</w:t>
      </w:r>
      <w:r w:rsidR="00CE66EB">
        <w:t>,</w:t>
      </w:r>
      <w:r w:rsidR="00AA5AC2">
        <w:t xml:space="preserve"> there were 33 million documents. This is not so unusual for the SFO</w:t>
      </w:r>
      <w:r w:rsidR="00D0008A">
        <w:t>; w</w:t>
      </w:r>
      <w:r w:rsidR="00AA5AC2">
        <w:t>e have a case now w</w:t>
      </w:r>
      <w:r w:rsidR="00CE66EB">
        <w:t>ith</w:t>
      </w:r>
      <w:r w:rsidR="00AA5AC2">
        <w:t xml:space="preserve"> 48 million documents. The averages have jumped year on year</w:t>
      </w:r>
      <w:r w:rsidR="007276F7">
        <w:t>. In any event,</w:t>
      </w:r>
      <w:r w:rsidRPr="009F5842" w:rsidR="009F5842">
        <w:t xml:space="preserve"> barristers</w:t>
      </w:r>
      <w:r w:rsidR="007276F7">
        <w:t xml:space="preserve"> went through th</w:t>
      </w:r>
      <w:r w:rsidR="002264DF">
        <w:t>o</w:t>
      </w:r>
      <w:r w:rsidR="007276F7">
        <w:t xml:space="preserve">se 33 million documents </w:t>
      </w:r>
      <w:r w:rsidR="009F350A">
        <w:t xml:space="preserve">for </w:t>
      </w:r>
      <w:r w:rsidR="007276F7">
        <w:t>possibly privileged information.</w:t>
      </w:r>
      <w:r w:rsidRPr="009F5842" w:rsidR="009F5842">
        <w:t xml:space="preserve"> </w:t>
      </w:r>
      <w:r w:rsidR="007276F7">
        <w:t xml:space="preserve">It took a team of barristers </w:t>
      </w:r>
      <w:r w:rsidR="007F6FBE">
        <w:t>two and a half years to get through 2.9 million documents. At that rate</w:t>
      </w:r>
      <w:r w:rsidR="002264DF">
        <w:t>,</w:t>
      </w:r>
      <w:r w:rsidR="007F6FBE">
        <w:t xml:space="preserve"> it would have taken another 25 years to review th</w:t>
      </w:r>
      <w:r w:rsidR="003F5054">
        <w:t>em</w:t>
      </w:r>
      <w:r w:rsidR="007F6FBE">
        <w:t>, and that was before they even went to the case teams; that was</w:t>
      </w:r>
      <w:r>
        <w:t xml:space="preserve"> just</w:t>
      </w:r>
      <w:r w:rsidR="007F6FBE">
        <w:t xml:space="preserve"> looking at </w:t>
      </w:r>
      <w:r>
        <w:t>the</w:t>
      </w:r>
      <w:r w:rsidR="007F6FBE">
        <w:t xml:space="preserve"> privilege</w:t>
      </w:r>
      <w:r>
        <w:t xml:space="preserve"> issue</w:t>
      </w:r>
      <w:r w:rsidR="007F6FBE">
        <w:t>.</w:t>
      </w:r>
    </w:p>
    <w:p w:rsidR="00B52FBD" w:rsidP="009F5842">
      <w:pPr>
        <w:pStyle w:val="Answer"/>
      </w:pPr>
      <w:r w:rsidRPr="00B52FBD">
        <w:t>We were able in that case to use</w:t>
      </w:r>
      <w:r w:rsidR="009B76D4">
        <w:t xml:space="preserve"> </w:t>
      </w:r>
      <w:r w:rsidRPr="00B52FBD">
        <w:t xml:space="preserve">artificial intelligence search terms </w:t>
      </w:r>
      <w:r w:rsidR="00725115">
        <w:t>that</w:t>
      </w:r>
      <w:r w:rsidRPr="00B52FBD">
        <w:t xml:space="preserve"> were agreed between the parties</w:t>
      </w:r>
      <w:r w:rsidR="009B76D4">
        <w:t>,</w:t>
      </w:r>
      <w:r w:rsidRPr="00B52FBD">
        <w:t xml:space="preserve"> because in that case both parties were negotiating a resolution. Th</w:t>
      </w:r>
      <w:r w:rsidR="00725115">
        <w:t>e</w:t>
      </w:r>
      <w:r w:rsidRPr="00B52FBD">
        <w:t xml:space="preserve"> case ended in a deferred prosecution agreement, overseen </w:t>
      </w:r>
      <w:r w:rsidR="00725115">
        <w:t xml:space="preserve">by the court </w:t>
      </w:r>
      <w:r w:rsidRPr="00B52FBD">
        <w:t>and agreed by the court</w:t>
      </w:r>
      <w:r w:rsidR="00007328">
        <w:t>. W</w:t>
      </w:r>
      <w:r w:rsidRPr="00B52FBD">
        <w:t>hat we</w:t>
      </w:r>
      <w:r w:rsidR="00725115">
        <w:t xml:space="preserve"> saw</w:t>
      </w:r>
      <w:r w:rsidR="000878A2">
        <w:t xml:space="preserve"> then</w:t>
      </w:r>
      <w:r w:rsidR="00725115">
        <w:t xml:space="preserve"> was</w:t>
      </w:r>
      <w:r w:rsidRPr="00B52FBD">
        <w:t xml:space="preserve"> that the robot was able to get through 5 million documents in a mont</w:t>
      </w:r>
      <w:r w:rsidR="00007328">
        <w:t>h. We</w:t>
      </w:r>
      <w:r w:rsidRPr="00B52FBD">
        <w:t xml:space="preserve"> look at the speed and</w:t>
      </w:r>
      <w:r w:rsidR="00007328">
        <w:t>, frankly, the</w:t>
      </w:r>
      <w:r w:rsidRPr="00B52FBD">
        <w:t xml:space="preserve"> accuracy with which that can be done. We ask the </w:t>
      </w:r>
      <w:r w:rsidR="00007328">
        <w:t>C</w:t>
      </w:r>
      <w:r w:rsidRPr="00B52FBD">
        <w:t>ommittee to be mindful of the fact that</w:t>
      </w:r>
      <w:r w:rsidR="00131B31">
        <w:t>,</w:t>
      </w:r>
      <w:r w:rsidRPr="00B52FBD">
        <w:t xml:space="preserve"> if we are operating with paper rules in a digital world</w:t>
      </w:r>
      <w:r w:rsidR="00131B31">
        <w:t>,</w:t>
      </w:r>
      <w:r w:rsidRPr="00B52FBD">
        <w:t xml:space="preserve"> it does not measure up, and at some point it will make large document cases like </w:t>
      </w:r>
      <w:r w:rsidR="00131B31">
        <w:t>ours</w:t>
      </w:r>
      <w:r w:rsidRPr="00B52FBD">
        <w:t xml:space="preserve"> very challenging to prosecute.</w:t>
      </w:r>
    </w:p>
    <w:p w:rsidR="00B52FBD" w:rsidP="00B52FBD">
      <w:pPr>
        <w:pStyle w:val="Question"/>
      </w:pPr>
      <w:sdt>
        <w:sdtPr>
          <w:alias w:val="Member"/>
          <w:tag w:val="&lt;Member mnisId='3926' dodsId='35499'&gt;"/>
          <w:id w:val="783609745"/>
          <w:placeholder>
            <w:docPart w:val="DefaultPlaceholder_-1854013440"/>
          </w:placeholder>
          <w:richText/>
        </w:sdtPr>
        <w:sdtContent>
          <w:r w:rsidRPr="00B52FBD">
            <w:rPr>
              <w:b/>
            </w:rPr>
            <w:t>Paul Maynard:</w:t>
          </w:r>
        </w:sdtContent>
      </w:sdt>
      <w:r>
        <w:t xml:space="preserve"> </w:t>
      </w:r>
      <w:r w:rsidRPr="00B52FBD">
        <w:t xml:space="preserve">I think we would agree on the role of AI in the future. Perhaps I </w:t>
      </w:r>
      <w:r w:rsidR="00D31E23">
        <w:t>could</w:t>
      </w:r>
      <w:r w:rsidRPr="00B52FBD">
        <w:t xml:space="preserve"> put my final question to </w:t>
      </w:r>
      <w:r w:rsidR="00131B31">
        <w:t>Ms </w:t>
      </w:r>
      <w:r w:rsidRPr="00B52FBD">
        <w:t>Crotty to give her another chance to give me a definition of</w:t>
      </w:r>
      <w:r>
        <w:t xml:space="preserve"> influencers</w:t>
      </w:r>
      <w:r w:rsidR="00553554">
        <w:t>,</w:t>
      </w:r>
      <w:r w:rsidRPr="00B52FBD">
        <w:t xml:space="preserve"> becaus</w:t>
      </w:r>
      <w:r w:rsidR="00131B31">
        <w:t>e</w:t>
      </w:r>
      <w:r w:rsidRPr="00B52FBD">
        <w:t xml:space="preserve"> I am still fascinated</w:t>
      </w:r>
      <w:r w:rsidR="00131B31">
        <w:t xml:space="preserve"> by that</w:t>
      </w:r>
      <w:r>
        <w:t>.</w:t>
      </w:r>
    </w:p>
    <w:p w:rsidR="00B52FBD" w:rsidP="00B52FBD">
      <w:pPr>
        <w:pStyle w:val="Answer"/>
      </w:pPr>
      <w:sdt>
        <w:sdtPr>
          <w:alias w:val="Witness"/>
          <w:id w:val="1781997860"/>
          <w:placeholder>
            <w:docPart w:val="DefaultPlaceholder_-1854013440"/>
          </w:placeholder>
          <w:richText/>
        </w:sdtPr>
        <w:sdtContent>
          <w:r w:rsidRPr="00B52FBD">
            <w:rPr>
              <w:b/>
              <w:i/>
            </w:rPr>
            <w:t>Michelle Crotty:</w:t>
          </w:r>
        </w:sdtContent>
      </w:sdt>
      <w:r>
        <w:t xml:space="preserve"> </w:t>
      </w:r>
      <w:r w:rsidRPr="00B52FBD">
        <w:t xml:space="preserve">I </w:t>
      </w:r>
      <w:r w:rsidR="00D31E23">
        <w:t xml:space="preserve">am very grateful. Thank you. I </w:t>
      </w:r>
      <w:r w:rsidRPr="00B52FBD">
        <w:t>have now located</w:t>
      </w:r>
      <w:r w:rsidR="00553554">
        <w:t xml:space="preserve"> the</w:t>
      </w:r>
      <w:r w:rsidRPr="00B52FBD">
        <w:t xml:space="preserve"> place in the paper</w:t>
      </w:r>
      <w:r w:rsidR="00553554">
        <w:t>.</w:t>
      </w:r>
      <w:r w:rsidRPr="00B52FBD">
        <w:t xml:space="preserve"> </w:t>
      </w:r>
      <w:r w:rsidR="00A16930">
        <w:t>Apologies</w:t>
      </w:r>
      <w:r w:rsidRPr="00B52FBD">
        <w:t xml:space="preserve"> for being slow </w:t>
      </w:r>
      <w:r w:rsidR="00A16930">
        <w:t>to do that.</w:t>
      </w:r>
      <w:r>
        <w:t xml:space="preserve"> </w:t>
      </w:r>
      <w:r w:rsidR="00553554">
        <w:t>It</w:t>
      </w:r>
      <w:r w:rsidRPr="00B52FBD">
        <w:t xml:space="preserve"> is in the context of an answer to the question about making it easier to investigate frauds conducted on the UK public from abroad. We talked about</w:t>
      </w:r>
      <w:r w:rsidR="000C5473">
        <w:t xml:space="preserve"> </w:t>
      </w:r>
      <w:r w:rsidR="00BD5455">
        <w:t>the</w:t>
      </w:r>
      <w:r w:rsidRPr="00B52FBD">
        <w:t xml:space="preserve"> international</w:t>
      </w:r>
      <w:r w:rsidR="00553554">
        <w:t xml:space="preserve"> </w:t>
      </w:r>
      <w:r w:rsidRPr="00B52FBD">
        <w:t xml:space="preserve">and </w:t>
      </w:r>
      <w:r w:rsidR="003928C1">
        <w:t xml:space="preserve">then </w:t>
      </w:r>
      <w:r w:rsidR="008D4FCB">
        <w:t xml:space="preserve">the </w:t>
      </w:r>
      <w:r w:rsidRPr="00B52FBD">
        <w:t>effective cross</w:t>
      </w:r>
      <w:r w:rsidR="00AD1035">
        <w:t>-</w:t>
      </w:r>
      <w:r w:rsidRPr="00B52FBD">
        <w:t>agency working domestic</w:t>
      </w:r>
      <w:r w:rsidR="00AD1035">
        <w:t>ally</w:t>
      </w:r>
      <w:r w:rsidRPr="00B52FBD">
        <w:t>. I take responsibility for some strangulated language</w:t>
      </w:r>
      <w:r>
        <w:t xml:space="preserve">. </w:t>
      </w:r>
      <w:r w:rsidR="00AD1035">
        <w:t>W</w:t>
      </w:r>
      <w:r w:rsidRPr="00B52FBD">
        <w:t>hat we are trying to refer to there is working with people who are not part of law enforcement, including MPs and others who may have referrals about how fraud is being committed</w:t>
      </w:r>
      <w:r w:rsidR="00B24860">
        <w:t>—</w:t>
      </w:r>
      <w:r w:rsidRPr="00B52FBD">
        <w:t>either individual constituent cases or broader information</w:t>
      </w:r>
      <w:r w:rsidR="00AD1035">
        <w:t>. T</w:t>
      </w:r>
      <w:r w:rsidRPr="00B52FBD">
        <w:t xml:space="preserve">hat was what we were alluding to. I am sorry we used such convoluted language </w:t>
      </w:r>
      <w:r w:rsidR="008D4FCB">
        <w:t xml:space="preserve">in order </w:t>
      </w:r>
      <w:r w:rsidRPr="00B52FBD">
        <w:t>to explain that.</w:t>
      </w:r>
    </w:p>
    <w:p w:rsidR="00B52FBD" w:rsidP="00B52FBD">
      <w:pPr>
        <w:pStyle w:val="Remark"/>
      </w:pPr>
      <w:sdt>
        <w:sdtPr>
          <w:alias w:val="Member"/>
          <w:tag w:val="&lt;Member mnisId='3926' dodsId='35499'&gt;"/>
          <w:id w:val="-1750731077"/>
          <w:placeholder>
            <w:docPart w:val="DefaultPlaceholder_-1854013440"/>
          </w:placeholder>
          <w:richText/>
        </w:sdtPr>
        <w:sdtContent>
          <w:r w:rsidRPr="00B52FBD">
            <w:rPr>
              <w:b/>
            </w:rPr>
            <w:t>Paul Maynard:</w:t>
          </w:r>
        </w:sdtContent>
      </w:sdt>
      <w:r>
        <w:t xml:space="preserve"> </w:t>
      </w:r>
      <w:r w:rsidRPr="00B52FBD">
        <w:t>No apology necessary</w:t>
      </w:r>
      <w:r w:rsidR="00B24EA2">
        <w:t>. Y</w:t>
      </w:r>
      <w:r w:rsidRPr="00B52FBD">
        <w:t>ou have now explained it.</w:t>
      </w:r>
      <w:r w:rsidR="008D4FCB">
        <w:t xml:space="preserve"> Thank you. I will bench myself.</w:t>
      </w:r>
    </w:p>
    <w:p w:rsidR="00A1693C" w:rsidP="00B52FBD">
      <w:pPr>
        <w:pStyle w:val="Question"/>
      </w:pPr>
      <w:sdt>
        <w:sdtPr>
          <w:alias w:val="Member"/>
          <w:tag w:val="&lt;Member mnisId='4826' dodsId=''&gt;"/>
          <w:id w:val="-216507678"/>
          <w:placeholder>
            <w:docPart w:val="DefaultPlaceholder_-1854013440"/>
          </w:placeholder>
          <w:richText/>
        </w:sdtPr>
        <w:sdtContent>
          <w:r w:rsidRPr="00B52FBD" w:rsidR="00B52FBD">
            <w:rPr>
              <w:b/>
            </w:rPr>
            <w:t>Laura Farris:</w:t>
          </w:r>
        </w:sdtContent>
      </w:sdt>
      <w:r w:rsidR="00B52FBD">
        <w:t xml:space="preserve"> </w:t>
      </w:r>
      <w:r w:rsidRPr="00A1693C">
        <w:t xml:space="preserve">I would like to pick up </w:t>
      </w:r>
      <w:r w:rsidR="00A94E95">
        <w:t xml:space="preserve">on </w:t>
      </w:r>
      <w:r w:rsidRPr="00A1693C">
        <w:t>some of the more high-profile cases that</w:t>
      </w:r>
      <w:r w:rsidR="00B24EA2">
        <w:t xml:space="preserve"> my </w:t>
      </w:r>
      <w:r w:rsidRPr="00A1693C">
        <w:t>colle</w:t>
      </w:r>
      <w:r w:rsidR="003603F7">
        <w:t>ague</w:t>
      </w:r>
      <w:r w:rsidRPr="00A1693C">
        <w:t xml:space="preserve"> has touched </w:t>
      </w:r>
      <w:r w:rsidR="003603F7">
        <w:t>on</w:t>
      </w:r>
      <w:r w:rsidRPr="00A1693C">
        <w:t xml:space="preserve">. </w:t>
      </w:r>
      <w:r w:rsidR="00B24EA2">
        <w:t>T</w:t>
      </w:r>
      <w:r w:rsidRPr="00A1693C">
        <w:t xml:space="preserve">he </w:t>
      </w:r>
      <w:r w:rsidR="00A656D2">
        <w:t xml:space="preserve">impression the </w:t>
      </w:r>
      <w:r w:rsidRPr="00A1693C">
        <w:t>public might</w:t>
      </w:r>
      <w:r w:rsidR="00F613E6">
        <w:t xml:space="preserve"> have</w:t>
      </w:r>
      <w:r w:rsidRPr="00A1693C">
        <w:t xml:space="preserve"> </w:t>
      </w:r>
      <w:r w:rsidR="00A656D2">
        <w:t xml:space="preserve">is </w:t>
      </w:r>
      <w:r w:rsidRPr="00A1693C">
        <w:t>that the two princip</w:t>
      </w:r>
      <w:r w:rsidR="0061666C">
        <w:t>al</w:t>
      </w:r>
      <w:r w:rsidRPr="00A1693C">
        <w:t xml:space="preserve"> failings</w:t>
      </w:r>
      <w:r w:rsidR="00A656D2">
        <w:t xml:space="preserve"> of the</w:t>
      </w:r>
      <w:r w:rsidRPr="00A1693C">
        <w:t xml:space="preserve"> SF</w:t>
      </w:r>
      <w:r w:rsidR="0061666C">
        <w:t xml:space="preserve">O are </w:t>
      </w:r>
      <w:r w:rsidRPr="00A1693C">
        <w:t>very basic</w:t>
      </w:r>
      <w:r w:rsidR="00B24860">
        <w:t>:</w:t>
      </w:r>
      <w:r w:rsidR="007321FB">
        <w:t xml:space="preserve"> t</w:t>
      </w:r>
      <w:r w:rsidR="0061666C">
        <w:t>here have been fundamental failures</w:t>
      </w:r>
      <w:r w:rsidRPr="00A1693C">
        <w:t xml:space="preserve"> of disclosure and</w:t>
      </w:r>
      <w:r w:rsidR="0061666C">
        <w:t>/</w:t>
      </w:r>
      <w:r w:rsidRPr="00A1693C">
        <w:t xml:space="preserve">or </w:t>
      </w:r>
      <w:r w:rsidR="007321FB">
        <w:t xml:space="preserve">there have been </w:t>
      </w:r>
      <w:r w:rsidRPr="00A1693C">
        <w:t xml:space="preserve">inappropriate relationships with important people in cases that </w:t>
      </w:r>
      <w:r w:rsidR="0061666C">
        <w:t xml:space="preserve">have ended up </w:t>
      </w:r>
      <w:r w:rsidRPr="00A1693C">
        <w:t>collapsing. Do you recognise that analysis?</w:t>
      </w:r>
    </w:p>
    <w:p w:rsidR="00A1693C" w:rsidP="00A1693C">
      <w:pPr>
        <w:pStyle w:val="Answer"/>
      </w:pPr>
      <w:sdt>
        <w:sdtPr>
          <w:alias w:val="Witness"/>
          <w:id w:val="489908909"/>
          <w:placeholder>
            <w:docPart w:val="DefaultPlaceholder_-1854013440"/>
          </w:placeholder>
          <w:richText/>
        </w:sdtPr>
        <w:sdtContent>
          <w:r w:rsidRPr="00A1693C">
            <w:rPr>
              <w:b/>
              <w:i/>
            </w:rPr>
            <w:t>Lisa Osofsky:</w:t>
          </w:r>
        </w:sdtContent>
      </w:sdt>
      <w:r>
        <w:t xml:space="preserve"> </w:t>
      </w:r>
      <w:r w:rsidRPr="00A1693C">
        <w:t>I do not recognise that analysis</w:t>
      </w:r>
      <w:r w:rsidR="001433F8">
        <w:t>,</w:t>
      </w:r>
      <w:r w:rsidRPr="00A1693C">
        <w:t xml:space="preserve"> and I would like to turn to</w:t>
      </w:r>
      <w:r w:rsidR="00E46340">
        <w:t>—</w:t>
      </w:r>
    </w:p>
    <w:p w:rsidR="00A1693C" w:rsidP="00A1693C">
      <w:pPr>
        <w:pStyle w:val="Question"/>
      </w:pPr>
      <w:sdt>
        <w:sdtPr>
          <w:alias w:val="Member"/>
          <w:tag w:val="&lt;Member mnisId='4826' dodsId=''&gt;"/>
          <w:id w:val="-1062408099"/>
          <w:placeholder>
            <w:docPart w:val="DefaultPlaceholder_-1854013440"/>
          </w:placeholder>
          <w:richText/>
        </w:sdtPr>
        <w:sdtContent>
          <w:r w:rsidRPr="00A1693C">
            <w:rPr>
              <w:b/>
            </w:rPr>
            <w:t>Laura Farris:</w:t>
          </w:r>
        </w:sdtContent>
      </w:sdt>
      <w:r w:rsidR="00E46340">
        <w:t xml:space="preserve"> </w:t>
      </w:r>
      <w:r w:rsidRPr="00A1693C">
        <w:t>I am asking a question</w:t>
      </w:r>
      <w:r w:rsidR="00E46340">
        <w:t xml:space="preserve">. For example, in </w:t>
      </w:r>
      <w:r w:rsidRPr="00A1693C">
        <w:t xml:space="preserve">the Serco case I think it is right to say that in the end the </w:t>
      </w:r>
      <w:r>
        <w:t>SFO</w:t>
      </w:r>
      <w:r w:rsidRPr="00A1693C">
        <w:t xml:space="preserve"> was able to provide no evidence at all to support the criminal prosecution of two individuals</w:t>
      </w:r>
      <w:r w:rsidR="00736C0B">
        <w:t>. Is that right</w:t>
      </w:r>
      <w:r w:rsidRPr="00A1693C">
        <w:t>?</w:t>
      </w:r>
    </w:p>
    <w:p w:rsidR="00A1693C" w:rsidP="00A1693C">
      <w:pPr>
        <w:pStyle w:val="Answer"/>
      </w:pPr>
      <w:sdt>
        <w:sdtPr>
          <w:alias w:val="Witness"/>
          <w:id w:val="1645629139"/>
          <w:placeholder>
            <w:docPart w:val="DefaultPlaceholder_-1854013440"/>
          </w:placeholder>
          <w:richText/>
        </w:sdtPr>
        <w:sdtContent>
          <w:r w:rsidRPr="00A1693C">
            <w:rPr>
              <w:b/>
              <w:i/>
            </w:rPr>
            <w:t>Lisa Osofsky:</w:t>
          </w:r>
        </w:sdtContent>
      </w:sdt>
      <w:r>
        <w:t xml:space="preserve"> </w:t>
      </w:r>
      <w:r w:rsidRPr="00A1693C">
        <w:t xml:space="preserve">That is not correct. We sought an adjournment from the court. </w:t>
      </w:r>
      <w:r w:rsidR="009221F6">
        <w:t>We found a mistake—</w:t>
      </w:r>
      <w:r w:rsidR="001433F8">
        <w:t xml:space="preserve">due to </w:t>
      </w:r>
      <w:r w:rsidR="009221F6">
        <w:t xml:space="preserve">a </w:t>
      </w:r>
      <w:r w:rsidRPr="00A1693C">
        <w:t>defence request</w:t>
      </w:r>
      <w:r w:rsidR="0083387D">
        <w:t xml:space="preserve">—in </w:t>
      </w:r>
      <w:r w:rsidRPr="00A1693C">
        <w:t>terms of disclosure</w:t>
      </w:r>
      <w:r w:rsidR="00542B18">
        <w:t>. W</w:t>
      </w:r>
      <w:r w:rsidRPr="00A1693C">
        <w:t>e know that disclosure is an ongoing obligation on the part of the prosecution, so we went to the court right away and said that we had found a mistake and we needed some time to correct it</w:t>
      </w:r>
      <w:r w:rsidR="00542B18">
        <w:t>. C</w:t>
      </w:r>
      <w:r w:rsidRPr="00A1693C">
        <w:t xml:space="preserve">ould we have an adjournment? The court denied the </w:t>
      </w:r>
      <w:r w:rsidR="00A00F29">
        <w:t xml:space="preserve">ability to have the </w:t>
      </w:r>
      <w:r w:rsidRPr="00A1693C">
        <w:t>adjournment and the case collapsed</w:t>
      </w:r>
      <w:r>
        <w:t>.</w:t>
      </w:r>
      <w:r w:rsidR="00E70364">
        <w:t xml:space="preserve"> That was a—</w:t>
      </w:r>
    </w:p>
    <w:p w:rsidR="00A1693C" w:rsidP="00A1693C">
      <w:pPr>
        <w:pStyle w:val="Question"/>
      </w:pPr>
      <w:sdt>
        <w:sdtPr>
          <w:alias w:val="Member"/>
          <w:tag w:val="&lt;Member mnisId='4826' dodsId=''&gt;"/>
          <w:id w:val="476806218"/>
          <w:placeholder>
            <w:docPart w:val="DefaultPlaceholder_-1854013440"/>
          </w:placeholder>
          <w:richText/>
        </w:sdtPr>
        <w:sdtContent>
          <w:r w:rsidRPr="00A1693C">
            <w:rPr>
              <w:b/>
            </w:rPr>
            <w:t>Laura Farris:</w:t>
          </w:r>
        </w:sdtContent>
      </w:sdt>
      <w:r>
        <w:t xml:space="preserve"> </w:t>
      </w:r>
      <w:r w:rsidR="005B1334">
        <w:t>I</w:t>
      </w:r>
      <w:r w:rsidRPr="00A1693C">
        <w:t>t was very critical of the SFO, was</w:t>
      </w:r>
      <w:r w:rsidR="00E70364">
        <w:t>n’t</w:t>
      </w:r>
      <w:r w:rsidRPr="00A1693C">
        <w:t xml:space="preserve"> it</w:t>
      </w:r>
      <w:r>
        <w:t>?</w:t>
      </w:r>
    </w:p>
    <w:p w:rsidR="00A1693C" w:rsidP="00A1693C">
      <w:pPr>
        <w:pStyle w:val="Answer"/>
      </w:pPr>
      <w:sdt>
        <w:sdtPr>
          <w:alias w:val="Witness"/>
          <w:id w:val="467704696"/>
          <w:placeholder>
            <w:docPart w:val="DefaultPlaceholder_-1854013440"/>
          </w:placeholder>
          <w:richText/>
        </w:sdtPr>
        <w:sdtContent>
          <w:r w:rsidRPr="00A1693C">
            <w:rPr>
              <w:b/>
              <w:i/>
            </w:rPr>
            <w:t>Lisa Osofsky:</w:t>
          </w:r>
        </w:sdtContent>
      </w:sdt>
      <w:r>
        <w:t xml:space="preserve"> </w:t>
      </w:r>
      <w:r w:rsidR="00E70364">
        <w:t>In that case</w:t>
      </w:r>
      <w:r w:rsidR="00AA6CB1">
        <w:t xml:space="preserve"> t</w:t>
      </w:r>
      <w:r w:rsidR="005B1334">
        <w:t xml:space="preserve">hat is not how </w:t>
      </w:r>
      <w:r w:rsidRPr="00A1693C">
        <w:t>I read the court</w:t>
      </w:r>
      <w:r w:rsidR="00E70364">
        <w:t>’</w:t>
      </w:r>
      <w:r w:rsidRPr="00A1693C">
        <w:t>s decision</w:t>
      </w:r>
      <w:r w:rsidR="00AA6CB1">
        <w:t>. What the court said is</w:t>
      </w:r>
      <w:r w:rsidR="00F4118D">
        <w:t>—</w:t>
      </w:r>
    </w:p>
    <w:p w:rsidR="00A1693C" w:rsidP="00A1693C">
      <w:pPr>
        <w:pStyle w:val="Question"/>
      </w:pPr>
      <w:sdt>
        <w:sdtPr>
          <w:alias w:val="Member"/>
          <w:tag w:val="&lt;Member mnisId='4826' dodsId=''&gt;"/>
          <w:id w:val="202288475"/>
          <w:placeholder>
            <w:docPart w:val="DefaultPlaceholder_-1854013440"/>
          </w:placeholder>
          <w:richText/>
        </w:sdtPr>
        <w:sdtContent>
          <w:r w:rsidRPr="00A1693C">
            <w:rPr>
              <w:b/>
            </w:rPr>
            <w:t>Laura Farris:</w:t>
          </w:r>
        </w:sdtContent>
      </w:sdt>
      <w:r>
        <w:t xml:space="preserve"> </w:t>
      </w:r>
      <w:r w:rsidR="00F4118D">
        <w:t>T</w:t>
      </w:r>
      <w:r w:rsidR="005B1334">
        <w:t xml:space="preserve">he </w:t>
      </w:r>
      <w:r w:rsidRPr="00A1693C">
        <w:t>evidence was not sufficient to go before a jury.</w:t>
      </w:r>
    </w:p>
    <w:p w:rsidR="00AD67AE" w:rsidP="00A1693C">
      <w:pPr>
        <w:pStyle w:val="Answer"/>
      </w:pPr>
      <w:sdt>
        <w:sdtPr>
          <w:alias w:val="Witness"/>
          <w:id w:val="-1038898557"/>
          <w:placeholder>
            <w:docPart w:val="DefaultPlaceholder_-1854013440"/>
          </w:placeholder>
          <w:richText/>
        </w:sdtPr>
        <w:sdtContent>
          <w:r w:rsidRPr="00A1693C" w:rsidR="00A1693C">
            <w:rPr>
              <w:b/>
              <w:i/>
            </w:rPr>
            <w:t>Lisa Osofsky:</w:t>
          </w:r>
        </w:sdtContent>
      </w:sdt>
      <w:r w:rsidR="00A1693C">
        <w:t xml:space="preserve"> </w:t>
      </w:r>
      <w:r w:rsidRPr="00A1693C" w:rsidR="00A1693C">
        <w:t>Because we were not able to meet our disclosure obligations at that time</w:t>
      </w:r>
      <w:r w:rsidR="00E54329">
        <w:t>. W</w:t>
      </w:r>
      <w:r w:rsidRPr="00A1693C" w:rsidR="00A1693C">
        <w:t>e were very confident that we could fix that</w:t>
      </w:r>
      <w:r w:rsidR="00E54329">
        <w:t>. W</w:t>
      </w:r>
      <w:r w:rsidRPr="00A1693C" w:rsidR="00A1693C">
        <w:t>e know that many times</w:t>
      </w:r>
      <w:r w:rsidR="00E54329">
        <w:t xml:space="preserve"> cases are</w:t>
      </w:r>
      <w:r w:rsidRPr="00A1693C" w:rsidR="00A1693C">
        <w:t xml:space="preserve"> adjourned for</w:t>
      </w:r>
      <w:r w:rsidR="00E54329">
        <w:t xml:space="preserve"> more than a year to fix</w:t>
      </w:r>
      <w:r w:rsidRPr="00A1693C" w:rsidR="00A1693C">
        <w:t xml:space="preserve"> disclosure issues, and then we go back and try the case. </w:t>
      </w:r>
      <w:r w:rsidR="00E54329">
        <w:t xml:space="preserve">We were quite </w:t>
      </w:r>
      <w:r w:rsidRPr="00A1693C" w:rsidR="00A1693C">
        <w:t>confident in our evidence. Remember</w:t>
      </w:r>
      <w:r w:rsidR="00D73A18">
        <w:t xml:space="preserve"> </w:t>
      </w:r>
      <w:r w:rsidRPr="00A1693C" w:rsidR="00A1693C">
        <w:t xml:space="preserve">that was a case </w:t>
      </w:r>
      <w:r w:rsidR="00E873F5">
        <w:t>where</w:t>
      </w:r>
      <w:r w:rsidR="00D73A18">
        <w:t xml:space="preserve"> </w:t>
      </w:r>
      <w:r w:rsidRPr="00A1693C" w:rsidR="00A1693C">
        <w:t>Serco paid £70 million</w:t>
      </w:r>
      <w:r w:rsidRPr="00AD67AE">
        <w:t xml:space="preserve"> to the Ministry of Justice</w:t>
      </w:r>
      <w:r w:rsidR="00E873F5">
        <w:t>, initially reported from the</w:t>
      </w:r>
      <w:r w:rsidR="00FB252A">
        <w:t xml:space="preserve"> Home Office</w:t>
      </w:r>
      <w:r w:rsidRPr="00AD67AE">
        <w:t>. It also agreed a deferred prosecution agreement admitting fault</w:t>
      </w:r>
      <w:r w:rsidR="00E77695">
        <w:t xml:space="preserve"> and going b</w:t>
      </w:r>
      <w:r w:rsidRPr="00AD67AE">
        <w:t xml:space="preserve">efore the judge </w:t>
      </w:r>
      <w:r w:rsidR="00E77695">
        <w:t>to</w:t>
      </w:r>
      <w:r w:rsidRPr="00AD67AE">
        <w:t xml:space="preserve"> say</w:t>
      </w:r>
      <w:r w:rsidR="00E77695">
        <w:t>, “W</w:t>
      </w:r>
      <w:r w:rsidRPr="00AD67AE">
        <w:t xml:space="preserve">e agree we are at fault here; </w:t>
      </w:r>
      <w:r w:rsidR="00E77695">
        <w:t>w</w:t>
      </w:r>
      <w:r w:rsidRPr="00AD67AE">
        <w:t>e have done wrong</w:t>
      </w:r>
      <w:r w:rsidR="00153A85">
        <w:t>.</w:t>
      </w:r>
      <w:r w:rsidR="00FB252A">
        <w:t>”</w:t>
      </w:r>
      <w:r w:rsidR="00153A85">
        <w:t xml:space="preserve"> That was in</w:t>
      </w:r>
      <w:r w:rsidRPr="00AD67AE">
        <w:t xml:space="preserve"> electronic tagging</w:t>
      </w:r>
      <w:r>
        <w:t>.</w:t>
      </w:r>
    </w:p>
    <w:p w:rsidR="00153A85" w:rsidP="00AD67AE">
      <w:pPr>
        <w:pStyle w:val="Question"/>
      </w:pPr>
      <w:sdt>
        <w:sdtPr>
          <w:alias w:val="Member"/>
          <w:tag w:val="&lt;Member mnisId='4826' dodsId=''&gt;"/>
          <w:id w:val="1118872858"/>
          <w:placeholder>
            <w:docPart w:val="DefaultPlaceholder_-1854013440"/>
          </w:placeholder>
          <w:richText/>
        </w:sdtPr>
        <w:sdtContent>
          <w:r w:rsidRPr="00AD67AE" w:rsidR="00AD67AE">
            <w:rPr>
              <w:b/>
            </w:rPr>
            <w:t>Laura Farris:</w:t>
          </w:r>
        </w:sdtContent>
      </w:sdt>
      <w:r w:rsidR="00AD67AE">
        <w:t xml:space="preserve"> </w:t>
      </w:r>
      <w:r w:rsidR="000F0CDE">
        <w:t>L</w:t>
      </w:r>
      <w:r w:rsidRPr="00AD67AE" w:rsidR="00AD67AE">
        <w:t>et me ask you about the trial itself. I think you appeared before the P</w:t>
      </w:r>
      <w:r w:rsidR="000F0CDE">
        <w:t>u</w:t>
      </w:r>
      <w:r w:rsidRPr="00AD67AE" w:rsidR="00AD67AE">
        <w:t>blic Accounts Committee on 9 February this year</w:t>
      </w:r>
      <w:r w:rsidR="000F0CDE">
        <w:t>.</w:t>
      </w:r>
    </w:p>
    <w:p w:rsidR="007918EC" w:rsidP="00153A85">
      <w:pPr>
        <w:pStyle w:val="Answer"/>
      </w:pPr>
      <w:sdt>
        <w:sdtPr>
          <w:alias w:val="Witness"/>
          <w:id w:val="75959185"/>
          <w:placeholder>
            <w:docPart w:val="DefaultPlaceholder_-1854013440"/>
          </w:placeholder>
          <w:richText/>
        </w:sdtPr>
        <w:sdtContent>
          <w:r w:rsidRPr="00153A85" w:rsidR="00153A85">
            <w:rPr>
              <w:b/>
              <w:i/>
            </w:rPr>
            <w:t>Lisa Osofsky:</w:t>
          </w:r>
        </w:sdtContent>
      </w:sdt>
      <w:r w:rsidR="00153A85">
        <w:t xml:space="preserve"> Yes</w:t>
      </w:r>
      <w:r w:rsidR="00D54E89">
        <w:t>.</w:t>
      </w:r>
      <w:r w:rsidR="000F0CDE">
        <w:t xml:space="preserve"> </w:t>
      </w:r>
    </w:p>
    <w:p w:rsidR="00AD67AE" w:rsidP="007918EC">
      <w:pPr>
        <w:pStyle w:val="Question"/>
      </w:pPr>
      <w:sdt>
        <w:sdtPr>
          <w:alias w:val="Member"/>
          <w:tag w:val="&lt;Member mnisId='4826' dodsId=''&gt;"/>
          <w:id w:val="-666477102"/>
          <w:placeholder>
            <w:docPart w:val="DefaultPlaceholder_-1854013440"/>
          </w:placeholder>
          <w:richText/>
        </w:sdtPr>
        <w:sdtContent>
          <w:r w:rsidRPr="007918EC" w:rsidR="007918EC">
            <w:rPr>
              <w:b/>
            </w:rPr>
            <w:t>Laura Farris:</w:t>
          </w:r>
        </w:sdtContent>
      </w:sdt>
      <w:r w:rsidR="007918EC">
        <w:t xml:space="preserve"> </w:t>
      </w:r>
      <w:r w:rsidR="000F0CDE">
        <w:t>On disclosure,</w:t>
      </w:r>
      <w:r w:rsidR="00B807C4">
        <w:t xml:space="preserve"> </w:t>
      </w:r>
      <w:r w:rsidR="000F0CDE">
        <w:t>you said—I think I am quoting correctly</w:t>
      </w:r>
      <w:r w:rsidR="00D54E89">
        <w:t>:</w:t>
      </w:r>
      <w:r w:rsidR="005C7F1B">
        <w:t xml:space="preserve"> </w:t>
      </w:r>
      <w:r w:rsidR="000F0CDE">
        <w:t xml:space="preserve">“There came a </w:t>
      </w:r>
      <w:r w:rsidRPr="00AD67AE">
        <w:t xml:space="preserve">point in time when we were asked for a document and we realised, </w:t>
      </w:r>
      <w:r w:rsidR="00095F02">
        <w:t>‘</w:t>
      </w:r>
      <w:r w:rsidRPr="00AD67AE">
        <w:t>Oh</w:t>
      </w:r>
      <w:r w:rsidR="00095F02">
        <w:t>,</w:t>
      </w:r>
      <w:r w:rsidRPr="00AD67AE">
        <w:t xml:space="preserve"> my goodness</w:t>
      </w:r>
      <w:r w:rsidR="00030731">
        <w:t>. T</w:t>
      </w:r>
      <w:r w:rsidRPr="00AD67AE">
        <w:t>hey do not have that document</w:t>
      </w:r>
      <w:r w:rsidR="00095F02">
        <w:t>.</w:t>
      </w:r>
      <w:r w:rsidRPr="00AD67AE">
        <w:t xml:space="preserve"> We</w:t>
      </w:r>
      <w:r w:rsidR="00AC6640">
        <w:t xml:space="preserve"> ha</w:t>
      </w:r>
      <w:r w:rsidR="00095F02">
        <w:t>d</w:t>
      </w:r>
      <w:r w:rsidRPr="00AD67AE">
        <w:t xml:space="preserve"> better che</w:t>
      </w:r>
      <w:r w:rsidR="00095F02">
        <w:t>ck</w:t>
      </w:r>
      <w:r w:rsidRPr="00AD67AE">
        <w:t xml:space="preserve"> and </w:t>
      </w:r>
      <w:r w:rsidR="00AC6640">
        <w:t xml:space="preserve">see, and </w:t>
      </w:r>
      <w:r w:rsidRPr="00AD67AE">
        <w:t>give it to them.</w:t>
      </w:r>
      <w:r w:rsidR="001E275A">
        <w:t>’</w:t>
      </w:r>
      <w:r>
        <w:t>”</w:t>
      </w:r>
      <w:r w:rsidRPr="00AD67AE">
        <w:t xml:space="preserve"> It is right to say</w:t>
      </w:r>
      <w:r w:rsidR="006A43C0">
        <w:t>, I think, that</w:t>
      </w:r>
      <w:r w:rsidRPr="00AD67AE">
        <w:t xml:space="preserve"> it</w:t>
      </w:r>
      <w:r w:rsidR="00095F02">
        <w:t xml:space="preserve"> </w:t>
      </w:r>
      <w:r w:rsidR="006A43C0">
        <w:t>has been said</w:t>
      </w:r>
      <w:r w:rsidRPr="00AD67AE">
        <w:t xml:space="preserve"> by the lawyers on the other side</w:t>
      </w:r>
      <w:r w:rsidR="00095F02">
        <w:t>,</w:t>
      </w:r>
      <w:r>
        <w:t xml:space="preserve"> Peters &amp; Peters, </w:t>
      </w:r>
      <w:r w:rsidRPr="00AD67AE">
        <w:t xml:space="preserve">that that was a false statement to the </w:t>
      </w:r>
      <w:r w:rsidR="00095F02">
        <w:t>C</w:t>
      </w:r>
      <w:r w:rsidRPr="00AD67AE">
        <w:t>ommittee</w:t>
      </w:r>
      <w:r>
        <w:t>.</w:t>
      </w:r>
    </w:p>
    <w:p w:rsidR="00AD67AE" w:rsidP="00AD67AE">
      <w:pPr>
        <w:pStyle w:val="Answer"/>
      </w:pPr>
      <w:sdt>
        <w:sdtPr>
          <w:alias w:val="Witness"/>
          <w:id w:val="518353725"/>
          <w:placeholder>
            <w:docPart w:val="DefaultPlaceholder_-1854013440"/>
          </w:placeholder>
          <w:richText/>
        </w:sdtPr>
        <w:sdtContent>
          <w:r w:rsidRPr="00AD67AE">
            <w:rPr>
              <w:b/>
              <w:i/>
            </w:rPr>
            <w:t>Lisa Osofsky:</w:t>
          </w:r>
        </w:sdtContent>
      </w:sdt>
      <w:r>
        <w:t xml:space="preserve"> </w:t>
      </w:r>
      <w:r w:rsidRPr="00AD67AE">
        <w:t xml:space="preserve">I did not make a false statement to the </w:t>
      </w:r>
      <w:r w:rsidR="009B0D04">
        <w:t>C</w:t>
      </w:r>
      <w:r w:rsidRPr="00AD67AE">
        <w:t>ommittee</w:t>
      </w:r>
      <w:r>
        <w:t>.</w:t>
      </w:r>
    </w:p>
    <w:p w:rsidR="00AD67AE" w:rsidP="00AD67AE">
      <w:pPr>
        <w:pStyle w:val="Question"/>
      </w:pPr>
      <w:sdt>
        <w:sdtPr>
          <w:alias w:val="Member"/>
          <w:tag w:val="&lt;Member mnisId='4826' dodsId=''&gt;"/>
          <w:id w:val="1785464895"/>
          <w:placeholder>
            <w:docPart w:val="DefaultPlaceholder_-1854013440"/>
          </w:placeholder>
          <w:richText/>
        </w:sdtPr>
        <w:sdtContent>
          <w:r w:rsidRPr="00AD67AE">
            <w:rPr>
              <w:b/>
            </w:rPr>
            <w:t>Laura Farris:</w:t>
          </w:r>
        </w:sdtContent>
      </w:sdt>
      <w:r>
        <w:t xml:space="preserve"> </w:t>
      </w:r>
      <w:r w:rsidR="009B0D04">
        <w:t>Y</w:t>
      </w:r>
      <w:r w:rsidRPr="00AD67AE">
        <w:t>ou are aware that they ha</w:t>
      </w:r>
      <w:r w:rsidR="009B0D04">
        <w:t>ve</w:t>
      </w:r>
      <w:r w:rsidRPr="00AD67AE">
        <w:t xml:space="preserve"> made that allegation against you</w:t>
      </w:r>
      <w:r w:rsidR="009B0D04">
        <w:t>.</w:t>
      </w:r>
    </w:p>
    <w:p w:rsidR="00AD67AE" w:rsidP="00AD67AE">
      <w:pPr>
        <w:pStyle w:val="Answer"/>
      </w:pPr>
      <w:sdt>
        <w:sdtPr>
          <w:alias w:val="Witness"/>
          <w:id w:val="-596018770"/>
          <w:placeholder>
            <w:docPart w:val="DefaultPlaceholder_-1854013440"/>
          </w:placeholder>
          <w:richText/>
        </w:sdtPr>
        <w:sdtContent>
          <w:r w:rsidRPr="00AD67AE">
            <w:rPr>
              <w:b/>
              <w:i/>
            </w:rPr>
            <w:t>Lisa Osofsky:</w:t>
          </w:r>
        </w:sdtContent>
      </w:sdt>
      <w:r>
        <w:t xml:space="preserve"> </w:t>
      </w:r>
      <w:r w:rsidRPr="00AD67AE">
        <w:t>I am aware</w:t>
      </w:r>
      <w:r w:rsidR="009B0D04">
        <w:t xml:space="preserve"> that</w:t>
      </w:r>
      <w:r w:rsidRPr="00AD67AE">
        <w:t xml:space="preserve"> the defence </w:t>
      </w:r>
      <w:r w:rsidR="009B0D04">
        <w:t>w</w:t>
      </w:r>
      <w:r w:rsidR="0059663B">
        <w:t>ere</w:t>
      </w:r>
      <w:r w:rsidRPr="00AD67AE">
        <w:t xml:space="preserve"> in a high</w:t>
      </w:r>
      <w:r w:rsidR="009B0D04">
        <w:t>-</w:t>
      </w:r>
      <w:r w:rsidRPr="00AD67AE">
        <w:t>risk litigation scenario. There are comments made about how we conduct our work</w:t>
      </w:r>
      <w:r w:rsidR="00BF1B42">
        <w:t>.</w:t>
      </w:r>
      <w:r w:rsidRPr="00AD67AE">
        <w:t xml:space="preserve"> </w:t>
      </w:r>
      <w:r w:rsidR="00BF1B42">
        <w:t>A</w:t>
      </w:r>
      <w:r w:rsidRPr="00AD67AE">
        <w:t>s I mentioned, we ha</w:t>
      </w:r>
      <w:r w:rsidR="00BF1B42">
        <w:t>ve</w:t>
      </w:r>
      <w:r w:rsidRPr="00AD67AE">
        <w:t xml:space="preserve"> been at the other end of law</w:t>
      </w:r>
      <w:r w:rsidR="00BF1B42">
        <w:t xml:space="preserve"> </w:t>
      </w:r>
      <w:r w:rsidRPr="00AD67AE">
        <w:t>suits that might impact more than our operating budget. I accept those risks. We take on cases that are difficult. In that case</w:t>
      </w:r>
      <w:r w:rsidR="0059663B">
        <w:t>,</w:t>
      </w:r>
      <w:r w:rsidRPr="00AD67AE">
        <w:t xml:space="preserve"> I did not </w:t>
      </w:r>
      <w:r w:rsidR="00BF1B42">
        <w:t>misspeak. D</w:t>
      </w:r>
      <w:r w:rsidRPr="00AD67AE">
        <w:t>ue to defence requests</w:t>
      </w:r>
      <w:r w:rsidR="0059663B">
        <w:t>,</w:t>
      </w:r>
      <w:r w:rsidR="00BF1B42">
        <w:t xml:space="preserve"> we found </w:t>
      </w:r>
      <w:r w:rsidRPr="00AD67AE">
        <w:t>that we had not provided what we needed</w:t>
      </w:r>
      <w:r w:rsidR="00400088">
        <w:t xml:space="preserve"> and we asked for time </w:t>
      </w:r>
      <w:r w:rsidRPr="00AD67AE">
        <w:t xml:space="preserve">from the court to give us the time </w:t>
      </w:r>
      <w:r w:rsidR="00400088">
        <w:t xml:space="preserve">we </w:t>
      </w:r>
      <w:r w:rsidRPr="00AD67AE">
        <w:t>needed.</w:t>
      </w:r>
    </w:p>
    <w:p w:rsidR="00AD67AE" w:rsidP="00AD67AE">
      <w:pPr>
        <w:pStyle w:val="Question"/>
      </w:pPr>
      <w:sdt>
        <w:sdtPr>
          <w:alias w:val="Member"/>
          <w:tag w:val="&lt;Member mnisId='4826' dodsId=''&gt;"/>
          <w:id w:val="-473525886"/>
          <w:placeholder>
            <w:docPart w:val="DefaultPlaceholder_-1854013440"/>
          </w:placeholder>
          <w:richText/>
        </w:sdtPr>
        <w:sdtContent>
          <w:r w:rsidRPr="00AD67AE">
            <w:rPr>
              <w:b/>
            </w:rPr>
            <w:t>Laura Farris:</w:t>
          </w:r>
        </w:sdtContent>
      </w:sdt>
      <w:r>
        <w:t xml:space="preserve"> What </w:t>
      </w:r>
      <w:r w:rsidRPr="00AD67AE">
        <w:t xml:space="preserve">Peters </w:t>
      </w:r>
      <w:r w:rsidR="00EF68C5">
        <w:t>&amp;</w:t>
      </w:r>
      <w:r w:rsidRPr="00AD67AE">
        <w:t xml:space="preserve"> Peters sa</w:t>
      </w:r>
      <w:r w:rsidR="00EF68C5">
        <w:t>y</w:t>
      </w:r>
      <w:r w:rsidRPr="00AD67AE">
        <w:t xml:space="preserve"> is that your version of events is incorrect</w:t>
      </w:r>
      <w:r w:rsidR="00583E37">
        <w:t>. T</w:t>
      </w:r>
      <w:r w:rsidRPr="00AD67AE">
        <w:t xml:space="preserve">hey say </w:t>
      </w:r>
      <w:r w:rsidR="0059663B">
        <w:t xml:space="preserve">in the letter that </w:t>
      </w:r>
      <w:r w:rsidRPr="00AD67AE">
        <w:t xml:space="preserve">they wrote to </w:t>
      </w:r>
      <w:r w:rsidR="0059663B">
        <w:t xml:space="preserve">you, or </w:t>
      </w:r>
      <w:r w:rsidRPr="00AD67AE">
        <w:t>the SFO</w:t>
      </w:r>
      <w:r w:rsidR="005D64F4">
        <w:t>,</w:t>
      </w:r>
      <w:r w:rsidRPr="00AD67AE">
        <w:t xml:space="preserve"> in 2016</w:t>
      </w:r>
      <w:r w:rsidR="00B20E44">
        <w:t>,</w:t>
      </w:r>
      <w:r w:rsidRPr="00AD67AE">
        <w:t xml:space="preserve"> highlighting the import</w:t>
      </w:r>
      <w:r w:rsidR="00583E37">
        <w:t>a</w:t>
      </w:r>
      <w:r w:rsidRPr="00AD67AE">
        <w:t>nce of board meetings in the case</w:t>
      </w:r>
      <w:r w:rsidR="00B20E44">
        <w:t>,</w:t>
      </w:r>
      <w:r w:rsidRPr="00AD67AE">
        <w:t xml:space="preserve"> </w:t>
      </w:r>
      <w:r w:rsidR="00952411">
        <w:t>that</w:t>
      </w:r>
      <w:r w:rsidR="00583E37">
        <w:t xml:space="preserve"> </w:t>
      </w:r>
      <w:r w:rsidR="005D64F4">
        <w:t xml:space="preserve">they </w:t>
      </w:r>
      <w:r w:rsidR="00583E37">
        <w:t>made</w:t>
      </w:r>
      <w:r w:rsidRPr="00AD67AE">
        <w:t xml:space="preserve"> repeated an</w:t>
      </w:r>
      <w:r w:rsidR="00583E37">
        <w:t>d</w:t>
      </w:r>
      <w:r w:rsidRPr="00AD67AE">
        <w:t xml:space="preserve"> earl</w:t>
      </w:r>
      <w:r w:rsidR="00583E37">
        <w:t>y</w:t>
      </w:r>
      <w:r w:rsidRPr="00AD67AE">
        <w:t xml:space="preserve"> request</w:t>
      </w:r>
      <w:r w:rsidR="00583E37">
        <w:t xml:space="preserve">s </w:t>
      </w:r>
      <w:r w:rsidRPr="00AD67AE">
        <w:t>for disclosure before the trial. They said you omitted to refer to the judge</w:t>
      </w:r>
      <w:r w:rsidR="006365FE">
        <w:t>’</w:t>
      </w:r>
      <w:r w:rsidRPr="00AD67AE">
        <w:t>s concerns about the nature of the SFO</w:t>
      </w:r>
      <w:r w:rsidR="006365FE">
        <w:t>’s</w:t>
      </w:r>
      <w:r w:rsidRPr="00AD67AE">
        <w:t xml:space="preserve"> case in last year</w:t>
      </w:r>
      <w:r w:rsidR="006365FE">
        <w:t>’</w:t>
      </w:r>
      <w:r w:rsidRPr="00AD67AE">
        <w:t xml:space="preserve">s ruling. Essentially, they are saying </w:t>
      </w:r>
      <w:r w:rsidR="005D64F4">
        <w:t xml:space="preserve">that </w:t>
      </w:r>
      <w:r w:rsidRPr="00AD67AE">
        <w:t>you were evasive. Is</w:t>
      </w:r>
      <w:r w:rsidR="005D64F4">
        <w:t>n’t</w:t>
      </w:r>
      <w:r w:rsidRPr="00AD67AE">
        <w:t xml:space="preserve"> that</w:t>
      </w:r>
      <w:r w:rsidR="005D64F4">
        <w:t xml:space="preserve"> perhaps</w:t>
      </w:r>
      <w:r w:rsidRPr="00AD67AE">
        <w:t xml:space="preserve"> fair?</w:t>
      </w:r>
    </w:p>
    <w:p w:rsidR="00AD67AE" w:rsidP="00AD67AE">
      <w:pPr>
        <w:pStyle w:val="Answer"/>
      </w:pPr>
      <w:sdt>
        <w:sdtPr>
          <w:alias w:val="Witness"/>
          <w:id w:val="1263792708"/>
          <w:placeholder>
            <w:docPart w:val="DefaultPlaceholder_-1854013440"/>
          </w:placeholder>
          <w:richText/>
        </w:sdtPr>
        <w:sdtContent>
          <w:r w:rsidRPr="00AD67AE">
            <w:rPr>
              <w:b/>
              <w:i/>
            </w:rPr>
            <w:t>Lisa Osofsky:</w:t>
          </w:r>
        </w:sdtContent>
      </w:sdt>
      <w:r>
        <w:t xml:space="preserve"> </w:t>
      </w:r>
      <w:r w:rsidRPr="00AD67AE">
        <w:t>I do not think that is fair</w:t>
      </w:r>
      <w:r w:rsidR="000D1DCA">
        <w:t>.</w:t>
      </w:r>
      <w:r w:rsidRPr="00AD67AE">
        <w:t xml:space="preserve"> I tried to answer the questions to the best of my ability based on the information I had in front of me. </w:t>
      </w:r>
      <w:r w:rsidR="00526F4C">
        <w:t>No, I</w:t>
      </w:r>
      <w:r w:rsidRPr="00AD67AE">
        <w:t xml:space="preserve"> d</w:t>
      </w:r>
      <w:r w:rsidR="00F54B09">
        <w:t>o</w:t>
      </w:r>
      <w:r w:rsidRPr="00AD67AE">
        <w:t xml:space="preserve"> not think that </w:t>
      </w:r>
      <w:r w:rsidR="00F54B09">
        <w:t xml:space="preserve">is </w:t>
      </w:r>
      <w:r w:rsidRPr="00AD67AE">
        <w:t>fair. I was trying to be as honest as possible given the information I had</w:t>
      </w:r>
      <w:r w:rsidR="00F54B09">
        <w:t>,</w:t>
      </w:r>
      <w:r w:rsidRPr="00AD67AE">
        <w:t xml:space="preserve"> as I would always do.</w:t>
      </w:r>
    </w:p>
    <w:p w:rsidR="00AD67AE" w:rsidP="00AD67AE">
      <w:pPr>
        <w:pStyle w:val="Question"/>
      </w:pPr>
      <w:sdt>
        <w:sdtPr>
          <w:alias w:val="Member"/>
          <w:tag w:val="&lt;Member mnisId='4826' dodsId=''&gt;"/>
          <w:id w:val="2329134"/>
          <w:placeholder>
            <w:docPart w:val="DefaultPlaceholder_-1854013440"/>
          </w:placeholder>
          <w:richText/>
        </w:sdtPr>
        <w:sdtContent>
          <w:r w:rsidRPr="00AD67AE">
            <w:rPr>
              <w:b/>
            </w:rPr>
            <w:t>Laura Farris:</w:t>
          </w:r>
        </w:sdtContent>
      </w:sdt>
      <w:r>
        <w:t xml:space="preserve"> </w:t>
      </w:r>
      <w:r w:rsidR="00526F4C">
        <w:t>But</w:t>
      </w:r>
      <w:r w:rsidR="002E79C6">
        <w:t xml:space="preserve"> it</w:t>
      </w:r>
      <w:r w:rsidRPr="00AD67AE">
        <w:t xml:space="preserve"> is right to say that a major law firm has levelled substantial criticism against you</w:t>
      </w:r>
      <w:r w:rsidR="00F54B09">
        <w:t xml:space="preserve"> </w:t>
      </w:r>
      <w:r w:rsidR="002E79C6">
        <w:t>of</w:t>
      </w:r>
      <w:r w:rsidRPr="00AD67AE">
        <w:t xml:space="preserve"> misleading a parliamentary </w:t>
      </w:r>
      <w:r w:rsidR="00F54B09">
        <w:t>C</w:t>
      </w:r>
      <w:r w:rsidRPr="00AD67AE">
        <w:t xml:space="preserve">ommittee. That is true, </w:t>
      </w:r>
      <w:r w:rsidR="00636D7F">
        <w:t>b</w:t>
      </w:r>
      <w:r w:rsidRPr="00AD67AE">
        <w:t>ecause it i</w:t>
      </w:r>
      <w:r w:rsidR="00636D7F">
        <w:t>s in the</w:t>
      </w:r>
      <w:r w:rsidRPr="00AD67AE">
        <w:t xml:space="preserve"> public domain</w:t>
      </w:r>
      <w:r w:rsidR="002E79C6">
        <w:t>.</w:t>
      </w:r>
    </w:p>
    <w:p w:rsidR="009A5023" w:rsidP="00AD67AE">
      <w:pPr>
        <w:pStyle w:val="Answer"/>
      </w:pPr>
      <w:sdt>
        <w:sdtPr>
          <w:alias w:val="Witness"/>
          <w:id w:val="1931389126"/>
          <w:placeholder>
            <w:docPart w:val="DefaultPlaceholder_-1854013440"/>
          </w:placeholder>
          <w:richText/>
        </w:sdtPr>
        <w:sdtContent>
          <w:r w:rsidRPr="00AD67AE" w:rsidR="00AD67AE">
            <w:rPr>
              <w:b/>
              <w:i/>
            </w:rPr>
            <w:t>Lisa Osofsky:</w:t>
          </w:r>
        </w:sdtContent>
      </w:sdt>
      <w:r w:rsidR="00AD67AE">
        <w:t xml:space="preserve"> </w:t>
      </w:r>
      <w:r>
        <w:t>That they—</w:t>
      </w:r>
    </w:p>
    <w:p w:rsidR="002A0023" w:rsidP="009A5023">
      <w:pPr>
        <w:pStyle w:val="Question"/>
      </w:pPr>
      <w:sdt>
        <w:sdtPr>
          <w:alias w:val="Member"/>
          <w:tag w:val="&lt;Member mnisId='4826' dodsId=''&gt;"/>
          <w:id w:val="1667592917"/>
          <w:placeholder>
            <w:docPart w:val="DefaultPlaceholder_-1854013440"/>
          </w:placeholder>
          <w:richText/>
        </w:sdtPr>
        <w:sdtContent>
          <w:r w:rsidRPr="009A5023" w:rsidR="009A5023">
            <w:rPr>
              <w:b/>
            </w:rPr>
            <w:t>Laura Farris:</w:t>
          </w:r>
        </w:sdtContent>
      </w:sdt>
      <w:r w:rsidR="009A5023">
        <w:t xml:space="preserve"> </w:t>
      </w:r>
      <w:r>
        <w:t xml:space="preserve">That they have made the criticism. </w:t>
      </w:r>
    </w:p>
    <w:p w:rsidR="00AD67AE" w:rsidP="002A0023">
      <w:pPr>
        <w:pStyle w:val="Answer"/>
      </w:pPr>
      <w:sdt>
        <w:sdtPr>
          <w:alias w:val="Witness"/>
          <w:id w:val="1409112942"/>
          <w:placeholder>
            <w:docPart w:val="DefaultPlaceholder_-1854013440"/>
          </w:placeholder>
          <w:richText/>
        </w:sdtPr>
        <w:sdtContent>
          <w:r w:rsidRPr="002A0023" w:rsidR="002A0023">
            <w:rPr>
              <w:b/>
              <w:i/>
            </w:rPr>
            <w:t>Lisa Osofsky:</w:t>
          </w:r>
        </w:sdtContent>
      </w:sdt>
      <w:r w:rsidR="002A0023">
        <w:t xml:space="preserve"> That t</w:t>
      </w:r>
      <w:r w:rsidRPr="00AD67AE">
        <w:t>hey have made criticism</w:t>
      </w:r>
      <w:r w:rsidR="002A0023">
        <w:t>, yes. I recognise that they have made criticism.</w:t>
      </w:r>
    </w:p>
    <w:p w:rsidR="00AD67AE" w:rsidP="00AD67AE">
      <w:pPr>
        <w:pStyle w:val="Question"/>
      </w:pPr>
      <w:sdt>
        <w:sdtPr>
          <w:alias w:val="Member"/>
          <w:tag w:val="&lt;Member mnisId='4826' dodsId=''&gt;"/>
          <w:id w:val="-1207021236"/>
          <w:placeholder>
            <w:docPart w:val="DefaultPlaceholder_-1854013440"/>
          </w:placeholder>
          <w:richText/>
        </w:sdtPr>
        <w:sdtContent>
          <w:r w:rsidRPr="00AD67AE">
            <w:rPr>
              <w:b/>
            </w:rPr>
            <w:t>Laura Farris:</w:t>
          </w:r>
        </w:sdtContent>
      </w:sdt>
      <w:r>
        <w:t xml:space="preserve"> </w:t>
      </w:r>
      <w:r w:rsidRPr="00AD67AE">
        <w:t xml:space="preserve">On the </w:t>
      </w:r>
      <w:r w:rsidR="00636D7F">
        <w:t>U</w:t>
      </w:r>
      <w:r w:rsidRPr="00AD67AE">
        <w:t>naoil</w:t>
      </w:r>
      <w:r w:rsidRPr="00AD67AE">
        <w:t xml:space="preserve"> case</w:t>
      </w:r>
      <w:r w:rsidR="00636D7F">
        <w:t>,</w:t>
      </w:r>
      <w:r w:rsidRPr="00AD67AE">
        <w:t xml:space="preserve"> you have made </w:t>
      </w:r>
      <w:r w:rsidR="005E6DCA">
        <w:t xml:space="preserve">it </w:t>
      </w:r>
      <w:r w:rsidRPr="00AD67AE">
        <w:t>clear that you are d</w:t>
      </w:r>
      <w:r w:rsidR="00636D7F">
        <w:t>eferri</w:t>
      </w:r>
      <w:r w:rsidRPr="00AD67AE">
        <w:t>ng to the inquiry being conducted by Sir David Calvert</w:t>
      </w:r>
      <w:r w:rsidR="00B24860">
        <w:t>-</w:t>
      </w:r>
      <w:r w:rsidRPr="00AD67AE">
        <w:t>Smith, but</w:t>
      </w:r>
      <w:r w:rsidR="00636D7F">
        <w:t xml:space="preserve"> it is right to say, </w:t>
      </w:r>
      <w:r w:rsidR="005E6DCA">
        <w:t>from</w:t>
      </w:r>
      <w:r w:rsidR="00636D7F">
        <w:t xml:space="preserve"> the </w:t>
      </w:r>
      <w:r w:rsidRPr="00AD67AE">
        <w:t>Court of Appeal decision</w:t>
      </w:r>
      <w:r w:rsidR="00BF3FF4">
        <w:t xml:space="preserve">—I </w:t>
      </w:r>
      <w:r w:rsidRPr="00AD67AE">
        <w:t>will not ask you to comment any further</w:t>
      </w:r>
      <w:r w:rsidR="00BF3FF4">
        <w:t xml:space="preserve">—that </w:t>
      </w:r>
      <w:r w:rsidRPr="00AD67AE">
        <w:t>one of the issues he will have to consider</w:t>
      </w:r>
      <w:r w:rsidR="00BF3FF4">
        <w:t>,</w:t>
      </w:r>
      <w:r w:rsidRPr="00AD67AE">
        <w:t xml:space="preserve"> because it is in their judgment, is your relationship with Mr Tinsley</w:t>
      </w:r>
      <w:r>
        <w:t xml:space="preserve">. </w:t>
      </w:r>
      <w:r w:rsidR="00BF3FF4">
        <w:t>T</w:t>
      </w:r>
      <w:r w:rsidRPr="00AD67AE">
        <w:t>hat was a key criticism</w:t>
      </w:r>
      <w:r>
        <w:t>.</w:t>
      </w:r>
    </w:p>
    <w:p w:rsidR="00AD67AE" w:rsidP="00AD67AE">
      <w:pPr>
        <w:pStyle w:val="Answer"/>
      </w:pPr>
      <w:sdt>
        <w:sdtPr>
          <w:alias w:val="Witness"/>
          <w:id w:val="557971850"/>
          <w:placeholder>
            <w:docPart w:val="DefaultPlaceholder_-1854013440"/>
          </w:placeholder>
          <w:richText/>
        </w:sdtPr>
        <w:sdtContent>
          <w:r w:rsidRPr="00AD67AE">
            <w:rPr>
              <w:b/>
              <w:i/>
            </w:rPr>
            <w:t>Lisa Osofsky:</w:t>
          </w:r>
        </w:sdtContent>
      </w:sdt>
      <w:r>
        <w:t xml:space="preserve"> </w:t>
      </w:r>
      <w:r w:rsidRPr="00AD67AE">
        <w:t xml:space="preserve">I have already answered what </w:t>
      </w:r>
      <w:r w:rsidR="00407EFC">
        <w:t>I am</w:t>
      </w:r>
      <w:r w:rsidRPr="00AD67AE">
        <w:t xml:space="preserve"> permitted to</w:t>
      </w:r>
      <w:r w:rsidR="00D64446">
        <w:t>—</w:t>
      </w:r>
    </w:p>
    <w:p w:rsidR="00AD67AE" w:rsidP="00AD67AE">
      <w:pPr>
        <w:pStyle w:val="Question"/>
      </w:pPr>
      <w:sdt>
        <w:sdtPr>
          <w:alias w:val="Member"/>
          <w:tag w:val="&lt;Member mnisId='4826' dodsId=''&gt;"/>
          <w:id w:val="-609350556"/>
          <w:placeholder>
            <w:docPart w:val="DefaultPlaceholder_-1854013440"/>
          </w:placeholder>
          <w:richText/>
        </w:sdtPr>
        <w:sdtContent>
          <w:r w:rsidRPr="00AD67AE">
            <w:rPr>
              <w:b/>
            </w:rPr>
            <w:t>Laura Farris:</w:t>
          </w:r>
        </w:sdtContent>
      </w:sdt>
      <w:r w:rsidR="00B807C4">
        <w:t xml:space="preserve"> </w:t>
      </w:r>
      <w:r>
        <w:t xml:space="preserve">I am </w:t>
      </w:r>
      <w:r w:rsidR="00D64446">
        <w:t xml:space="preserve">just </w:t>
      </w:r>
      <w:r>
        <w:t>e</w:t>
      </w:r>
      <w:r w:rsidRPr="00AD67AE">
        <w:t>xploring the issue</w:t>
      </w:r>
      <w:r>
        <w:t xml:space="preserve"> of</w:t>
      </w:r>
      <w:r w:rsidRPr="00AD67AE">
        <w:t xml:space="preserve"> inappropriate </w:t>
      </w:r>
      <w:r w:rsidR="00407EFC">
        <w:t>r</w:t>
      </w:r>
      <w:r w:rsidRPr="00AD67AE">
        <w:t xml:space="preserve">elationships. The same point has been taken in the </w:t>
      </w:r>
      <w:r w:rsidR="00407EFC">
        <w:t>E</w:t>
      </w:r>
      <w:r w:rsidRPr="00AD67AE">
        <w:t>NRC case</w:t>
      </w:r>
      <w:r w:rsidR="00B65F66">
        <w:t>:</w:t>
      </w:r>
      <w:r w:rsidRPr="00AD67AE">
        <w:t xml:space="preserve"> </w:t>
      </w:r>
      <w:r w:rsidR="00D64446">
        <w:t xml:space="preserve">an </w:t>
      </w:r>
      <w:r w:rsidRPr="00AD67AE">
        <w:t>inappropriate relationship</w:t>
      </w:r>
      <w:r w:rsidR="00D17153">
        <w:t xml:space="preserve"> </w:t>
      </w:r>
      <w:r w:rsidRPr="00AD67AE">
        <w:t>with Neil Ger</w:t>
      </w:r>
      <w:r w:rsidR="00D17153">
        <w:t>r</w:t>
      </w:r>
      <w:r w:rsidRPr="00AD67AE">
        <w:t>ard at</w:t>
      </w:r>
      <w:r>
        <w:t xml:space="preserve"> De</w:t>
      </w:r>
      <w:r w:rsidR="002B7517">
        <w:t>chert. T</w:t>
      </w:r>
      <w:r w:rsidRPr="00AD67AE">
        <w:t>hat is the allegation, is</w:t>
      </w:r>
      <w:r w:rsidR="00EB2CE8">
        <w:t>n’t</w:t>
      </w:r>
      <w:r w:rsidRPr="00AD67AE">
        <w:t xml:space="preserve"> it?</w:t>
      </w:r>
    </w:p>
    <w:p w:rsidR="00AD67AE" w:rsidP="00AD67AE">
      <w:pPr>
        <w:pStyle w:val="Answer"/>
      </w:pPr>
      <w:sdt>
        <w:sdtPr>
          <w:alias w:val="Witness"/>
          <w:id w:val="-1814631643"/>
          <w:placeholder>
            <w:docPart w:val="DefaultPlaceholder_-1854013440"/>
          </w:placeholder>
          <w:richText/>
        </w:sdtPr>
        <w:sdtContent>
          <w:r w:rsidRPr="00AD67AE">
            <w:rPr>
              <w:b/>
              <w:i/>
            </w:rPr>
            <w:t>Lisa Osofsky:</w:t>
          </w:r>
        </w:sdtContent>
      </w:sdt>
      <w:r>
        <w:t xml:space="preserve"> ENRC </w:t>
      </w:r>
      <w:r w:rsidR="002B7517">
        <w:t>has sued</w:t>
      </w:r>
      <w:r w:rsidRPr="00AD67AE">
        <w:t xml:space="preserve"> the SFO more than once</w:t>
      </w:r>
      <w:r>
        <w:t>.</w:t>
      </w:r>
    </w:p>
    <w:p w:rsidR="00AD67AE" w:rsidP="00AD67AE">
      <w:pPr>
        <w:pStyle w:val="Remark"/>
      </w:pPr>
      <w:sdt>
        <w:sdtPr>
          <w:alias w:val="Member"/>
          <w:tag w:val="&lt;Member mnisId='483' dodsId='25660'&gt;"/>
          <w:id w:val="276764240"/>
          <w:placeholder>
            <w:docPart w:val="DefaultPlaceholder_-1854013440"/>
          </w:placeholder>
          <w:richText/>
        </w:sdtPr>
        <w:sdtContent>
          <w:r w:rsidRPr="00AD67AE">
            <w:rPr>
              <w:b/>
            </w:rPr>
            <w:t>Chair:</w:t>
          </w:r>
        </w:sdtContent>
      </w:sdt>
      <w:r>
        <w:t xml:space="preserve"> </w:t>
      </w:r>
      <w:r w:rsidR="00EB2CE8">
        <w:t>Please don’t</w:t>
      </w:r>
      <w:r>
        <w:t xml:space="preserve"> </w:t>
      </w:r>
      <w:r w:rsidRPr="00AD67AE">
        <w:t xml:space="preserve">answer that because </w:t>
      </w:r>
      <w:r w:rsidR="00EB2CE8">
        <w:t>it</w:t>
      </w:r>
      <w:r w:rsidRPr="00AD67AE">
        <w:t xml:space="preserve"> is </w:t>
      </w:r>
      <w:r w:rsidR="00962C4B">
        <w:t xml:space="preserve">a matter that is </w:t>
      </w:r>
      <w:r w:rsidRPr="00AD67AE">
        <w:t>sub judice</w:t>
      </w:r>
      <w:r w:rsidR="00962C4B">
        <w:t>, so we are not going to get into it</w:t>
      </w:r>
      <w:r>
        <w:t>.</w:t>
      </w:r>
    </w:p>
    <w:p w:rsidR="00AD67AE" w:rsidP="00AD67AE">
      <w:pPr>
        <w:pStyle w:val="Question"/>
      </w:pPr>
      <w:sdt>
        <w:sdtPr>
          <w:alias w:val="Member"/>
          <w:tag w:val="&lt;Member mnisId='4826' dodsId=''&gt;"/>
          <w:id w:val="368583669"/>
          <w:placeholder>
            <w:docPart w:val="DefaultPlaceholder_-1854013440"/>
          </w:placeholder>
          <w:richText/>
        </w:sdtPr>
        <w:sdtContent>
          <w:r w:rsidRPr="00AD67AE">
            <w:rPr>
              <w:b/>
            </w:rPr>
            <w:t>Laura Farris:</w:t>
          </w:r>
        </w:sdtContent>
      </w:sdt>
      <w:r>
        <w:t xml:space="preserve"> </w:t>
      </w:r>
      <w:r w:rsidR="009B6FE2">
        <w:t xml:space="preserve">To </w:t>
      </w:r>
      <w:r w:rsidRPr="00AD67AE">
        <w:t>somebody who has any experience as a lawyer</w:t>
      </w:r>
      <w:r w:rsidR="009B6FE2">
        <w:t>,</w:t>
      </w:r>
      <w:r w:rsidRPr="00AD67AE">
        <w:t xml:space="preserve"> these look like very serious but also very</w:t>
      </w:r>
      <w:r w:rsidR="009B6FE2">
        <w:t xml:space="preserve"> </w:t>
      </w:r>
      <w:r w:rsidR="00962C4B">
        <w:t>basic</w:t>
      </w:r>
      <w:r w:rsidRPr="00AD67AE">
        <w:t xml:space="preserve"> errors </w:t>
      </w:r>
      <w:r w:rsidR="00813721">
        <w:t xml:space="preserve">that are </w:t>
      </w:r>
      <w:r w:rsidRPr="00AD67AE">
        <w:t>being made in</w:t>
      </w:r>
      <w:r w:rsidR="009B6FE2">
        <w:t xml:space="preserve"> </w:t>
      </w:r>
      <w:r w:rsidR="00813721">
        <w:t>litigation</w:t>
      </w:r>
      <w:r w:rsidR="00CA2C65">
        <w:t>—</w:t>
      </w:r>
      <w:r w:rsidR="00813721">
        <w:t>fundamental</w:t>
      </w:r>
      <w:r w:rsidR="00AA7980">
        <w:t xml:space="preserve"> failures of</w:t>
      </w:r>
      <w:r w:rsidR="00813721">
        <w:t xml:space="preserve"> </w:t>
      </w:r>
      <w:r w:rsidRPr="00AD67AE">
        <w:t xml:space="preserve">disclosure and obvious inappropriate relationships that </w:t>
      </w:r>
      <w:r w:rsidR="00A95525">
        <w:t xml:space="preserve">are </w:t>
      </w:r>
      <w:r w:rsidRPr="00AD67AE">
        <w:t>not be</w:t>
      </w:r>
      <w:r w:rsidR="00A95525">
        <w:t>ing</w:t>
      </w:r>
      <w:r w:rsidRPr="00AD67AE">
        <w:t xml:space="preserve"> disclosed to the court. Is that a fair construction of the SFO</w:t>
      </w:r>
      <w:r w:rsidR="00A95525">
        <w:t>’s</w:t>
      </w:r>
      <w:r w:rsidRPr="00AD67AE">
        <w:t xml:space="preserve"> failings?</w:t>
      </w:r>
    </w:p>
    <w:p w:rsidR="000E1B5A" w:rsidP="00AD67AE">
      <w:pPr>
        <w:pStyle w:val="Answer"/>
      </w:pPr>
      <w:sdt>
        <w:sdtPr>
          <w:alias w:val="Witness"/>
          <w:id w:val="-2144808104"/>
          <w:placeholder>
            <w:docPart w:val="DefaultPlaceholder_-1854013440"/>
          </w:placeholder>
          <w:richText/>
        </w:sdtPr>
        <w:sdtContent>
          <w:r w:rsidRPr="00AD67AE" w:rsidR="00AD67AE">
            <w:rPr>
              <w:b/>
              <w:i/>
            </w:rPr>
            <w:t>Lisa Osofsky:</w:t>
          </w:r>
        </w:sdtContent>
      </w:sdt>
      <w:r w:rsidR="00AD67AE">
        <w:t xml:space="preserve"> </w:t>
      </w:r>
      <w:r w:rsidRPr="00AD67AE" w:rsidR="00AD67AE">
        <w:t>I do not think that is right</w:t>
      </w:r>
      <w:r w:rsidR="00A95525">
        <w:t>.</w:t>
      </w:r>
      <w:r w:rsidRPr="00AD67AE" w:rsidR="00AD67AE">
        <w:t xml:space="preserve"> I have tried to explain</w:t>
      </w:r>
      <w:r w:rsidRPr="000E1B5A">
        <w:t xml:space="preserve"> a little</w:t>
      </w:r>
      <w:r w:rsidR="00AA7980">
        <w:t xml:space="preserve"> bit more about</w:t>
      </w:r>
      <w:r w:rsidRPr="000E1B5A">
        <w:t xml:space="preserve"> the challenges that not just the SFO but the entire law enforcemen</w:t>
      </w:r>
      <w:r w:rsidR="00D03F1C">
        <w:t>t</w:t>
      </w:r>
      <w:r w:rsidRPr="000E1B5A">
        <w:t xml:space="preserve"> landscape faces in terms of our disclosure regime</w:t>
      </w:r>
      <w:r w:rsidR="00AA7980">
        <w:t>, where w</w:t>
      </w:r>
      <w:r w:rsidRPr="000E1B5A">
        <w:t>e spend years and years sifting through evidence manuall</w:t>
      </w:r>
      <w:r w:rsidR="00D03F1C">
        <w:t>y and</w:t>
      </w:r>
      <w:r w:rsidR="00A72BF2">
        <w:t xml:space="preserve"> li</w:t>
      </w:r>
      <w:r w:rsidR="00AA7980">
        <w:t>st</w:t>
      </w:r>
      <w:r w:rsidRPr="000E1B5A">
        <w:t xml:space="preserve"> out all of the unused disclosure</w:t>
      </w:r>
      <w:r w:rsidR="00724032">
        <w:t xml:space="preserve"> and attempt to give it</w:t>
      </w:r>
      <w:r w:rsidR="00D03F1C">
        <w:t>. We are</w:t>
      </w:r>
      <w:r w:rsidRPr="000E1B5A">
        <w:t xml:space="preserve"> up against a very challenging situation</w:t>
      </w:r>
      <w:r w:rsidR="00A72BF2">
        <w:t xml:space="preserve">. </w:t>
      </w:r>
      <w:r w:rsidRPr="000E1B5A">
        <w:t xml:space="preserve">I have tried to give the </w:t>
      </w:r>
      <w:r w:rsidR="00A72BF2">
        <w:t>C</w:t>
      </w:r>
      <w:r w:rsidRPr="000E1B5A">
        <w:t xml:space="preserve">ommittee a sense of the </w:t>
      </w:r>
      <w:r w:rsidRPr="000E1B5A">
        <w:t>fact that the rules we are operating under were built in a different era and we find ourselves in a different state of affairs now</w:t>
      </w:r>
      <w:r w:rsidR="00724032">
        <w:t>, so I wouldn’t say these—</w:t>
      </w:r>
    </w:p>
    <w:p w:rsidR="000E1B5A" w:rsidP="004D093D">
      <w:pPr>
        <w:pStyle w:val="Question"/>
      </w:pPr>
      <w:sdt>
        <w:sdtPr>
          <w:alias w:val="Member"/>
          <w:tag w:val="&lt;Member mnisId='4826' dodsId=''&gt;"/>
          <w:id w:val="277531547"/>
          <w:placeholder>
            <w:docPart w:val="DefaultPlaceholder_-1854013440"/>
          </w:placeholder>
          <w:richText/>
        </w:sdtPr>
        <w:sdtContent>
          <w:r w:rsidRPr="000E1B5A">
            <w:rPr>
              <w:b/>
            </w:rPr>
            <w:t>Laura Farris:</w:t>
          </w:r>
        </w:sdtContent>
      </w:sdt>
      <w:r>
        <w:t xml:space="preserve"> </w:t>
      </w:r>
      <w:r w:rsidR="004D093D">
        <w:t>W</w:t>
      </w:r>
      <w:r w:rsidRPr="000E1B5A">
        <w:t xml:space="preserve">ould it be right to say that an overhaul of </w:t>
      </w:r>
      <w:r w:rsidR="004D093D">
        <w:t xml:space="preserve">either </w:t>
      </w:r>
      <w:r w:rsidRPr="000E1B5A">
        <w:t>your disclosure obligations or the disclosure mechanism</w:t>
      </w:r>
      <w:r w:rsidR="004D093D">
        <w:t>,</w:t>
      </w:r>
      <w:r w:rsidRPr="000E1B5A">
        <w:t xml:space="preserve"> like digitisation</w:t>
      </w:r>
      <w:r w:rsidR="004D093D">
        <w:t>,</w:t>
      </w:r>
      <w:r w:rsidRPr="000E1B5A">
        <w:t xml:space="preserve"> would improve the SFO performance in your view?</w:t>
      </w:r>
    </w:p>
    <w:p w:rsidR="000E1B5A" w:rsidP="000E1B5A">
      <w:pPr>
        <w:pStyle w:val="Answer"/>
      </w:pPr>
      <w:sdt>
        <w:sdtPr>
          <w:alias w:val="Witness"/>
          <w:id w:val="177852538"/>
          <w:placeholder>
            <w:docPart w:val="DefaultPlaceholder_-1854013440"/>
          </w:placeholder>
          <w:richText/>
        </w:sdtPr>
        <w:sdtContent>
          <w:r w:rsidRPr="000E1B5A">
            <w:rPr>
              <w:b/>
              <w:i/>
            </w:rPr>
            <w:t>Lisa Osofsky:</w:t>
          </w:r>
        </w:sdtContent>
      </w:sdt>
      <w:r>
        <w:t xml:space="preserve"> </w:t>
      </w:r>
      <w:r w:rsidRPr="000E1B5A">
        <w:t>I would</w:t>
      </w:r>
      <w:r w:rsidR="004D093D">
        <w:t xml:space="preserve"> </w:t>
      </w:r>
      <w:r w:rsidRPr="000E1B5A">
        <w:t>say</w:t>
      </w:r>
      <w:r w:rsidR="004D093D">
        <w:t xml:space="preserve"> </w:t>
      </w:r>
      <w:r w:rsidRPr="000E1B5A">
        <w:t>it is worth looking at the CPI</w:t>
      </w:r>
      <w:r w:rsidR="004D093D">
        <w:t>A</w:t>
      </w:r>
      <w:r w:rsidRPr="000E1B5A">
        <w:t xml:space="preserve"> with an eye to some revisions that could address large cases like ours</w:t>
      </w:r>
      <w:r w:rsidR="00724032">
        <w:t>,</w:t>
      </w:r>
      <w:r w:rsidRPr="000E1B5A">
        <w:t xml:space="preserve"> with millions and millions of documents</w:t>
      </w:r>
      <w:r w:rsidR="00724032">
        <w:t>,</w:t>
      </w:r>
      <w:r w:rsidRPr="000E1B5A">
        <w:t xml:space="preserve"> and manage those cases in a way that make</w:t>
      </w:r>
      <w:r w:rsidR="009D50F0">
        <w:t>s</w:t>
      </w:r>
      <w:r w:rsidRPr="000E1B5A">
        <w:t xml:space="preserve"> sure</w:t>
      </w:r>
      <w:r w:rsidR="00724032">
        <w:t xml:space="preserve"> that</w:t>
      </w:r>
      <w:r w:rsidRPr="000E1B5A">
        <w:t xml:space="preserve"> we narrow down the issues before we get into court so </w:t>
      </w:r>
      <w:r w:rsidR="009D44BC">
        <w:t xml:space="preserve">that </w:t>
      </w:r>
      <w:r w:rsidRPr="000E1B5A">
        <w:t>we know what we are facing and the defence knows what it has to defend against</w:t>
      </w:r>
      <w:r w:rsidR="009D50F0">
        <w:t>, and so</w:t>
      </w:r>
      <w:r w:rsidRPr="000E1B5A">
        <w:t xml:space="preserve"> </w:t>
      </w:r>
      <w:r w:rsidR="009D44BC">
        <w:t xml:space="preserve">that </w:t>
      </w:r>
      <w:r w:rsidRPr="000E1B5A">
        <w:t xml:space="preserve">the victims in these cases </w:t>
      </w:r>
      <w:r w:rsidR="009D44BC">
        <w:t xml:space="preserve">actually </w:t>
      </w:r>
      <w:r w:rsidRPr="000E1B5A">
        <w:t>get their day in court and justice is served</w:t>
      </w:r>
      <w:r w:rsidR="009D44BC">
        <w:t xml:space="preserve"> for victims</w:t>
      </w:r>
      <w:r w:rsidRPr="000E1B5A">
        <w:t>.</w:t>
      </w:r>
    </w:p>
    <w:p w:rsidR="000E1B5A" w:rsidP="000E1B5A">
      <w:pPr>
        <w:pStyle w:val="Question"/>
      </w:pPr>
      <w:sdt>
        <w:sdtPr>
          <w:alias w:val="Member"/>
          <w:tag w:val="&lt;Member mnisId='4826' dodsId=''&gt;"/>
          <w:id w:val="-2016224444"/>
          <w:placeholder>
            <w:docPart w:val="DefaultPlaceholder_-1854013440"/>
          </w:placeholder>
          <w:richText/>
        </w:sdtPr>
        <w:sdtContent>
          <w:r w:rsidRPr="000E1B5A">
            <w:rPr>
              <w:b/>
            </w:rPr>
            <w:t>Laura Farris:</w:t>
          </w:r>
        </w:sdtContent>
      </w:sdt>
      <w:r>
        <w:t xml:space="preserve"> </w:t>
      </w:r>
      <w:r w:rsidRPr="000E1B5A">
        <w:t>Do your cases not have any case management? Are the issues not defined at a preliminary stage? That would be normal in litigation.</w:t>
      </w:r>
    </w:p>
    <w:p w:rsidR="00F25C9E" w:rsidP="000E1B5A">
      <w:pPr>
        <w:pStyle w:val="Answer"/>
      </w:pPr>
      <w:sdt>
        <w:sdtPr>
          <w:alias w:val="Witness"/>
          <w:id w:val="211165341"/>
          <w:placeholder>
            <w:docPart w:val="DefaultPlaceholder_-1854013440"/>
          </w:placeholder>
          <w:richText/>
        </w:sdtPr>
        <w:sdtContent>
          <w:r w:rsidRPr="000E1B5A" w:rsidR="000E1B5A">
            <w:rPr>
              <w:b/>
              <w:i/>
            </w:rPr>
            <w:t>Lisa Osofsky:</w:t>
          </w:r>
        </w:sdtContent>
      </w:sdt>
      <w:r w:rsidR="000E1B5A">
        <w:t xml:space="preserve"> </w:t>
      </w:r>
      <w:r w:rsidRPr="000E1B5A" w:rsidR="000E1B5A">
        <w:t>We define our issues</w:t>
      </w:r>
      <w:r w:rsidRPr="00F25C9E">
        <w:t xml:space="preserve"> from the start</w:t>
      </w:r>
      <w:r w:rsidR="00AC192C">
        <w:t>.</w:t>
      </w:r>
      <w:r w:rsidR="00270198">
        <w:t xml:space="preserve"> Remember I gave—</w:t>
      </w:r>
    </w:p>
    <w:p w:rsidR="00F25C9E" w:rsidP="00F25C9E">
      <w:pPr>
        <w:pStyle w:val="Question"/>
      </w:pPr>
      <w:sdt>
        <w:sdtPr>
          <w:alias w:val="Member"/>
          <w:tag w:val="&lt;Member mnisId='4826' dodsId=''&gt;"/>
          <w:id w:val="652179542"/>
          <w:placeholder>
            <w:docPart w:val="DefaultPlaceholder_-1854013440"/>
          </w:placeholder>
          <w:richText/>
        </w:sdtPr>
        <w:sdtContent>
          <w:r w:rsidRPr="00F25C9E">
            <w:rPr>
              <w:b/>
            </w:rPr>
            <w:t>Laura Farris:</w:t>
          </w:r>
        </w:sdtContent>
      </w:sdt>
      <w:r>
        <w:t xml:space="preserve"> </w:t>
      </w:r>
      <w:r w:rsidR="000A1AF6">
        <w:t>Isn’t there essentially an agreed list of</w:t>
      </w:r>
      <w:r w:rsidR="00AC192C">
        <w:t xml:space="preserve"> issues</w:t>
      </w:r>
      <w:r w:rsidR="000A1AF6">
        <w:t xml:space="preserve">? </w:t>
      </w:r>
      <w:r w:rsidR="00AC192C">
        <w:t>A</w:t>
      </w:r>
      <w:r w:rsidRPr="00F25C9E">
        <w:t xml:space="preserve">re you saying </w:t>
      </w:r>
      <w:r w:rsidR="000A1AF6">
        <w:t xml:space="preserve">that </w:t>
      </w:r>
      <w:r w:rsidRPr="00F25C9E">
        <w:t xml:space="preserve">you go to </w:t>
      </w:r>
      <w:r w:rsidR="006121E8">
        <w:t xml:space="preserve">court and </w:t>
      </w:r>
      <w:r w:rsidR="00CB198D">
        <w:t xml:space="preserve">you </w:t>
      </w:r>
      <w:r w:rsidR="006121E8">
        <w:t>do not know what</w:t>
      </w:r>
      <w:r w:rsidRPr="00F25C9E">
        <w:t xml:space="preserve"> case you are answering? I do not understand how that happens</w:t>
      </w:r>
      <w:r>
        <w:t>.</w:t>
      </w:r>
    </w:p>
    <w:p w:rsidR="00F25C9E" w:rsidP="00F25C9E">
      <w:pPr>
        <w:pStyle w:val="Answer"/>
      </w:pPr>
      <w:sdt>
        <w:sdtPr>
          <w:alias w:val="Witness"/>
          <w:id w:val="1423756382"/>
          <w:placeholder>
            <w:docPart w:val="DefaultPlaceholder_-1854013440"/>
          </w:placeholder>
          <w:richText/>
        </w:sdtPr>
        <w:sdtContent>
          <w:r w:rsidRPr="00F25C9E">
            <w:rPr>
              <w:b/>
              <w:i/>
            </w:rPr>
            <w:t>Lisa Osofsky:</w:t>
          </w:r>
        </w:sdtContent>
      </w:sdt>
      <w:r>
        <w:t xml:space="preserve"> </w:t>
      </w:r>
      <w:r w:rsidR="006121E8">
        <w:t>W</w:t>
      </w:r>
      <w:r w:rsidRPr="00F25C9E">
        <w:t>e are bringing the case, so we know what the charges are</w:t>
      </w:r>
      <w:r w:rsidR="006121E8">
        <w:t xml:space="preserve">. </w:t>
      </w:r>
      <w:r w:rsidR="00CB198D">
        <w:t xml:space="preserve">We brought the charges. </w:t>
      </w:r>
      <w:r w:rsidR="006121E8">
        <w:t>Remember</w:t>
      </w:r>
      <w:r w:rsidR="001D5D5B">
        <w:t xml:space="preserve">, </w:t>
      </w:r>
      <w:r w:rsidR="006121E8">
        <w:t>w</w:t>
      </w:r>
      <w:r w:rsidRPr="00F25C9E">
        <w:t xml:space="preserve">e are not like other organisations, in that we are </w:t>
      </w:r>
      <w:r w:rsidR="001D5D5B">
        <w:t xml:space="preserve">actually </w:t>
      </w:r>
      <w:r w:rsidRPr="00F25C9E">
        <w:t>investigating from the very start</w:t>
      </w:r>
      <w:r w:rsidR="006121E8">
        <w:t>. W</w:t>
      </w:r>
      <w:r w:rsidRPr="00F25C9E">
        <w:t>e get the initial referral from one victim</w:t>
      </w:r>
      <w:r w:rsidR="00AC300A">
        <w:t>,</w:t>
      </w:r>
      <w:r w:rsidRPr="00F25C9E">
        <w:t xml:space="preserve"> or a company goes belly up and we hear from administrators</w:t>
      </w:r>
      <w:r w:rsidR="00AC300A">
        <w:t xml:space="preserve">. We may have </w:t>
      </w:r>
      <w:r w:rsidRPr="00F25C9E">
        <w:t>whistleblowers</w:t>
      </w:r>
      <w:r w:rsidR="00AC300A">
        <w:t>. W</w:t>
      </w:r>
      <w:r w:rsidRPr="00F25C9E">
        <w:t>e are getting the information from the very start, so we have a very good idea of where the information comes from. We investigate and determine whether there is a case to open</w:t>
      </w:r>
      <w:r w:rsidR="001D5D5B">
        <w:t>,</w:t>
      </w:r>
      <w:r w:rsidRPr="00F25C9E">
        <w:t xml:space="preserve"> and </w:t>
      </w:r>
      <w:r w:rsidR="001D5D5B">
        <w:t xml:space="preserve">then </w:t>
      </w:r>
      <w:r w:rsidRPr="00F25C9E">
        <w:t>whether we charge is another question that we answer.</w:t>
      </w:r>
    </w:p>
    <w:p w:rsidR="00C8357A" w:rsidP="00BF09C9">
      <w:pPr>
        <w:pStyle w:val="Question"/>
      </w:pPr>
      <w:sdt>
        <w:sdtPr>
          <w:alias w:val="Member"/>
          <w:tag w:val="&lt;Member mnisId='4826' dodsId=''&gt;"/>
          <w:id w:val="-1523005616"/>
          <w:placeholder>
            <w:docPart w:val="DefaultPlaceholder_-1854013440"/>
          </w:placeholder>
          <w:richText/>
        </w:sdtPr>
        <w:sdtContent>
          <w:r w:rsidRPr="00F25C9E" w:rsidR="00F25C9E">
            <w:rPr>
              <w:b/>
            </w:rPr>
            <w:t>Laura Farris:</w:t>
          </w:r>
        </w:sdtContent>
      </w:sdt>
      <w:r w:rsidR="00F25C9E">
        <w:t xml:space="preserve"> </w:t>
      </w:r>
      <w:r w:rsidR="00AC300A">
        <w:t>B</w:t>
      </w:r>
      <w:r>
        <w:t>ut b</w:t>
      </w:r>
      <w:r w:rsidRPr="00F25C9E" w:rsidR="00F25C9E">
        <w:t>y the time you charge</w:t>
      </w:r>
      <w:r>
        <w:t>,</w:t>
      </w:r>
      <w:r w:rsidRPr="00F25C9E" w:rsidR="00F25C9E">
        <w:t xml:space="preserve"> you know what you are charging for and you know what threshold you</w:t>
      </w:r>
      <w:r w:rsidR="00AC300A">
        <w:t xml:space="preserve"> will</w:t>
      </w:r>
      <w:r w:rsidRPr="00F25C9E" w:rsidR="00F25C9E">
        <w:t xml:space="preserve"> have to meet.</w:t>
      </w:r>
    </w:p>
    <w:p w:rsidR="00F861A4" w:rsidP="002223E2">
      <w:pPr>
        <w:pStyle w:val="Answer"/>
      </w:pPr>
      <w:sdt>
        <w:sdtPr>
          <w:alias w:val="Witness"/>
          <w:id w:val="-129322915"/>
          <w:placeholder>
            <w:docPart w:val="DefaultPlaceholder_-1854013440"/>
          </w:placeholder>
          <w:richText/>
        </w:sdtPr>
        <w:sdtContent>
          <w:r w:rsidRPr="00C8357A" w:rsidR="00C8357A">
            <w:rPr>
              <w:b/>
              <w:i/>
            </w:rPr>
            <w:t>Lisa Osofsky:</w:t>
          </w:r>
        </w:sdtContent>
      </w:sdt>
      <w:r w:rsidR="00C8357A">
        <w:t xml:space="preserve"> We know</w:t>
      </w:r>
      <w:r w:rsidR="002655BD">
        <w:t xml:space="preserve"> what we are charging. We know what the crime is</w:t>
      </w:r>
      <w:r w:rsidR="002223E2">
        <w:t>.</w:t>
      </w:r>
      <w:r w:rsidRPr="00F25C9E" w:rsidR="00A8055C">
        <w:t xml:space="preserve"> The problem is that we do not have engagement early enough in the process with the defence to understand exactly where we ought to be focus</w:t>
      </w:r>
      <w:r w:rsidR="00A8055C">
        <w:t>ing</w:t>
      </w:r>
      <w:r w:rsidRPr="00F25C9E" w:rsidR="00A8055C">
        <w:t xml:space="preserve"> our disclosure effort. For example, we go to them early on</w:t>
      </w:r>
      <w:r w:rsidR="00A8055C">
        <w:t>,</w:t>
      </w:r>
      <w:r w:rsidRPr="00F25C9E" w:rsidR="00A8055C">
        <w:t xml:space="preserve"> since they are usually the holders of the privileged information</w:t>
      </w:r>
      <w:r w:rsidR="00A8055C">
        <w:t>, known as LPP,</w:t>
      </w:r>
      <w:r w:rsidRPr="00F25C9E" w:rsidR="00A8055C">
        <w:t xml:space="preserve"> and say,</w:t>
      </w:r>
      <w:r w:rsidR="00A8055C">
        <w:t xml:space="preserve"> “W</w:t>
      </w:r>
      <w:r w:rsidRPr="00F25C9E" w:rsidR="00A8055C">
        <w:t>hat kind of information do you want?</w:t>
      </w:r>
      <w:r w:rsidR="00A8055C">
        <w:t>”</w:t>
      </w:r>
      <w:r w:rsidRPr="00F25C9E" w:rsidR="00A8055C">
        <w:t xml:space="preserve"> In the case of Serco, we</w:t>
      </w:r>
      <w:r w:rsidR="00A8055C">
        <w:t xml:space="preserve"> were</w:t>
      </w:r>
      <w:r w:rsidRPr="00F25C9E" w:rsidR="00A8055C">
        <w:t xml:space="preserve"> sitting on 1.9 million documents</w:t>
      </w:r>
      <w:r w:rsidR="00A8055C">
        <w:t xml:space="preserve">; </w:t>
      </w:r>
      <w:r w:rsidRPr="00F25C9E" w:rsidR="00A8055C">
        <w:t>in</w:t>
      </w:r>
      <w:r w:rsidR="00A8055C">
        <w:t xml:space="preserve"> our LIBOR</w:t>
      </w:r>
      <w:r w:rsidRPr="00F25C9E" w:rsidR="00A8055C">
        <w:t xml:space="preserve"> case it </w:t>
      </w:r>
      <w:r w:rsidR="00A8055C">
        <w:t xml:space="preserve">was </w:t>
      </w:r>
      <w:r w:rsidRPr="00F25C9E" w:rsidR="00A8055C">
        <w:t>8</w:t>
      </w:r>
      <w:r w:rsidR="00A8055C">
        <w:t xml:space="preserve"> million; </w:t>
      </w:r>
      <w:r w:rsidRPr="00F25C9E" w:rsidR="00A8055C">
        <w:t>in the case of Rolls</w:t>
      </w:r>
      <w:r w:rsidR="00A8055C">
        <w:t>-</w:t>
      </w:r>
      <w:r w:rsidRPr="00F25C9E" w:rsidR="00A8055C">
        <w:t>Royce it was 3</w:t>
      </w:r>
      <w:r w:rsidR="00A8055C">
        <w:t xml:space="preserve">3 </w:t>
      </w:r>
      <w:r w:rsidRPr="00F25C9E" w:rsidR="00A8055C">
        <w:t xml:space="preserve">million. </w:t>
      </w:r>
      <w:r w:rsidR="00292304">
        <w:t xml:space="preserve">We say: </w:t>
      </w:r>
      <w:r w:rsidR="00A8055C">
        <w:t>“We</w:t>
      </w:r>
      <w:r w:rsidRPr="00F25C9E" w:rsidR="00A8055C">
        <w:t xml:space="preserve"> are sitting on a lot of information </w:t>
      </w:r>
      <w:r w:rsidR="00A8055C">
        <w:t xml:space="preserve">and </w:t>
      </w:r>
      <w:r w:rsidRPr="00F25C9E" w:rsidR="00A8055C">
        <w:t>we would like to agree search terms so</w:t>
      </w:r>
      <w:r w:rsidR="00C25DF1">
        <w:t xml:space="preserve"> that</w:t>
      </w:r>
      <w:r w:rsidRPr="00F25C9E" w:rsidR="00A8055C">
        <w:t xml:space="preserve"> we can pull up what you nee</w:t>
      </w:r>
      <w:r w:rsidR="00C25DF1">
        <w:t>d, what you want,</w:t>
      </w:r>
      <w:r w:rsidRPr="00F25C9E" w:rsidR="00A8055C">
        <w:t xml:space="preserve"> to make your case</w:t>
      </w:r>
      <w:r w:rsidR="00A8055C">
        <w:t>.”</w:t>
      </w:r>
    </w:p>
    <w:p w:rsidR="00A8055C" w:rsidP="002223E2">
      <w:pPr>
        <w:pStyle w:val="Answer"/>
      </w:pPr>
      <w:r>
        <w:t xml:space="preserve">What I am </w:t>
      </w:r>
      <w:r w:rsidRPr="00F25C9E">
        <w:t>saying here is that</w:t>
      </w:r>
      <w:r>
        <w:t xml:space="preserve"> </w:t>
      </w:r>
      <w:r w:rsidR="00107F14">
        <w:t xml:space="preserve">we </w:t>
      </w:r>
      <w:r w:rsidR="00C361E0">
        <w:t xml:space="preserve">could </w:t>
      </w:r>
      <w:r w:rsidR="00107F14">
        <w:t>have rules</w:t>
      </w:r>
      <w:r w:rsidR="00C361E0">
        <w:t xml:space="preserve"> </w:t>
      </w:r>
      <w:r w:rsidR="00E129FE">
        <w:t>where</w:t>
      </w:r>
      <w:r w:rsidRPr="002F71A2">
        <w:t xml:space="preserve"> </w:t>
      </w:r>
      <w:r>
        <w:t>it would be of</w:t>
      </w:r>
      <w:r w:rsidRPr="002F71A2">
        <w:t xml:space="preserve"> benefit if the parties had more exchange earlier on about what the issues </w:t>
      </w:r>
      <w:r w:rsidRPr="002F71A2">
        <w:t>are, and that judges manage</w:t>
      </w:r>
      <w:r w:rsidR="00E129FE">
        <w:t>d the case</w:t>
      </w:r>
      <w:r w:rsidRPr="002F71A2">
        <w:t xml:space="preserve"> </w:t>
      </w:r>
      <w:r>
        <w:t xml:space="preserve">and </w:t>
      </w:r>
      <w:r w:rsidRPr="002F71A2">
        <w:t>embrace</w:t>
      </w:r>
      <w:r w:rsidR="00E129FE">
        <w:t>d</w:t>
      </w:r>
      <w:r>
        <w:t xml:space="preserve"> AI</w:t>
      </w:r>
      <w:r w:rsidRPr="002F71A2">
        <w:t xml:space="preserve"> in a way that ma</w:t>
      </w:r>
      <w:r w:rsidR="00FB4741">
        <w:t>de</w:t>
      </w:r>
      <w:r w:rsidRPr="002F71A2">
        <w:t xml:space="preserve"> it easier to sift through large volumes of data so </w:t>
      </w:r>
      <w:r w:rsidR="00FB4741">
        <w:t xml:space="preserve">that </w:t>
      </w:r>
      <w:r w:rsidRPr="002F71A2">
        <w:t>we narrow</w:t>
      </w:r>
      <w:r w:rsidR="00FB4741">
        <w:t>ed</w:t>
      </w:r>
      <w:r w:rsidRPr="002F71A2">
        <w:t xml:space="preserve"> the issues and </w:t>
      </w:r>
      <w:r w:rsidR="00FB4741">
        <w:t>we knew</w:t>
      </w:r>
      <w:r w:rsidRPr="002F71A2">
        <w:t xml:space="preserve"> what we are facing in court</w:t>
      </w:r>
      <w:r>
        <w:t>.</w:t>
      </w:r>
    </w:p>
    <w:p w:rsidR="00A8055C" w:rsidP="00A8055C">
      <w:pPr>
        <w:pStyle w:val="Question"/>
        <w:numPr>
          <w:ilvl w:val="0"/>
          <w:numId w:val="9"/>
        </w:numPr>
      </w:pPr>
      <w:sdt>
        <w:sdtPr>
          <w:alias w:val="Member"/>
          <w:tag w:val="&lt;Member mnisId='483' dodsId='25660'&gt;"/>
          <w:id w:val="-1236474287"/>
          <w:placeholder>
            <w:docPart w:val="FE50332F3F7E4BB388A1206EB063A8CD"/>
          </w:placeholder>
          <w:richText/>
        </w:sdtPr>
        <w:sdtContent>
          <w:r w:rsidRPr="002F71A2">
            <w:rPr>
              <w:b/>
            </w:rPr>
            <w:t>Chair:</w:t>
          </w:r>
        </w:sdtContent>
      </w:sdt>
      <w:r>
        <w:t xml:space="preserve"> On Sir </w:t>
      </w:r>
      <w:r w:rsidRPr="002F71A2">
        <w:t>David Calvert</w:t>
      </w:r>
      <w:r>
        <w:t>-</w:t>
      </w:r>
      <w:r w:rsidRPr="002F71A2">
        <w:t>Smith</w:t>
      </w:r>
      <w:r w:rsidR="002223E2">
        <w:t>’</w:t>
      </w:r>
      <w:r w:rsidRPr="002F71A2">
        <w:t>s report</w:t>
      </w:r>
      <w:r w:rsidR="00BE264B">
        <w:t xml:space="preserve"> to the Attorney General</w:t>
      </w:r>
      <w:r w:rsidRPr="002F71A2">
        <w:t xml:space="preserve">, </w:t>
      </w:r>
      <w:r>
        <w:t xml:space="preserve">is </w:t>
      </w:r>
      <w:r w:rsidRPr="002F71A2">
        <w:t>it your understanding that it is supposed t</w:t>
      </w:r>
      <w:r>
        <w:t>o</w:t>
      </w:r>
      <w:r w:rsidRPr="002F71A2">
        <w:t xml:space="preserve"> be delivered by the end of May?</w:t>
      </w:r>
    </w:p>
    <w:p w:rsidR="00A8055C" w:rsidP="00A8055C">
      <w:pPr>
        <w:pStyle w:val="Answer"/>
      </w:pPr>
      <w:sdt>
        <w:sdtPr>
          <w:alias w:val="Witness"/>
          <w:id w:val="-1537423581"/>
          <w:placeholder>
            <w:docPart w:val="FE50332F3F7E4BB388A1206EB063A8CD"/>
          </w:placeholder>
          <w:richText/>
        </w:sdtPr>
        <w:sdtContent>
          <w:r w:rsidRPr="002F71A2">
            <w:rPr>
              <w:b/>
              <w:i/>
            </w:rPr>
            <w:t>Lisa Osofsky:</w:t>
          </w:r>
        </w:sdtContent>
      </w:sdt>
      <w:r>
        <w:t xml:space="preserve"> </w:t>
      </w:r>
      <w:r w:rsidRPr="002F71A2">
        <w:t xml:space="preserve">I do not think the timeframe slipped. I think it </w:t>
      </w:r>
      <w:r w:rsidR="006F1E7D">
        <w:t>was</w:t>
      </w:r>
      <w:r w:rsidRPr="002F71A2">
        <w:t xml:space="preserve"> </w:t>
      </w:r>
      <w:r>
        <w:t>M</w:t>
      </w:r>
      <w:r w:rsidRPr="002F71A2">
        <w:t>ay</w:t>
      </w:r>
      <w:r>
        <w:t>. It</w:t>
      </w:r>
      <w:r w:rsidR="006F1E7D">
        <w:t xml:space="preserve"> is May</w:t>
      </w:r>
      <w:r w:rsidR="00CA2C65">
        <w:t xml:space="preserve"> </w:t>
      </w:r>
      <w:r w:rsidR="006F1E7D">
        <w:t>time. I think it’s May</w:t>
      </w:r>
      <w:r w:rsidR="00B54988">
        <w:t>, as far as I know. It</w:t>
      </w:r>
      <w:r>
        <w:t xml:space="preserve"> is her review, </w:t>
      </w:r>
      <w:r w:rsidRPr="002F71A2">
        <w:t>so I am not on top of it</w:t>
      </w:r>
      <w:r>
        <w:t xml:space="preserve">; I am </w:t>
      </w:r>
      <w:r w:rsidRPr="002F71A2">
        <w:t>very co</w:t>
      </w:r>
      <w:r>
        <w:t>-</w:t>
      </w:r>
      <w:r w:rsidRPr="002F71A2">
        <w:t xml:space="preserve">operative and </w:t>
      </w:r>
      <w:r w:rsidR="00B54988">
        <w:t>we</w:t>
      </w:r>
      <w:r w:rsidRPr="002F71A2">
        <w:t xml:space="preserve"> try to help</w:t>
      </w:r>
      <w:r>
        <w:t>.</w:t>
      </w:r>
      <w:r w:rsidRPr="002F71A2">
        <w:t xml:space="preserve"> I </w:t>
      </w:r>
      <w:r>
        <w:t>am</w:t>
      </w:r>
      <w:r w:rsidRPr="002F71A2">
        <w:t xml:space="preserve"> very much looking forward to the recommendations</w:t>
      </w:r>
      <w:r w:rsidR="00CA12B1">
        <w:t>. T</w:t>
      </w:r>
      <w:r w:rsidRPr="002F71A2">
        <w:t>o the best of my knowledge, it is</w:t>
      </w:r>
      <w:r>
        <w:t xml:space="preserve"> May. </w:t>
      </w:r>
      <w:r w:rsidRPr="002F71A2">
        <w:t>Michelle, do you have a better update</w:t>
      </w:r>
      <w:r>
        <w:t xml:space="preserve"> on the timing?</w:t>
      </w:r>
      <w:r w:rsidRPr="002F71A2">
        <w:t xml:space="preserve"> You may have </w:t>
      </w:r>
      <w:r>
        <w:t>more information.</w:t>
      </w:r>
    </w:p>
    <w:p w:rsidR="00A8055C" w:rsidP="00A8055C">
      <w:pPr>
        <w:pStyle w:val="Answer"/>
      </w:pPr>
      <w:sdt>
        <w:sdtPr>
          <w:alias w:val="Witness"/>
          <w:id w:val="-636953738"/>
          <w:placeholder>
            <w:docPart w:val="FE50332F3F7E4BB388A1206EB063A8CD"/>
          </w:placeholder>
          <w:richText/>
        </w:sdtPr>
        <w:sdtContent>
          <w:r w:rsidRPr="002F71A2">
            <w:rPr>
              <w:b/>
              <w:i/>
            </w:rPr>
            <w:t>Michelle Crotty:</w:t>
          </w:r>
        </w:sdtContent>
      </w:sdt>
      <w:r>
        <w:t xml:space="preserve"> </w:t>
      </w:r>
      <w:r w:rsidRPr="002F71A2">
        <w:t xml:space="preserve">We believe it is still </w:t>
      </w:r>
      <w:r>
        <w:t xml:space="preserve">planned </w:t>
      </w:r>
      <w:r w:rsidRPr="002F71A2">
        <w:t>for the end of May</w:t>
      </w:r>
      <w:r>
        <w:t>, w</w:t>
      </w:r>
      <w:r w:rsidRPr="002F71A2">
        <w:t>hich is w</w:t>
      </w:r>
      <w:r w:rsidR="00CA12B1">
        <w:t>ithin</w:t>
      </w:r>
      <w:r w:rsidR="00463D19">
        <w:t xml:space="preserve"> the</w:t>
      </w:r>
      <w:r w:rsidRPr="002F71A2">
        <w:t xml:space="preserve"> terms of reference. We have heard nothing to the contrary</w:t>
      </w:r>
      <w:r>
        <w:t>.</w:t>
      </w:r>
    </w:p>
    <w:p w:rsidR="00A8055C" w:rsidP="00A8055C">
      <w:pPr>
        <w:pStyle w:val="Question"/>
        <w:numPr>
          <w:ilvl w:val="0"/>
          <w:numId w:val="9"/>
        </w:numPr>
      </w:pPr>
      <w:sdt>
        <w:sdtPr>
          <w:alias w:val="Member"/>
          <w:tag w:val="&lt;Member mnisId='483' dodsId='25660'&gt;"/>
          <w:id w:val="-703632246"/>
          <w:placeholder>
            <w:docPart w:val="FE50332F3F7E4BB388A1206EB063A8CD"/>
          </w:placeholder>
          <w:richText/>
        </w:sdtPr>
        <w:sdtContent>
          <w:r w:rsidRPr="002F71A2">
            <w:rPr>
              <w:b/>
            </w:rPr>
            <w:t>Chair:</w:t>
          </w:r>
        </w:sdtContent>
      </w:sdt>
      <w:r>
        <w:t xml:space="preserve"> W</w:t>
      </w:r>
      <w:r w:rsidRPr="002F71A2">
        <w:t>hen the review was announced by ministerial statement</w:t>
      </w:r>
      <w:r w:rsidR="00463D19">
        <w:t>,</w:t>
      </w:r>
      <w:r w:rsidRPr="002F71A2">
        <w:t xml:space="preserve"> we were told that the findings would be made public</w:t>
      </w:r>
      <w:r>
        <w:t>. I</w:t>
      </w:r>
      <w:r w:rsidRPr="002F71A2">
        <w:t>t did not say that the report would be published</w:t>
      </w:r>
      <w:r w:rsidR="00463D19">
        <w:t>; it said</w:t>
      </w:r>
      <w:r w:rsidRPr="002F71A2">
        <w:t xml:space="preserve"> that the findings would be made</w:t>
      </w:r>
      <w:r>
        <w:t xml:space="preserve"> public. Is that </w:t>
      </w:r>
      <w:r w:rsidRPr="002F71A2">
        <w:t>your understanding?</w:t>
      </w:r>
    </w:p>
    <w:p w:rsidR="00A8055C" w:rsidP="00A8055C">
      <w:pPr>
        <w:pStyle w:val="Answer"/>
      </w:pPr>
      <w:sdt>
        <w:sdtPr>
          <w:alias w:val="Witness"/>
          <w:id w:val="-2086902593"/>
          <w:placeholder>
            <w:docPart w:val="FE50332F3F7E4BB388A1206EB063A8CD"/>
          </w:placeholder>
          <w:richText/>
        </w:sdtPr>
        <w:sdtContent>
          <w:r w:rsidRPr="002F71A2">
            <w:rPr>
              <w:b/>
              <w:i/>
            </w:rPr>
            <w:t>Lisa Osofsky:</w:t>
          </w:r>
        </w:sdtContent>
      </w:sdt>
      <w:r>
        <w:t xml:space="preserve"> </w:t>
      </w:r>
      <w:r w:rsidRPr="002F71A2">
        <w:t>That is my understanding</w:t>
      </w:r>
      <w:r w:rsidR="00463D19">
        <w:t xml:space="preserve"> as well</w:t>
      </w:r>
      <w:r>
        <w:t xml:space="preserve">. </w:t>
      </w:r>
      <w:r w:rsidRPr="002F71A2">
        <w:t>Michelle, I do not know whether you have a different understanding</w:t>
      </w:r>
      <w:r w:rsidR="00463D19">
        <w:t xml:space="preserve">. </w:t>
      </w:r>
      <w:r w:rsidRPr="002F71A2">
        <w:t xml:space="preserve">I want to make sure we are 100% aligned </w:t>
      </w:r>
      <w:r>
        <w:t xml:space="preserve">in </w:t>
      </w:r>
      <w:r w:rsidRPr="002F71A2">
        <w:t xml:space="preserve">what we are sharing with the </w:t>
      </w:r>
      <w:r>
        <w:t>C</w:t>
      </w:r>
      <w:r w:rsidRPr="002F71A2">
        <w:t>ommittee today.</w:t>
      </w:r>
    </w:p>
    <w:p w:rsidR="00A8055C" w:rsidP="00A8055C">
      <w:pPr>
        <w:pStyle w:val="Answer"/>
      </w:pPr>
      <w:sdt>
        <w:sdtPr>
          <w:alias w:val="Witness"/>
          <w:id w:val="1873420921"/>
          <w:placeholder>
            <w:docPart w:val="FE50332F3F7E4BB388A1206EB063A8CD"/>
          </w:placeholder>
          <w:richText/>
        </w:sdtPr>
        <w:sdtContent>
          <w:r w:rsidRPr="002F71A2">
            <w:rPr>
              <w:b/>
              <w:i/>
            </w:rPr>
            <w:t>Michelle Crotty:</w:t>
          </w:r>
        </w:sdtContent>
      </w:sdt>
      <w:r>
        <w:t xml:space="preserve"> </w:t>
      </w:r>
      <w:r w:rsidRPr="002F71A2">
        <w:t xml:space="preserve">The terms of reference </w:t>
      </w:r>
      <w:r w:rsidR="002002B4">
        <w:t>say</w:t>
      </w:r>
      <w:r>
        <w:t xml:space="preserve"> </w:t>
      </w:r>
      <w:r w:rsidRPr="002F71A2">
        <w:t>the findings</w:t>
      </w:r>
      <w:r>
        <w:t>.</w:t>
      </w:r>
    </w:p>
    <w:p w:rsidR="00A8055C" w:rsidP="00A8055C">
      <w:pPr>
        <w:pStyle w:val="Question"/>
        <w:numPr>
          <w:ilvl w:val="0"/>
          <w:numId w:val="9"/>
        </w:numPr>
      </w:pPr>
      <w:sdt>
        <w:sdtPr>
          <w:alias w:val="Member"/>
          <w:tag w:val="&lt;Member mnisId='483' dodsId='25660'&gt;"/>
          <w:id w:val="1139531871"/>
          <w:placeholder>
            <w:docPart w:val="FE50332F3F7E4BB388A1206EB063A8CD"/>
          </w:placeholder>
          <w:richText/>
        </w:sdtPr>
        <w:sdtContent>
          <w:r w:rsidRPr="002F71A2">
            <w:rPr>
              <w:b/>
            </w:rPr>
            <w:t>Chair:</w:t>
          </w:r>
        </w:sdtContent>
      </w:sdt>
      <w:r>
        <w:t xml:space="preserve"> A</w:t>
      </w:r>
      <w:r w:rsidRPr="002F71A2">
        <w:t>fter those findings are made public</w:t>
      </w:r>
      <w:r>
        <w:t>,</w:t>
      </w:r>
      <w:r w:rsidRPr="002F71A2">
        <w:t xml:space="preserve"> if the </w:t>
      </w:r>
      <w:r>
        <w:t>C</w:t>
      </w:r>
      <w:r w:rsidRPr="002F71A2">
        <w:t>ommittee is curious about the report in any</w:t>
      </w:r>
      <w:r>
        <w:t xml:space="preserve"> </w:t>
      </w:r>
      <w:r w:rsidRPr="002F71A2">
        <w:t>way</w:t>
      </w:r>
      <w:r w:rsidR="002002B4">
        <w:t>,</w:t>
      </w:r>
      <w:r w:rsidRPr="002F71A2">
        <w:t xml:space="preserve"> you would not object to us inviting you back to talk in a little more detail once the findings of the report have been published, would you?</w:t>
      </w:r>
    </w:p>
    <w:p w:rsidR="00A8055C" w:rsidP="00A8055C">
      <w:pPr>
        <w:pStyle w:val="Answer"/>
      </w:pPr>
      <w:sdt>
        <w:sdtPr>
          <w:alias w:val="Witness"/>
          <w:id w:val="-756131189"/>
          <w:placeholder>
            <w:docPart w:val="FE50332F3F7E4BB388A1206EB063A8CD"/>
          </w:placeholder>
          <w:richText/>
        </w:sdtPr>
        <w:sdtContent>
          <w:r w:rsidRPr="002F71A2">
            <w:rPr>
              <w:b/>
              <w:i/>
            </w:rPr>
            <w:t>Lisa Osofsky:</w:t>
          </w:r>
        </w:sdtContent>
      </w:sdt>
      <w:r>
        <w:t xml:space="preserve"> A</w:t>
      </w:r>
      <w:r w:rsidRPr="002F71A2">
        <w:t xml:space="preserve">s it is commissioned by the </w:t>
      </w:r>
      <w:r>
        <w:t>A</w:t>
      </w:r>
      <w:r w:rsidRPr="002F71A2">
        <w:t xml:space="preserve">ttorney </w:t>
      </w:r>
      <w:r>
        <w:t>G</w:t>
      </w:r>
      <w:r w:rsidRPr="002F71A2">
        <w:t xml:space="preserve">eneral and </w:t>
      </w:r>
      <w:r>
        <w:t xml:space="preserve">she has asked </w:t>
      </w:r>
      <w:r w:rsidRPr="002F71A2">
        <w:t>for the report, I would defer to how she is managing the report</w:t>
      </w:r>
      <w:r>
        <w:t>.</w:t>
      </w:r>
    </w:p>
    <w:p w:rsidR="00A8055C" w:rsidP="00A8055C">
      <w:pPr>
        <w:pStyle w:val="Question"/>
        <w:numPr>
          <w:ilvl w:val="0"/>
          <w:numId w:val="9"/>
        </w:numPr>
      </w:pPr>
      <w:sdt>
        <w:sdtPr>
          <w:alias w:val="Member"/>
          <w:tag w:val="&lt;Member mnisId='483' dodsId='25660'&gt;"/>
          <w:id w:val="-1560321701"/>
          <w:placeholder>
            <w:docPart w:val="FE50332F3F7E4BB388A1206EB063A8CD"/>
          </w:placeholder>
          <w:richText/>
        </w:sdtPr>
        <w:sdtContent>
          <w:r w:rsidRPr="002F71A2">
            <w:rPr>
              <w:b/>
            </w:rPr>
            <w:t>Chair:</w:t>
          </w:r>
        </w:sdtContent>
      </w:sdt>
      <w:r>
        <w:t xml:space="preserve"> T</w:t>
      </w:r>
      <w:r w:rsidRPr="00A80D57">
        <w:t>he findings are to be made public</w:t>
      </w:r>
      <w:r>
        <w:t xml:space="preserve">, so </w:t>
      </w:r>
      <w:r w:rsidRPr="00A80D57">
        <w:t xml:space="preserve">once those findings are in the public domain it </w:t>
      </w:r>
      <w:r>
        <w:t xml:space="preserve">would be </w:t>
      </w:r>
      <w:r w:rsidRPr="00A80D57">
        <w:t xml:space="preserve">perfectly reasonable for you to come </w:t>
      </w:r>
      <w:r w:rsidR="00DD37E8">
        <w:t>to</w:t>
      </w:r>
      <w:r w:rsidRPr="00A80D57">
        <w:t xml:space="preserve"> talk to us about th</w:t>
      </w:r>
      <w:r>
        <w:t>em, would</w:t>
      </w:r>
      <w:r w:rsidRPr="00A80D57">
        <w:t xml:space="preserve"> it not?</w:t>
      </w:r>
    </w:p>
    <w:p w:rsidR="00A8055C" w:rsidP="00A8055C">
      <w:pPr>
        <w:pStyle w:val="Answer"/>
      </w:pPr>
      <w:sdt>
        <w:sdtPr>
          <w:alias w:val="Witness"/>
          <w:id w:val="513500704"/>
          <w:placeholder>
            <w:docPart w:val="FE50332F3F7E4BB388A1206EB063A8CD"/>
          </w:placeholder>
          <w:richText/>
        </w:sdtPr>
        <w:sdtContent>
          <w:r w:rsidRPr="00A80D57">
            <w:rPr>
              <w:b/>
              <w:i/>
            </w:rPr>
            <w:t>Lisa Osofsky:</w:t>
          </w:r>
        </w:sdtContent>
      </w:sdt>
      <w:r>
        <w:t xml:space="preserve"> </w:t>
      </w:r>
      <w:r w:rsidRPr="00A80D57">
        <w:t>I am not sure I will be able to talk about it in a public setting</w:t>
      </w:r>
      <w:r>
        <w:t>.</w:t>
      </w:r>
      <w:r w:rsidR="0076052C">
        <w:t xml:space="preserve"> I am happy to—</w:t>
      </w:r>
    </w:p>
    <w:p w:rsidR="00A8055C" w:rsidP="00A8055C">
      <w:pPr>
        <w:pStyle w:val="Question"/>
        <w:numPr>
          <w:ilvl w:val="0"/>
          <w:numId w:val="9"/>
        </w:numPr>
      </w:pPr>
      <w:sdt>
        <w:sdtPr>
          <w:alias w:val="Member"/>
          <w:tag w:val="&lt;Member mnisId='483' dodsId='25660'&gt;"/>
          <w:id w:val="-1345399139"/>
          <w:placeholder>
            <w:docPart w:val="FE50332F3F7E4BB388A1206EB063A8CD"/>
          </w:placeholder>
          <w:richText/>
        </w:sdtPr>
        <w:sdtContent>
          <w:r w:rsidRPr="00A80D57">
            <w:rPr>
              <w:b/>
            </w:rPr>
            <w:t>Chair:</w:t>
          </w:r>
        </w:sdtContent>
      </w:sdt>
      <w:r>
        <w:t xml:space="preserve"> </w:t>
      </w:r>
      <w:r w:rsidRPr="00A80D57">
        <w:t xml:space="preserve">It is up to the </w:t>
      </w:r>
      <w:r>
        <w:t>C</w:t>
      </w:r>
      <w:r w:rsidRPr="00A80D57">
        <w:t xml:space="preserve">ommittee as a whole </w:t>
      </w:r>
      <w:r>
        <w:t>at a</w:t>
      </w:r>
      <w:r w:rsidRPr="00A80D57">
        <w:t xml:space="preserve"> </w:t>
      </w:r>
      <w:r w:rsidR="009560E7">
        <w:t xml:space="preserve">slightly </w:t>
      </w:r>
      <w:r w:rsidRPr="00A80D57">
        <w:t>later stag</w:t>
      </w:r>
      <w:r>
        <w:t xml:space="preserve">e </w:t>
      </w:r>
      <w:r w:rsidR="009560E7">
        <w:t xml:space="preserve">to decide </w:t>
      </w:r>
      <w:r w:rsidRPr="00A80D57">
        <w:t xml:space="preserve">whether </w:t>
      </w:r>
      <w:r w:rsidR="00EB6434">
        <w:t>we</w:t>
      </w:r>
      <w:r w:rsidRPr="00A80D57">
        <w:t xml:space="preserve"> ask you back, but you should be prepared to be asked back once the report</w:t>
      </w:r>
      <w:r>
        <w:t>’</w:t>
      </w:r>
      <w:r w:rsidRPr="00A80D57">
        <w:t xml:space="preserve">s findings have been published so </w:t>
      </w:r>
      <w:r w:rsidR="00FF2272">
        <w:t xml:space="preserve">that </w:t>
      </w:r>
      <w:r w:rsidRPr="00A80D57">
        <w:t>we might ask you some questions about them that you might be willing to answer.</w:t>
      </w:r>
    </w:p>
    <w:p w:rsidR="00A8055C" w:rsidP="00A8055C">
      <w:pPr>
        <w:pStyle w:val="Answer"/>
      </w:pPr>
      <w:sdt>
        <w:sdtPr>
          <w:alias w:val="Witness"/>
          <w:id w:val="204525622"/>
          <w:placeholder>
            <w:docPart w:val="FE50332F3F7E4BB388A1206EB063A8CD"/>
          </w:placeholder>
          <w:richText/>
        </w:sdtPr>
        <w:sdtContent>
          <w:r w:rsidRPr="00A80D57">
            <w:rPr>
              <w:b/>
              <w:i/>
            </w:rPr>
            <w:t>Lisa Osofsky:</w:t>
          </w:r>
        </w:sdtContent>
      </w:sdt>
      <w:r>
        <w:t xml:space="preserve"> I a</w:t>
      </w:r>
      <w:r w:rsidRPr="00A80D57">
        <w:t>m willing to answer anything that does not in any</w:t>
      </w:r>
      <w:r>
        <w:t xml:space="preserve"> </w:t>
      </w:r>
      <w:r w:rsidRPr="00A80D57">
        <w:t>way divulge case-sensitive informatio</w:t>
      </w:r>
      <w:r>
        <w:t>n. R</w:t>
      </w:r>
      <w:r w:rsidRPr="00A80D57">
        <w:t>em</w:t>
      </w:r>
      <w:r>
        <w:t>em</w:t>
      </w:r>
      <w:r w:rsidRPr="00A80D57">
        <w:t>ber</w:t>
      </w:r>
      <w:r w:rsidR="00760A3D">
        <w:t xml:space="preserve"> that</w:t>
      </w:r>
      <w:r w:rsidRPr="00A80D57">
        <w:t xml:space="preserve"> in that case two convictions </w:t>
      </w:r>
      <w:r>
        <w:t xml:space="preserve">were </w:t>
      </w:r>
      <w:r w:rsidRPr="00A80D57">
        <w:t>overturned</w:t>
      </w:r>
      <w:r w:rsidR="00FF0E33">
        <w:t>,</w:t>
      </w:r>
      <w:r w:rsidRPr="00A80D57">
        <w:t xml:space="preserve"> but other convictions still stand. The </w:t>
      </w:r>
      <w:r>
        <w:t>P</w:t>
      </w:r>
      <w:r w:rsidRPr="00A80D57">
        <w:t>etrofac conviction of the company was an offshoot of that investigation</w:t>
      </w:r>
      <w:r>
        <w:t>. A</w:t>
      </w:r>
      <w:r w:rsidRPr="00A80D57">
        <w:t>nother deferred prosecution agreement with</w:t>
      </w:r>
      <w:r>
        <w:t xml:space="preserve"> </w:t>
      </w:r>
      <w:r>
        <w:t>Amec</w:t>
      </w:r>
      <w:r>
        <w:t xml:space="preserve"> Foster Wheeler </w:t>
      </w:r>
      <w:r w:rsidR="00FF0E33">
        <w:t>came</w:t>
      </w:r>
      <w:r w:rsidRPr="00A80D57">
        <w:t xml:space="preserve"> from </w:t>
      </w:r>
      <w:r w:rsidRPr="00A80D57">
        <w:t>that</w:t>
      </w:r>
      <w:r>
        <w:t>,</w:t>
      </w:r>
      <w:r w:rsidRPr="00A80D57">
        <w:t xml:space="preserve"> so I am very conscious that there may be other operational issues that would touch on David Calvert</w:t>
      </w:r>
      <w:r>
        <w:t>-</w:t>
      </w:r>
      <w:r w:rsidRPr="00A80D57">
        <w:t>Smith</w:t>
      </w:r>
      <w:r>
        <w:t>’s</w:t>
      </w:r>
      <w:r w:rsidRPr="00A80D57">
        <w:t xml:space="preserve"> report</w:t>
      </w:r>
      <w:r>
        <w:t>.</w:t>
      </w:r>
    </w:p>
    <w:p w:rsidR="00A8055C" w:rsidP="00A8055C">
      <w:pPr>
        <w:pStyle w:val="Question"/>
        <w:numPr>
          <w:ilvl w:val="0"/>
          <w:numId w:val="9"/>
        </w:numPr>
      </w:pPr>
      <w:sdt>
        <w:sdtPr>
          <w:alias w:val="Member"/>
          <w:tag w:val="&lt;Member mnisId='483' dodsId='25660'&gt;"/>
          <w:id w:val="-161465230"/>
          <w:placeholder>
            <w:docPart w:val="FE50332F3F7E4BB388A1206EB063A8CD"/>
          </w:placeholder>
          <w:richText/>
        </w:sdtPr>
        <w:sdtContent>
          <w:r w:rsidRPr="00A80D57">
            <w:rPr>
              <w:b/>
            </w:rPr>
            <w:t>Chair:</w:t>
          </w:r>
        </w:sdtContent>
      </w:sdt>
      <w:r>
        <w:t xml:space="preserve"> A</w:t>
      </w:r>
      <w:r w:rsidRPr="00A80D57">
        <w:t>s you are the director of the Serious Fraud Office</w:t>
      </w:r>
      <w:r>
        <w:t>,</w:t>
      </w:r>
      <w:r w:rsidRPr="00A80D57">
        <w:t xml:space="preserve"> a public body paid for by the taxpayer</w:t>
      </w:r>
      <w:r>
        <w:t>,</w:t>
      </w:r>
      <w:r w:rsidRPr="00A80D57">
        <w:t xml:space="preserve"> and we are a parliamentary </w:t>
      </w:r>
      <w:r>
        <w:t>C</w:t>
      </w:r>
      <w:r w:rsidRPr="00A80D57">
        <w:t>ommittee that is entitled to ask questions of people</w:t>
      </w:r>
      <w:r>
        <w:t xml:space="preserve"> such</w:t>
      </w:r>
      <w:r w:rsidRPr="00A80D57">
        <w:t xml:space="preserve"> as yoursel</w:t>
      </w:r>
      <w:r>
        <w:t>f,</w:t>
      </w:r>
      <w:r w:rsidRPr="00A80D57">
        <w:t xml:space="preserve"> you should be aware that we may wish to come back to this at some point in the future</w:t>
      </w:r>
      <w:r>
        <w:t>.</w:t>
      </w:r>
    </w:p>
    <w:p w:rsidR="00C73D91" w:rsidP="00A8055C">
      <w:pPr>
        <w:pStyle w:val="Answer"/>
      </w:pPr>
      <w:sdt>
        <w:sdtPr>
          <w:alias w:val="Witness"/>
          <w:id w:val="-604969113"/>
          <w:placeholder>
            <w:docPart w:val="FE50332F3F7E4BB388A1206EB063A8CD"/>
          </w:placeholder>
          <w:richText/>
        </w:sdtPr>
        <w:sdtContent>
          <w:r w:rsidRPr="00A80D57" w:rsidR="00A8055C">
            <w:rPr>
              <w:b/>
              <w:i/>
            </w:rPr>
            <w:t>Lisa Osofsky:</w:t>
          </w:r>
        </w:sdtContent>
      </w:sdt>
      <w:r w:rsidR="00A8055C">
        <w:t xml:space="preserve"> M</w:t>
      </w:r>
      <w:r w:rsidRPr="00A80D57" w:rsidR="00A8055C">
        <w:t xml:space="preserve">y profuse apologies if I </w:t>
      </w:r>
      <w:r w:rsidR="00A8055C">
        <w:t>s</w:t>
      </w:r>
      <w:r w:rsidR="00B00ACC">
        <w:t>howed</w:t>
      </w:r>
      <w:r w:rsidRPr="00A80D57" w:rsidR="00A8055C">
        <w:t xml:space="preserve"> anything that sounds like disrespect. I do not mean that in any</w:t>
      </w:r>
      <w:r w:rsidR="00A8055C">
        <w:t xml:space="preserve"> </w:t>
      </w:r>
      <w:r w:rsidRPr="00A80D57" w:rsidR="00A8055C">
        <w:t>way, shape or form</w:t>
      </w:r>
      <w:r w:rsidR="00A8055C">
        <w:t>.</w:t>
      </w:r>
      <w:r w:rsidRPr="00A80D57" w:rsidR="00A8055C">
        <w:t xml:space="preserve"> I just do not want to promise anything</w:t>
      </w:r>
      <w:r w:rsidR="00A8055C">
        <w:t>.</w:t>
      </w:r>
      <w:r w:rsidRPr="00A80D57" w:rsidR="00A8055C">
        <w:t xml:space="preserve"> I would be happy and honoured to be called back. I want to make </w:t>
      </w:r>
      <w:r>
        <w:t xml:space="preserve">it </w:t>
      </w:r>
      <w:r w:rsidRPr="00A80D57" w:rsidR="00A8055C">
        <w:t xml:space="preserve">clear to the </w:t>
      </w:r>
      <w:r w:rsidR="00A8055C">
        <w:t>C</w:t>
      </w:r>
      <w:r w:rsidRPr="00A80D57" w:rsidR="00A8055C">
        <w:t xml:space="preserve">ommittee that there may be some operational matters. Remember, we are </w:t>
      </w:r>
      <w:r w:rsidR="00A8055C">
        <w:t>a</w:t>
      </w:r>
      <w:r w:rsidRPr="00A80D57" w:rsidR="00A8055C">
        <w:t xml:space="preserve">n operational division; </w:t>
      </w:r>
      <w:r w:rsidR="00A8055C">
        <w:t>w</w:t>
      </w:r>
      <w:r w:rsidRPr="00A80D57" w:rsidR="00A8055C">
        <w:t>e exist to investigate and prosecute cases</w:t>
      </w:r>
      <w:r w:rsidR="00A8055C">
        <w:t>,</w:t>
      </w:r>
      <w:r w:rsidRPr="00A80D57" w:rsidR="00A8055C">
        <w:t xml:space="preserve"> so if there are sensitive operational matters I may have some limitations</w:t>
      </w:r>
      <w:r w:rsidR="00A8055C">
        <w:t>.</w:t>
      </w:r>
      <w:r w:rsidRPr="00A80D57" w:rsidR="00A8055C">
        <w:t xml:space="preserve"> I just want </w:t>
      </w:r>
      <w:r>
        <w:t xml:space="preserve">it </w:t>
      </w:r>
      <w:r w:rsidRPr="00A80D57" w:rsidR="00A8055C">
        <w:t>to be clear.</w:t>
      </w:r>
    </w:p>
    <w:p w:rsidR="00A8055C" w:rsidP="00A8055C">
      <w:pPr>
        <w:pStyle w:val="Answer"/>
      </w:pPr>
      <w:r w:rsidRPr="00A80D57">
        <w:t>I do not want to</w:t>
      </w:r>
      <w:r>
        <w:t xml:space="preserve"> over-</w:t>
      </w:r>
      <w:r w:rsidRPr="00A80D57">
        <w:t xml:space="preserve">promise. I </w:t>
      </w:r>
      <w:r>
        <w:t>am</w:t>
      </w:r>
      <w:r w:rsidRPr="00A80D57">
        <w:t xml:space="preserve"> honoured to be called here today</w:t>
      </w:r>
      <w:r>
        <w:t xml:space="preserve"> and</w:t>
      </w:r>
      <w:r w:rsidRPr="00A80D57">
        <w:t xml:space="preserve"> I would be honoured to be called back. I</w:t>
      </w:r>
      <w:r>
        <w:t xml:space="preserve"> a</w:t>
      </w:r>
      <w:r w:rsidRPr="00A80D57">
        <w:t>m glad that you want to hear about fraud</w:t>
      </w:r>
      <w:r>
        <w:t>.</w:t>
      </w:r>
      <w:r w:rsidRPr="00A80D57">
        <w:t xml:space="preserve"> </w:t>
      </w:r>
      <w:r>
        <w:t>W</w:t>
      </w:r>
      <w:r w:rsidRPr="00A80D57">
        <w:t xml:space="preserve">e live and breathe to prosecute fraud and corruption. We do not have a wide remit; </w:t>
      </w:r>
      <w:r>
        <w:t>there are</w:t>
      </w:r>
      <w:r w:rsidRPr="00A80D57">
        <w:t xml:space="preserve"> two violations on which we focus.</w:t>
      </w:r>
    </w:p>
    <w:p w:rsidR="00A8055C" w:rsidP="00A8055C">
      <w:pPr>
        <w:pStyle w:val="Remark"/>
      </w:pPr>
      <w:sdt>
        <w:sdtPr>
          <w:alias w:val="Member"/>
          <w:tag w:val="&lt;Member mnisId='483' dodsId='25660'&gt;"/>
          <w:id w:val="469570341"/>
          <w:placeholder>
            <w:docPart w:val="FE50332F3F7E4BB388A1206EB063A8CD"/>
          </w:placeholder>
          <w:richText/>
        </w:sdtPr>
        <w:sdtContent>
          <w:r w:rsidRPr="00A80D57">
            <w:rPr>
              <w:b/>
            </w:rPr>
            <w:t>Chair:</w:t>
          </w:r>
        </w:sdtContent>
      </w:sdt>
      <w:r>
        <w:t xml:space="preserve"> </w:t>
      </w:r>
      <w:r w:rsidR="00AE16AB">
        <w:t xml:space="preserve">Thank you. </w:t>
      </w:r>
      <w:r w:rsidRPr="00A80D57">
        <w:t xml:space="preserve">I do not think we need to go through those points again. I find the way in which you have dealt with </w:t>
      </w:r>
      <w:r>
        <w:t xml:space="preserve">this </w:t>
      </w:r>
      <w:r w:rsidRPr="00A80D57">
        <w:t xml:space="preserve">somewhat strange, so the </w:t>
      </w:r>
      <w:r>
        <w:t>C</w:t>
      </w:r>
      <w:r w:rsidRPr="00A80D57">
        <w:t>ommittee will perhaps want to consider it</w:t>
      </w:r>
      <w:r>
        <w:t xml:space="preserve"> once</w:t>
      </w:r>
      <w:r w:rsidRPr="00A80D57">
        <w:t xml:space="preserve"> the findings of the report h</w:t>
      </w:r>
      <w:r>
        <w:t>ave</w:t>
      </w:r>
      <w:r w:rsidRPr="00A80D57">
        <w:t xml:space="preserve"> been published</w:t>
      </w:r>
      <w:r>
        <w:t>,</w:t>
      </w:r>
      <w:r w:rsidRPr="00A80D57">
        <w:t xml:space="preserve"> as we </w:t>
      </w:r>
      <w:r w:rsidR="007E43A6">
        <w:t>are</w:t>
      </w:r>
      <w:r w:rsidRPr="00A80D57">
        <w:t xml:space="preserve"> told they will be.</w:t>
      </w:r>
    </w:p>
    <w:p w:rsidR="00464378" w:rsidP="00A8055C">
      <w:pPr>
        <w:pStyle w:val="Question"/>
        <w:numPr>
          <w:ilvl w:val="0"/>
          <w:numId w:val="9"/>
        </w:numPr>
      </w:pPr>
      <w:sdt>
        <w:sdtPr>
          <w:alias w:val="Member"/>
          <w:tag w:val="&lt;Member mnisId='172' dodsId='25790'&gt;"/>
          <w:id w:val="-970595240"/>
          <w:placeholder>
            <w:docPart w:val="FE50332F3F7E4BB388A1206EB063A8CD"/>
          </w:placeholder>
          <w:richText/>
        </w:sdtPr>
        <w:sdtContent>
          <w:r w:rsidRPr="00A80D57" w:rsidR="00A8055C">
            <w:rPr>
              <w:b/>
            </w:rPr>
            <w:t>Ms Abbott:</w:t>
          </w:r>
        </w:sdtContent>
      </w:sdt>
      <w:r w:rsidR="00A8055C">
        <w:t xml:space="preserve"> T</w:t>
      </w:r>
      <w:r w:rsidRPr="004E057C" w:rsidR="00A8055C">
        <w:t xml:space="preserve">o reinforce what the </w:t>
      </w:r>
      <w:r w:rsidR="00A8055C">
        <w:t>C</w:t>
      </w:r>
      <w:r w:rsidRPr="004E057C" w:rsidR="00A8055C">
        <w:t xml:space="preserve">hair said, nobody would ask you to come </w:t>
      </w:r>
      <w:r w:rsidR="007E43A6">
        <w:t>in front of the</w:t>
      </w:r>
      <w:r w:rsidRPr="004E057C" w:rsidR="00A8055C">
        <w:t xml:space="preserve"> </w:t>
      </w:r>
      <w:r w:rsidR="00A8055C">
        <w:t>C</w:t>
      </w:r>
      <w:r w:rsidRPr="004E057C" w:rsidR="00A8055C">
        <w:t>ommittee and divulge case-sensitive information</w:t>
      </w:r>
      <w:r w:rsidR="00A8055C">
        <w:t>,</w:t>
      </w:r>
      <w:r w:rsidRPr="004E057C" w:rsidR="00A8055C">
        <w:t xml:space="preserve"> but as you have refused to answer so many questions because you are</w:t>
      </w:r>
      <w:r w:rsidR="00A8055C">
        <w:t xml:space="preserve">—I do not </w:t>
      </w:r>
      <w:r w:rsidRPr="004E057C" w:rsidR="00A8055C">
        <w:t>want to be rude</w:t>
      </w:r>
      <w:r w:rsidR="00A8055C">
        <w:t xml:space="preserve">—hiding behind </w:t>
      </w:r>
      <w:r w:rsidRPr="004E057C" w:rsidR="00A8055C">
        <w:t>Sir David Calvert</w:t>
      </w:r>
      <w:r w:rsidR="00A8055C">
        <w:t>-</w:t>
      </w:r>
      <w:r w:rsidRPr="004E057C" w:rsidR="00A8055C">
        <w:t>Smith</w:t>
      </w:r>
      <w:r w:rsidR="00A8055C">
        <w:t>’</w:t>
      </w:r>
      <w:r w:rsidRPr="004E057C" w:rsidR="00A8055C">
        <w:t>s r</w:t>
      </w:r>
      <w:r w:rsidR="00A8055C">
        <w:t>eview</w:t>
      </w:r>
      <w:r w:rsidR="00CA2C65">
        <w:t xml:space="preserve">, </w:t>
      </w:r>
      <w:r w:rsidR="00A8055C">
        <w:t xml:space="preserve">once </w:t>
      </w:r>
      <w:r w:rsidRPr="004E057C" w:rsidR="00A8055C">
        <w:t>the review is published and</w:t>
      </w:r>
      <w:r w:rsidR="00A8055C">
        <w:t xml:space="preserve"> is</w:t>
      </w:r>
      <w:r w:rsidRPr="004E057C" w:rsidR="00A8055C">
        <w:t xml:space="preserve"> in the public domain</w:t>
      </w:r>
      <w:r w:rsidR="00A8055C">
        <w:t>,</w:t>
      </w:r>
      <w:r w:rsidRPr="004E057C" w:rsidR="00A8055C">
        <w:t xml:space="preserve"> </w:t>
      </w:r>
      <w:r w:rsidR="00766F25">
        <w:t xml:space="preserve">I will </w:t>
      </w:r>
      <w:r w:rsidRPr="004E057C" w:rsidR="00A8055C">
        <w:t xml:space="preserve">certainly </w:t>
      </w:r>
      <w:r w:rsidR="00766F25">
        <w:t>be</w:t>
      </w:r>
      <w:r w:rsidRPr="004E057C" w:rsidR="00A8055C">
        <w:t xml:space="preserve"> saying</w:t>
      </w:r>
      <w:r w:rsidR="00A8055C">
        <w:t xml:space="preserve"> </w:t>
      </w:r>
      <w:r w:rsidR="00766F25">
        <w:t xml:space="preserve">that </w:t>
      </w:r>
      <w:r w:rsidR="00A8055C">
        <w:t>we must</w:t>
      </w:r>
      <w:r w:rsidRPr="004E057C" w:rsidR="00A8055C">
        <w:t xml:space="preserve"> have you back</w:t>
      </w:r>
      <w:r w:rsidR="00A8055C">
        <w:t xml:space="preserve">. </w:t>
      </w:r>
      <w:r w:rsidR="006B231F">
        <w:t>On</w:t>
      </w:r>
      <w:r w:rsidR="00A8055C">
        <w:t xml:space="preserve"> </w:t>
      </w:r>
      <w:r w:rsidRPr="004E057C" w:rsidR="00A8055C">
        <w:t>so many questions you have been asked you keep referring to</w:t>
      </w:r>
      <w:r w:rsidR="00A8055C">
        <w:t xml:space="preserve"> the review. O</w:t>
      </w:r>
      <w:r w:rsidRPr="004E057C" w:rsidR="00A8055C">
        <w:t xml:space="preserve">nce </w:t>
      </w:r>
      <w:r>
        <w:t>the review</w:t>
      </w:r>
      <w:r w:rsidRPr="004E057C" w:rsidR="00A8055C">
        <w:t xml:space="preserve"> is in the public domain</w:t>
      </w:r>
      <w:r>
        <w:t>,</w:t>
      </w:r>
      <w:r w:rsidR="00A8055C">
        <w:t xml:space="preserve"> we</w:t>
      </w:r>
      <w:r w:rsidRPr="004E057C" w:rsidR="00A8055C">
        <w:t xml:space="preserve"> have to have you back</w:t>
      </w:r>
      <w:r w:rsidR="00A8055C">
        <w:t>. It</w:t>
      </w:r>
      <w:r w:rsidRPr="004E057C" w:rsidR="00A8055C">
        <w:t xml:space="preserve"> is not a question of case-sensitive information at all</w:t>
      </w:r>
      <w:r w:rsidR="00A8055C">
        <w:t>.</w:t>
      </w:r>
    </w:p>
    <w:p w:rsidR="00A8055C" w:rsidP="00464378">
      <w:pPr>
        <w:pStyle w:val="Question"/>
        <w:numPr>
          <w:ilvl w:val="0"/>
          <w:numId w:val="0"/>
        </w:numPr>
        <w:ind w:left="794"/>
      </w:pPr>
      <w:r>
        <w:t>To</w:t>
      </w:r>
      <w:r w:rsidRPr="004E057C">
        <w:t xml:space="preserve"> follow a</w:t>
      </w:r>
      <w:r>
        <w:t xml:space="preserve"> colleague’s</w:t>
      </w:r>
      <w:r w:rsidRPr="004E057C">
        <w:t xml:space="preserve"> question</w:t>
      </w:r>
      <w:r>
        <w:t>,</w:t>
      </w:r>
      <w:r w:rsidRPr="004E057C">
        <w:t xml:space="preserve"> the argument </w:t>
      </w:r>
      <w:r>
        <w:t>is</w:t>
      </w:r>
      <w:r w:rsidRPr="004E057C">
        <w:t xml:space="preserve"> that there are two areas where the SFO is failing. One is disclosure; </w:t>
      </w:r>
      <w:r>
        <w:t>t</w:t>
      </w:r>
      <w:r w:rsidRPr="004E057C">
        <w:t>he other is inappropriate relationships</w:t>
      </w:r>
      <w:r w:rsidR="009F2CE1">
        <w:t xml:space="preserve">, which have been brought up </w:t>
      </w:r>
      <w:r w:rsidRPr="004E057C">
        <w:t>in more than one case. You have responded at length</w:t>
      </w:r>
      <w:r>
        <w:t xml:space="preserve"> on</w:t>
      </w:r>
      <w:r w:rsidRPr="004E057C">
        <w:t xml:space="preserve"> the disclosure point a</w:t>
      </w:r>
      <w:r w:rsidR="00503825">
        <w:t>bout all</w:t>
      </w:r>
      <w:r>
        <w:t xml:space="preserve"> </w:t>
      </w:r>
      <w:r w:rsidRPr="004E057C">
        <w:t>the millions of pieces of information you have. You may feel that you cannot answer this, but what do you think of the comment</w:t>
      </w:r>
      <w:r>
        <w:t>ary</w:t>
      </w:r>
      <w:r w:rsidRPr="004E695E">
        <w:t xml:space="preserve"> that some of the SFO</w:t>
      </w:r>
      <w:r>
        <w:t>’s</w:t>
      </w:r>
      <w:r w:rsidRPr="004E695E">
        <w:t xml:space="preserve"> cases are collapsing because of inappropriate relationships</w:t>
      </w:r>
      <w:r>
        <w:t>?</w:t>
      </w:r>
    </w:p>
    <w:p w:rsidR="00A8055C" w:rsidP="00A8055C">
      <w:pPr>
        <w:pStyle w:val="Answer"/>
      </w:pPr>
      <w:sdt>
        <w:sdtPr>
          <w:alias w:val="Witness"/>
          <w:id w:val="-1578897315"/>
          <w:placeholder>
            <w:docPart w:val="FE50332F3F7E4BB388A1206EB063A8CD"/>
          </w:placeholder>
          <w:richText/>
        </w:sdtPr>
        <w:sdtContent>
          <w:r w:rsidRPr="004E695E">
            <w:rPr>
              <w:b/>
              <w:i/>
            </w:rPr>
            <w:t>Lisa Osofsky:</w:t>
          </w:r>
        </w:sdtContent>
      </w:sdt>
      <w:r>
        <w:t xml:space="preserve"> </w:t>
      </w:r>
      <w:r w:rsidRPr="004E695E">
        <w:t>I do not agree with that commentary</w:t>
      </w:r>
      <w:r>
        <w:t>.</w:t>
      </w:r>
      <w:r w:rsidRPr="007135B0">
        <w:t xml:space="preserve"> I will be interested in the findings that</w:t>
      </w:r>
      <w:r>
        <w:t xml:space="preserve"> come. We</w:t>
      </w:r>
      <w:r w:rsidRPr="007135B0">
        <w:t xml:space="preserve"> will be respectful of the findings of David Calvert</w:t>
      </w:r>
      <w:r>
        <w:noBreakHyphen/>
      </w:r>
      <w:r w:rsidRPr="007135B0">
        <w:t>Smith</w:t>
      </w:r>
      <w:r w:rsidR="00516F84">
        <w:t>,</w:t>
      </w:r>
      <w:r w:rsidRPr="007135B0">
        <w:t xml:space="preserve"> </w:t>
      </w:r>
      <w:r>
        <w:t>who has been asked by the A</w:t>
      </w:r>
      <w:r w:rsidRPr="007135B0">
        <w:t xml:space="preserve">ttorney </w:t>
      </w:r>
      <w:r>
        <w:t>G</w:t>
      </w:r>
      <w:r w:rsidRPr="007135B0">
        <w:t>eneral to look at this. I apologise that I am not in a different position</w:t>
      </w:r>
      <w:r>
        <w:t xml:space="preserve">. </w:t>
      </w:r>
      <w:r w:rsidRPr="007135B0">
        <w:t>I must defer to his report and process.</w:t>
      </w:r>
    </w:p>
    <w:p w:rsidR="00A8055C" w:rsidP="00A8055C">
      <w:pPr>
        <w:pStyle w:val="Question"/>
        <w:numPr>
          <w:ilvl w:val="0"/>
          <w:numId w:val="9"/>
        </w:numPr>
      </w:pPr>
      <w:sdt>
        <w:sdtPr>
          <w:alias w:val="Member"/>
          <w:tag w:val="&lt;Member mnisId='172' dodsId='25790'&gt;"/>
          <w:id w:val="-290285277"/>
          <w:placeholder>
            <w:docPart w:val="FE50332F3F7E4BB388A1206EB063A8CD"/>
          </w:placeholder>
          <w:richText/>
        </w:sdtPr>
        <w:sdtContent>
          <w:r w:rsidRPr="007135B0">
            <w:rPr>
              <w:b/>
            </w:rPr>
            <w:t>Ms Abbott:</w:t>
          </w:r>
        </w:sdtContent>
      </w:sdt>
      <w:r>
        <w:t xml:space="preserve"> </w:t>
      </w:r>
      <w:r w:rsidRPr="007135B0">
        <w:t>Very early on</w:t>
      </w:r>
      <w:r w:rsidR="00E238B2">
        <w:t>,</w:t>
      </w:r>
      <w:r w:rsidRPr="007135B0">
        <w:t xml:space="preserve"> you said you felt that part of your role was to encourage corporate</w:t>
      </w:r>
      <w:r>
        <w:t>s</w:t>
      </w:r>
      <w:r w:rsidRPr="007135B0">
        <w:t xml:space="preserve"> to reform. How</w:t>
      </w:r>
      <w:r>
        <w:t xml:space="preserve"> exactly</w:t>
      </w:r>
      <w:r w:rsidRPr="007135B0">
        <w:t xml:space="preserve"> do you encourage corporates </w:t>
      </w:r>
      <w:r w:rsidRPr="007135B0">
        <w:t>to reform?</w:t>
      </w:r>
    </w:p>
    <w:p w:rsidR="00167104" w:rsidP="00A8055C">
      <w:pPr>
        <w:pStyle w:val="Answer"/>
      </w:pPr>
      <w:sdt>
        <w:sdtPr>
          <w:alias w:val="Witness"/>
          <w:id w:val="-2009745967"/>
          <w:placeholder>
            <w:docPart w:val="FE50332F3F7E4BB388A1206EB063A8CD"/>
          </w:placeholder>
          <w:richText/>
        </w:sdtPr>
        <w:sdtContent>
          <w:r w:rsidRPr="007135B0" w:rsidR="00A8055C">
            <w:rPr>
              <w:b/>
              <w:i/>
            </w:rPr>
            <w:t>Lisa Osofsky:</w:t>
          </w:r>
        </w:sdtContent>
      </w:sdt>
      <w:r w:rsidR="00A8055C">
        <w:t xml:space="preserve"> </w:t>
      </w:r>
      <w:r w:rsidRPr="007135B0" w:rsidR="00A8055C">
        <w:t xml:space="preserve">I think the best way to answer is </w:t>
      </w:r>
      <w:r w:rsidR="00E238B2">
        <w:t>with</w:t>
      </w:r>
      <w:r w:rsidRPr="007135B0" w:rsidR="00A8055C">
        <w:t xml:space="preserve"> an example. We have deferred prosecution agreements that </w:t>
      </w:r>
      <w:r w:rsidR="00A8055C">
        <w:t>P</w:t>
      </w:r>
      <w:r w:rsidRPr="007135B0" w:rsidR="00A8055C">
        <w:t>arliament voted in</w:t>
      </w:r>
      <w:r w:rsidR="004A2AF7">
        <w:t>,</w:t>
      </w:r>
      <w:r w:rsidRPr="007135B0" w:rsidR="00A8055C">
        <w:t xml:space="preserve"> in 2014</w:t>
      </w:r>
      <w:r w:rsidR="00A8055C">
        <w:t xml:space="preserve">. You cannot jail a </w:t>
      </w:r>
      <w:r w:rsidRPr="007135B0" w:rsidR="00A8055C">
        <w:t xml:space="preserve">corporate, so with </w:t>
      </w:r>
      <w:r w:rsidR="004A2AF7">
        <w:t>a</w:t>
      </w:r>
      <w:r w:rsidRPr="007135B0" w:rsidR="00A8055C">
        <w:t xml:space="preserve"> corporate you</w:t>
      </w:r>
      <w:r w:rsidR="00A8055C">
        <w:t xml:space="preserve"> a</w:t>
      </w:r>
      <w:r w:rsidRPr="007135B0" w:rsidR="00A8055C">
        <w:t>re talking about either a fine or deferred prosecution agreement</w:t>
      </w:r>
      <w:r w:rsidR="00A8055C">
        <w:t>. A</w:t>
      </w:r>
      <w:r w:rsidRPr="007135B0" w:rsidR="00A8055C">
        <w:t>s I mentioned before,</w:t>
      </w:r>
      <w:r w:rsidR="00A8055C">
        <w:t xml:space="preserve"> in this country</w:t>
      </w:r>
      <w:r w:rsidRPr="007135B0" w:rsidR="00A8055C">
        <w:t xml:space="preserve"> it is only for corporates, not individuals. </w:t>
      </w:r>
      <w:r>
        <w:t>T</w:t>
      </w:r>
      <w:r w:rsidR="00A8055C">
        <w:t xml:space="preserve">hese </w:t>
      </w:r>
      <w:r>
        <w:t xml:space="preserve">are </w:t>
      </w:r>
      <w:r w:rsidRPr="007135B0" w:rsidR="00A8055C">
        <w:t xml:space="preserve">agreements </w:t>
      </w:r>
      <w:r>
        <w:t xml:space="preserve">where </w:t>
      </w:r>
      <w:r w:rsidRPr="007135B0" w:rsidR="00A8055C">
        <w:t>the corporate comes forward.</w:t>
      </w:r>
    </w:p>
    <w:p w:rsidR="00A8055C" w:rsidP="00A8055C">
      <w:pPr>
        <w:pStyle w:val="Answer"/>
      </w:pPr>
      <w:r w:rsidRPr="007135B0">
        <w:t xml:space="preserve">Let me make it concrete with Airbus. </w:t>
      </w:r>
      <w:r w:rsidR="00167104">
        <w:t>They</w:t>
      </w:r>
      <w:r w:rsidRPr="007135B0">
        <w:t xml:space="preserve"> came forward</w:t>
      </w:r>
      <w:r>
        <w:t xml:space="preserve">; </w:t>
      </w:r>
      <w:r w:rsidR="00167104">
        <w:t>they</w:t>
      </w:r>
      <w:r>
        <w:t xml:space="preserve"> </w:t>
      </w:r>
      <w:r w:rsidRPr="007135B0">
        <w:t xml:space="preserve">talked to colleagues of ours in </w:t>
      </w:r>
      <w:r w:rsidR="00167104">
        <w:t>G</w:t>
      </w:r>
      <w:r w:rsidRPr="007135B0">
        <w:t>overnment</w:t>
      </w:r>
      <w:r w:rsidR="00694ACB">
        <w:t xml:space="preserve">, </w:t>
      </w:r>
      <w:r>
        <w:t xml:space="preserve">UK </w:t>
      </w:r>
      <w:r w:rsidR="00167104">
        <w:t>Export</w:t>
      </w:r>
      <w:r>
        <w:t xml:space="preserve"> Finance</w:t>
      </w:r>
      <w:r w:rsidRPr="005D7EDB">
        <w:t xml:space="preserve"> </w:t>
      </w:r>
      <w:r>
        <w:t>and</w:t>
      </w:r>
      <w:r w:rsidRPr="005D7EDB">
        <w:t xml:space="preserve"> the Serious Fraud Office</w:t>
      </w:r>
      <w:r w:rsidR="00694ACB">
        <w:t xml:space="preserve">, </w:t>
      </w:r>
      <w:r>
        <w:t xml:space="preserve">and </w:t>
      </w:r>
      <w:r w:rsidRPr="005D7EDB">
        <w:t xml:space="preserve">admitted </w:t>
      </w:r>
      <w:r w:rsidR="00917A0C">
        <w:t>they</w:t>
      </w:r>
      <w:r w:rsidRPr="005D7EDB">
        <w:t xml:space="preserve"> had been paying bribes to keep</w:t>
      </w:r>
      <w:r w:rsidR="00917A0C">
        <w:t xml:space="preserve"> their</w:t>
      </w:r>
      <w:r w:rsidRPr="005D7EDB">
        <w:t xml:space="preserve"> airlines up in the air.</w:t>
      </w:r>
      <w:r>
        <w:t xml:space="preserve"> </w:t>
      </w:r>
      <w:r w:rsidR="00917A0C">
        <w:t>They</w:t>
      </w:r>
      <w:r>
        <w:t xml:space="preserve"> </w:t>
      </w:r>
      <w:r w:rsidRPr="005D7EDB">
        <w:t xml:space="preserve">admitted to conduct in parts of the world </w:t>
      </w:r>
      <w:r>
        <w:t xml:space="preserve">where </w:t>
      </w:r>
      <w:r w:rsidR="00917A0C">
        <w:t xml:space="preserve">it </w:t>
      </w:r>
      <w:r w:rsidRPr="005D7EDB">
        <w:t>would have been very challenging for us to get information</w:t>
      </w:r>
      <w:r>
        <w:t>. T</w:t>
      </w:r>
      <w:r w:rsidRPr="005D7EDB">
        <w:t>he five areas we focused on were</w:t>
      </w:r>
      <w:r>
        <w:t xml:space="preserve"> Ghana, Sri Lanka,</w:t>
      </w:r>
      <w:r w:rsidRPr="005D7EDB">
        <w:t xml:space="preserve"> Malaysia</w:t>
      </w:r>
      <w:r>
        <w:t>,</w:t>
      </w:r>
      <w:r w:rsidRPr="005D7EDB">
        <w:t xml:space="preserve"> Taiwan and Indonesia. </w:t>
      </w:r>
      <w:r>
        <w:t xml:space="preserve">It </w:t>
      </w:r>
      <w:r w:rsidRPr="005D7EDB">
        <w:t xml:space="preserve">would have taken a </w:t>
      </w:r>
      <w:r w:rsidR="004E1EA8">
        <w:t xml:space="preserve">good </w:t>
      </w:r>
      <w:r w:rsidRPr="005D7EDB">
        <w:t xml:space="preserve">bit of </w:t>
      </w:r>
      <w:r w:rsidR="00AF6821">
        <w:t xml:space="preserve">doing </w:t>
      </w:r>
      <w:r>
        <w:t xml:space="preserve">to </w:t>
      </w:r>
      <w:r w:rsidRPr="005D7EDB">
        <w:t>get information from all around the world. Airbus came forward</w:t>
      </w:r>
      <w:r w:rsidR="00AF6821">
        <w:t>. They a</w:t>
      </w:r>
      <w:r w:rsidRPr="005D7EDB">
        <w:t xml:space="preserve">dmitted </w:t>
      </w:r>
      <w:r w:rsidR="00AF6821">
        <w:t>they were</w:t>
      </w:r>
      <w:r w:rsidRPr="005D7EDB">
        <w:t xml:space="preserve"> wrong, which is very important for victims</w:t>
      </w:r>
      <w:r w:rsidR="00AF6821">
        <w:t>,</w:t>
      </w:r>
      <w:r w:rsidRPr="005D7EDB">
        <w:t xml:space="preserve"> as you know</w:t>
      </w:r>
      <w:r>
        <w:t>.</w:t>
      </w:r>
      <w:r w:rsidR="00AF6821">
        <w:t xml:space="preserve"> Victims want to hear—</w:t>
      </w:r>
    </w:p>
    <w:p w:rsidR="00A8055C" w:rsidP="00A8055C">
      <w:pPr>
        <w:pStyle w:val="Question"/>
        <w:numPr>
          <w:ilvl w:val="0"/>
          <w:numId w:val="9"/>
        </w:numPr>
      </w:pPr>
      <w:sdt>
        <w:sdtPr>
          <w:alias w:val="Member"/>
          <w:tag w:val="&lt;Member mnisId='172' dodsId='25790'&gt;"/>
          <w:id w:val="1707677211"/>
          <w:placeholder>
            <w:docPart w:val="FE50332F3F7E4BB388A1206EB063A8CD"/>
          </w:placeholder>
          <w:richText/>
        </w:sdtPr>
        <w:sdtContent>
          <w:r w:rsidRPr="005D7EDB">
            <w:rPr>
              <w:b/>
            </w:rPr>
            <w:t>Ms Abbott:</w:t>
          </w:r>
        </w:sdtContent>
      </w:sdt>
      <w:r>
        <w:t xml:space="preserve"> </w:t>
      </w:r>
      <w:r w:rsidR="00AF6821">
        <w:t>Sure, but h</w:t>
      </w:r>
      <w:r w:rsidRPr="005D7EDB">
        <w:t>ow were you able to encourage them? Is it the threat of a deferred prosecution that encourage</w:t>
      </w:r>
      <w:r>
        <w:t>s</w:t>
      </w:r>
      <w:r w:rsidRPr="005D7EDB">
        <w:t xml:space="preserve"> them to reform?</w:t>
      </w:r>
    </w:p>
    <w:p w:rsidR="00B6497A" w:rsidP="00A8055C">
      <w:pPr>
        <w:pStyle w:val="Answer"/>
      </w:pPr>
      <w:sdt>
        <w:sdtPr>
          <w:alias w:val="Witness"/>
          <w:id w:val="-1359340622"/>
          <w:placeholder>
            <w:docPart w:val="FE50332F3F7E4BB388A1206EB063A8CD"/>
          </w:placeholder>
          <w:richText/>
        </w:sdtPr>
        <w:sdtContent>
          <w:r w:rsidRPr="005D7EDB" w:rsidR="00A8055C">
            <w:rPr>
              <w:b/>
              <w:i/>
            </w:rPr>
            <w:t>Lisa Osofsky:</w:t>
          </w:r>
        </w:sdtContent>
      </w:sdt>
      <w:r w:rsidR="00A8055C">
        <w:t xml:space="preserve"> </w:t>
      </w:r>
      <w:r w:rsidR="00A2608A">
        <w:t>It is that w</w:t>
      </w:r>
      <w:r w:rsidRPr="005D7EDB" w:rsidR="00A8055C">
        <w:t xml:space="preserve">e will not entertain </w:t>
      </w:r>
      <w:r w:rsidR="004056DD">
        <w:t xml:space="preserve">even </w:t>
      </w:r>
      <w:r w:rsidRPr="005D7EDB" w:rsidR="00A8055C">
        <w:t>the thought of</w:t>
      </w:r>
      <w:r w:rsidR="00A2608A">
        <w:t xml:space="preserve"> </w:t>
      </w:r>
      <w:r w:rsidRPr="005D7EDB" w:rsidR="00A8055C">
        <w:t xml:space="preserve">having discussions around </w:t>
      </w:r>
      <w:r w:rsidR="00A8055C">
        <w:t xml:space="preserve">a </w:t>
      </w:r>
      <w:r w:rsidRPr="005D7EDB" w:rsidR="00A8055C">
        <w:t>deferred prosecution agreement unless we have evidence that the company is willing to reform. This was a matter presided over by</w:t>
      </w:r>
      <w:r w:rsidR="00A8055C">
        <w:t xml:space="preserve"> Lady Victoria Sharp. I</w:t>
      </w:r>
      <w:r w:rsidRPr="005D7EDB" w:rsidR="00A8055C">
        <w:t>n a nutshell</w:t>
      </w:r>
      <w:r w:rsidR="00A8055C">
        <w:t xml:space="preserve">, she said, “Boy, </w:t>
      </w:r>
      <w:r w:rsidRPr="005D7EDB" w:rsidR="00A8055C">
        <w:t>this company has really turned its pockets out</w:t>
      </w:r>
      <w:r w:rsidR="00A8055C">
        <w:t>.” S</w:t>
      </w:r>
      <w:r w:rsidRPr="005D7EDB" w:rsidR="00A8055C">
        <w:t>he was not talking about money</w:t>
      </w:r>
      <w:r w:rsidR="005722F5">
        <w:t>; she was talking</w:t>
      </w:r>
      <w:r w:rsidRPr="005D7EDB" w:rsidR="00A8055C">
        <w:t xml:space="preserve"> about the fact</w:t>
      </w:r>
      <w:r w:rsidR="00A8055C">
        <w:t xml:space="preserve"> that</w:t>
      </w:r>
      <w:r w:rsidRPr="005D7EDB" w:rsidR="00A8055C">
        <w:t xml:space="preserve"> </w:t>
      </w:r>
      <w:r w:rsidR="005722F5">
        <w:t>they</w:t>
      </w:r>
      <w:r w:rsidRPr="005D7EDB" w:rsidR="00A8055C">
        <w:t xml:space="preserve"> had a new board</w:t>
      </w:r>
      <w:r w:rsidR="009F72AC">
        <w:t>,</w:t>
      </w:r>
      <w:r w:rsidR="00A8055C">
        <w:t xml:space="preserve"> </w:t>
      </w:r>
      <w:r w:rsidR="00730532">
        <w:t>new systems and</w:t>
      </w:r>
      <w:r w:rsidRPr="005D7EDB" w:rsidR="00A8055C">
        <w:t xml:space="preserve"> controls</w:t>
      </w:r>
      <w:r w:rsidR="00730532">
        <w:t>,</w:t>
      </w:r>
      <w:r w:rsidRPr="005D7EDB" w:rsidR="00A8055C">
        <w:t xml:space="preserve"> a new general counsel </w:t>
      </w:r>
      <w:r w:rsidR="00A8055C">
        <w:t xml:space="preserve">and </w:t>
      </w:r>
      <w:r w:rsidR="009F72AC">
        <w:t xml:space="preserve">a </w:t>
      </w:r>
      <w:r w:rsidR="00A8055C">
        <w:t xml:space="preserve">way of dealing with </w:t>
      </w:r>
      <w:r w:rsidRPr="005D7EDB" w:rsidR="00A8055C">
        <w:t>bribery and corruption</w:t>
      </w:r>
      <w:r w:rsidR="00A8055C">
        <w:t xml:space="preserve">. </w:t>
      </w:r>
      <w:r w:rsidR="009F72AC">
        <w:t>They</w:t>
      </w:r>
      <w:r w:rsidRPr="005D7EDB" w:rsidR="00A8055C">
        <w:t xml:space="preserve"> had rules that went out across the company that said</w:t>
      </w:r>
      <w:r w:rsidR="00A8055C">
        <w:t xml:space="preserve">, “We </w:t>
      </w:r>
      <w:r w:rsidRPr="005D7EDB" w:rsidR="00A8055C">
        <w:t>are no longer committing bribery and corruption as a way to do business.</w:t>
      </w:r>
      <w:r w:rsidR="00A8055C">
        <w:t>”</w:t>
      </w:r>
      <w:r w:rsidRPr="005D7EDB" w:rsidR="00A8055C">
        <w:t xml:space="preserve"> That company showed reform</w:t>
      </w:r>
      <w:r w:rsidR="002C170A">
        <w:t>,</w:t>
      </w:r>
      <w:r w:rsidR="00A8055C">
        <w:t xml:space="preserve"> and t</w:t>
      </w:r>
      <w:r w:rsidRPr="005D7EDB" w:rsidR="00A8055C">
        <w:t>hat was why we were willing to invite</w:t>
      </w:r>
      <w:r w:rsidR="00A8055C">
        <w:t xml:space="preserve"> </w:t>
      </w:r>
      <w:r w:rsidR="002C170A">
        <w:t>them</w:t>
      </w:r>
      <w:r w:rsidRPr="005D7EDB" w:rsidR="00A8055C">
        <w:t xml:space="preserve"> in even to discuss deferred prosecution in the first place</w:t>
      </w:r>
      <w:r w:rsidR="002C170A">
        <w:t>, and</w:t>
      </w:r>
      <w:r w:rsidR="00A8055C">
        <w:t xml:space="preserve"> was one reason</w:t>
      </w:r>
      <w:r w:rsidRPr="005D7EDB" w:rsidR="00A8055C">
        <w:t xml:space="preserve"> why </w:t>
      </w:r>
      <w:r w:rsidR="00A8055C">
        <w:t>the p</w:t>
      </w:r>
      <w:r w:rsidRPr="005D7EDB" w:rsidR="00A8055C">
        <w:t>resident of the Queen</w:t>
      </w:r>
      <w:r>
        <w:t>’</w:t>
      </w:r>
      <w:r w:rsidRPr="005D7EDB" w:rsidR="00A8055C">
        <w:t xml:space="preserve">s </w:t>
      </w:r>
      <w:r w:rsidR="00A8055C">
        <w:t>b</w:t>
      </w:r>
      <w:r w:rsidRPr="005D7EDB" w:rsidR="00A8055C">
        <w:t>ench at the time agreed that agreement</w:t>
      </w:r>
      <w:r w:rsidR="00A8055C">
        <w:t>.</w:t>
      </w:r>
    </w:p>
    <w:p w:rsidR="00A8055C" w:rsidP="00A8055C">
      <w:pPr>
        <w:pStyle w:val="Answer"/>
      </w:pPr>
      <w:r>
        <w:t xml:space="preserve">As I may have mentioned, </w:t>
      </w:r>
      <w:r w:rsidR="007579EF">
        <w:t>the</w:t>
      </w:r>
      <w:r w:rsidRPr="005D7EDB">
        <w:t xml:space="preserve"> monetary terms</w:t>
      </w:r>
      <w:r w:rsidR="007579EF">
        <w:t xml:space="preserve"> there</w:t>
      </w:r>
      <w:r w:rsidRPr="005D7EDB">
        <w:t xml:space="preserve"> </w:t>
      </w:r>
      <w:r w:rsidR="0045695F">
        <w:t xml:space="preserve">were </w:t>
      </w:r>
      <w:r w:rsidRPr="005D7EDB">
        <w:t>just under £1 billion to the UK taxpayer</w:t>
      </w:r>
      <w:r w:rsidR="00EF18FA">
        <w:t>,</w:t>
      </w:r>
      <w:r w:rsidRPr="005D7EDB">
        <w:t xml:space="preserve"> and the company changed the way it did business</w:t>
      </w:r>
      <w:r>
        <w:t>;</w:t>
      </w:r>
      <w:r w:rsidRPr="005D7EDB">
        <w:t xml:space="preserve"> it set out different ways to act</w:t>
      </w:r>
      <w:r>
        <w:t>.</w:t>
      </w:r>
      <w:r w:rsidRPr="005D7EDB">
        <w:t xml:space="preserve"> </w:t>
      </w:r>
      <w:r>
        <w:t>T</w:t>
      </w:r>
      <w:r w:rsidRPr="005D7EDB">
        <w:t>hat is what we are asking</w:t>
      </w:r>
      <w:r>
        <w:t xml:space="preserve"> for</w:t>
      </w:r>
      <w:r w:rsidRPr="005D7EDB">
        <w:t xml:space="preserve"> in the fraud area.</w:t>
      </w:r>
      <w:r>
        <w:t xml:space="preserve"> </w:t>
      </w:r>
      <w:r w:rsidR="00A13AC8">
        <w:t>T</w:t>
      </w:r>
      <w:r w:rsidRPr="005D7EDB">
        <w:t>hat sort of incentive</w:t>
      </w:r>
      <w:r w:rsidR="001854B3">
        <w:t>,</w:t>
      </w:r>
      <w:r>
        <w:t xml:space="preserve"> </w:t>
      </w:r>
      <w:r w:rsidRPr="005D7EDB">
        <w:t>w</w:t>
      </w:r>
      <w:r>
        <w:t xml:space="preserve">here </w:t>
      </w:r>
      <w:r w:rsidR="00A13AC8">
        <w:t xml:space="preserve">the </w:t>
      </w:r>
      <w:r w:rsidRPr="005D7EDB">
        <w:t>compan</w:t>
      </w:r>
      <w:r w:rsidR="001854B3">
        <w:t>y has to</w:t>
      </w:r>
      <w:r>
        <w:t xml:space="preserve"> </w:t>
      </w:r>
      <w:r w:rsidRPr="005D7EDB">
        <w:t>have adequate procedures in place to guard against crime</w:t>
      </w:r>
      <w:r w:rsidR="00CA2C65">
        <w:t>—</w:t>
      </w:r>
      <w:r w:rsidRPr="005D7EDB">
        <w:t xml:space="preserve">boy </w:t>
      </w:r>
      <w:r>
        <w:t>would that help with fraud</w:t>
      </w:r>
      <w:r w:rsidR="00726050">
        <w:t>. I</w:t>
      </w:r>
      <w:r w:rsidRPr="005D7EDB">
        <w:t>t means th</w:t>
      </w:r>
      <w:r w:rsidR="00726050">
        <w:t>at</w:t>
      </w:r>
      <w:r w:rsidRPr="005D7EDB">
        <w:t xml:space="preserve"> the company itself would have </w:t>
      </w:r>
      <w:r>
        <w:t xml:space="preserve">the </w:t>
      </w:r>
      <w:r w:rsidRPr="005D7EDB">
        <w:t xml:space="preserve">onus </w:t>
      </w:r>
      <w:r>
        <w:t xml:space="preserve">on it </w:t>
      </w:r>
      <w:r w:rsidRPr="005D7EDB">
        <w:t>to have the right procedures in place</w:t>
      </w:r>
      <w:r w:rsidR="007215A0">
        <w:t xml:space="preserve"> </w:t>
      </w:r>
      <w:r w:rsidRPr="005D7EDB">
        <w:t xml:space="preserve">and </w:t>
      </w:r>
      <w:r w:rsidR="007215A0">
        <w:t xml:space="preserve">that </w:t>
      </w:r>
      <w:r w:rsidRPr="005D7EDB">
        <w:t>they are proportionate</w:t>
      </w:r>
      <w:r w:rsidR="00726050">
        <w:t>,</w:t>
      </w:r>
      <w:r>
        <w:t xml:space="preserve"> so </w:t>
      </w:r>
      <w:r w:rsidRPr="005D7EDB">
        <w:t xml:space="preserve">we do not need an Airbus-style procedure if </w:t>
      </w:r>
      <w:r w:rsidR="00D94031">
        <w:t>it is</w:t>
      </w:r>
      <w:r w:rsidRPr="005D7EDB">
        <w:t xml:space="preserve"> a small company.</w:t>
      </w:r>
    </w:p>
    <w:p w:rsidR="00A8055C" w:rsidP="00A8055C">
      <w:pPr>
        <w:pStyle w:val="Question"/>
        <w:numPr>
          <w:ilvl w:val="0"/>
          <w:numId w:val="9"/>
        </w:numPr>
      </w:pPr>
      <w:sdt>
        <w:sdtPr>
          <w:alias w:val="Member"/>
          <w:tag w:val="&lt;Member mnisId='172' dodsId='25790'&gt;"/>
          <w:id w:val="-1569411399"/>
          <w:placeholder>
            <w:docPart w:val="FE50332F3F7E4BB388A1206EB063A8CD"/>
          </w:placeholder>
          <w:richText/>
        </w:sdtPr>
        <w:sdtContent>
          <w:r w:rsidRPr="005D7EDB">
            <w:rPr>
              <w:b/>
            </w:rPr>
            <w:t>Ms Abbott:</w:t>
          </w:r>
        </w:sdtContent>
      </w:sdt>
      <w:r>
        <w:t xml:space="preserve"> </w:t>
      </w:r>
      <w:r w:rsidRPr="005D7EDB">
        <w:t xml:space="preserve">I </w:t>
      </w:r>
      <w:r w:rsidR="00D94031">
        <w:t xml:space="preserve">think I </w:t>
      </w:r>
      <w:r w:rsidRPr="005D7EDB">
        <w:t>understand what you were saying.</w:t>
      </w:r>
      <w:r>
        <w:t xml:space="preserve"> </w:t>
      </w:r>
      <w:r w:rsidR="00D94031">
        <w:t>E</w:t>
      </w:r>
      <w:r>
        <w:t>arlier</w:t>
      </w:r>
      <w:r w:rsidR="00D94031">
        <w:t>,</w:t>
      </w:r>
      <w:r w:rsidRPr="005D7EDB">
        <w:t xml:space="preserve"> the </w:t>
      </w:r>
      <w:r>
        <w:t>C</w:t>
      </w:r>
      <w:r w:rsidRPr="005D7EDB">
        <w:t>hair asked you</w:t>
      </w:r>
      <w:r>
        <w:t xml:space="preserve"> a</w:t>
      </w:r>
      <w:r w:rsidRPr="005D7EDB">
        <w:t>bout charging and conviction rate</w:t>
      </w:r>
      <w:r>
        <w:t>s</w:t>
      </w:r>
      <w:r w:rsidRPr="005D7EDB">
        <w:t xml:space="preserve">. </w:t>
      </w:r>
      <w:r>
        <w:t>Y</w:t>
      </w:r>
      <w:r w:rsidRPr="005D7EDB">
        <w:t>ou had</w:t>
      </w:r>
      <w:r>
        <w:t xml:space="preserve"> </w:t>
      </w:r>
      <w:r w:rsidRPr="005D7EDB">
        <w:t xml:space="preserve">73 charges but only 44 convictions. </w:t>
      </w:r>
      <w:r>
        <w:t xml:space="preserve">Unlike my colleagues, I </w:t>
      </w:r>
      <w:r w:rsidRPr="005D7EDB">
        <w:t>am not a lawyer, but that seems to me a relatively low conviction rate. Is there</w:t>
      </w:r>
      <w:r w:rsidR="002D2B3D">
        <w:t xml:space="preserve"> a reason for that? Is there</w:t>
      </w:r>
      <w:r w:rsidRPr="005D7EDB">
        <w:t xml:space="preserve"> a reason why your cases are collapsing </w:t>
      </w:r>
      <w:r>
        <w:t>i</w:t>
      </w:r>
      <w:r w:rsidRPr="005D7EDB">
        <w:t>n this way</w:t>
      </w:r>
      <w:r>
        <w:t xml:space="preserve">? Your </w:t>
      </w:r>
      <w:r w:rsidRPr="005D7EDB">
        <w:t>conviction rate is about half</w:t>
      </w:r>
      <w:r>
        <w:t>.</w:t>
      </w:r>
    </w:p>
    <w:p w:rsidR="00A8055C" w:rsidP="00A8055C">
      <w:pPr>
        <w:pStyle w:val="Answer"/>
      </w:pPr>
      <w:sdt>
        <w:sdtPr>
          <w:alias w:val="Witness"/>
          <w:id w:val="773517340"/>
          <w:placeholder>
            <w:docPart w:val="FE50332F3F7E4BB388A1206EB063A8CD"/>
          </w:placeholder>
          <w:richText/>
        </w:sdtPr>
        <w:sdtContent>
          <w:r w:rsidRPr="005D7EDB">
            <w:rPr>
              <w:b/>
              <w:i/>
            </w:rPr>
            <w:t>Lisa Osofsky:</w:t>
          </w:r>
        </w:sdtContent>
      </w:sdt>
      <w:r>
        <w:t xml:space="preserve"> </w:t>
      </w:r>
      <w:r w:rsidRPr="000435F9">
        <w:t>I would not call them collapsed cases</w:t>
      </w:r>
      <w:r>
        <w:t xml:space="preserve">; they were cases that went </w:t>
      </w:r>
      <w:r w:rsidRPr="000435F9">
        <w:t>before a jury</w:t>
      </w:r>
      <w:r>
        <w:t>.</w:t>
      </w:r>
    </w:p>
    <w:p w:rsidR="00A8055C" w:rsidP="00A8055C">
      <w:pPr>
        <w:pStyle w:val="Question"/>
        <w:numPr>
          <w:ilvl w:val="0"/>
          <w:numId w:val="9"/>
        </w:numPr>
      </w:pPr>
      <w:sdt>
        <w:sdtPr>
          <w:alias w:val="Member"/>
          <w:tag w:val="&lt;Member mnisId='172' dodsId='25790'&gt;"/>
          <w:id w:val="-387191726"/>
          <w:placeholder>
            <w:docPart w:val="FE50332F3F7E4BB388A1206EB063A8CD"/>
          </w:placeholder>
          <w:richText/>
        </w:sdtPr>
        <w:sdtContent>
          <w:r w:rsidRPr="000435F9">
            <w:rPr>
              <w:b/>
            </w:rPr>
            <w:t>Ms Abbott:</w:t>
          </w:r>
        </w:sdtContent>
      </w:sdt>
      <w:r>
        <w:t xml:space="preserve"> Y</w:t>
      </w:r>
      <w:r w:rsidRPr="000435F9">
        <w:t>ou did not get a conviction. I call that a collapsed case.</w:t>
      </w:r>
    </w:p>
    <w:p w:rsidR="00392BC4" w:rsidP="00A8055C">
      <w:pPr>
        <w:pStyle w:val="Answer"/>
      </w:pPr>
      <w:sdt>
        <w:sdtPr>
          <w:alias w:val="Witness"/>
          <w:id w:val="751632815"/>
          <w:placeholder>
            <w:docPart w:val="FE50332F3F7E4BB388A1206EB063A8CD"/>
          </w:placeholder>
          <w:richText/>
        </w:sdtPr>
        <w:sdtContent>
          <w:r w:rsidRPr="000435F9" w:rsidR="00A8055C">
            <w:rPr>
              <w:b/>
              <w:i/>
            </w:rPr>
            <w:t>Lisa Osofsky:</w:t>
          </w:r>
        </w:sdtContent>
      </w:sdt>
      <w:r w:rsidR="00A8055C">
        <w:t xml:space="preserve"> </w:t>
      </w:r>
      <w:r w:rsidRPr="000435F9" w:rsidR="00A8055C">
        <w:t>The</w:t>
      </w:r>
      <w:r w:rsidR="00A8055C">
        <w:t>y were</w:t>
      </w:r>
      <w:r w:rsidRPr="000435F9" w:rsidR="00A8055C">
        <w:t xml:space="preserve"> cases where the jury did not find the defendant guilty beyond a reasonable doubt and the </w:t>
      </w:r>
      <w:r w:rsidR="00A26002">
        <w:t xml:space="preserve">prospect </w:t>
      </w:r>
      <w:r w:rsidRPr="000435F9" w:rsidR="00A8055C">
        <w:t>of conviction was not met. We d</w:t>
      </w:r>
      <w:r w:rsidR="00A8055C">
        <w:t>o</w:t>
      </w:r>
      <w:r w:rsidRPr="000435F9" w:rsidR="00A8055C">
        <w:t xml:space="preserve"> not bring cases where we think we will lose</w:t>
      </w:r>
      <w:r w:rsidR="00A8055C">
        <w:t>. W</w:t>
      </w:r>
      <w:r w:rsidRPr="000435F9" w:rsidR="00A8055C">
        <w:t>e think we have strong evidence</w:t>
      </w:r>
      <w:r w:rsidR="00A8055C">
        <w:t>. E</w:t>
      </w:r>
      <w:r w:rsidRPr="000435F9" w:rsidR="00A8055C">
        <w:t>very loss can be disappointing</w:t>
      </w:r>
      <w:r w:rsidR="00A8055C">
        <w:t>. O</w:t>
      </w:r>
      <w:r w:rsidRPr="000435F9" w:rsidR="00A8055C">
        <w:t>n the other hand, we are part of the criminal justice system</w:t>
      </w:r>
      <w:r w:rsidR="00A8055C">
        <w:t>. If</w:t>
      </w:r>
      <w:r w:rsidRPr="000435F9" w:rsidR="00A8055C">
        <w:t xml:space="preserve"> people are exonerated</w:t>
      </w:r>
      <w:r w:rsidR="004A3FCF">
        <w:t>,</w:t>
      </w:r>
      <w:r w:rsidRPr="000435F9" w:rsidR="00A8055C">
        <w:t xml:space="preserve"> we accept that </w:t>
      </w:r>
      <w:r w:rsidR="00A8055C">
        <w:t>as</w:t>
      </w:r>
      <w:r w:rsidRPr="000435F9" w:rsidR="00A8055C">
        <w:t xml:space="preserve"> part of the criminal justice system</w:t>
      </w:r>
      <w:r w:rsidR="00A8055C">
        <w:t>.</w:t>
      </w:r>
    </w:p>
    <w:p w:rsidR="00A8055C" w:rsidP="00A8055C">
      <w:pPr>
        <w:pStyle w:val="Answer"/>
      </w:pPr>
      <w:r>
        <w:t>W</w:t>
      </w:r>
      <w:r w:rsidRPr="000435F9">
        <w:t>e are not in a setting where we win 90</w:t>
      </w:r>
      <w:r>
        <w:t>%</w:t>
      </w:r>
      <w:r w:rsidRPr="000435F9">
        <w:t xml:space="preserve"> or 98% of our cases</w:t>
      </w:r>
      <w:r>
        <w:t>;</w:t>
      </w:r>
      <w:r w:rsidRPr="000435F9">
        <w:t xml:space="preserve"> we are in a different setting.</w:t>
      </w:r>
      <w:r w:rsidRPr="00750CA5">
        <w:t xml:space="preserve"> Those statistics are not out of the ordinary over the life of the Serious Fraud Office and other prosecuting agencies. We have a different statistic that I</w:t>
      </w:r>
      <w:r w:rsidR="00994CD5">
        <w:t xml:space="preserve"> </w:t>
      </w:r>
      <w:r w:rsidRPr="00750CA5">
        <w:t>invite you to look at</w:t>
      </w:r>
      <w:r>
        <w:t xml:space="preserve">. In </w:t>
      </w:r>
      <w:r w:rsidRPr="00750CA5">
        <w:t xml:space="preserve">more than eight </w:t>
      </w:r>
      <w:r>
        <w:t xml:space="preserve">out of </w:t>
      </w:r>
      <w:r w:rsidRPr="00750CA5">
        <w:t>10 of our cases</w:t>
      </w:r>
      <w:r>
        <w:t>—84%—</w:t>
      </w:r>
      <w:r w:rsidRPr="00750CA5">
        <w:t>we have a successful outcome</w:t>
      </w:r>
      <w:r>
        <w:t>; that is,</w:t>
      </w:r>
      <w:r w:rsidRPr="00750CA5">
        <w:t xml:space="preserve"> a conviction after trial</w:t>
      </w:r>
      <w:r>
        <w:t xml:space="preserve">, </w:t>
      </w:r>
      <w:r w:rsidRPr="00750CA5">
        <w:t>a conviction after guilty plea or a successful deferred prosecution agreement</w:t>
      </w:r>
      <w:r w:rsidRPr="00345FE5">
        <w:t xml:space="preserve"> where we may have a reformed company</w:t>
      </w:r>
      <w:r w:rsidR="00593DFC">
        <w:t>,</w:t>
      </w:r>
      <w:r w:rsidRPr="00345FE5">
        <w:t xml:space="preserve"> </w:t>
      </w:r>
      <w:r w:rsidR="004524F7">
        <w:t>as in</w:t>
      </w:r>
      <w:r w:rsidRPr="00345FE5">
        <w:t xml:space="preserve"> Airbus</w:t>
      </w:r>
      <w:r>
        <w:t xml:space="preserve"> or </w:t>
      </w:r>
      <w:r>
        <w:t>Amec</w:t>
      </w:r>
      <w:r>
        <w:t xml:space="preserve"> F</w:t>
      </w:r>
      <w:r w:rsidRPr="00345FE5">
        <w:t xml:space="preserve">oster Wheeler. </w:t>
      </w:r>
      <w:r>
        <w:t>W</w:t>
      </w:r>
      <w:r w:rsidRPr="00345FE5">
        <w:t>e</w:t>
      </w:r>
      <w:r>
        <w:t xml:space="preserve"> do not look</w:t>
      </w:r>
      <w:r w:rsidRPr="00345FE5">
        <w:t xml:space="preserve"> at success just in terms of convictions</w:t>
      </w:r>
      <w:r>
        <w:t xml:space="preserve">. Remember, we are </w:t>
      </w:r>
      <w:r w:rsidRPr="00345FE5">
        <w:t>not a volume shop.</w:t>
      </w:r>
      <w:r w:rsidR="004524F7">
        <w:t xml:space="preserve"> We don’t have lots of cases.</w:t>
      </w:r>
    </w:p>
    <w:p w:rsidR="00E7039F" w:rsidP="00E7039F">
      <w:pPr>
        <w:pStyle w:val="Question"/>
        <w:numPr>
          <w:ilvl w:val="0"/>
          <w:numId w:val="9"/>
        </w:numPr>
      </w:pPr>
      <w:sdt>
        <w:sdtPr>
          <w:alias w:val="Member"/>
          <w:tag w:val="&lt;Member mnisId='172' dodsId='25790'&gt;"/>
          <w:id w:val="-1043988646"/>
          <w:placeholder>
            <w:docPart w:val="FE50332F3F7E4BB388A1206EB063A8CD"/>
          </w:placeholder>
          <w:richText/>
        </w:sdtPr>
        <w:sdtContent>
          <w:r w:rsidRPr="00345FE5" w:rsidR="00A8055C">
            <w:rPr>
              <w:b/>
            </w:rPr>
            <w:t>Ms Abbott:</w:t>
          </w:r>
        </w:sdtContent>
      </w:sdt>
      <w:r w:rsidR="00A8055C">
        <w:t xml:space="preserve"> </w:t>
      </w:r>
      <w:r w:rsidRPr="00345FE5" w:rsidR="00A8055C">
        <w:t>I am not saying that you are a volume sho</w:t>
      </w:r>
      <w:r w:rsidR="00A8055C">
        <w:t>p and I</w:t>
      </w:r>
      <w:r w:rsidRPr="00345FE5" w:rsidR="00A8055C">
        <w:t xml:space="preserve"> understand</w:t>
      </w:r>
      <w:r w:rsidR="004524F7">
        <w:t xml:space="preserve"> t</w:t>
      </w:r>
      <w:r>
        <w:t>he</w:t>
      </w:r>
      <w:r w:rsidRPr="00345FE5" w:rsidR="00A8055C">
        <w:t xml:space="preserve"> point </w:t>
      </w:r>
      <w:r w:rsidR="00A8055C">
        <w:t>you a</w:t>
      </w:r>
      <w:r w:rsidRPr="00345FE5" w:rsidR="00A8055C">
        <w:t>re making.</w:t>
      </w:r>
    </w:p>
    <w:p w:rsidR="00A8055C" w:rsidP="00E7039F">
      <w:pPr>
        <w:pStyle w:val="Question"/>
        <w:numPr>
          <w:ilvl w:val="0"/>
          <w:numId w:val="0"/>
        </w:numPr>
        <w:ind w:left="794"/>
      </w:pPr>
      <w:r w:rsidRPr="00345FE5">
        <w:t xml:space="preserve">I have a few questions on </w:t>
      </w:r>
      <w:r w:rsidR="008C323A">
        <w:t>C</w:t>
      </w:r>
      <w:r w:rsidRPr="00345FE5">
        <w:t>o</w:t>
      </w:r>
      <w:r>
        <w:t>vid-</w:t>
      </w:r>
      <w:r w:rsidRPr="00345FE5">
        <w:t>related fraud</w:t>
      </w:r>
      <w:r w:rsidR="00E7039F">
        <w:t>, which</w:t>
      </w:r>
      <w:r w:rsidRPr="00483DC0">
        <w:t xml:space="preserve"> has been the subject of some debate both in the </w:t>
      </w:r>
      <w:r>
        <w:t>H</w:t>
      </w:r>
      <w:r w:rsidRPr="00483DC0">
        <w:t>ouse an</w:t>
      </w:r>
      <w:r>
        <w:t>d among the</w:t>
      </w:r>
      <w:r w:rsidRPr="00483DC0">
        <w:t xml:space="preserve"> public. Do you think</w:t>
      </w:r>
      <w:r>
        <w:t xml:space="preserve"> there was </w:t>
      </w:r>
      <w:r w:rsidRPr="00483DC0">
        <w:t xml:space="preserve">anything in particular about the arrangements in relation to </w:t>
      </w:r>
      <w:r w:rsidR="008C323A">
        <w:t>C</w:t>
      </w:r>
      <w:r>
        <w:t>ovid-</w:t>
      </w:r>
      <w:r w:rsidRPr="00483DC0">
        <w:t xml:space="preserve">support schemes and contracts </w:t>
      </w:r>
      <w:r w:rsidR="00885371">
        <w:t>that</w:t>
      </w:r>
      <w:r w:rsidRPr="00483DC0">
        <w:t xml:space="preserve"> made fraud more likely?</w:t>
      </w:r>
      <w:r w:rsidR="00885371">
        <w:t xml:space="preserve"> </w:t>
      </w:r>
      <w:r w:rsidRPr="00476158" w:rsidR="00CA2C65">
        <w:rPr>
          <w:i/>
        </w:rPr>
        <w:t>[</w:t>
      </w:r>
      <w:r w:rsidRPr="00476158" w:rsidR="00CA2C65">
        <w:rPr>
          <w:i/>
          <w:iCs/>
        </w:rPr>
        <w:t>Interruption.</w:t>
      </w:r>
      <w:r w:rsidRPr="00476158" w:rsidR="00CA2C65">
        <w:rPr>
          <w:i/>
        </w:rPr>
        <w:t>]</w:t>
      </w:r>
      <w:r w:rsidR="00CA2C65">
        <w:t xml:space="preserve"> </w:t>
      </w:r>
      <w:r w:rsidR="00885371">
        <w:t>You don’t?</w:t>
      </w:r>
    </w:p>
    <w:p w:rsidR="00A8055C" w:rsidP="00A8055C">
      <w:pPr>
        <w:pStyle w:val="Answer"/>
      </w:pPr>
      <w:sdt>
        <w:sdtPr>
          <w:alias w:val="Witness"/>
          <w:id w:val="1602602388"/>
          <w:placeholder>
            <w:docPart w:val="FE50332F3F7E4BB388A1206EB063A8CD"/>
          </w:placeholder>
          <w:richText/>
        </w:sdtPr>
        <w:sdtContent>
          <w:r w:rsidRPr="00483DC0">
            <w:rPr>
              <w:b/>
              <w:i/>
            </w:rPr>
            <w:t>Lisa Osofsky:</w:t>
          </w:r>
        </w:sdtContent>
      </w:sdt>
      <w:r>
        <w:t xml:space="preserve"> </w:t>
      </w:r>
      <w:r w:rsidRPr="00483DC0">
        <w:t xml:space="preserve">I am </w:t>
      </w:r>
      <w:r w:rsidR="00CA2C65">
        <w:t xml:space="preserve">just </w:t>
      </w:r>
      <w:r w:rsidRPr="00483DC0">
        <w:t>trying to pa</w:t>
      </w:r>
      <w:r>
        <w:t>rse</w:t>
      </w:r>
      <w:r w:rsidRPr="00483DC0">
        <w:t xml:space="preserve"> your question accurately. One of the main features that made things more likely is that the world moved online</w:t>
      </w:r>
      <w:r>
        <w:t>. S</w:t>
      </w:r>
      <w:r w:rsidRPr="00483DC0">
        <w:t>ome people who might have done things in person all of a sudden conducted business online</w:t>
      </w:r>
      <w:r w:rsidR="00CC32AC">
        <w:t>. I</w:t>
      </w:r>
      <w:r w:rsidRPr="00483DC0">
        <w:t>n a way</w:t>
      </w:r>
      <w:r w:rsidR="00CC32AC">
        <w:t>, t</w:t>
      </w:r>
      <w:r w:rsidRPr="00483DC0">
        <w:t xml:space="preserve">hat was a sea change </w:t>
      </w:r>
      <w:r>
        <w:t xml:space="preserve">that </w:t>
      </w:r>
      <w:r w:rsidRPr="00483DC0">
        <w:t>made quite a differen</w:t>
      </w:r>
      <w:r>
        <w:t>ce</w:t>
      </w:r>
      <w:r w:rsidRPr="00483DC0">
        <w:t xml:space="preserve"> or </w:t>
      </w:r>
      <w:r w:rsidR="00343DEE">
        <w:t xml:space="preserve">an </w:t>
      </w:r>
      <w:r w:rsidRPr="00483DC0">
        <w:t xml:space="preserve">uptick in terms of </w:t>
      </w:r>
      <w:r w:rsidR="00343DEE">
        <w:t>C</w:t>
      </w:r>
      <w:r w:rsidRPr="00483DC0">
        <w:t>ov</w:t>
      </w:r>
      <w:r>
        <w:t>id. R</w:t>
      </w:r>
      <w:r w:rsidRPr="00483DC0">
        <w:t>est assured</w:t>
      </w:r>
      <w:r w:rsidR="00343DEE">
        <w:t>,</w:t>
      </w:r>
      <w:r w:rsidRPr="00483DC0">
        <w:t xml:space="preserve"> we are looking at every case and every referral that comes our way if it touches any sort of fraud</w:t>
      </w:r>
      <w:r>
        <w:t>. W</w:t>
      </w:r>
      <w:r w:rsidRPr="00483DC0">
        <w:t xml:space="preserve">e are looking carefully. I stood up an intelligence division so </w:t>
      </w:r>
      <w:r w:rsidR="007E1018">
        <w:t xml:space="preserve">that </w:t>
      </w:r>
      <w:r w:rsidRPr="00483DC0">
        <w:t>we look carefully at all the referrals</w:t>
      </w:r>
      <w:r>
        <w:t>,</w:t>
      </w:r>
      <w:r w:rsidRPr="00483DC0">
        <w:t xml:space="preserve"> </w:t>
      </w:r>
      <w:r w:rsidR="007E1018">
        <w:t xml:space="preserve">all the </w:t>
      </w:r>
      <w:r w:rsidRPr="00483DC0">
        <w:t>whistleblower</w:t>
      </w:r>
      <w:r w:rsidRPr="00483DC0">
        <w:t xml:space="preserve"> complaints </w:t>
      </w:r>
      <w:r>
        <w:t xml:space="preserve">and </w:t>
      </w:r>
      <w:r w:rsidRPr="00483DC0">
        <w:t xml:space="preserve">anything that </w:t>
      </w:r>
      <w:r>
        <w:t>comes</w:t>
      </w:r>
      <w:r w:rsidRPr="00483DC0">
        <w:t xml:space="preserve"> across our des</w:t>
      </w:r>
      <w:r>
        <w:t>k. W</w:t>
      </w:r>
      <w:r w:rsidRPr="00483DC0">
        <w:t>e are quite interested in whether we can pursue it.</w:t>
      </w:r>
    </w:p>
    <w:p w:rsidR="00A8055C" w:rsidP="00A8055C">
      <w:pPr>
        <w:pStyle w:val="Question"/>
        <w:numPr>
          <w:ilvl w:val="0"/>
          <w:numId w:val="9"/>
        </w:numPr>
      </w:pPr>
      <w:sdt>
        <w:sdtPr>
          <w:alias w:val="Member"/>
          <w:tag w:val="&lt;Member mnisId='172' dodsId='25790'&gt;"/>
          <w:id w:val="1147629848"/>
          <w:placeholder>
            <w:docPart w:val="FE50332F3F7E4BB388A1206EB063A8CD"/>
          </w:placeholder>
          <w:richText/>
        </w:sdtPr>
        <w:sdtContent>
          <w:r w:rsidRPr="00483DC0">
            <w:rPr>
              <w:b/>
            </w:rPr>
            <w:t>Ms Abbott:</w:t>
          </w:r>
        </w:sdtContent>
      </w:sdt>
      <w:r>
        <w:t xml:space="preserve"> </w:t>
      </w:r>
      <w:r w:rsidRPr="00483DC0">
        <w:t xml:space="preserve">What priority have you given to investigating fraud in </w:t>
      </w:r>
      <w:r w:rsidR="000B7804">
        <w:t>C</w:t>
      </w:r>
      <w:r w:rsidRPr="00483DC0">
        <w:t>ov</w:t>
      </w:r>
      <w:r>
        <w:t>id-</w:t>
      </w:r>
      <w:r w:rsidRPr="00483DC0">
        <w:t>support schemes and contracts?</w:t>
      </w:r>
    </w:p>
    <w:p w:rsidR="00A8055C" w:rsidP="00A8055C">
      <w:pPr>
        <w:pStyle w:val="Answer"/>
      </w:pPr>
      <w:sdt>
        <w:sdtPr>
          <w:alias w:val="Witness"/>
          <w:id w:val="-1670554902"/>
          <w:placeholder>
            <w:docPart w:val="FE50332F3F7E4BB388A1206EB063A8CD"/>
          </w:placeholder>
          <w:richText/>
        </w:sdtPr>
        <w:sdtContent>
          <w:r w:rsidRPr="00483DC0">
            <w:rPr>
              <w:b/>
              <w:i/>
            </w:rPr>
            <w:t>Lisa Osofsky:</w:t>
          </w:r>
        </w:sdtContent>
      </w:sdt>
      <w:r>
        <w:t xml:space="preserve"> </w:t>
      </w:r>
      <w:r w:rsidRPr="00E5771C">
        <w:t xml:space="preserve">We have only two violations: fraud and bribery and corruption. </w:t>
      </w:r>
      <w:r w:rsidR="007E1018">
        <w:t>W</w:t>
      </w:r>
      <w:r w:rsidRPr="00E5771C">
        <w:t xml:space="preserve">e give weight to our fraud cases and prioritise them perhaps in </w:t>
      </w:r>
      <w:r>
        <w:t>a</w:t>
      </w:r>
      <w:r w:rsidRPr="00E5771C">
        <w:t xml:space="preserve"> way that even other</w:t>
      </w:r>
      <w:r w:rsidR="00CA2C65">
        <w:t>,</w:t>
      </w:r>
      <w:r w:rsidRPr="00E5771C">
        <w:t xml:space="preserve"> more diverse law enforcement agencies do not.</w:t>
      </w:r>
    </w:p>
    <w:p w:rsidR="00A8055C" w:rsidP="00A8055C">
      <w:pPr>
        <w:pStyle w:val="Question"/>
        <w:numPr>
          <w:ilvl w:val="0"/>
          <w:numId w:val="9"/>
        </w:numPr>
      </w:pPr>
      <w:sdt>
        <w:sdtPr>
          <w:alias w:val="Member"/>
          <w:tag w:val="&lt;Member mnisId='172' dodsId='25790'&gt;"/>
          <w:id w:val="-369456526"/>
          <w:placeholder>
            <w:docPart w:val="FE50332F3F7E4BB388A1206EB063A8CD"/>
          </w:placeholder>
          <w:richText/>
        </w:sdtPr>
        <w:sdtContent>
          <w:r w:rsidRPr="00E5771C">
            <w:rPr>
              <w:b/>
            </w:rPr>
            <w:t>Ms Abbott:</w:t>
          </w:r>
        </w:sdtContent>
      </w:sdt>
      <w:r>
        <w:t xml:space="preserve"> </w:t>
      </w:r>
      <w:r w:rsidRPr="00E5771C">
        <w:t>You do not give particular priority to fraud</w:t>
      </w:r>
      <w:r w:rsidR="003B4CCF">
        <w:t>s</w:t>
      </w:r>
      <w:r w:rsidRPr="00E5771C">
        <w:t xml:space="preserve"> in </w:t>
      </w:r>
      <w:r w:rsidR="000B7804">
        <w:t>C</w:t>
      </w:r>
      <w:r w:rsidRPr="00E5771C">
        <w:t>ov</w:t>
      </w:r>
      <w:r>
        <w:t>id support.</w:t>
      </w:r>
    </w:p>
    <w:p w:rsidR="00A8055C" w:rsidP="00A8055C">
      <w:pPr>
        <w:pStyle w:val="Answer"/>
      </w:pPr>
      <w:sdt>
        <w:sdtPr>
          <w:alias w:val="Witness"/>
          <w:id w:val="-1396509855"/>
          <w:placeholder>
            <w:docPart w:val="FE50332F3F7E4BB388A1206EB063A8CD"/>
          </w:placeholder>
          <w:richText/>
        </w:sdtPr>
        <w:sdtContent>
          <w:r w:rsidRPr="00E5771C">
            <w:rPr>
              <w:b/>
              <w:i/>
            </w:rPr>
            <w:t>Lisa Osofsky:</w:t>
          </w:r>
        </w:sdtContent>
      </w:sdt>
      <w:r>
        <w:t xml:space="preserve"> W</w:t>
      </w:r>
      <w:r w:rsidRPr="00E5771C">
        <w:t xml:space="preserve">e look at all fraud cases that </w:t>
      </w:r>
      <w:r w:rsidR="00401A31">
        <w:t>come a</w:t>
      </w:r>
      <w:r w:rsidRPr="00E5771C">
        <w:t xml:space="preserve">cross </w:t>
      </w:r>
      <w:r w:rsidR="00401A31">
        <w:t>our</w:t>
      </w:r>
      <w:r w:rsidRPr="00E5771C">
        <w:t xml:space="preserve"> threshold </w:t>
      </w:r>
      <w:r>
        <w:t xml:space="preserve">and </w:t>
      </w:r>
      <w:r w:rsidR="00401A31">
        <w:t xml:space="preserve">that </w:t>
      </w:r>
      <w:r w:rsidRPr="00E5771C">
        <w:t>meet my statement of principle. I want to answer your question and only your question.</w:t>
      </w:r>
    </w:p>
    <w:p w:rsidR="00A8055C" w:rsidP="00A8055C">
      <w:pPr>
        <w:pStyle w:val="Question"/>
        <w:numPr>
          <w:ilvl w:val="0"/>
          <w:numId w:val="9"/>
        </w:numPr>
      </w:pPr>
      <w:sdt>
        <w:sdtPr>
          <w:alias w:val="Member"/>
          <w:tag w:val="&lt;Member mnisId='172' dodsId='25790'&gt;"/>
          <w:id w:val="413605029"/>
          <w:placeholder>
            <w:docPart w:val="FE50332F3F7E4BB388A1206EB063A8CD"/>
          </w:placeholder>
          <w:richText/>
        </w:sdtPr>
        <w:sdtContent>
          <w:r w:rsidRPr="00E5771C">
            <w:rPr>
              <w:b/>
            </w:rPr>
            <w:t>Ms Abbott:</w:t>
          </w:r>
        </w:sdtContent>
      </w:sdt>
      <w:r>
        <w:t xml:space="preserve"> </w:t>
      </w:r>
      <w:r w:rsidR="003C4DBD">
        <w:t>So</w:t>
      </w:r>
      <w:r>
        <w:t xml:space="preserve"> you look at all fraud. </w:t>
      </w:r>
      <w:r w:rsidRPr="00E5771C">
        <w:t xml:space="preserve">What criteria </w:t>
      </w:r>
      <w:r w:rsidR="003C4DBD">
        <w:t>need to</w:t>
      </w:r>
      <w:r w:rsidRPr="00E5771C">
        <w:t xml:space="preserve"> be met for you to investigate? Is it the volume</w:t>
      </w:r>
      <w:r>
        <w:t>? W</w:t>
      </w:r>
      <w:r w:rsidRPr="00E5771C">
        <w:t>hat are the criteria?</w:t>
      </w:r>
    </w:p>
    <w:p w:rsidR="00A8055C" w:rsidP="00A8055C">
      <w:pPr>
        <w:pStyle w:val="Answer"/>
      </w:pPr>
      <w:sdt>
        <w:sdtPr>
          <w:alias w:val="Witness"/>
          <w:id w:val="-2106725730"/>
          <w:placeholder>
            <w:docPart w:val="FE50332F3F7E4BB388A1206EB063A8CD"/>
          </w:placeholder>
          <w:richText/>
        </w:sdtPr>
        <w:sdtContent>
          <w:r w:rsidRPr="00E5771C">
            <w:rPr>
              <w:b/>
              <w:i/>
            </w:rPr>
            <w:t>Lisa Osofsky:</w:t>
          </w:r>
        </w:sdtContent>
      </w:sdt>
      <w:r>
        <w:t xml:space="preserve"> W</w:t>
      </w:r>
      <w:r w:rsidRPr="00E5771C">
        <w:t>e look at the victim</w:t>
      </w:r>
      <w:r w:rsidR="000A01C0">
        <w:t>s</w:t>
      </w:r>
      <w:r w:rsidRPr="00E5771C">
        <w:t xml:space="preserve"> and </w:t>
      </w:r>
      <w:r w:rsidR="000A01C0">
        <w:t xml:space="preserve">the </w:t>
      </w:r>
      <w:r w:rsidRPr="00E5771C">
        <w:t>harm to the country</w:t>
      </w:r>
      <w:r w:rsidR="000A01C0">
        <w:t>. W</w:t>
      </w:r>
      <w:r>
        <w:t>e look at whe</w:t>
      </w:r>
      <w:r w:rsidRPr="00E5771C">
        <w:t>ther it is a crime that would impact the integrity and prosperity of this jurisdiction</w:t>
      </w:r>
      <w:r w:rsidR="000A01C0">
        <w:t>. W</w:t>
      </w:r>
      <w:r w:rsidRPr="00E5771C">
        <w:t>e look at</w:t>
      </w:r>
      <w:r>
        <w:t xml:space="preserve"> </w:t>
      </w:r>
      <w:r w:rsidRPr="00E5771C">
        <w:t>our specialist skills</w:t>
      </w:r>
      <w:r>
        <w:t>. R</w:t>
      </w:r>
      <w:r w:rsidRPr="00E5771C">
        <w:t>emember, we are organised in a slightly different way</w:t>
      </w:r>
      <w:r w:rsidR="00B7581D">
        <w:t>,</w:t>
      </w:r>
      <w:r w:rsidRPr="00E5771C">
        <w:t xml:space="preserve"> where we tak</w:t>
      </w:r>
      <w:r w:rsidR="001C6041">
        <w:t>e</w:t>
      </w:r>
      <w:r w:rsidRPr="00E5771C">
        <w:t xml:space="preserve"> things from start to finish with all the investigations being done in</w:t>
      </w:r>
      <w:r>
        <w:t>-</w:t>
      </w:r>
      <w:r w:rsidRPr="00E5771C">
        <w:t>house</w:t>
      </w:r>
      <w:r>
        <w:t xml:space="preserve">. We </w:t>
      </w:r>
      <w:r w:rsidR="001C6041">
        <w:t>do not take</w:t>
      </w:r>
      <w:r>
        <w:t xml:space="preserve"> a file </w:t>
      </w:r>
      <w:r w:rsidRPr="00E5771C">
        <w:t>from another investigator</w:t>
      </w:r>
      <w:r>
        <w:t xml:space="preserve">; we </w:t>
      </w:r>
      <w:r w:rsidR="001C6041">
        <w:t>do</w:t>
      </w:r>
      <w:r w:rsidRPr="00E5771C">
        <w:t xml:space="preserve"> it all in</w:t>
      </w:r>
      <w:r>
        <w:t>-</w:t>
      </w:r>
      <w:r w:rsidRPr="00E5771C">
        <w:t>house with a group of professionals who have different skill</w:t>
      </w:r>
      <w:r>
        <w:t>s. T</w:t>
      </w:r>
      <w:r w:rsidRPr="00E5771C">
        <w:t>hose are the sorts of factors we look at</w:t>
      </w:r>
      <w:r>
        <w:t>, i</w:t>
      </w:r>
      <w:r w:rsidRPr="00E5771C">
        <w:t>n addition to w</w:t>
      </w:r>
      <w:r>
        <w:t>he</w:t>
      </w:r>
      <w:r w:rsidRPr="00E5771C">
        <w:t xml:space="preserve">ther it impacts </w:t>
      </w:r>
      <w:r w:rsidR="006B270A">
        <w:t>our</w:t>
      </w:r>
      <w:r>
        <w:t xml:space="preserve"> </w:t>
      </w:r>
      <w:r w:rsidRPr="00E5771C">
        <w:t>vision of our country as a good place in which to invest and do business. Th</w:t>
      </w:r>
      <w:r w:rsidR="006B270A">
        <w:t>o</w:t>
      </w:r>
      <w:r w:rsidRPr="00E5771C">
        <w:t>se are the kinds of considerations I make.</w:t>
      </w:r>
    </w:p>
    <w:p w:rsidR="00A8055C" w:rsidP="00A8055C">
      <w:pPr>
        <w:pStyle w:val="Question"/>
        <w:numPr>
          <w:ilvl w:val="0"/>
          <w:numId w:val="9"/>
        </w:numPr>
      </w:pPr>
      <w:sdt>
        <w:sdtPr>
          <w:alias w:val="Member"/>
          <w:tag w:val="&lt;Member mnisId='172' dodsId='25790'&gt;"/>
          <w:id w:val="-764157513"/>
          <w:placeholder>
            <w:docPart w:val="FE50332F3F7E4BB388A1206EB063A8CD"/>
          </w:placeholder>
          <w:richText/>
        </w:sdtPr>
        <w:sdtContent>
          <w:r w:rsidRPr="00E5771C">
            <w:rPr>
              <w:b/>
            </w:rPr>
            <w:t>Ms Abbott:</w:t>
          </w:r>
        </w:sdtContent>
      </w:sdt>
      <w:r>
        <w:t xml:space="preserve"> </w:t>
      </w:r>
      <w:r w:rsidRPr="00E5771C">
        <w:t>Are you able to tell us</w:t>
      </w:r>
      <w:r w:rsidR="006B270A">
        <w:t>, or</w:t>
      </w:r>
      <w:r w:rsidRPr="00E5771C">
        <w:t xml:space="preserve"> perhaps you would write to </w:t>
      </w:r>
      <w:r>
        <w:t xml:space="preserve">us </w:t>
      </w:r>
      <w:r w:rsidRPr="00E5771C">
        <w:t>subsequently</w:t>
      </w:r>
      <w:r w:rsidR="00E23993">
        <w:t xml:space="preserve">, </w:t>
      </w:r>
      <w:r>
        <w:t xml:space="preserve">how </w:t>
      </w:r>
      <w:r w:rsidRPr="00E5771C">
        <w:t>many investigations are under</w:t>
      </w:r>
      <w:r>
        <w:t xml:space="preserve"> </w:t>
      </w:r>
      <w:r w:rsidRPr="00E5771C">
        <w:t xml:space="preserve">way relating to suspected fraud in </w:t>
      </w:r>
      <w:r w:rsidR="000B7804">
        <w:t>C</w:t>
      </w:r>
      <w:r w:rsidRPr="00E5771C">
        <w:t>o</w:t>
      </w:r>
      <w:r>
        <w:t>vid-</w:t>
      </w:r>
      <w:r w:rsidRPr="00E5771C">
        <w:t>related support schemes?</w:t>
      </w:r>
      <w:r w:rsidR="00E227C3">
        <w:t xml:space="preserve"> Are you able to tell us?</w:t>
      </w:r>
    </w:p>
    <w:p w:rsidR="00A8055C" w:rsidP="00A8055C">
      <w:pPr>
        <w:pStyle w:val="Answer"/>
      </w:pPr>
      <w:sdt>
        <w:sdtPr>
          <w:alias w:val="Witness"/>
          <w:id w:val="282849965"/>
          <w:placeholder>
            <w:docPart w:val="FE50332F3F7E4BB388A1206EB063A8CD"/>
          </w:placeholder>
          <w:richText/>
        </w:sdtPr>
        <w:sdtContent>
          <w:r w:rsidRPr="00E5771C">
            <w:rPr>
              <w:b/>
              <w:i/>
            </w:rPr>
            <w:t>Lisa Osofsky:</w:t>
          </w:r>
        </w:sdtContent>
      </w:sdt>
      <w:r>
        <w:t xml:space="preserve"> </w:t>
      </w:r>
      <w:r w:rsidRPr="00E5771C">
        <w:t>I</w:t>
      </w:r>
      <w:r>
        <w:t xml:space="preserve"> am</w:t>
      </w:r>
      <w:r w:rsidRPr="00E5771C">
        <w:t xml:space="preserve"> not able to tell you now.</w:t>
      </w:r>
    </w:p>
    <w:p w:rsidR="00A8055C" w:rsidP="00A8055C">
      <w:pPr>
        <w:pStyle w:val="Question"/>
        <w:numPr>
          <w:ilvl w:val="0"/>
          <w:numId w:val="9"/>
        </w:numPr>
      </w:pPr>
      <w:sdt>
        <w:sdtPr>
          <w:alias w:val="Member"/>
          <w:tag w:val="&lt;Member mnisId='172' dodsId='25790'&gt;"/>
          <w:id w:val="100469934"/>
          <w:placeholder>
            <w:docPart w:val="FE50332F3F7E4BB388A1206EB063A8CD"/>
          </w:placeholder>
          <w:richText/>
        </w:sdtPr>
        <w:sdtContent>
          <w:r w:rsidRPr="00E5771C">
            <w:rPr>
              <w:b/>
            </w:rPr>
            <w:t>Ms Abbott:</w:t>
          </w:r>
        </w:sdtContent>
      </w:sdt>
      <w:r>
        <w:t xml:space="preserve"> </w:t>
      </w:r>
      <w:r w:rsidRPr="00E5771C">
        <w:t>Would you write and tell us?</w:t>
      </w:r>
    </w:p>
    <w:p w:rsidR="00A8055C" w:rsidP="00A8055C">
      <w:pPr>
        <w:pStyle w:val="Answer"/>
      </w:pPr>
      <w:sdt>
        <w:sdtPr>
          <w:alias w:val="Witness"/>
          <w:id w:val="-266473879"/>
          <w:placeholder>
            <w:docPart w:val="FE50332F3F7E4BB388A1206EB063A8CD"/>
          </w:placeholder>
          <w:richText/>
        </w:sdtPr>
        <w:sdtContent>
          <w:r w:rsidRPr="00E5771C">
            <w:rPr>
              <w:b/>
              <w:i/>
            </w:rPr>
            <w:t>Lisa Osofsky:</w:t>
          </w:r>
        </w:sdtContent>
      </w:sdt>
      <w:r>
        <w:t xml:space="preserve"> </w:t>
      </w:r>
      <w:r w:rsidRPr="00E5771C">
        <w:t>I</w:t>
      </w:r>
      <w:r>
        <w:t xml:space="preserve"> a</w:t>
      </w:r>
      <w:r w:rsidRPr="00E5771C">
        <w:t xml:space="preserve">m happy to write to the </w:t>
      </w:r>
      <w:r>
        <w:t>C</w:t>
      </w:r>
      <w:r w:rsidRPr="00E5771C">
        <w:t>ommittee</w:t>
      </w:r>
      <w:r>
        <w:t>.</w:t>
      </w:r>
    </w:p>
    <w:p w:rsidR="00A8055C" w:rsidP="00A8055C">
      <w:pPr>
        <w:pStyle w:val="Question"/>
        <w:numPr>
          <w:ilvl w:val="0"/>
          <w:numId w:val="9"/>
        </w:numPr>
      </w:pPr>
      <w:sdt>
        <w:sdtPr>
          <w:alias w:val="Member"/>
          <w:tag w:val="&lt;Member mnisId='172' dodsId='25790'&gt;"/>
          <w:id w:val="2010713661"/>
          <w:placeholder>
            <w:docPart w:val="FE50332F3F7E4BB388A1206EB063A8CD"/>
          </w:placeholder>
          <w:richText/>
        </w:sdtPr>
        <w:sdtContent>
          <w:r w:rsidRPr="00E5771C">
            <w:rPr>
              <w:b/>
            </w:rPr>
            <w:t>Ms Abbott:</w:t>
          </w:r>
        </w:sdtContent>
      </w:sdt>
      <w:r>
        <w:t xml:space="preserve"> </w:t>
      </w:r>
      <w:r w:rsidR="00E227C3">
        <w:t xml:space="preserve">Thank you very much. </w:t>
      </w:r>
      <w:r w:rsidR="003B2C15">
        <w:t>As</w:t>
      </w:r>
      <w:r w:rsidRPr="00E5771C">
        <w:t xml:space="preserve"> you cannot tell me how many investigations are under way, do you have any idea which </w:t>
      </w:r>
      <w:r w:rsidR="003B2C15">
        <w:t>C</w:t>
      </w:r>
      <w:r w:rsidRPr="00E5771C">
        <w:t>ov</w:t>
      </w:r>
      <w:r>
        <w:t>id-</w:t>
      </w:r>
      <w:r w:rsidRPr="00E5771C">
        <w:t xml:space="preserve">related support schemes are affected, and the </w:t>
      </w:r>
      <w:r w:rsidR="003B2C15">
        <w:t xml:space="preserve">quantity, or the </w:t>
      </w:r>
      <w:r w:rsidRPr="00E5771C">
        <w:t>level</w:t>
      </w:r>
      <w:r w:rsidR="003B2C15">
        <w:t>,</w:t>
      </w:r>
      <w:r w:rsidRPr="00E5771C">
        <w:t xml:space="preserve"> of potential fraud involved?</w:t>
      </w:r>
    </w:p>
    <w:p w:rsidR="00A8055C" w:rsidP="00A8055C">
      <w:pPr>
        <w:pStyle w:val="Answer"/>
      </w:pPr>
      <w:sdt>
        <w:sdtPr>
          <w:alias w:val="Witness"/>
          <w:id w:val="234439243"/>
          <w:placeholder>
            <w:docPart w:val="FE50332F3F7E4BB388A1206EB063A8CD"/>
          </w:placeholder>
          <w:richText/>
        </w:sdtPr>
        <w:sdtContent>
          <w:r w:rsidRPr="00E5771C">
            <w:rPr>
              <w:b/>
              <w:i/>
            </w:rPr>
            <w:t>Lisa Osofsky:</w:t>
          </w:r>
        </w:sdtContent>
      </w:sdt>
      <w:r>
        <w:t xml:space="preserve"> W</w:t>
      </w:r>
      <w:r w:rsidRPr="00E5771C">
        <w:t>e are an operational division and I am not at liberty to talk about ongoing operations; I cannot do that in public</w:t>
      </w:r>
      <w:r>
        <w:t xml:space="preserve">. I am </w:t>
      </w:r>
      <w:r w:rsidRPr="00E5771C">
        <w:t>not trying to be difficult or in any</w:t>
      </w:r>
      <w:r>
        <w:t xml:space="preserve"> </w:t>
      </w:r>
      <w:r w:rsidRPr="00E5771C">
        <w:t>way unresponsiv</w:t>
      </w:r>
      <w:r w:rsidR="004D5EC0">
        <w:t>e</w:t>
      </w:r>
      <w:r>
        <w:t>,</w:t>
      </w:r>
      <w:r w:rsidRPr="00E5771C">
        <w:t xml:space="preserve"> but in terms of our operations I have to maintain the sanctity of our operational independence and ability</w:t>
      </w:r>
      <w:r>
        <w:t>.</w:t>
      </w:r>
    </w:p>
    <w:p w:rsidR="00A8055C" w:rsidP="00A8055C">
      <w:pPr>
        <w:pStyle w:val="Question"/>
        <w:numPr>
          <w:ilvl w:val="0"/>
          <w:numId w:val="9"/>
        </w:numPr>
      </w:pPr>
      <w:sdt>
        <w:sdtPr>
          <w:alias w:val="Member"/>
          <w:tag w:val="&lt;Member mnisId='172' dodsId='25790'&gt;"/>
          <w:id w:val="267061399"/>
          <w:placeholder>
            <w:docPart w:val="FE50332F3F7E4BB388A1206EB063A8CD"/>
          </w:placeholder>
          <w:richText/>
        </w:sdtPr>
        <w:sdtContent>
          <w:r w:rsidRPr="00E5771C">
            <w:rPr>
              <w:b/>
            </w:rPr>
            <w:t>Ms Abbott:</w:t>
          </w:r>
        </w:sdtContent>
      </w:sdt>
      <w:r>
        <w:t xml:space="preserve"> B</w:t>
      </w:r>
      <w:r w:rsidRPr="00E5771C">
        <w:t>ut you c</w:t>
      </w:r>
      <w:r w:rsidR="000C331D">
        <w:t>ould</w:t>
      </w:r>
      <w:r w:rsidRPr="00E5771C">
        <w:t xml:space="preserve"> tell us</w:t>
      </w:r>
      <w:r w:rsidR="009340CA">
        <w:t xml:space="preserve"> </w:t>
      </w:r>
      <w:r w:rsidR="009340CA">
        <w:t>broadly</w:t>
      </w:r>
      <w:r>
        <w:t>,</w:t>
      </w:r>
      <w:r w:rsidRPr="00E5771C">
        <w:t xml:space="preserve"> because</w:t>
      </w:r>
      <w:r w:rsidRPr="00E5771C">
        <w:t xml:space="preserve"> it is not an operational question, the potential level of fraud</w:t>
      </w:r>
      <w:r>
        <w:t xml:space="preserve"> that is</w:t>
      </w:r>
      <w:r w:rsidRPr="00E5771C">
        <w:t xml:space="preserve"> involved. You could tell us that.</w:t>
      </w:r>
    </w:p>
    <w:p w:rsidR="001B2EED" w:rsidP="00A8055C">
      <w:pPr>
        <w:pStyle w:val="Answer"/>
      </w:pPr>
      <w:sdt>
        <w:sdtPr>
          <w:alias w:val="Witness"/>
          <w:id w:val="-1874761972"/>
          <w:placeholder>
            <w:docPart w:val="FE50332F3F7E4BB388A1206EB063A8CD"/>
          </w:placeholder>
          <w:richText/>
        </w:sdtPr>
        <w:sdtContent>
          <w:r w:rsidRPr="00E5771C" w:rsidR="00A8055C">
            <w:rPr>
              <w:b/>
              <w:i/>
            </w:rPr>
            <w:t>Lisa Osofsky:</w:t>
          </w:r>
        </w:sdtContent>
      </w:sdt>
      <w:r w:rsidR="00A8055C">
        <w:t xml:space="preserve"> </w:t>
      </w:r>
      <w:r>
        <w:t xml:space="preserve">The level of potential fraud? </w:t>
      </w:r>
    </w:p>
    <w:p w:rsidR="001B2EED" w:rsidP="001B2EED">
      <w:pPr>
        <w:pStyle w:val="Question"/>
        <w:numPr>
          <w:ilvl w:val="0"/>
          <w:numId w:val="0"/>
        </w:numPr>
        <w:ind w:left="794"/>
      </w:pPr>
      <w:sdt>
        <w:sdtPr>
          <w:alias w:val="Member"/>
          <w:tag w:val="&lt;Member mnisId='172' dodsId='25790'&gt;"/>
          <w:id w:val="-1147194890"/>
          <w:placeholder>
            <w:docPart w:val="DefaultPlaceholder_-1854013440"/>
          </w:placeholder>
          <w:richText/>
        </w:sdtPr>
        <w:sdtContent>
          <w:r w:rsidRPr="001B2EED">
            <w:rPr>
              <w:b/>
            </w:rPr>
            <w:t>Ms Abbott:</w:t>
          </w:r>
        </w:sdtContent>
      </w:sdt>
      <w:r>
        <w:t xml:space="preserve"> Yes. </w:t>
      </w:r>
    </w:p>
    <w:p w:rsidR="00A8055C" w:rsidP="001B2EED">
      <w:pPr>
        <w:pStyle w:val="Answer"/>
      </w:pPr>
      <w:sdt>
        <w:sdtPr>
          <w:alias w:val="Witness"/>
          <w:id w:val="-1285414687"/>
          <w:placeholder>
            <w:docPart w:val="DefaultPlaceholder_-1854013440"/>
          </w:placeholder>
          <w:richText/>
        </w:sdtPr>
        <w:sdtContent>
          <w:r w:rsidRPr="001B2EED" w:rsidR="001B2EED">
            <w:rPr>
              <w:b/>
              <w:i/>
            </w:rPr>
            <w:t>Lisa Osofsky:</w:t>
          </w:r>
        </w:sdtContent>
      </w:sdt>
      <w:r w:rsidR="001B2EED">
        <w:t xml:space="preserve"> </w:t>
      </w:r>
      <w:r w:rsidRPr="00E5771C">
        <w:t>I d</w:t>
      </w:r>
      <w:r>
        <w:t>o</w:t>
      </w:r>
      <w:r w:rsidRPr="00E5771C">
        <w:t xml:space="preserve"> not know the answer to that question. We have a whole intelligence division that looks at complaints and referrals. I cannot answer with specificity.</w:t>
      </w:r>
      <w:r>
        <w:t xml:space="preserve"> </w:t>
      </w:r>
      <w:r w:rsidRPr="00E5771C">
        <w:t>I cannot give you an honest answer to that question</w:t>
      </w:r>
      <w:r>
        <w:t>. I do not</w:t>
      </w:r>
      <w:r w:rsidRPr="00E5771C">
        <w:t xml:space="preserve"> know the answer.</w:t>
      </w:r>
      <w:r>
        <w:t xml:space="preserve"> </w:t>
      </w:r>
      <w:r w:rsidRPr="00E5771C">
        <w:t>I do not know that we have an answer, in that we are looking at different potential operations.</w:t>
      </w:r>
    </w:p>
    <w:p w:rsidR="00A8055C" w:rsidP="00A8055C">
      <w:pPr>
        <w:pStyle w:val="Question"/>
        <w:numPr>
          <w:ilvl w:val="0"/>
          <w:numId w:val="9"/>
        </w:numPr>
      </w:pPr>
      <w:sdt>
        <w:sdtPr>
          <w:alias w:val="Member"/>
          <w:tag w:val="&lt;Member mnisId='172' dodsId='25790'&gt;"/>
          <w:id w:val="-1544444505"/>
          <w:placeholder>
            <w:docPart w:val="FE50332F3F7E4BB388A1206EB063A8CD"/>
          </w:placeholder>
          <w:richText/>
        </w:sdtPr>
        <w:sdtContent>
          <w:r w:rsidRPr="00E5771C">
            <w:rPr>
              <w:b/>
            </w:rPr>
            <w:t>Ms Abbott:</w:t>
          </w:r>
        </w:sdtContent>
      </w:sdt>
      <w:r>
        <w:t xml:space="preserve"> You must kn</w:t>
      </w:r>
      <w:r w:rsidRPr="00E5771C">
        <w:t xml:space="preserve">ow </w:t>
      </w:r>
      <w:r>
        <w:t xml:space="preserve">how </w:t>
      </w:r>
      <w:r w:rsidRPr="00E5771C">
        <w:t>many</w:t>
      </w:r>
      <w:r>
        <w:t xml:space="preserve"> fraud</w:t>
      </w:r>
      <w:r w:rsidRPr="00E5771C">
        <w:t xml:space="preserve"> investigations</w:t>
      </w:r>
      <w:r>
        <w:t xml:space="preserve"> </w:t>
      </w:r>
      <w:r w:rsidR="00A333FD">
        <w:t>you have</w:t>
      </w:r>
      <w:r>
        <w:t xml:space="preserve"> going on in </w:t>
      </w:r>
      <w:r w:rsidR="000B7804">
        <w:t>C</w:t>
      </w:r>
      <w:r>
        <w:t>ovid-</w:t>
      </w:r>
      <w:r w:rsidRPr="00E5771C">
        <w:t>related schemes? There must be a figure</w:t>
      </w:r>
      <w:r>
        <w:t>.</w:t>
      </w:r>
      <w:r w:rsidRPr="00E5771C">
        <w:t xml:space="preserve"> I understand you do not have that figure at the moment, but you must have </w:t>
      </w:r>
      <w:r>
        <w:t xml:space="preserve">one. If you have </w:t>
      </w:r>
      <w:r>
        <w:t xml:space="preserve">that </w:t>
      </w:r>
      <w:r w:rsidRPr="00E5771C">
        <w:t>figure</w:t>
      </w:r>
      <w:r w:rsidR="00A333FD">
        <w:t>,</w:t>
      </w:r>
      <w:r w:rsidRPr="00E5771C">
        <w:t xml:space="preserve"> you must be able to make some kind of estimate about the potential level of fraud involved. You do not have to tell me now</w:t>
      </w:r>
      <w:r>
        <w:t>,</w:t>
      </w:r>
      <w:r w:rsidRPr="00E5771C">
        <w:t xml:space="preserve"> but just write and tell us.</w:t>
      </w:r>
    </w:p>
    <w:p w:rsidR="00A8055C" w:rsidP="00A8055C">
      <w:pPr>
        <w:pStyle w:val="Answer"/>
      </w:pPr>
      <w:sdt>
        <w:sdtPr>
          <w:alias w:val="Witness"/>
          <w:id w:val="-857964500"/>
          <w:placeholder>
            <w:docPart w:val="FE50332F3F7E4BB388A1206EB063A8CD"/>
          </w:placeholder>
          <w:richText/>
        </w:sdtPr>
        <w:sdtContent>
          <w:r w:rsidRPr="00E5771C">
            <w:rPr>
              <w:b/>
              <w:i/>
            </w:rPr>
            <w:t>Lisa Osofsky:</w:t>
          </w:r>
        </w:sdtContent>
      </w:sdt>
      <w:r>
        <w:t xml:space="preserve"> </w:t>
      </w:r>
      <w:r w:rsidRPr="00E5771C">
        <w:t>I am trying to give an answer to your question. I appreciate your point. We have an intelligence division that looks at referrals. That is a different stage from wh</w:t>
      </w:r>
      <w:r>
        <w:t>ether</w:t>
      </w:r>
      <w:r w:rsidRPr="00E5771C">
        <w:t xml:space="preserve"> we open an investigation. We go through different stages along the way. I cannot tell you as I sit here toda</w:t>
      </w:r>
      <w:r>
        <w:t>y</w:t>
      </w:r>
      <w:r w:rsidRPr="00E5771C">
        <w:t xml:space="preserve"> exactly what is being looked at by our intelligence division versus what </w:t>
      </w:r>
      <w:r>
        <w:t xml:space="preserve">has been </w:t>
      </w:r>
      <w:r w:rsidRPr="00E5771C">
        <w:t>accepted for investigation</w:t>
      </w:r>
      <w:r>
        <w:t>.</w:t>
      </w:r>
    </w:p>
    <w:p w:rsidR="00A8055C" w:rsidP="00A8055C">
      <w:pPr>
        <w:pStyle w:val="Remark"/>
      </w:pPr>
      <w:sdt>
        <w:sdtPr>
          <w:alias w:val="Member"/>
          <w:tag w:val="&lt;Member mnisId='483' dodsId='25660'&gt;"/>
          <w:id w:val="810368389"/>
          <w:placeholder>
            <w:docPart w:val="FE50332F3F7E4BB388A1206EB063A8CD"/>
          </w:placeholder>
          <w:richText/>
        </w:sdtPr>
        <w:sdtContent>
          <w:r w:rsidRPr="00E5771C">
            <w:rPr>
              <w:b/>
            </w:rPr>
            <w:t>Chair:</w:t>
          </w:r>
        </w:sdtContent>
      </w:sdt>
      <w:r>
        <w:t xml:space="preserve"> B</w:t>
      </w:r>
      <w:r w:rsidRPr="00E5771C">
        <w:t xml:space="preserve">ut you can perhaps write to us about </w:t>
      </w:r>
      <w:r w:rsidR="007E0A94">
        <w:t>i</w:t>
      </w:r>
      <w:r w:rsidRPr="00E5771C">
        <w:t>t. That is absolutely fine. Please drop us a line.</w:t>
      </w:r>
    </w:p>
    <w:p w:rsidR="00A8055C" w:rsidP="00A8055C">
      <w:pPr>
        <w:pStyle w:val="Question"/>
        <w:numPr>
          <w:ilvl w:val="0"/>
          <w:numId w:val="9"/>
        </w:numPr>
      </w:pPr>
      <w:sdt>
        <w:sdtPr>
          <w:alias w:val="Member"/>
          <w:tag w:val="&lt;Member mnisId='172' dodsId='25790'&gt;"/>
          <w:id w:val="-109057336"/>
          <w:placeholder>
            <w:docPart w:val="FE50332F3F7E4BB388A1206EB063A8CD"/>
          </w:placeholder>
          <w:richText/>
        </w:sdtPr>
        <w:sdtContent>
          <w:r w:rsidRPr="00E5771C">
            <w:rPr>
              <w:b/>
            </w:rPr>
            <w:t>Ms Abbott:</w:t>
          </w:r>
        </w:sdtContent>
      </w:sdt>
      <w:r>
        <w:t xml:space="preserve"> </w:t>
      </w:r>
      <w:r w:rsidRPr="00E5771C">
        <w:t>That</w:t>
      </w:r>
      <w:r w:rsidR="00AE623C">
        <w:t>’</w:t>
      </w:r>
      <w:r w:rsidRPr="00E5771C">
        <w:t xml:space="preserve">s fine. </w:t>
      </w:r>
      <w:r w:rsidR="0046325F">
        <w:t>This is m</w:t>
      </w:r>
      <w:r w:rsidRPr="00E5771C">
        <w:t xml:space="preserve">y </w:t>
      </w:r>
      <w:r>
        <w:t>final question</w:t>
      </w:r>
      <w:r w:rsidR="00CB2F6C">
        <w:t xml:space="preserve">; </w:t>
      </w:r>
      <w:r>
        <w:t>y</w:t>
      </w:r>
      <w:r w:rsidRPr="00E5771C">
        <w:t>ou may not be able to answer this eithe</w:t>
      </w:r>
      <w:r w:rsidR="00CB2F6C">
        <w:t>r. A</w:t>
      </w:r>
      <w:r>
        <w:t xml:space="preserve">re </w:t>
      </w:r>
      <w:r w:rsidR="008D123B">
        <w:t xml:space="preserve">you </w:t>
      </w:r>
      <w:r w:rsidRPr="00E5771C">
        <w:t>investigating any fraud in relation to contracts for PPE?</w:t>
      </w:r>
    </w:p>
    <w:p w:rsidR="00A8055C" w:rsidP="00A8055C">
      <w:pPr>
        <w:pStyle w:val="Answer"/>
      </w:pPr>
      <w:sdt>
        <w:sdtPr>
          <w:alias w:val="Witness"/>
          <w:id w:val="1909196997"/>
          <w:placeholder>
            <w:docPart w:val="FE50332F3F7E4BB388A1206EB063A8CD"/>
          </w:placeholder>
          <w:richText/>
        </w:sdtPr>
        <w:sdtContent>
          <w:r w:rsidRPr="00E5771C">
            <w:rPr>
              <w:b/>
              <w:i/>
            </w:rPr>
            <w:t>Lisa Osofsky:</w:t>
          </w:r>
        </w:sdtContent>
      </w:sdt>
      <w:r>
        <w:t xml:space="preserve"> </w:t>
      </w:r>
      <w:r w:rsidRPr="00E5771C">
        <w:t>PPE is typically a volume fraud issue</w:t>
      </w:r>
      <w:r>
        <w:t>. It would not typically be t</w:t>
      </w:r>
      <w:r w:rsidRPr="00E5771C">
        <w:t>he kind of case that the SFO would turn its attention to unless it involved multiple millions</w:t>
      </w:r>
      <w:r>
        <w:t>,</w:t>
      </w:r>
      <w:r w:rsidRPr="00E5771C">
        <w:t xml:space="preserve"> international aspects or issues regarding the prosperity and integrity of our country. Typically</w:t>
      </w:r>
      <w:r>
        <w:t xml:space="preserve">, </w:t>
      </w:r>
      <w:r w:rsidRPr="007D0CD4">
        <w:t>it is the kind of crime that is looked at more</w:t>
      </w:r>
      <w:r>
        <w:t xml:space="preserve"> in terms of the</w:t>
      </w:r>
      <w:r w:rsidRPr="007D0CD4">
        <w:t xml:space="preserve"> volume sho</w:t>
      </w:r>
      <w:r w:rsidR="00EB4AD1">
        <w:t>p</w:t>
      </w:r>
      <w:r w:rsidRPr="007D0CD4">
        <w:t>s, as it were</w:t>
      </w:r>
      <w:r>
        <w:t xml:space="preserve">. I do not know whether </w:t>
      </w:r>
      <w:r w:rsidRPr="007D0CD4">
        <w:t>Michelle has anything further to add.</w:t>
      </w:r>
    </w:p>
    <w:p w:rsidR="00A8055C" w:rsidP="00433643">
      <w:pPr>
        <w:pStyle w:val="Remark"/>
      </w:pPr>
      <w:sdt>
        <w:sdtPr>
          <w:alias w:val="Member"/>
          <w:tag w:val="&lt;Member mnisId='172' dodsId='25790'&gt;"/>
          <w:id w:val="-358052245"/>
          <w:placeholder>
            <w:docPart w:val="FE50332F3F7E4BB388A1206EB063A8CD"/>
          </w:placeholder>
          <w:richText/>
        </w:sdtPr>
        <w:sdtContent>
          <w:r w:rsidRPr="007D0CD4">
            <w:rPr>
              <w:b/>
            </w:rPr>
            <w:t>Ms Abbott:</w:t>
          </w:r>
        </w:sdtContent>
      </w:sdt>
      <w:r>
        <w:t xml:space="preserve"> </w:t>
      </w:r>
      <w:r w:rsidR="00826647">
        <w:t>Sure</w:t>
      </w:r>
      <w:r w:rsidR="009D54D2">
        <w:t>, but o</w:t>
      </w:r>
      <w:r w:rsidRPr="007D0CD4">
        <w:t xml:space="preserve">nce again, maybe you can go back to </w:t>
      </w:r>
      <w:r w:rsidR="009D54D2">
        <w:t>the</w:t>
      </w:r>
      <w:r w:rsidRPr="007D0CD4">
        <w:t xml:space="preserve"> office and ask whether you are investigating any frauds in relation to PP</w:t>
      </w:r>
      <w:r>
        <w:t xml:space="preserve">E </w:t>
      </w:r>
      <w:r w:rsidRPr="007D0CD4">
        <w:t>and give us a figure</w:t>
      </w:r>
      <w:r>
        <w:t xml:space="preserve"> or some</w:t>
      </w:r>
      <w:r w:rsidRPr="007D0CD4">
        <w:t xml:space="preserve"> indication</w:t>
      </w:r>
      <w:r w:rsidR="009D54D2">
        <w:t xml:space="preserve"> of</w:t>
      </w:r>
      <w:r w:rsidRPr="007D0CD4">
        <w:t xml:space="preserve"> whether you are or not</w:t>
      </w:r>
      <w:r>
        <w:t xml:space="preserve">. </w:t>
      </w:r>
      <w:r w:rsidRPr="007D0CD4">
        <w:t>I understand</w:t>
      </w:r>
      <w:r w:rsidR="009D54D2">
        <w:t xml:space="preserve"> that</w:t>
      </w:r>
      <w:r w:rsidRPr="007D0CD4">
        <w:t xml:space="preserve"> you cannot tell me now, but I</w:t>
      </w:r>
      <w:r>
        <w:t xml:space="preserve"> am</w:t>
      </w:r>
      <w:r w:rsidRPr="007D0CD4">
        <w:t xml:space="preserve"> sure that if you went back to your office somebody </w:t>
      </w:r>
      <w:r>
        <w:t xml:space="preserve">would </w:t>
      </w:r>
      <w:r w:rsidR="00330ADE">
        <w:t xml:space="preserve">be able to </w:t>
      </w:r>
      <w:r w:rsidRPr="007D0CD4">
        <w:t>tell you.</w:t>
      </w:r>
      <w:r w:rsidR="00433643">
        <w:t xml:space="preserve"> Thank you.</w:t>
      </w:r>
      <w:r w:rsidR="003030FB">
        <w:t xml:space="preserve"> </w:t>
      </w:r>
    </w:p>
    <w:p w:rsidR="00A8055C" w:rsidP="00A8055C">
      <w:pPr>
        <w:pStyle w:val="Question"/>
        <w:numPr>
          <w:ilvl w:val="0"/>
          <w:numId w:val="9"/>
        </w:numPr>
      </w:pPr>
      <w:sdt>
        <w:sdtPr>
          <w:alias w:val="Member"/>
          <w:tag w:val="&lt;Member mnisId='3926' dodsId='35499'&gt;"/>
          <w:id w:val="-313642435"/>
          <w:placeholder>
            <w:docPart w:val="FE50332F3F7E4BB388A1206EB063A8CD"/>
          </w:placeholder>
          <w:richText/>
        </w:sdtPr>
        <w:sdtContent>
          <w:r w:rsidRPr="007D0CD4">
            <w:rPr>
              <w:b/>
            </w:rPr>
            <w:t>Paul Maynard:</w:t>
          </w:r>
        </w:sdtContent>
      </w:sdt>
      <w:r>
        <w:t xml:space="preserve"> My ears </w:t>
      </w:r>
      <w:r w:rsidRPr="007D0CD4">
        <w:t>p</w:t>
      </w:r>
      <w:r>
        <w:t>r</w:t>
      </w:r>
      <w:r w:rsidRPr="007D0CD4">
        <w:t>icked up when you said you had an intelligence unit</w:t>
      </w:r>
      <w:r w:rsidR="008B6277">
        <w:t>,</w:t>
      </w:r>
      <w:r w:rsidRPr="007D0CD4">
        <w:t xml:space="preserve"> which clearly gathers intelligence</w:t>
      </w:r>
      <w:r>
        <w:t>,</w:t>
      </w:r>
      <w:r w:rsidRPr="007D0CD4">
        <w:t xml:space="preserve"> information</w:t>
      </w:r>
      <w:r>
        <w:t xml:space="preserve"> and facts. When </w:t>
      </w:r>
      <w:r w:rsidRPr="007D0CD4">
        <w:t>you write to us</w:t>
      </w:r>
      <w:r w:rsidR="008B6277">
        <w:t>,</w:t>
      </w:r>
      <w:r w:rsidRPr="007D0CD4">
        <w:t xml:space="preserve"> could you possibly draw on the wisdom of your intelligence unit</w:t>
      </w:r>
      <w:r>
        <w:t>,</w:t>
      </w:r>
      <w:r w:rsidRPr="007D0CD4">
        <w:t xml:space="preserve"> because we w</w:t>
      </w:r>
      <w:r>
        <w:t>ould</w:t>
      </w:r>
      <w:r w:rsidRPr="007D0CD4">
        <w:t xml:space="preserve"> be very interested to know what it is finding out about </w:t>
      </w:r>
      <w:r w:rsidR="008B6277">
        <w:t>C</w:t>
      </w:r>
      <w:r w:rsidRPr="007D0CD4">
        <w:t>ov</w:t>
      </w:r>
      <w:r>
        <w:t>id-</w:t>
      </w:r>
      <w:r w:rsidRPr="007D0CD4">
        <w:t>related frau</w:t>
      </w:r>
      <w:r>
        <w:t xml:space="preserve">d, </w:t>
      </w:r>
      <w:r w:rsidRPr="007D0CD4">
        <w:t>not the details of investigations but the</w:t>
      </w:r>
      <w:r>
        <w:t xml:space="preserve"> thematic</w:t>
      </w:r>
      <w:r w:rsidR="008B6277">
        <w:t xml:space="preserve"> </w:t>
      </w:r>
      <w:r w:rsidRPr="007D0CD4">
        <w:t>patterns that are emerging</w:t>
      </w:r>
      <w:r w:rsidR="008B6277">
        <w:t>?</w:t>
      </w:r>
      <w:r>
        <w:t xml:space="preserve"> Do you think you would be </w:t>
      </w:r>
      <w:r w:rsidRPr="007D0CD4">
        <w:t>able to do that when you write to us</w:t>
      </w:r>
      <w:r>
        <w:t>?</w:t>
      </w:r>
    </w:p>
    <w:p w:rsidR="00A8055C" w:rsidP="00A8055C">
      <w:pPr>
        <w:pStyle w:val="Answer"/>
      </w:pPr>
      <w:sdt>
        <w:sdtPr>
          <w:alias w:val="Witness"/>
          <w:id w:val="-244808211"/>
          <w:placeholder>
            <w:docPart w:val="FE50332F3F7E4BB388A1206EB063A8CD"/>
          </w:placeholder>
          <w:richText/>
        </w:sdtPr>
        <w:sdtContent>
          <w:r w:rsidRPr="007D0CD4">
            <w:rPr>
              <w:b/>
              <w:i/>
            </w:rPr>
            <w:t>Lisa Osofsky:</w:t>
          </w:r>
        </w:sdtContent>
      </w:sdt>
      <w:r>
        <w:t xml:space="preserve"> </w:t>
      </w:r>
      <w:r w:rsidRPr="007D0CD4">
        <w:t xml:space="preserve">If it pleases you, I would like to identify some of the threats we are seeing. </w:t>
      </w:r>
      <w:r>
        <w:t>A</w:t>
      </w:r>
      <w:r w:rsidRPr="007D0CD4">
        <w:t xml:space="preserve">s we mentioned before, </w:t>
      </w:r>
      <w:r>
        <w:t xml:space="preserve">they include </w:t>
      </w:r>
      <w:r w:rsidRPr="007D0CD4">
        <w:t>fraud increasingly moving online</w:t>
      </w:r>
      <w:r>
        <w:t>. We see</w:t>
      </w:r>
      <w:r w:rsidRPr="007D0CD4">
        <w:t xml:space="preserve"> crypto</w:t>
      </w:r>
      <w:r>
        <w:t xml:space="preserve">currencies and </w:t>
      </w:r>
      <w:r w:rsidRPr="007D0CD4">
        <w:t>bad actors hiding behind the opacity of some of th</w:t>
      </w:r>
      <w:r>
        <w:t>o</w:t>
      </w:r>
      <w:r w:rsidRPr="007D0CD4">
        <w:t>se currencies. We</w:t>
      </w:r>
      <w:r>
        <w:t xml:space="preserve"> a</w:t>
      </w:r>
      <w:r w:rsidRPr="007D0CD4">
        <w:t xml:space="preserve">re looking at an uptick in fraud in green products. I mentioned </w:t>
      </w:r>
      <w:r>
        <w:t>the</w:t>
      </w:r>
      <w:r w:rsidRPr="007D0CD4">
        <w:t xml:space="preserve"> ongoing</w:t>
      </w:r>
      <w:r>
        <w:t xml:space="preserve"> case</w:t>
      </w:r>
      <w:r w:rsidRPr="007D0CD4">
        <w:t xml:space="preserve"> against </w:t>
      </w:r>
      <w:r>
        <w:t>G</w:t>
      </w:r>
      <w:r w:rsidRPr="007D0CD4">
        <w:t xml:space="preserve">lobal </w:t>
      </w:r>
      <w:r>
        <w:t>F</w:t>
      </w:r>
      <w:r w:rsidRPr="007D0CD4">
        <w:t xml:space="preserve">orestry and the case </w:t>
      </w:r>
      <w:r>
        <w:t>relating to</w:t>
      </w:r>
      <w:r w:rsidRPr="007D0CD4">
        <w:t xml:space="preserve"> solar energy panels.</w:t>
      </w:r>
      <w:r>
        <w:t xml:space="preserve"> W</w:t>
      </w:r>
      <w:r w:rsidRPr="007D0CD4">
        <w:t>e are seeing those sorts of trends</w:t>
      </w:r>
      <w:r>
        <w:t xml:space="preserve">. We are also looking at the </w:t>
      </w:r>
      <w:r w:rsidRPr="007D0CD4">
        <w:t>extractive industr</w:t>
      </w:r>
      <w:r>
        <w:t>y,</w:t>
      </w:r>
      <w:r w:rsidRPr="007D0CD4">
        <w:t xml:space="preserve"> which has often been a source of bribery and corr</w:t>
      </w:r>
      <w:r w:rsidR="001F3EE1">
        <w:t>uption</w:t>
      </w:r>
      <w:r w:rsidRPr="007D0CD4">
        <w:t>-type cases</w:t>
      </w:r>
      <w:r w:rsidR="00E0296F">
        <w:t>. A</w:t>
      </w:r>
      <w:r w:rsidR="001B6D24">
        <w:t>s we move to situations where extractive</w:t>
      </w:r>
      <w:r w:rsidR="006A2D64">
        <w:t xml:space="preserve">s are changing in nature, we </w:t>
      </w:r>
      <w:r w:rsidR="009A3983">
        <w:t xml:space="preserve">are </w:t>
      </w:r>
      <w:r w:rsidR="006A2D64">
        <w:t>looking</w:t>
      </w:r>
      <w:r>
        <w:t xml:space="preserve"> to different renewables </w:t>
      </w:r>
      <w:r w:rsidR="001F3EE1">
        <w:t xml:space="preserve">and a </w:t>
      </w:r>
      <w:r>
        <w:t>continuing focus on carbon. Th</w:t>
      </w:r>
      <w:r w:rsidR="009A3983">
        <w:t>o</w:t>
      </w:r>
      <w:r>
        <w:t xml:space="preserve">se are some of the </w:t>
      </w:r>
      <w:r w:rsidRPr="007D0CD4">
        <w:t>trends we are seeing</w:t>
      </w:r>
      <w:r>
        <w:t>.</w:t>
      </w:r>
    </w:p>
    <w:p w:rsidR="00D478FE" w:rsidP="00A8055C">
      <w:pPr>
        <w:pStyle w:val="Question"/>
        <w:numPr>
          <w:ilvl w:val="0"/>
          <w:numId w:val="9"/>
        </w:numPr>
      </w:pPr>
      <w:sdt>
        <w:sdtPr>
          <w:alias w:val="Member"/>
          <w:tag w:val="&lt;Member mnisId='483' dodsId='25660'&gt;"/>
          <w:id w:val="2022583599"/>
          <w:placeholder>
            <w:docPart w:val="FE50332F3F7E4BB388A1206EB063A8CD"/>
          </w:placeholder>
          <w:richText/>
        </w:sdtPr>
        <w:sdtContent>
          <w:r w:rsidRPr="00AB4DB1" w:rsidR="00A8055C">
            <w:rPr>
              <w:b/>
            </w:rPr>
            <w:t>Chair:</w:t>
          </w:r>
        </w:sdtContent>
      </w:sdt>
      <w:r w:rsidR="00A8055C">
        <w:t xml:space="preserve"> </w:t>
      </w:r>
      <w:r w:rsidR="009A3983">
        <w:t>Thank you, but p</w:t>
      </w:r>
      <w:r w:rsidRPr="007D0CD4" w:rsidR="00A8055C">
        <w:t xml:space="preserve">erhaps you can write to us in respect of the </w:t>
      </w:r>
      <w:r w:rsidRPr="007D0CD4" w:rsidR="00A8055C">
        <w:t xml:space="preserve">questions you have been asked about </w:t>
      </w:r>
      <w:r w:rsidR="009A3983">
        <w:t>C</w:t>
      </w:r>
      <w:r w:rsidR="00A8055C">
        <w:t>ovid-</w:t>
      </w:r>
      <w:r w:rsidRPr="007D0CD4" w:rsidR="00A8055C">
        <w:t>related fraud</w:t>
      </w:r>
      <w:r w:rsidR="00A8055C">
        <w:t xml:space="preserve">. </w:t>
      </w:r>
      <w:r w:rsidR="009A3983">
        <w:t>Some of it</w:t>
      </w:r>
      <w:r w:rsidRPr="007D0CD4" w:rsidR="00A8055C">
        <w:t xml:space="preserve"> is reported to be very high volume, if you look at some of what has been published in the newspapers about PPE contracts</w:t>
      </w:r>
      <w:r w:rsidR="009A3983">
        <w:t>,</w:t>
      </w:r>
      <w:r w:rsidRPr="007D0CD4" w:rsidR="00A8055C">
        <w:t xml:space="preserve"> for example. The</w:t>
      </w:r>
      <w:r w:rsidR="00A8055C">
        <w:t xml:space="preserve">re has been </w:t>
      </w:r>
      <w:r w:rsidRPr="007D0CD4" w:rsidR="00A8055C">
        <w:t>expenditure</w:t>
      </w:r>
      <w:r w:rsidR="00A8055C">
        <w:t xml:space="preserve"> of</w:t>
      </w:r>
      <w:r w:rsidRPr="007D0CD4" w:rsidR="00A8055C">
        <w:t xml:space="preserve"> many millions of pounds </w:t>
      </w:r>
      <w:r w:rsidR="00A8055C">
        <w:t>on</w:t>
      </w:r>
      <w:r w:rsidRPr="007D0CD4" w:rsidR="00A8055C">
        <w:t xml:space="preserve"> PPE </w:t>
      </w:r>
      <w:r>
        <w:t>that</w:t>
      </w:r>
      <w:r w:rsidRPr="007D0CD4" w:rsidR="00A8055C">
        <w:t xml:space="preserve"> is currently being burned because it does not work and is not fit for purpose. </w:t>
      </w:r>
      <w:r w:rsidR="00A8055C">
        <w:t>W</w:t>
      </w:r>
      <w:r w:rsidRPr="007D0CD4" w:rsidR="00A8055C">
        <w:t>e will be interested to know to what extent you are looking</w:t>
      </w:r>
      <w:r>
        <w:t xml:space="preserve"> at any of that. </w:t>
      </w:r>
      <w:r w:rsidRPr="007D0CD4" w:rsidR="00A8055C">
        <w:t>It is absolutely fine for you to write to us.</w:t>
      </w:r>
      <w:r>
        <w:t xml:space="preserve"> That is not a problem.</w:t>
      </w:r>
    </w:p>
    <w:p w:rsidR="00A8055C" w:rsidP="00D478FE">
      <w:pPr>
        <w:pStyle w:val="Question"/>
        <w:numPr>
          <w:ilvl w:val="0"/>
          <w:numId w:val="0"/>
        </w:numPr>
        <w:ind w:left="794"/>
      </w:pPr>
      <w:r>
        <w:t xml:space="preserve">Let’s move on. </w:t>
      </w:r>
      <w:r w:rsidRPr="007D0CD4">
        <w:t>In 2019</w:t>
      </w:r>
      <w:r w:rsidR="00D478FE">
        <w:t>,</w:t>
      </w:r>
      <w:r w:rsidRPr="007D0CD4">
        <w:t xml:space="preserve"> you introduced what was referred to as </w:t>
      </w:r>
      <w:r>
        <w:t xml:space="preserve">a </w:t>
      </w:r>
      <w:r w:rsidRPr="007D0CD4">
        <w:t xml:space="preserve">cultural change programme to try to ensure that </w:t>
      </w:r>
      <w:r w:rsidR="00F63BD6">
        <w:t>“</w:t>
      </w:r>
      <w:r w:rsidRPr="007D0CD4">
        <w:t>leadership behaviours and working culture</w:t>
      </w:r>
      <w:r w:rsidRPr="00AB4DB1">
        <w:t xml:space="preserve"> ma</w:t>
      </w:r>
      <w:r w:rsidR="00F523E9">
        <w:t>k</w:t>
      </w:r>
      <w:r>
        <w:t xml:space="preserve">e </w:t>
      </w:r>
      <w:r w:rsidR="00F523E9">
        <w:t xml:space="preserve">all </w:t>
      </w:r>
      <w:r>
        <w:t>staff feel valued as part of an i</w:t>
      </w:r>
      <w:r w:rsidRPr="00AB4DB1">
        <w:t>nclusive workplace</w:t>
      </w:r>
      <w:r>
        <w:t>.</w:t>
      </w:r>
      <w:r w:rsidR="00F523E9">
        <w:t>”</w:t>
      </w:r>
      <w:r w:rsidRPr="00AB4DB1">
        <w:t xml:space="preserve"> </w:t>
      </w:r>
      <w:r>
        <w:t xml:space="preserve">When Her Majesty’s </w:t>
      </w:r>
      <w:r w:rsidR="00013C8F">
        <w:t>i</w:t>
      </w:r>
      <w:r>
        <w:t xml:space="preserve">nspectorate looked at it, it found that you had a culture of delivery that had led to </w:t>
      </w:r>
      <w:r w:rsidR="00DC442C">
        <w:t>“</w:t>
      </w:r>
      <w:r w:rsidRPr="00AB4DB1">
        <w:t>neglectful approaches to management</w:t>
      </w:r>
      <w:r w:rsidR="001C5C2D">
        <w:t>”</w:t>
      </w:r>
      <w:r w:rsidRPr="00AB4DB1">
        <w:t xml:space="preserve"> and </w:t>
      </w:r>
      <w:r w:rsidR="001C5C2D">
        <w:t>“</w:t>
      </w:r>
      <w:r w:rsidRPr="00AB4DB1">
        <w:t>unacceptable behaviours</w:t>
      </w:r>
      <w:r w:rsidR="001C5C2D">
        <w:t>”</w:t>
      </w:r>
      <w:r w:rsidR="00B35BBA">
        <w:t>.</w:t>
      </w:r>
      <w:r w:rsidRPr="00AB4DB1">
        <w:t xml:space="preserve"> What progress has been made in your organisation since those findings were made</w:t>
      </w:r>
      <w:r>
        <w:t>,</w:t>
      </w:r>
      <w:r w:rsidRPr="00AB4DB1">
        <w:t xml:space="preserve"> and how</w:t>
      </w:r>
      <w:r>
        <w:t xml:space="preserve"> are they being </w:t>
      </w:r>
      <w:r w:rsidRPr="00AB4DB1">
        <w:t>addressed?</w:t>
      </w:r>
    </w:p>
    <w:p w:rsidR="009324E0" w:rsidP="00A8055C">
      <w:pPr>
        <w:pStyle w:val="Answer"/>
      </w:pPr>
      <w:sdt>
        <w:sdtPr>
          <w:alias w:val="Witness"/>
          <w:id w:val="933325846"/>
          <w:placeholder>
            <w:docPart w:val="FE50332F3F7E4BB388A1206EB063A8CD"/>
          </w:placeholder>
          <w:richText/>
        </w:sdtPr>
        <w:sdtContent>
          <w:r w:rsidRPr="007F0DE5" w:rsidR="00A8055C">
            <w:rPr>
              <w:b/>
              <w:i/>
            </w:rPr>
            <w:t>Lisa Osofsky:</w:t>
          </w:r>
        </w:sdtContent>
      </w:sdt>
      <w:r w:rsidR="00A8055C">
        <w:t xml:space="preserve"> </w:t>
      </w:r>
      <w:r w:rsidRPr="007F0DE5" w:rsidR="00A8055C">
        <w:t>T</w:t>
      </w:r>
      <w:r w:rsidR="005250EC">
        <w:t>hank you for the question. T</w:t>
      </w:r>
      <w:r w:rsidRPr="007F0DE5" w:rsidR="00A8055C">
        <w:t xml:space="preserve">hose </w:t>
      </w:r>
      <w:r w:rsidR="00A8055C">
        <w:t>were</w:t>
      </w:r>
      <w:r w:rsidRPr="007F0DE5" w:rsidR="00A8055C">
        <w:t xml:space="preserve"> findings that greeted me when I arrived at the office. I used them as </w:t>
      </w:r>
      <w:r w:rsidR="00A8055C">
        <w:t>a</w:t>
      </w:r>
      <w:r w:rsidRPr="007F0DE5" w:rsidR="00A8055C">
        <w:t xml:space="preserve"> platform for change. I worked </w:t>
      </w:r>
      <w:r w:rsidR="005250EC">
        <w:t>with</w:t>
      </w:r>
      <w:r w:rsidRPr="007F0DE5" w:rsidR="00A8055C">
        <w:t xml:space="preserve"> the inspectorate</w:t>
      </w:r>
      <w:r>
        <w:t>,</w:t>
      </w:r>
      <w:r w:rsidRPr="007F0DE5" w:rsidR="00A8055C">
        <w:t xml:space="preserve"> and we developed a programme to try to increase our leadership capabilities</w:t>
      </w:r>
      <w:r>
        <w:t>. W</w:t>
      </w:r>
      <w:r w:rsidRPr="007F0DE5" w:rsidR="00A8055C">
        <w:t xml:space="preserve">e devised </w:t>
      </w:r>
      <w:r w:rsidR="00A8055C">
        <w:t>a three-</w:t>
      </w:r>
      <w:r w:rsidRPr="007F0DE5" w:rsidR="00A8055C">
        <w:t xml:space="preserve">year programme. We have managed in many ways to make some good progress. I will call out a couple and then ask Michelle </w:t>
      </w:r>
      <w:r w:rsidR="00A8055C">
        <w:t>Cr</w:t>
      </w:r>
      <w:r w:rsidRPr="007F0DE5" w:rsidR="00A8055C">
        <w:t>otty to focus</w:t>
      </w:r>
      <w:r w:rsidR="00A8055C">
        <w:t xml:space="preserve"> on it</w:t>
      </w:r>
      <w:r w:rsidRPr="007F0DE5" w:rsidR="00A8055C">
        <w:t xml:space="preserve"> a little bit to give </w:t>
      </w:r>
      <w:r>
        <w:t>you some fuller</w:t>
      </w:r>
      <w:r w:rsidRPr="007F0DE5" w:rsidR="00A8055C">
        <w:t xml:space="preserve"> context.</w:t>
      </w:r>
    </w:p>
    <w:p w:rsidR="00A8055C" w:rsidP="00A8055C">
      <w:pPr>
        <w:pStyle w:val="Answer"/>
      </w:pPr>
      <w:r w:rsidRPr="007F0DE5">
        <w:t xml:space="preserve">One </w:t>
      </w:r>
      <w:r w:rsidR="009324E0">
        <w:t xml:space="preserve">of the </w:t>
      </w:r>
      <w:r w:rsidRPr="007F0DE5">
        <w:t>thing</w:t>
      </w:r>
      <w:r w:rsidR="009324E0">
        <w:t>s</w:t>
      </w:r>
      <w:r>
        <w:t xml:space="preserve"> </w:t>
      </w:r>
      <w:r w:rsidRPr="007F0DE5">
        <w:t>I found 100% unacceptable was bullying and harassment. Those figures have gone way down. We have a workforce that is deeply committed to the mission</w:t>
      </w:r>
      <w:r>
        <w:t xml:space="preserve">. </w:t>
      </w:r>
      <w:r w:rsidRPr="007F0DE5">
        <w:t>They really believe in what we do and they are pleased with what they get up to do in the morning</w:t>
      </w:r>
      <w:r>
        <w:t>. T</w:t>
      </w:r>
      <w:r w:rsidRPr="007F0DE5">
        <w:t>hat is quite gratifying. We have seen movements on the positive side in terms of our leadership and response to issues being raised.</w:t>
      </w:r>
    </w:p>
    <w:p w:rsidR="00A8055C" w:rsidP="00A8055C">
      <w:pPr>
        <w:pStyle w:val="Answer"/>
      </w:pPr>
      <w:r w:rsidRPr="007F0DE5">
        <w:t xml:space="preserve">Perhaps I </w:t>
      </w:r>
      <w:r w:rsidR="007C3C5A">
        <w:t>could</w:t>
      </w:r>
      <w:r w:rsidRPr="007F0DE5">
        <w:t xml:space="preserve"> turn to Michelle, our chief capability officer</w:t>
      </w:r>
      <w:r>
        <w:t xml:space="preserve">, </w:t>
      </w:r>
      <w:r w:rsidRPr="007F0DE5">
        <w:t>to address with</w:t>
      </w:r>
      <w:r>
        <w:t xml:space="preserve"> </w:t>
      </w:r>
      <w:r w:rsidR="00855E7F">
        <w:t>more</w:t>
      </w:r>
      <w:r w:rsidRPr="007F0DE5">
        <w:t xml:space="preserve"> detail some of the improvements we have made in our culture at the SFO.</w:t>
      </w:r>
      <w:r w:rsidRPr="000B74EA">
        <w:t xml:space="preserve"> I </w:t>
      </w:r>
      <w:r w:rsidR="00855E7F">
        <w:t>had</w:t>
      </w:r>
      <w:r w:rsidRPr="000B74EA">
        <w:t xml:space="preserve"> the help of the inspectorate. </w:t>
      </w:r>
      <w:r>
        <w:t>O</w:t>
      </w:r>
      <w:r w:rsidRPr="000B74EA">
        <w:t xml:space="preserve">ne of the inspectors </w:t>
      </w:r>
      <w:r>
        <w:t xml:space="preserve">was </w:t>
      </w:r>
      <w:r w:rsidRPr="000B74EA">
        <w:t xml:space="preserve">seconded to the SFO to work </w:t>
      </w:r>
      <w:r w:rsidR="00D3229C">
        <w:t xml:space="preserve">with us </w:t>
      </w:r>
      <w:r w:rsidRPr="000B74EA">
        <w:t>on that culture change programme, because I thought it was so important to</w:t>
      </w:r>
      <w:r>
        <w:t xml:space="preserve"> </w:t>
      </w:r>
      <w:r w:rsidR="00D3229C">
        <w:t xml:space="preserve">make </w:t>
      </w:r>
      <w:r>
        <w:t>sure that each</w:t>
      </w:r>
      <w:r w:rsidRPr="000B74EA">
        <w:t xml:space="preserve"> of our employees felt valued in their work.</w:t>
      </w:r>
      <w:r w:rsidR="00D3229C">
        <w:t xml:space="preserve"> I am sorry, Michelle. I turned to you and then added a point. Could you assist further?</w:t>
      </w:r>
    </w:p>
    <w:p w:rsidR="00A8055C" w:rsidP="00A8055C">
      <w:pPr>
        <w:pStyle w:val="Answer"/>
      </w:pPr>
      <w:sdt>
        <w:sdtPr>
          <w:alias w:val="Witness"/>
          <w:id w:val="2044088857"/>
          <w:placeholder>
            <w:docPart w:val="FE50332F3F7E4BB388A1206EB063A8CD"/>
          </w:placeholder>
          <w:richText/>
        </w:sdtPr>
        <w:sdtContent>
          <w:r w:rsidRPr="000B74EA">
            <w:rPr>
              <w:b/>
              <w:i/>
            </w:rPr>
            <w:t>Michelle Crotty:</w:t>
          </w:r>
        </w:sdtContent>
      </w:sdt>
      <w:r>
        <w:t xml:space="preserve"> </w:t>
      </w:r>
      <w:r w:rsidR="007867FA">
        <w:t xml:space="preserve">Thanks, Director. </w:t>
      </w:r>
      <w:r w:rsidRPr="005F62C6">
        <w:t>It is fair to say that any organisation that starts on culture change accept</w:t>
      </w:r>
      <w:r>
        <w:t xml:space="preserve">s </w:t>
      </w:r>
      <w:r w:rsidRPr="005F62C6">
        <w:t>that it will be a long</w:t>
      </w:r>
      <w:r>
        <w:t xml:space="preserve"> period</w:t>
      </w:r>
      <w:r w:rsidRPr="005F62C6">
        <w:t>. As the director said</w:t>
      </w:r>
      <w:r>
        <w:t>,</w:t>
      </w:r>
      <w:r w:rsidRPr="005F62C6">
        <w:t xml:space="preserve"> we have been working on this for</w:t>
      </w:r>
      <w:r>
        <w:t xml:space="preserve"> two and a half </w:t>
      </w:r>
      <w:r w:rsidRPr="005F62C6">
        <w:t>years</w:t>
      </w:r>
      <w:r>
        <w:t>. W</w:t>
      </w:r>
      <w:r w:rsidRPr="005F62C6">
        <w:t xml:space="preserve">e have seen some improvements, particularly around leadership </w:t>
      </w:r>
      <w:r>
        <w:t>a</w:t>
      </w:r>
      <w:r w:rsidRPr="005F62C6">
        <w:t>nd managing change</w:t>
      </w:r>
      <w:r>
        <w:t xml:space="preserve">. It is also </w:t>
      </w:r>
      <w:r w:rsidRPr="005F62C6">
        <w:t>fair to say that the first year of the culture change programme started in November and the pandemic hit the following March</w:t>
      </w:r>
      <w:r>
        <w:t xml:space="preserve">, so we probably </w:t>
      </w:r>
      <w:r w:rsidRPr="005F62C6">
        <w:t xml:space="preserve">have not </w:t>
      </w:r>
      <w:r>
        <w:t>made</w:t>
      </w:r>
      <w:r w:rsidRPr="005F62C6">
        <w:t xml:space="preserve"> as much progress as we would have liked, but we are encouraged by the signs we are seeing in improving the culture. There is always more to do</w:t>
      </w:r>
      <w:r w:rsidR="001D7D36">
        <w:t>,</w:t>
      </w:r>
      <w:r w:rsidRPr="005F62C6">
        <w:t xml:space="preserve"> and under the director</w:t>
      </w:r>
      <w:r>
        <w:t>’s</w:t>
      </w:r>
      <w:r w:rsidRPr="005F62C6">
        <w:t xml:space="preserve"> leadership we are very committed to doing it.</w:t>
      </w:r>
    </w:p>
    <w:p w:rsidR="00A8055C" w:rsidP="00A8055C">
      <w:pPr>
        <w:pStyle w:val="Question"/>
        <w:numPr>
          <w:ilvl w:val="0"/>
          <w:numId w:val="9"/>
        </w:numPr>
      </w:pPr>
      <w:sdt>
        <w:sdtPr>
          <w:alias w:val="Member"/>
          <w:tag w:val="&lt;Member mnisId='483' dodsId='25660'&gt;"/>
          <w:id w:val="659817535"/>
          <w:placeholder>
            <w:docPart w:val="FE50332F3F7E4BB388A1206EB063A8CD"/>
          </w:placeholder>
          <w:richText/>
        </w:sdtPr>
        <w:sdtContent>
          <w:r w:rsidRPr="005F62C6">
            <w:rPr>
              <w:b/>
            </w:rPr>
            <w:t>Chair:</w:t>
          </w:r>
        </w:sdtContent>
      </w:sdt>
      <w:r>
        <w:t xml:space="preserve"> </w:t>
      </w:r>
      <w:r w:rsidRPr="005F62C6">
        <w:t xml:space="preserve">What steps are you taking in response to staff survey results that show high levels of dissatisfaction </w:t>
      </w:r>
      <w:r w:rsidRPr="005F62C6">
        <w:t>over</w:t>
      </w:r>
      <w:r>
        <w:t xml:space="preserve"> </w:t>
      </w:r>
      <w:r w:rsidRPr="005F62C6">
        <w:t>pay</w:t>
      </w:r>
      <w:r w:rsidRPr="005F62C6">
        <w:t xml:space="preserve"> and conditions among your workforce? Obviously, retaining highly skilled staff must be tremendously important to your effectiveness. What </w:t>
      </w:r>
      <w:r>
        <w:t>a</w:t>
      </w:r>
      <w:r w:rsidRPr="005F62C6">
        <w:t>re</w:t>
      </w:r>
      <w:r>
        <w:t xml:space="preserve"> you</w:t>
      </w:r>
      <w:r w:rsidRPr="005F62C6">
        <w:t xml:space="preserve"> able to do about that?</w:t>
      </w:r>
    </w:p>
    <w:p w:rsidR="000C6924" w:rsidP="00A8055C">
      <w:pPr>
        <w:pStyle w:val="Answer"/>
      </w:pPr>
      <w:sdt>
        <w:sdtPr>
          <w:alias w:val="Witness"/>
          <w:id w:val="1213467270"/>
          <w:placeholder>
            <w:docPart w:val="FE50332F3F7E4BB388A1206EB063A8CD"/>
          </w:placeholder>
          <w:richText/>
        </w:sdtPr>
        <w:sdtContent>
          <w:r w:rsidRPr="005F62C6" w:rsidR="00A8055C">
            <w:rPr>
              <w:b/>
              <w:i/>
            </w:rPr>
            <w:t>Lisa Osofsky:</w:t>
          </w:r>
        </w:sdtContent>
      </w:sdt>
      <w:r w:rsidR="00A8055C">
        <w:t xml:space="preserve"> One of the </w:t>
      </w:r>
      <w:r w:rsidRPr="005F62C6" w:rsidR="00A8055C">
        <w:t>things we did</w:t>
      </w:r>
      <w:r w:rsidR="00656ED1">
        <w:t>,</w:t>
      </w:r>
      <w:r w:rsidRPr="005F62C6" w:rsidR="00A8055C">
        <w:t xml:space="preserve"> </w:t>
      </w:r>
      <w:r w:rsidR="00A8055C">
        <w:t>which</w:t>
      </w:r>
      <w:r w:rsidRPr="005F62C6" w:rsidR="00A8055C">
        <w:t xml:space="preserve"> I found gratifying</w:t>
      </w:r>
      <w:r w:rsidR="00656ED1">
        <w:t>,</w:t>
      </w:r>
      <w:r w:rsidRPr="005F62C6" w:rsidR="00A8055C">
        <w:t xml:space="preserve"> was to put together materials about what people were getting beyond just pay. </w:t>
      </w:r>
      <w:r w:rsidR="00A8055C">
        <w:t>W</w:t>
      </w:r>
      <w:r w:rsidRPr="005F62C6" w:rsidR="00A8055C">
        <w:t xml:space="preserve">e had internal </w:t>
      </w:r>
      <w:r w:rsidR="00A8055C">
        <w:t>fairs</w:t>
      </w:r>
      <w:r w:rsidR="00541DF9">
        <w:t>. W</w:t>
      </w:r>
      <w:r w:rsidRPr="005F62C6" w:rsidR="00A8055C">
        <w:t>e had packages put together where people understood that</w:t>
      </w:r>
      <w:r w:rsidR="00A8055C">
        <w:t xml:space="preserve"> they got more </w:t>
      </w:r>
      <w:r w:rsidRPr="005F62C6" w:rsidR="00A8055C">
        <w:t xml:space="preserve">than just </w:t>
      </w:r>
      <w:r w:rsidR="00656ED1">
        <w:t>the</w:t>
      </w:r>
      <w:r w:rsidRPr="005F62C6" w:rsidR="00A8055C">
        <w:t xml:space="preserve"> pay packet</w:t>
      </w:r>
      <w:r w:rsidR="00A8055C">
        <w:t>. For example, we made available NHS help</w:t>
      </w:r>
      <w:r w:rsidRPr="005F62C6" w:rsidR="00A8055C">
        <w:t xml:space="preserve"> online</w:t>
      </w:r>
      <w:r w:rsidR="00A8055C">
        <w:t>; w</w:t>
      </w:r>
      <w:r w:rsidRPr="005F62C6" w:rsidR="00A8055C">
        <w:t>e made available certain medical and other benefits. We let people know</w:t>
      </w:r>
      <w:r w:rsidR="00D129E1">
        <w:t xml:space="preserve"> that</w:t>
      </w:r>
      <w:r w:rsidRPr="005F62C6" w:rsidR="00A8055C">
        <w:t xml:space="preserve"> it was not just a matter</w:t>
      </w:r>
      <w:r w:rsidR="00A8055C">
        <w:t xml:space="preserve"> of</w:t>
      </w:r>
      <w:r w:rsidRPr="005F62C6" w:rsidR="00A8055C">
        <w:t xml:space="preserve"> the pounds </w:t>
      </w:r>
      <w:r w:rsidR="00A8055C">
        <w:t xml:space="preserve">they </w:t>
      </w:r>
      <w:r w:rsidRPr="005F62C6" w:rsidR="00A8055C">
        <w:t>were being paid.</w:t>
      </w:r>
      <w:r>
        <w:t xml:space="preserve"> </w:t>
      </w:r>
      <w:r w:rsidRPr="005F62C6" w:rsidR="00A8055C">
        <w:t>We found the following year that our staff survey results went up in that are</w:t>
      </w:r>
      <w:r w:rsidR="00A8055C">
        <w:t>a. P</w:t>
      </w:r>
      <w:r w:rsidRPr="005F62C6" w:rsidR="00A8055C">
        <w:t>eople understood what they got f</w:t>
      </w:r>
      <w:r w:rsidR="00A8055C">
        <w:t xml:space="preserve">rom </w:t>
      </w:r>
      <w:r w:rsidRPr="005F62C6" w:rsidR="00A8055C">
        <w:t>being at the SFO.</w:t>
      </w:r>
    </w:p>
    <w:p w:rsidR="00A8055C" w:rsidP="00A8055C">
      <w:pPr>
        <w:pStyle w:val="Answer"/>
      </w:pPr>
      <w:r>
        <w:t>Y</w:t>
      </w:r>
      <w:r w:rsidRPr="005F62C6">
        <w:t xml:space="preserve">ou are pointing to </w:t>
      </w:r>
      <w:r>
        <w:t xml:space="preserve">a </w:t>
      </w:r>
      <w:r w:rsidRPr="005F62C6">
        <w:t>really important area</w:t>
      </w:r>
      <w:r w:rsidR="000C6924">
        <w:t>,</w:t>
      </w:r>
      <w:r w:rsidRPr="005F62C6">
        <w:t xml:space="preserve"> which is retention of staff </w:t>
      </w:r>
      <w:r>
        <w:t>at</w:t>
      </w:r>
      <w:r w:rsidRPr="005F62C6">
        <w:t xml:space="preserve"> a time when people</w:t>
      </w:r>
      <w:r>
        <w:t xml:space="preserve"> often</w:t>
      </w:r>
      <w:r w:rsidRPr="005F62C6">
        <w:t xml:space="preserve"> get paid quite a bit of money </w:t>
      </w:r>
      <w:r>
        <w:t xml:space="preserve">for </w:t>
      </w:r>
      <w:r w:rsidRPr="005F62C6">
        <w:t>various sorts of skills that we need</w:t>
      </w:r>
      <w:r w:rsidR="00B35BBA">
        <w:t>—</w:t>
      </w:r>
      <w:r w:rsidRPr="005F62C6">
        <w:t>for example</w:t>
      </w:r>
      <w:r w:rsidR="008874F5">
        <w:t>,</w:t>
      </w:r>
      <w:r w:rsidRPr="005F62C6">
        <w:t xml:space="preserve"> in the area</w:t>
      </w:r>
      <w:r>
        <w:t xml:space="preserve"> of data</w:t>
      </w:r>
      <w:r w:rsidRPr="005F62C6">
        <w:t>. We</w:t>
      </w:r>
      <w:r w:rsidR="008874F5">
        <w:t xml:space="preserve"> have</w:t>
      </w:r>
      <w:r>
        <w:t xml:space="preserve"> </w:t>
      </w:r>
      <w:r w:rsidRPr="005F62C6">
        <w:t xml:space="preserve">talked </w:t>
      </w:r>
      <w:r w:rsidR="008874F5">
        <w:t>from</w:t>
      </w:r>
      <w:r w:rsidRPr="005F62C6">
        <w:t xml:space="preserve"> the start</w:t>
      </w:r>
      <w:r>
        <w:t xml:space="preserve"> about </w:t>
      </w:r>
      <w:r w:rsidRPr="005F62C6">
        <w:t xml:space="preserve">the explosion of data. We need those skills and </w:t>
      </w:r>
      <w:r w:rsidR="00612E0C">
        <w:t xml:space="preserve">we need that </w:t>
      </w:r>
      <w:r w:rsidRPr="005F62C6">
        <w:t>expertise.</w:t>
      </w:r>
    </w:p>
    <w:p w:rsidR="00A8055C" w:rsidP="00A8055C">
      <w:pPr>
        <w:pStyle w:val="Question"/>
        <w:numPr>
          <w:ilvl w:val="0"/>
          <w:numId w:val="9"/>
        </w:numPr>
      </w:pPr>
      <w:sdt>
        <w:sdtPr>
          <w:alias w:val="Member"/>
          <w:tag w:val="&lt;Member mnisId='483' dodsId='25660'&gt;"/>
          <w:id w:val="-880854895"/>
          <w:placeholder>
            <w:docPart w:val="FE50332F3F7E4BB388A1206EB063A8CD"/>
          </w:placeholder>
          <w:richText/>
        </w:sdtPr>
        <w:sdtContent>
          <w:r w:rsidRPr="005F62C6">
            <w:rPr>
              <w:b/>
            </w:rPr>
            <w:t>Chair:</w:t>
          </w:r>
        </w:sdtContent>
      </w:sdt>
      <w:r>
        <w:t xml:space="preserve"> </w:t>
      </w:r>
      <w:r w:rsidRPr="005F62C6">
        <w:t>Are you able to pay adequate salaries?</w:t>
      </w:r>
    </w:p>
    <w:p w:rsidR="00A8055C" w:rsidP="00A8055C">
      <w:pPr>
        <w:pStyle w:val="Answer"/>
      </w:pPr>
      <w:sdt>
        <w:sdtPr>
          <w:alias w:val="Witness"/>
          <w:id w:val="-165016896"/>
          <w:placeholder>
            <w:docPart w:val="FE50332F3F7E4BB388A1206EB063A8CD"/>
          </w:placeholder>
          <w:richText/>
        </w:sdtPr>
        <w:sdtContent>
          <w:r w:rsidRPr="005F62C6">
            <w:rPr>
              <w:b/>
              <w:i/>
            </w:rPr>
            <w:t>Lisa Osofsky:</w:t>
          </w:r>
        </w:sdtContent>
      </w:sdt>
      <w:r>
        <w:t xml:space="preserve"> </w:t>
      </w:r>
      <w:r w:rsidRPr="005F62C6">
        <w:t>We think we are able to pay adequate salaries, and we are also able to offer something different</w:t>
      </w:r>
      <w:r>
        <w:t>. P</w:t>
      </w:r>
      <w:r w:rsidRPr="005F62C6">
        <w:t>eople</w:t>
      </w:r>
      <w:r>
        <w:t xml:space="preserve"> </w:t>
      </w:r>
      <w:r w:rsidRPr="005F62C6">
        <w:t>come to us from the private sector becaus</w:t>
      </w:r>
      <w:r>
        <w:t>e</w:t>
      </w:r>
      <w:r w:rsidRPr="005F62C6">
        <w:t xml:space="preserve"> they are drawn to the mission. They want to do something good for the world; </w:t>
      </w:r>
      <w:r>
        <w:t>t</w:t>
      </w:r>
      <w:r w:rsidRPr="005F62C6">
        <w:t xml:space="preserve">hey want to feel </w:t>
      </w:r>
      <w:r w:rsidR="00612E0C">
        <w:t xml:space="preserve">that </w:t>
      </w:r>
      <w:r>
        <w:t>they are</w:t>
      </w:r>
      <w:r w:rsidRPr="005F62C6">
        <w:t xml:space="preserve"> doing something rewarding, not just going for the next financial promotion.</w:t>
      </w:r>
    </w:p>
    <w:p w:rsidR="00A8055C" w:rsidP="00A8055C">
      <w:pPr>
        <w:pStyle w:val="Question"/>
        <w:numPr>
          <w:ilvl w:val="0"/>
          <w:numId w:val="9"/>
        </w:numPr>
      </w:pPr>
      <w:sdt>
        <w:sdtPr>
          <w:alias w:val="Member"/>
          <w:tag w:val="&lt;Member mnisId='483' dodsId='25660'&gt;"/>
          <w:id w:val="955757974"/>
          <w:placeholder>
            <w:docPart w:val="FE50332F3F7E4BB388A1206EB063A8CD"/>
          </w:placeholder>
          <w:richText/>
        </w:sdtPr>
        <w:sdtContent>
          <w:r w:rsidRPr="005F62C6">
            <w:rPr>
              <w:b/>
            </w:rPr>
            <w:t>Chair:</w:t>
          </w:r>
        </w:sdtContent>
      </w:sdt>
      <w:r>
        <w:t xml:space="preserve"> But t</w:t>
      </w:r>
      <w:r w:rsidRPr="005F62C6">
        <w:t>here is nothing like a pay rise, is there? Are you going to be able to remunerate your staff to a higher level?</w:t>
      </w:r>
    </w:p>
    <w:p w:rsidR="00A8055C" w:rsidP="00A8055C">
      <w:pPr>
        <w:pStyle w:val="Answer"/>
      </w:pPr>
      <w:sdt>
        <w:sdtPr>
          <w:alias w:val="Witness"/>
          <w:id w:val="-1088994267"/>
          <w:placeholder>
            <w:docPart w:val="FE50332F3F7E4BB388A1206EB063A8CD"/>
          </w:placeholder>
          <w:richText/>
        </w:sdtPr>
        <w:sdtContent>
          <w:r w:rsidRPr="005F62C6">
            <w:rPr>
              <w:b/>
              <w:i/>
            </w:rPr>
            <w:t>Lisa Osofsky:</w:t>
          </w:r>
        </w:sdtContent>
      </w:sdt>
      <w:r>
        <w:t xml:space="preserve"> </w:t>
      </w:r>
      <w:r w:rsidRPr="005F62C6">
        <w:t>We are focusing very much on technology.</w:t>
      </w:r>
      <w:r w:rsidR="00E937E4">
        <w:t xml:space="preserve"> In the spending review—</w:t>
      </w:r>
    </w:p>
    <w:p w:rsidR="00A8055C" w:rsidP="00A8055C">
      <w:pPr>
        <w:pStyle w:val="Question"/>
        <w:numPr>
          <w:ilvl w:val="0"/>
          <w:numId w:val="9"/>
        </w:numPr>
      </w:pPr>
      <w:sdt>
        <w:sdtPr>
          <w:alias w:val="Member"/>
          <w:tag w:val="&lt;Member mnisId='483' dodsId='25660'&gt;"/>
          <w:id w:val="434171933"/>
          <w:placeholder>
            <w:docPart w:val="FE50332F3F7E4BB388A1206EB063A8CD"/>
          </w:placeholder>
          <w:richText/>
        </w:sdtPr>
        <w:sdtContent>
          <w:r w:rsidRPr="005F62C6">
            <w:rPr>
              <w:b/>
            </w:rPr>
            <w:t>Chair:</w:t>
          </w:r>
        </w:sdtContent>
      </w:sdt>
      <w:r>
        <w:t xml:space="preserve"> </w:t>
      </w:r>
      <w:r w:rsidR="00E937E4">
        <w:t>A</w:t>
      </w:r>
      <w:r>
        <w:t>re</w:t>
      </w:r>
      <w:r w:rsidRPr="005F62C6">
        <w:t xml:space="preserve"> you going to be able to pay your staff more</w:t>
      </w:r>
      <w:r>
        <w:t>?</w:t>
      </w:r>
      <w:r w:rsidR="0036180C">
        <w:t xml:space="preserve"> That is the question.</w:t>
      </w:r>
    </w:p>
    <w:p w:rsidR="00A8055C" w:rsidP="00A8055C">
      <w:pPr>
        <w:pStyle w:val="Answer"/>
      </w:pPr>
      <w:sdt>
        <w:sdtPr>
          <w:alias w:val="Witness"/>
          <w:id w:val="1236281972"/>
          <w:placeholder>
            <w:docPart w:val="FE50332F3F7E4BB388A1206EB063A8CD"/>
          </w:placeholder>
          <w:richText/>
        </w:sdtPr>
        <w:sdtContent>
          <w:r w:rsidRPr="005F62C6">
            <w:rPr>
              <w:b/>
              <w:i/>
            </w:rPr>
            <w:t>Lisa Osofsky:</w:t>
          </w:r>
        </w:sdtContent>
      </w:sdt>
      <w:r>
        <w:t xml:space="preserve"> T</w:t>
      </w:r>
      <w:r w:rsidRPr="005F62C6">
        <w:t>he reason I</w:t>
      </w:r>
      <w:r>
        <w:t xml:space="preserve"> am </w:t>
      </w:r>
      <w:r w:rsidRPr="005F62C6">
        <w:t xml:space="preserve">answering it this way is that we are trying to get </w:t>
      </w:r>
      <w:r>
        <w:t xml:space="preserve">at </w:t>
      </w:r>
      <w:r w:rsidRPr="005F62C6">
        <w:t>technology that will make things run faster, better and cheaper</w:t>
      </w:r>
      <w:r w:rsidR="0036180C">
        <w:t>,</w:t>
      </w:r>
      <w:r w:rsidRPr="005F62C6">
        <w:t xml:space="preserve"> so</w:t>
      </w:r>
      <w:r>
        <w:t xml:space="preserve"> </w:t>
      </w:r>
      <w:r w:rsidR="0036180C">
        <w:t>that we have m</w:t>
      </w:r>
      <w:r>
        <w:t xml:space="preserve">ore </w:t>
      </w:r>
      <w:r w:rsidRPr="005F62C6">
        <w:t>available for human beings.</w:t>
      </w:r>
      <w:r>
        <w:t xml:space="preserve"> We a</w:t>
      </w:r>
      <w:r w:rsidRPr="005F62C6">
        <w:t>re trying to focus our spending review.</w:t>
      </w:r>
      <w:r>
        <w:t xml:space="preserve"> </w:t>
      </w:r>
      <w:r w:rsidRPr="005F62C6">
        <w:t xml:space="preserve">We have been given </w:t>
      </w:r>
      <w:r>
        <w:t>£</w:t>
      </w:r>
      <w:r w:rsidRPr="005F62C6">
        <w:t xml:space="preserve">4.2 million to enhance our </w:t>
      </w:r>
      <w:r>
        <w:t>tech</w:t>
      </w:r>
      <w:r w:rsidRPr="005F62C6">
        <w:t xml:space="preserve"> capabilities and </w:t>
      </w:r>
      <w:r>
        <w:t>£</w:t>
      </w:r>
      <w:r w:rsidRPr="005F62C6">
        <w:t>8.4 million to enhance our information, communication and technology. We are trying to make sure that our staff ar</w:t>
      </w:r>
      <w:r>
        <w:t>e</w:t>
      </w:r>
      <w:r w:rsidRPr="005F62C6">
        <w:t xml:space="preserve"> reserved for the more interesting work</w:t>
      </w:r>
      <w:r w:rsidR="00572973">
        <w:t>,</w:t>
      </w:r>
      <w:r w:rsidRPr="005F62C6">
        <w:t xml:space="preserve"> and that </w:t>
      </w:r>
      <w:r>
        <w:t>what</w:t>
      </w:r>
      <w:r w:rsidRPr="005F62C6">
        <w:t xml:space="preserve"> can be done technologically and quickly is done technologically </w:t>
      </w:r>
      <w:r>
        <w:t xml:space="preserve">and </w:t>
      </w:r>
      <w:r w:rsidRPr="005F62C6">
        <w:t>quickly. Michelle focus</w:t>
      </w:r>
      <w:r>
        <w:t>es</w:t>
      </w:r>
      <w:r w:rsidRPr="005F62C6">
        <w:t xml:space="preserve"> on technology</w:t>
      </w:r>
      <w:r w:rsidR="00D81CBF">
        <w:t>, so</w:t>
      </w:r>
      <w:r w:rsidRPr="005F62C6">
        <w:t xml:space="preserve"> perhaps she will have something to add in this regard. </w:t>
      </w:r>
      <w:r>
        <w:t xml:space="preserve">You </w:t>
      </w:r>
      <w:r w:rsidRPr="005F62C6">
        <w:t>also mentioned workforce.</w:t>
      </w:r>
    </w:p>
    <w:p w:rsidR="00B2496E" w:rsidP="00A8055C">
      <w:pPr>
        <w:pStyle w:val="Answer"/>
      </w:pPr>
      <w:sdt>
        <w:sdtPr>
          <w:alias w:val="Witness"/>
          <w:id w:val="-194084352"/>
          <w:placeholder>
            <w:docPart w:val="FE50332F3F7E4BB388A1206EB063A8CD"/>
          </w:placeholder>
          <w:richText/>
        </w:sdtPr>
        <w:sdtContent>
          <w:r w:rsidRPr="005F62C6" w:rsidR="00A8055C">
            <w:rPr>
              <w:b/>
              <w:i/>
            </w:rPr>
            <w:t>Michelle Crotty:</w:t>
          </w:r>
        </w:sdtContent>
      </w:sdt>
      <w:r w:rsidR="00A8055C">
        <w:t xml:space="preserve"> </w:t>
      </w:r>
      <w:r w:rsidR="00D81CBF">
        <w:t>In relation to pay, Chair,</w:t>
      </w:r>
      <w:r w:rsidRPr="005F62C6" w:rsidR="00A8055C">
        <w:t xml:space="preserve"> we are reviewing </w:t>
      </w:r>
      <w:r w:rsidR="00D81CBF">
        <w:t>it</w:t>
      </w:r>
      <w:r w:rsidRPr="005F62C6" w:rsidR="00A8055C">
        <w:t xml:space="preserve"> quite closely with our civil servants</w:t>
      </w:r>
      <w:r w:rsidR="00A8055C">
        <w:t>. W</w:t>
      </w:r>
      <w:r w:rsidRPr="005F62C6" w:rsidR="00A8055C">
        <w:t>e are subject to pay freeze</w:t>
      </w:r>
      <w:r w:rsidR="00A8055C">
        <w:t>. We</w:t>
      </w:r>
      <w:r w:rsidRPr="005F62C6" w:rsidR="00A8055C">
        <w:t xml:space="preserve"> will be working with </w:t>
      </w:r>
      <w:r w:rsidR="00A8055C">
        <w:t>T</w:t>
      </w:r>
      <w:r w:rsidRPr="005F62C6" w:rsidR="00A8055C">
        <w:t>reasury colleagues on</w:t>
      </w:r>
      <w:r w:rsidR="00A8055C">
        <w:t xml:space="preserve"> a </w:t>
      </w:r>
      <w:r w:rsidRPr="005F62C6" w:rsidR="00A8055C">
        <w:t xml:space="preserve">pay case over the coming 12 to 18 months </w:t>
      </w:r>
      <w:r w:rsidRPr="005F62C6" w:rsidR="00A8055C">
        <w:t xml:space="preserve">to look at pay rates. We know that across </w:t>
      </w:r>
      <w:r w:rsidR="003F1BF2">
        <w:t>G</w:t>
      </w:r>
      <w:r w:rsidRPr="005F62C6" w:rsidR="00A8055C">
        <w:t>overnment pay for lawyers is being looked at</w:t>
      </w:r>
      <w:r w:rsidR="00A8055C">
        <w:t>,</w:t>
      </w:r>
      <w:r w:rsidRPr="005F62C6" w:rsidR="00A8055C">
        <w:t xml:space="preserve"> and we will work closely with colleagues to look at that</w:t>
      </w:r>
      <w:r w:rsidR="002D6032">
        <w:t>. A</w:t>
      </w:r>
      <w:r w:rsidRPr="005F62C6" w:rsidR="00A8055C">
        <w:t xml:space="preserve">s </w:t>
      </w:r>
      <w:r w:rsidR="00A8055C">
        <w:t>the</w:t>
      </w:r>
      <w:r w:rsidRPr="005F62C6" w:rsidR="00A8055C">
        <w:t xml:space="preserve"> director says, in relation to technological skills</w:t>
      </w:r>
      <w:r w:rsidR="003F1BF2">
        <w:t>,</w:t>
      </w:r>
      <w:r w:rsidRPr="005F62C6" w:rsidR="00A8055C">
        <w:t xml:space="preserve"> while we m</w:t>
      </w:r>
      <w:r w:rsidR="003F1BF2">
        <w:t>ight</w:t>
      </w:r>
      <w:r w:rsidRPr="005F62C6" w:rsidR="00A8055C">
        <w:t xml:space="preserve"> not pay as much as the private sector</w:t>
      </w:r>
      <w:r w:rsidR="003F1BF2">
        <w:t>,</w:t>
      </w:r>
      <w:r w:rsidRPr="005F62C6" w:rsidR="00A8055C">
        <w:t xml:space="preserve"> we attract people because of the nature of the work</w:t>
      </w:r>
      <w:r w:rsidR="00A8055C">
        <w:t>,</w:t>
      </w:r>
      <w:r w:rsidRPr="0036035D" w:rsidR="00A8055C">
        <w:t xml:space="preserve"> which is something th</w:t>
      </w:r>
      <w:r w:rsidR="00A8055C">
        <w:t>ey</w:t>
      </w:r>
      <w:r w:rsidRPr="0036035D" w:rsidR="00A8055C">
        <w:t xml:space="preserve"> cannot get anywhere else </w:t>
      </w:r>
      <w:r w:rsidR="00A8055C">
        <w:t xml:space="preserve">in </w:t>
      </w:r>
      <w:r w:rsidRPr="0036035D" w:rsidR="00A8055C">
        <w:t xml:space="preserve">either the private or </w:t>
      </w:r>
      <w:r>
        <w:t xml:space="preserve">the </w:t>
      </w:r>
      <w:r w:rsidRPr="0036035D" w:rsidR="00A8055C">
        <w:t>public sector</w:t>
      </w:r>
      <w:r w:rsidR="00A8055C">
        <w:t>,</w:t>
      </w:r>
      <w:r w:rsidRPr="0036035D" w:rsidR="00A8055C">
        <w:t xml:space="preserve"> but we are very conscious of pay and are working hard to resolve </w:t>
      </w:r>
      <w:r w:rsidR="00A8055C">
        <w:t>that</w:t>
      </w:r>
      <w:r w:rsidRPr="0036035D" w:rsidR="00A8055C">
        <w:t xml:space="preserve"> for our people.</w:t>
      </w:r>
    </w:p>
    <w:p w:rsidR="00A8055C" w:rsidP="00B2496E">
      <w:pPr>
        <w:pStyle w:val="Question"/>
        <w:numPr>
          <w:ilvl w:val="0"/>
          <w:numId w:val="0"/>
        </w:numPr>
        <w:ind w:left="794"/>
      </w:pPr>
      <w:sdt>
        <w:sdtPr>
          <w:alias w:val="Member"/>
          <w:tag w:val="&lt;Member mnisId='483' dodsId='25660'&gt;"/>
          <w:id w:val="-540519187"/>
          <w:placeholder>
            <w:docPart w:val="DefaultPlaceholder_-1854013440"/>
          </w:placeholder>
          <w:richText/>
        </w:sdtPr>
        <w:sdtContent>
          <w:r w:rsidRPr="00B2496E" w:rsidR="00B2496E">
            <w:rPr>
              <w:b/>
            </w:rPr>
            <w:t>Chair:</w:t>
          </w:r>
        </w:sdtContent>
      </w:sdt>
      <w:r w:rsidR="00B2496E">
        <w:t xml:space="preserve"> Thank you.</w:t>
      </w:r>
    </w:p>
    <w:p w:rsidR="00A8055C" w:rsidP="00A8055C">
      <w:pPr>
        <w:pStyle w:val="Question"/>
        <w:numPr>
          <w:ilvl w:val="0"/>
          <w:numId w:val="9"/>
        </w:numPr>
      </w:pPr>
      <w:sdt>
        <w:sdtPr>
          <w:alias w:val="Member"/>
          <w:tag w:val="&lt;Member mnisId='4826' dodsId=''&gt;"/>
          <w:id w:val="1001625032"/>
          <w:placeholder>
            <w:docPart w:val="FE50332F3F7E4BB388A1206EB063A8CD"/>
          </w:placeholder>
          <w:richText/>
        </w:sdtPr>
        <w:sdtContent>
          <w:r w:rsidRPr="0036035D">
            <w:rPr>
              <w:b/>
            </w:rPr>
            <w:t>Laura Farris:</w:t>
          </w:r>
        </w:sdtContent>
      </w:sdt>
      <w:r>
        <w:t xml:space="preserve"> </w:t>
      </w:r>
      <w:r w:rsidRPr="0036035D">
        <w:t>Do you think the huge differentials in pay between the kind</w:t>
      </w:r>
      <w:r>
        <w:t>s</w:t>
      </w:r>
      <w:r w:rsidRPr="0036035D">
        <w:t xml:space="preserve"> of lawyers companies can afford and the public sector salaries that will be paid at the SFO affect the quality of represent</w:t>
      </w:r>
      <w:r>
        <w:t>ation?</w:t>
      </w:r>
    </w:p>
    <w:p w:rsidR="00A8055C" w:rsidP="00A8055C">
      <w:pPr>
        <w:pStyle w:val="Answer"/>
      </w:pPr>
      <w:sdt>
        <w:sdtPr>
          <w:alias w:val="Witness"/>
          <w:id w:val="-1533876480"/>
          <w:placeholder>
            <w:docPart w:val="FE50332F3F7E4BB388A1206EB063A8CD"/>
          </w:placeholder>
          <w:richText/>
        </w:sdtPr>
        <w:sdtContent>
          <w:r w:rsidRPr="0036035D">
            <w:rPr>
              <w:b/>
              <w:i/>
            </w:rPr>
            <w:t>Michelle Crotty:</w:t>
          </w:r>
        </w:sdtContent>
      </w:sdt>
      <w:r>
        <w:t xml:space="preserve"> </w:t>
      </w:r>
      <w:r w:rsidRPr="0036035D">
        <w:t xml:space="preserve">I do not think so. We </w:t>
      </w:r>
      <w:r>
        <w:t>are recruiting</w:t>
      </w:r>
      <w:r w:rsidRPr="0036035D">
        <w:t xml:space="preserve"> some of the brightest and best lawyers directly from the private sector to work on these cases.</w:t>
      </w:r>
    </w:p>
    <w:p w:rsidR="00A8055C" w:rsidP="00A8055C">
      <w:pPr>
        <w:pStyle w:val="Question"/>
        <w:numPr>
          <w:ilvl w:val="0"/>
          <w:numId w:val="9"/>
        </w:numPr>
      </w:pPr>
      <w:sdt>
        <w:sdtPr>
          <w:alias w:val="Member"/>
          <w:tag w:val="&lt;Member mnisId='4826' dodsId=''&gt;"/>
          <w:id w:val="-16158240"/>
          <w:placeholder>
            <w:docPart w:val="FE50332F3F7E4BB388A1206EB063A8CD"/>
          </w:placeholder>
          <w:richText/>
        </w:sdtPr>
        <w:sdtContent>
          <w:r w:rsidRPr="0036035D">
            <w:rPr>
              <w:b/>
            </w:rPr>
            <w:t>Laura Farris:</w:t>
          </w:r>
        </w:sdtContent>
      </w:sdt>
      <w:r>
        <w:t xml:space="preserve"> </w:t>
      </w:r>
      <w:r w:rsidRPr="0036035D">
        <w:t>Where would</w:t>
      </w:r>
      <w:r>
        <w:t xml:space="preserve"> a</w:t>
      </w:r>
      <w:r w:rsidRPr="0036035D">
        <w:t xml:space="preserve"> typical lawyer who joins the</w:t>
      </w:r>
      <w:r>
        <w:t xml:space="preserve"> SFO begin their life</w:t>
      </w:r>
      <w:r w:rsidRPr="0036035D">
        <w:t>?</w:t>
      </w:r>
    </w:p>
    <w:p w:rsidR="00A8055C" w:rsidP="00A8055C">
      <w:pPr>
        <w:pStyle w:val="Answer"/>
      </w:pPr>
      <w:sdt>
        <w:sdtPr>
          <w:alias w:val="Witness"/>
          <w:id w:val="1247379684"/>
          <w:placeholder>
            <w:docPart w:val="FE50332F3F7E4BB388A1206EB063A8CD"/>
          </w:placeholder>
          <w:richText/>
        </w:sdtPr>
        <w:sdtContent>
          <w:r w:rsidRPr="0036035D">
            <w:rPr>
              <w:b/>
              <w:i/>
            </w:rPr>
            <w:t>Michelle Crotty:</w:t>
          </w:r>
        </w:sdtContent>
      </w:sdt>
      <w:r>
        <w:t xml:space="preserve"> </w:t>
      </w:r>
      <w:r w:rsidRPr="0036035D">
        <w:t>Without being glib, I do not think there is a typical lawyer</w:t>
      </w:r>
      <w:r w:rsidR="006B1E80">
        <w:t>. F</w:t>
      </w:r>
      <w:r>
        <w:t>or example,</w:t>
      </w:r>
      <w:r w:rsidRPr="0036035D">
        <w:t xml:space="preserve"> we recruit people from magic circle firms</w:t>
      </w:r>
      <w:r>
        <w:t xml:space="preserve"> who</w:t>
      </w:r>
      <w:r w:rsidRPr="0036035D">
        <w:t xml:space="preserve"> have worked on big cases</w:t>
      </w:r>
      <w:r>
        <w:t xml:space="preserve"> </w:t>
      </w:r>
      <w:r w:rsidRPr="0036035D">
        <w:t>and have worked against us</w:t>
      </w:r>
      <w:r>
        <w:t>. W</w:t>
      </w:r>
      <w:r w:rsidRPr="008423A0">
        <w:t>e also recruit from private sector companies</w:t>
      </w:r>
      <w:r w:rsidR="00CA6651">
        <w:t>; f</w:t>
      </w:r>
      <w:r>
        <w:t>or example, we have</w:t>
      </w:r>
      <w:r w:rsidRPr="008423A0">
        <w:t xml:space="preserve"> the former chief compliance officer at Rolls</w:t>
      </w:r>
      <w:r>
        <w:t>-</w:t>
      </w:r>
      <w:r w:rsidRPr="008423A0">
        <w:t>Royce. We also recruit from the public sector. There</w:t>
      </w:r>
      <w:r>
        <w:t xml:space="preserve"> is</w:t>
      </w:r>
      <w:r w:rsidRPr="008423A0">
        <w:t xml:space="preserve"> a broad range of areas f</w:t>
      </w:r>
      <w:r>
        <w:t>rom</w:t>
      </w:r>
      <w:r w:rsidRPr="008423A0">
        <w:t xml:space="preserve"> which we recruit people in the legal sector</w:t>
      </w:r>
      <w:r>
        <w:t>.</w:t>
      </w:r>
    </w:p>
    <w:p w:rsidR="00A8055C" w:rsidP="00A8055C">
      <w:pPr>
        <w:pStyle w:val="Answer"/>
      </w:pPr>
      <w:sdt>
        <w:sdtPr>
          <w:alias w:val="Witness"/>
          <w:id w:val="-421952037"/>
          <w:placeholder>
            <w:docPart w:val="FE50332F3F7E4BB388A1206EB063A8CD"/>
          </w:placeholder>
          <w:richText/>
        </w:sdtPr>
        <w:sdtContent>
          <w:r w:rsidRPr="008423A0">
            <w:rPr>
              <w:b/>
              <w:i/>
            </w:rPr>
            <w:t>Lisa Osofsky:</w:t>
          </w:r>
        </w:sdtContent>
      </w:sdt>
      <w:r>
        <w:t xml:space="preserve"> W</w:t>
      </w:r>
      <w:r w:rsidRPr="008423A0">
        <w:t xml:space="preserve">e have just </w:t>
      </w:r>
      <w:r>
        <w:t>had</w:t>
      </w:r>
      <w:r w:rsidRPr="008423A0">
        <w:t xml:space="preserve"> one very excellent </w:t>
      </w:r>
      <w:r>
        <w:t xml:space="preserve">and </w:t>
      </w:r>
      <w:r w:rsidRPr="008423A0">
        <w:t>enthusiastic hi</w:t>
      </w:r>
      <w:r>
        <w:t>re</w:t>
      </w:r>
      <w:r w:rsidRPr="008423A0">
        <w:t xml:space="preserve"> from the </w:t>
      </w:r>
      <w:r>
        <w:t>B</w:t>
      </w:r>
      <w:r w:rsidRPr="008423A0">
        <w:t>ar</w:t>
      </w:r>
      <w:r>
        <w:t xml:space="preserve"> who</w:t>
      </w:r>
      <w:r w:rsidRPr="008423A0">
        <w:t xml:space="preserve"> has come from a very well</w:t>
      </w:r>
      <w:r w:rsidR="00CA2C65">
        <w:t>-</w:t>
      </w:r>
      <w:r w:rsidRPr="008423A0">
        <w:t>regarded set</w:t>
      </w:r>
      <w:r>
        <w:t xml:space="preserve"> and</w:t>
      </w:r>
      <w:r w:rsidRPr="008423A0">
        <w:t xml:space="preserve"> is excited to be at the SFO</w:t>
      </w:r>
      <w:r>
        <w:t>. When asked, “What made you come here a</w:t>
      </w:r>
      <w:r w:rsidRPr="008423A0">
        <w:t xml:space="preserve">fter 10 years at the </w:t>
      </w:r>
      <w:r>
        <w:t>B</w:t>
      </w:r>
      <w:r w:rsidRPr="008423A0">
        <w:t>ar?</w:t>
      </w:r>
      <w:r>
        <w:t>”</w:t>
      </w:r>
      <w:r w:rsidR="00940FD5">
        <w:t>,</w:t>
      </w:r>
      <w:r>
        <w:t xml:space="preserve"> he said, “I</w:t>
      </w:r>
      <w:r w:rsidR="00CA2C65">
        <w:t>’</w:t>
      </w:r>
      <w:r>
        <w:t xml:space="preserve">m </w:t>
      </w:r>
      <w:r w:rsidRPr="008423A0">
        <w:t>excited to be at the heart of white collar crime prosecutions</w:t>
      </w:r>
      <w:r>
        <w:t>; I</w:t>
      </w:r>
      <w:r w:rsidR="00CA2C65">
        <w:t>’</w:t>
      </w:r>
      <w:r>
        <w:t>m</w:t>
      </w:r>
      <w:r w:rsidRPr="008423A0">
        <w:t xml:space="preserve"> excited to be here to work on the cases I have been reading about and to be part of that</w:t>
      </w:r>
      <w:r>
        <w:t>.”</w:t>
      </w:r>
    </w:p>
    <w:p w:rsidR="00A8055C" w:rsidP="00A8055C">
      <w:pPr>
        <w:pStyle w:val="Question"/>
        <w:numPr>
          <w:ilvl w:val="0"/>
          <w:numId w:val="9"/>
        </w:numPr>
      </w:pPr>
      <w:sdt>
        <w:sdtPr>
          <w:alias w:val="Member"/>
          <w:tag w:val="&lt;Member mnisId='4826' dodsId=''&gt;"/>
          <w:id w:val="1939711689"/>
          <w:placeholder>
            <w:docPart w:val="FE50332F3F7E4BB388A1206EB063A8CD"/>
          </w:placeholder>
          <w:richText/>
        </w:sdtPr>
        <w:sdtContent>
          <w:r w:rsidRPr="008423A0">
            <w:rPr>
              <w:b/>
            </w:rPr>
            <w:t>Laura Farris:</w:t>
          </w:r>
        </w:sdtContent>
      </w:sdt>
      <w:r>
        <w:t xml:space="preserve"> D</w:t>
      </w:r>
      <w:r w:rsidRPr="008423A0">
        <w:t xml:space="preserve">o you have any </w:t>
      </w:r>
      <w:r>
        <w:t>QC</w:t>
      </w:r>
      <w:r w:rsidRPr="008423A0">
        <w:t>s at the SFO?</w:t>
      </w:r>
    </w:p>
    <w:p w:rsidR="00F05051" w:rsidP="00A8055C">
      <w:pPr>
        <w:pStyle w:val="Answer"/>
      </w:pPr>
      <w:sdt>
        <w:sdtPr>
          <w:alias w:val="Witness"/>
          <w:id w:val="515660240"/>
          <w:placeholder>
            <w:docPart w:val="FE50332F3F7E4BB388A1206EB063A8CD"/>
          </w:placeholder>
          <w:richText/>
        </w:sdtPr>
        <w:sdtContent>
          <w:r w:rsidRPr="008423A0" w:rsidR="00A8055C">
            <w:rPr>
              <w:b/>
              <w:i/>
            </w:rPr>
            <w:t>Lisa Osofsky:</w:t>
          </w:r>
        </w:sdtContent>
      </w:sdt>
      <w:r w:rsidR="00A8055C">
        <w:t xml:space="preserve"> </w:t>
      </w:r>
      <w:r w:rsidRPr="008423A0" w:rsidR="00A8055C">
        <w:t>We do</w:t>
      </w:r>
      <w:r w:rsidR="00A8055C">
        <w:t>. O</w:t>
      </w:r>
      <w:r w:rsidRPr="008423A0" w:rsidR="00A8055C">
        <w:t xml:space="preserve">ur general counsel </w:t>
      </w:r>
      <w:r w:rsidR="00A8055C">
        <w:t>is</w:t>
      </w:r>
      <w:r w:rsidRPr="008423A0" w:rsidR="00A8055C">
        <w:t xml:space="preserve"> Sara Lawson QC. She has spent 30 years</w:t>
      </w:r>
      <w:r w:rsidR="00A8055C">
        <w:t>-</w:t>
      </w:r>
      <w:r w:rsidRPr="008423A0" w:rsidR="00A8055C">
        <w:t>plus prosecuting fraud cases in the courts</w:t>
      </w:r>
      <w:r w:rsidR="00A8055C">
        <w:t>. S</w:t>
      </w:r>
      <w:r w:rsidRPr="008423A0" w:rsidR="00A8055C">
        <w:t>he has been an amazing general counsel. She too is motivated by a mission and</w:t>
      </w:r>
      <w:r w:rsidR="002D6BDF">
        <w:t xml:space="preserve"> the</w:t>
      </w:r>
      <w:r w:rsidRPr="008423A0" w:rsidR="00A8055C">
        <w:t xml:space="preserve"> feeling of dedication among our staff of really believing in what we are doing and wanting to</w:t>
      </w:r>
      <w:r w:rsidR="00A8055C">
        <w:t xml:space="preserve"> </w:t>
      </w:r>
      <w:r w:rsidR="004300AC">
        <w:t xml:space="preserve">do justice, to </w:t>
      </w:r>
      <w:r w:rsidRPr="008423A0" w:rsidR="00A8055C">
        <w:t>deliver justice to victims and</w:t>
      </w:r>
      <w:r w:rsidR="00A8055C">
        <w:t xml:space="preserve"> </w:t>
      </w:r>
      <w:r>
        <w:t xml:space="preserve">to </w:t>
      </w:r>
      <w:r w:rsidRPr="008423A0" w:rsidR="00A8055C">
        <w:t>approach our work with pride. I</w:t>
      </w:r>
      <w:r w:rsidR="00A8055C">
        <w:t xml:space="preserve"> a</w:t>
      </w:r>
      <w:r w:rsidRPr="008423A0" w:rsidR="00A8055C">
        <w:t>m proud to say that she has been a very strong general counsel and I</w:t>
      </w:r>
      <w:r w:rsidR="00A8055C">
        <w:t xml:space="preserve"> a</w:t>
      </w:r>
      <w:r w:rsidRPr="008423A0" w:rsidR="00A8055C">
        <w:t>m pleased to work by her side.</w:t>
      </w:r>
    </w:p>
    <w:p w:rsidR="00A8055C" w:rsidP="00A8055C">
      <w:pPr>
        <w:pStyle w:val="Answer"/>
      </w:pPr>
      <w:r w:rsidRPr="008423A0">
        <w:t>As you know</w:t>
      </w:r>
      <w:r>
        <w:t>,</w:t>
      </w:r>
      <w:r w:rsidRPr="008423A0">
        <w:t xml:space="preserve"> we</w:t>
      </w:r>
      <w:r>
        <w:t xml:space="preserve"> </w:t>
      </w:r>
      <w:r w:rsidRPr="008423A0">
        <w:t>hire from the</w:t>
      </w:r>
      <w:r>
        <w:t xml:space="preserve"> Bar. We are</w:t>
      </w:r>
      <w:r w:rsidRPr="008423A0">
        <w:t xml:space="preserve"> represented in court by Queen</w:t>
      </w:r>
      <w:r>
        <w:t>’s counsel. T</w:t>
      </w:r>
      <w:r w:rsidRPr="008423A0">
        <w:t>ypically</w:t>
      </w:r>
      <w:r>
        <w:t>,</w:t>
      </w:r>
      <w:r w:rsidRPr="008423A0">
        <w:t xml:space="preserve"> our cases are headed by at least one QC</w:t>
      </w:r>
      <w:r>
        <w:t xml:space="preserve">, </w:t>
      </w:r>
      <w:r w:rsidRPr="008423A0">
        <w:t>sometimes two.</w:t>
      </w:r>
    </w:p>
    <w:p w:rsidR="00A8055C" w:rsidP="00A8055C">
      <w:pPr>
        <w:pStyle w:val="Question"/>
        <w:numPr>
          <w:ilvl w:val="0"/>
          <w:numId w:val="9"/>
        </w:numPr>
      </w:pPr>
      <w:sdt>
        <w:sdtPr>
          <w:alias w:val="Member"/>
          <w:tag w:val="&lt;Member mnisId='4826' dodsId=''&gt;"/>
          <w:id w:val="-2131229867"/>
          <w:placeholder>
            <w:docPart w:val="FE50332F3F7E4BB388A1206EB063A8CD"/>
          </w:placeholder>
          <w:richText/>
        </w:sdtPr>
        <w:sdtContent>
          <w:r w:rsidRPr="008423A0">
            <w:rPr>
              <w:b/>
            </w:rPr>
            <w:t>Laura Farris:</w:t>
          </w:r>
        </w:sdtContent>
      </w:sdt>
      <w:r>
        <w:t xml:space="preserve"> </w:t>
      </w:r>
      <w:r w:rsidRPr="008423A0">
        <w:t xml:space="preserve">Are they recruited from the </w:t>
      </w:r>
      <w:r>
        <w:t>A</w:t>
      </w:r>
      <w:r w:rsidRPr="008423A0">
        <w:t xml:space="preserve">ttorney </w:t>
      </w:r>
      <w:r>
        <w:t>G</w:t>
      </w:r>
      <w:r w:rsidRPr="008423A0">
        <w:t>eneral</w:t>
      </w:r>
      <w:r>
        <w:t>’</w:t>
      </w:r>
      <w:r w:rsidRPr="008423A0">
        <w:t>s panel of counsel, or do you go out as you want to?</w:t>
      </w:r>
    </w:p>
    <w:p w:rsidR="00923491" w:rsidP="00A8055C">
      <w:pPr>
        <w:pStyle w:val="Answer"/>
      </w:pPr>
      <w:sdt>
        <w:sdtPr>
          <w:alias w:val="Witness"/>
          <w:id w:val="-883014592"/>
          <w:placeholder>
            <w:docPart w:val="FE50332F3F7E4BB388A1206EB063A8CD"/>
          </w:placeholder>
          <w:richText/>
        </w:sdtPr>
        <w:sdtContent>
          <w:r w:rsidRPr="008423A0" w:rsidR="00A8055C">
            <w:rPr>
              <w:b/>
              <w:i/>
            </w:rPr>
            <w:t>Lisa Osofsky:</w:t>
          </w:r>
        </w:sdtContent>
      </w:sdt>
      <w:r w:rsidR="00A8055C">
        <w:t xml:space="preserve"> </w:t>
      </w:r>
      <w:r w:rsidRPr="008423A0" w:rsidR="00A8055C">
        <w:t>We have our own process where we vet counsel who want to represent u</w:t>
      </w:r>
      <w:r w:rsidR="00A8055C">
        <w:t>s. W</w:t>
      </w:r>
      <w:r w:rsidRPr="008423A0" w:rsidR="00A8055C">
        <w:t>e have made great efforts to try to increase the panel, so</w:t>
      </w:r>
      <w:r w:rsidR="00607832">
        <w:t xml:space="preserve"> that</w:t>
      </w:r>
      <w:r w:rsidRPr="008423A0" w:rsidR="00A8055C">
        <w:t xml:space="preserve"> it is as diverse and inclusive as it can be. Our general counsel has been absolutely critical</w:t>
      </w:r>
      <w:r w:rsidR="00A8055C">
        <w:t>,</w:t>
      </w:r>
      <w:r w:rsidRPr="008423A0" w:rsidR="00A8055C">
        <w:t xml:space="preserve"> as have I</w:t>
      </w:r>
      <w:r w:rsidR="00A8055C">
        <w:t xml:space="preserve">, in </w:t>
      </w:r>
      <w:r w:rsidR="00A856BD">
        <w:t>wanting to make sure that</w:t>
      </w:r>
      <w:r w:rsidR="00A8055C">
        <w:t xml:space="preserve"> we invite a</w:t>
      </w:r>
      <w:r w:rsidRPr="008423A0" w:rsidR="00A8055C">
        <w:t xml:space="preserve"> range of talents to represent us in the courts. They </w:t>
      </w:r>
      <w:r w:rsidR="00500519">
        <w:t xml:space="preserve">do </w:t>
      </w:r>
      <w:r w:rsidRPr="008423A0" w:rsidR="00A8055C">
        <w:t>not work for us. As you will know</w:t>
      </w:r>
      <w:r w:rsidR="00500519">
        <w:t>, being a former barrister</w:t>
      </w:r>
      <w:r w:rsidR="00A8055C">
        <w:t>—I am a barrister</w:t>
      </w:r>
      <w:r w:rsidR="00500519">
        <w:t xml:space="preserve"> as well</w:t>
      </w:r>
      <w:r w:rsidR="00A8055C">
        <w:t xml:space="preserve">—they are </w:t>
      </w:r>
      <w:r w:rsidRPr="008423A0" w:rsidR="00A8055C">
        <w:t>independent</w:t>
      </w:r>
      <w:r>
        <w:t>,</w:t>
      </w:r>
      <w:r w:rsidRPr="008423A0" w:rsidR="00A8055C">
        <w:t xml:space="preserve"> yet they work with us</w:t>
      </w:r>
      <w:r w:rsidR="00A8055C">
        <w:t xml:space="preserve">. We get </w:t>
      </w:r>
      <w:r w:rsidRPr="008423A0" w:rsidR="00A8055C">
        <w:t>QC-level opinion and</w:t>
      </w:r>
      <w:r w:rsidR="00A8055C">
        <w:t xml:space="preserve"> </w:t>
      </w:r>
      <w:r w:rsidRPr="008423A0" w:rsidR="00A8055C">
        <w:t>advice</w:t>
      </w:r>
      <w:r>
        <w:t>,</w:t>
      </w:r>
      <w:r w:rsidRPr="008423A0" w:rsidR="00A8055C">
        <w:t xml:space="preserve"> and</w:t>
      </w:r>
      <w:r w:rsidR="00A8055C">
        <w:t xml:space="preserve"> they</w:t>
      </w:r>
      <w:r w:rsidRPr="008423A0" w:rsidR="00A8055C">
        <w:t xml:space="preserve"> work with us on our cases, in addition to the general counsel who is in</w:t>
      </w:r>
      <w:r w:rsidR="00A8055C">
        <w:t>-</w:t>
      </w:r>
      <w:r w:rsidRPr="008423A0" w:rsidR="00A8055C">
        <w:t>house.</w:t>
      </w:r>
    </w:p>
    <w:p w:rsidR="00A8055C" w:rsidP="00923491">
      <w:pPr>
        <w:pStyle w:val="Question"/>
        <w:numPr>
          <w:ilvl w:val="0"/>
          <w:numId w:val="0"/>
        </w:numPr>
        <w:ind w:left="794"/>
      </w:pPr>
      <w:sdt>
        <w:sdtPr>
          <w:alias w:val="Member"/>
          <w:tag w:val="&lt;Member mnisId='483' dodsId='25660'&gt;"/>
          <w:id w:val="-1823884678"/>
          <w:placeholder>
            <w:docPart w:val="DefaultPlaceholder_-1854013440"/>
          </w:placeholder>
          <w:richText/>
        </w:sdtPr>
        <w:sdtContent>
          <w:r w:rsidRPr="00923491" w:rsidR="00923491">
            <w:rPr>
              <w:b/>
            </w:rPr>
            <w:t>Chair:</w:t>
          </w:r>
        </w:sdtContent>
      </w:sdt>
      <w:r w:rsidR="00923491">
        <w:t xml:space="preserve"> Thank you. Mr Maynard.</w:t>
      </w:r>
    </w:p>
    <w:p w:rsidR="00A8055C" w:rsidP="00A8055C">
      <w:pPr>
        <w:pStyle w:val="Remark"/>
      </w:pPr>
      <w:sdt>
        <w:sdtPr>
          <w:alias w:val="Member"/>
          <w:tag w:val="&lt;Member mnisId='3926' dodsId='35499'&gt;"/>
          <w:id w:val="-1322186335"/>
          <w:placeholder>
            <w:docPart w:val="FE50332F3F7E4BB388A1206EB063A8CD"/>
          </w:placeholder>
          <w:richText/>
        </w:sdtPr>
        <w:sdtContent>
          <w:r w:rsidRPr="008423A0">
            <w:rPr>
              <w:b/>
            </w:rPr>
            <w:t>Paul Maynard:</w:t>
          </w:r>
        </w:sdtContent>
      </w:sdt>
      <w:r>
        <w:t xml:space="preserve"> </w:t>
      </w:r>
      <w:r w:rsidRPr="008423A0">
        <w:t>I think we have disclosed all we can about disclosur</w:t>
      </w:r>
      <w:r>
        <w:t>e; we have d</w:t>
      </w:r>
      <w:r w:rsidRPr="008423A0">
        <w:t xml:space="preserve">isclosed it to death, so I think we can move on from my second </w:t>
      </w:r>
      <w:r>
        <w:t xml:space="preserve">set of </w:t>
      </w:r>
      <w:r w:rsidRPr="008423A0">
        <w:t>questions</w:t>
      </w:r>
      <w:r>
        <w:t xml:space="preserve"> on disclosure.</w:t>
      </w:r>
    </w:p>
    <w:p w:rsidR="00A8055C" w:rsidP="00A8055C">
      <w:pPr>
        <w:pStyle w:val="Question"/>
        <w:numPr>
          <w:ilvl w:val="0"/>
          <w:numId w:val="9"/>
        </w:numPr>
      </w:pPr>
      <w:sdt>
        <w:sdtPr>
          <w:alias w:val="Member"/>
          <w:tag w:val="&lt;Member mnisId='172' dodsId='25790'&gt;"/>
          <w:id w:val="2072460922"/>
          <w:placeholder>
            <w:docPart w:val="FE50332F3F7E4BB388A1206EB063A8CD"/>
          </w:placeholder>
          <w:richText/>
        </w:sdtPr>
        <w:sdtContent>
          <w:r w:rsidRPr="008423A0">
            <w:rPr>
              <w:b/>
            </w:rPr>
            <w:t>Ms Abbott:</w:t>
          </w:r>
        </w:sdtContent>
      </w:sdt>
      <w:r>
        <w:t xml:space="preserve"> </w:t>
      </w:r>
      <w:r w:rsidRPr="003B7A2C">
        <w:t>I want to ask a little bit about the treatment of victims of crime</w:t>
      </w:r>
      <w:r>
        <w:t>. I</w:t>
      </w:r>
      <w:r w:rsidRPr="003B7A2C">
        <w:t>n your 2021-22 business plan</w:t>
      </w:r>
      <w:r w:rsidR="00FC664E">
        <w:t>,</w:t>
      </w:r>
      <w:r w:rsidRPr="003B7A2C">
        <w:t xml:space="preserve"> you had a number of commitments to victims, including </w:t>
      </w:r>
      <w:r>
        <w:t xml:space="preserve">the fact that </w:t>
      </w:r>
      <w:r w:rsidRPr="003B7A2C">
        <w:t xml:space="preserve">every case </w:t>
      </w:r>
      <w:r>
        <w:t xml:space="preserve">would have </w:t>
      </w:r>
      <w:r w:rsidRPr="003B7A2C">
        <w:t>a victim and witness strategy. Have your commitments to victims</w:t>
      </w:r>
      <w:r>
        <w:t>,</w:t>
      </w:r>
      <w:r w:rsidRPr="003B7A2C">
        <w:t xml:space="preserve"> including the victim and witness strategy</w:t>
      </w:r>
      <w:r w:rsidR="00B72EC0">
        <w:t xml:space="preserve"> for</w:t>
      </w:r>
      <w:r>
        <w:t xml:space="preserve"> </w:t>
      </w:r>
      <w:r w:rsidRPr="003B7A2C">
        <w:t>each case</w:t>
      </w:r>
      <w:r w:rsidR="00B72EC0">
        <w:t>,</w:t>
      </w:r>
      <w:r>
        <w:t xml:space="preserve"> </w:t>
      </w:r>
      <w:r w:rsidRPr="003B7A2C">
        <w:t>improved victim care?</w:t>
      </w:r>
    </w:p>
    <w:p w:rsidR="00A8055C" w:rsidP="00A8055C">
      <w:pPr>
        <w:pStyle w:val="Answer"/>
      </w:pPr>
      <w:sdt>
        <w:sdtPr>
          <w:alias w:val="Witness"/>
          <w:id w:val="-1026860299"/>
          <w:placeholder>
            <w:docPart w:val="FE50332F3F7E4BB388A1206EB063A8CD"/>
          </w:placeholder>
          <w:richText/>
        </w:sdtPr>
        <w:sdtContent>
          <w:r w:rsidRPr="003B7A2C">
            <w:rPr>
              <w:b/>
              <w:i/>
            </w:rPr>
            <w:t>Lisa Osofsky:</w:t>
          </w:r>
        </w:sdtContent>
      </w:sdt>
      <w:r>
        <w:t xml:space="preserve"> </w:t>
      </w:r>
      <w:r w:rsidR="00B72EC0">
        <w:t>First of all, w</w:t>
      </w:r>
      <w:r w:rsidRPr="003B7A2C">
        <w:t>e stood up our victim witness ca</w:t>
      </w:r>
      <w:r>
        <w:t>re</w:t>
      </w:r>
      <w:r w:rsidRPr="003B7A2C">
        <w:t xml:space="preserve"> unit</w:t>
      </w:r>
      <w:r>
        <w:t>,</w:t>
      </w:r>
      <w:r w:rsidRPr="003B7A2C">
        <w:t xml:space="preserve"> which is excellent and I</w:t>
      </w:r>
      <w:r>
        <w:t xml:space="preserve"> am</w:t>
      </w:r>
      <w:r w:rsidRPr="003B7A2C">
        <w:t xml:space="preserve"> glad we have it. We have a very gifted head</w:t>
      </w:r>
      <w:r>
        <w:t xml:space="preserve">. </w:t>
      </w:r>
      <w:r w:rsidRPr="003B7A2C">
        <w:t>I meet with her and talk about how she is catering to the victims</w:t>
      </w:r>
      <w:r>
        <w:t xml:space="preserve">. As Dame Vera Baird </w:t>
      </w:r>
      <w:r w:rsidRPr="003B7A2C">
        <w:t xml:space="preserve">mentioned, sometimes </w:t>
      </w:r>
      <w:r>
        <w:t xml:space="preserve">we have </w:t>
      </w:r>
      <w:r w:rsidRPr="003B7A2C">
        <w:t>thousands of victims in our cases</w:t>
      </w:r>
      <w:r w:rsidR="008D470F">
        <w:t>,</w:t>
      </w:r>
      <w:r w:rsidRPr="003B7A2C">
        <w:t xml:space="preserve"> so it can be a challenge</w:t>
      </w:r>
      <w:r>
        <w:t xml:space="preserve">, </w:t>
      </w:r>
      <w:r w:rsidRPr="003B7A2C">
        <w:t>but we do our best</w:t>
      </w:r>
      <w:r>
        <w:t>. W</w:t>
      </w:r>
      <w:r w:rsidRPr="003B7A2C">
        <w:t xml:space="preserve">e have a </w:t>
      </w:r>
      <w:r>
        <w:t xml:space="preserve">victim </w:t>
      </w:r>
      <w:r w:rsidRPr="003B7A2C">
        <w:t>witness strategy for every case.</w:t>
      </w:r>
    </w:p>
    <w:p w:rsidR="00A8055C" w:rsidP="00A8055C">
      <w:pPr>
        <w:pStyle w:val="Question"/>
        <w:numPr>
          <w:ilvl w:val="0"/>
          <w:numId w:val="9"/>
        </w:numPr>
      </w:pPr>
      <w:sdt>
        <w:sdtPr>
          <w:alias w:val="Member"/>
          <w:tag w:val="&lt;Member mnisId='172' dodsId='25790'&gt;"/>
          <w:id w:val="-1310087757"/>
          <w:placeholder>
            <w:docPart w:val="FE50332F3F7E4BB388A1206EB063A8CD"/>
          </w:placeholder>
          <w:richText/>
        </w:sdtPr>
        <w:sdtContent>
          <w:r w:rsidRPr="003B7A2C">
            <w:rPr>
              <w:b/>
            </w:rPr>
            <w:t>Ms Abbott:</w:t>
          </w:r>
        </w:sdtContent>
      </w:sdt>
      <w:r>
        <w:t xml:space="preserve"> </w:t>
      </w:r>
      <w:r w:rsidRPr="003B7A2C">
        <w:t>I know</w:t>
      </w:r>
      <w:r>
        <w:t>;</w:t>
      </w:r>
      <w:r w:rsidRPr="003B7A2C">
        <w:t xml:space="preserve"> that is why I ask</w:t>
      </w:r>
      <w:r w:rsidR="00533FCC">
        <w:t>ed</w:t>
      </w:r>
      <w:r w:rsidRPr="003B7A2C">
        <w:t xml:space="preserve"> you</w:t>
      </w:r>
      <w:r w:rsidR="004A7E1C">
        <w:t xml:space="preserve"> about it</w:t>
      </w:r>
      <w:r w:rsidRPr="003B7A2C">
        <w:t>.</w:t>
      </w:r>
      <w:r w:rsidR="00533FCC">
        <w:t xml:space="preserve"> I know you’ve got one.</w:t>
      </w:r>
    </w:p>
    <w:p w:rsidR="00A8055C" w:rsidP="00A8055C">
      <w:pPr>
        <w:pStyle w:val="Answer"/>
      </w:pPr>
      <w:sdt>
        <w:sdtPr>
          <w:alias w:val="Witness"/>
          <w:id w:val="854228375"/>
          <w:placeholder>
            <w:docPart w:val="FE50332F3F7E4BB388A1206EB063A8CD"/>
          </w:placeholder>
          <w:richText/>
        </w:sdtPr>
        <w:sdtContent>
          <w:r w:rsidRPr="003B7A2C">
            <w:rPr>
              <w:b/>
              <w:i/>
            </w:rPr>
            <w:t>Lisa Osofsky:</w:t>
          </w:r>
        </w:sdtContent>
      </w:sdt>
      <w:r>
        <w:t xml:space="preserve"> </w:t>
      </w:r>
      <w:r w:rsidRPr="003B7A2C">
        <w:t xml:space="preserve">I </w:t>
      </w:r>
      <w:r>
        <w:t>got there eventually; I wrote it down.</w:t>
      </w:r>
      <w:r w:rsidRPr="003B7A2C">
        <w:t xml:space="preserve"> We have a strategy for engaging our victims.</w:t>
      </w:r>
      <w:r>
        <w:t xml:space="preserve"> W</w:t>
      </w:r>
      <w:r w:rsidRPr="003B7A2C">
        <w:t>hen we have fewer victims in a case</w:t>
      </w:r>
      <w:r w:rsidR="00533FCC">
        <w:t>,</w:t>
      </w:r>
      <w:r w:rsidRPr="003B7A2C">
        <w:t xml:space="preserve"> it is obviously easier to pick up a phone</w:t>
      </w:r>
      <w:r>
        <w:t>. When we have rafts of victims</w:t>
      </w:r>
      <w:r w:rsidR="00533FCC">
        <w:t>,</w:t>
      </w:r>
      <w:r>
        <w:t xml:space="preserve"> sometimes we have to r</w:t>
      </w:r>
      <w:r w:rsidRPr="003B7A2C">
        <w:t>esor</w:t>
      </w:r>
      <w:r>
        <w:t>t</w:t>
      </w:r>
      <w:r w:rsidRPr="003B7A2C">
        <w:t xml:space="preserve"> to online discussions</w:t>
      </w:r>
      <w:r>
        <w:t>. W</w:t>
      </w:r>
      <w:r w:rsidRPr="003B7A2C">
        <w:t>hen we have victims who are testifying</w:t>
      </w:r>
      <w:r w:rsidR="008C19C8">
        <w:t>,</w:t>
      </w:r>
      <w:r w:rsidRPr="003B7A2C">
        <w:t xml:space="preserve"> we make a special effort to bring them into the courtroom in advance</w:t>
      </w:r>
      <w:r>
        <w:t xml:space="preserve"> and</w:t>
      </w:r>
      <w:r w:rsidRPr="003B7A2C">
        <w:t xml:space="preserve"> let them see where they will be sitting and what sorts of questions they </w:t>
      </w:r>
      <w:r w:rsidRPr="008C4E8B">
        <w:t xml:space="preserve">may be asked by </w:t>
      </w:r>
      <w:r w:rsidR="008B564D">
        <w:t>the</w:t>
      </w:r>
      <w:r w:rsidRPr="008C4E8B">
        <w:t xml:space="preserve"> judge. You</w:t>
      </w:r>
      <w:r>
        <w:t xml:space="preserve"> will</w:t>
      </w:r>
      <w:r w:rsidRPr="008C4E8B">
        <w:t xml:space="preserve"> appreciate that</w:t>
      </w:r>
      <w:r w:rsidR="008C19C8">
        <w:t>,</w:t>
      </w:r>
      <w:r>
        <w:t xml:space="preserve"> given the </w:t>
      </w:r>
      <w:r w:rsidRPr="008C4E8B">
        <w:t>international nature of our work</w:t>
      </w:r>
      <w:r w:rsidR="00960660">
        <w:t>,</w:t>
      </w:r>
      <w:r w:rsidRPr="008C4E8B">
        <w:t xml:space="preserve"> sometimes we</w:t>
      </w:r>
      <w:r>
        <w:t xml:space="preserve"> </w:t>
      </w:r>
      <w:r w:rsidRPr="008C4E8B">
        <w:t>have victim</w:t>
      </w:r>
      <w:r>
        <w:t>s</w:t>
      </w:r>
      <w:r w:rsidRPr="008C4E8B">
        <w:t xml:space="preserve"> from another country</w:t>
      </w:r>
      <w:r>
        <w:t>,</w:t>
      </w:r>
      <w:r w:rsidRPr="008C4E8B">
        <w:t xml:space="preserve"> so we work with them through interpreters an</w:t>
      </w:r>
      <w:r>
        <w:t>d</w:t>
      </w:r>
      <w:r w:rsidRPr="008C4E8B">
        <w:t xml:space="preserve"> language to make sure </w:t>
      </w:r>
      <w:r w:rsidR="00FF47A0">
        <w:t xml:space="preserve">that </w:t>
      </w:r>
      <w:r w:rsidRPr="008C4E8B">
        <w:t>they are comfortable in our process.</w:t>
      </w:r>
    </w:p>
    <w:p w:rsidR="00A8055C" w:rsidP="00A8055C">
      <w:pPr>
        <w:pStyle w:val="Answer"/>
      </w:pPr>
      <w:r w:rsidRPr="008C4E8B">
        <w:t xml:space="preserve">You heard testimony on 22 February that we were praised </w:t>
      </w:r>
      <w:r w:rsidR="00960660">
        <w:t>for</w:t>
      </w:r>
      <w:r w:rsidRPr="008C4E8B">
        <w:t xml:space="preserve"> our ability to keep in touch with </w:t>
      </w:r>
      <w:r w:rsidR="00960660">
        <w:t xml:space="preserve">great </w:t>
      </w:r>
      <w:r w:rsidRPr="008C4E8B">
        <w:t>raft</w:t>
      </w:r>
      <w:r>
        <w:t>s</w:t>
      </w:r>
      <w:r w:rsidRPr="008C4E8B">
        <w:t xml:space="preserve"> of victims</w:t>
      </w:r>
      <w:r>
        <w:t xml:space="preserve"> involving</w:t>
      </w:r>
      <w:r w:rsidRPr="008C4E8B">
        <w:t xml:space="preserve"> thousands of </w:t>
      </w:r>
      <w:r>
        <w:t>people</w:t>
      </w:r>
      <w:r w:rsidRPr="008C4E8B">
        <w:t>. We are proud of that.</w:t>
      </w:r>
    </w:p>
    <w:p w:rsidR="00A8055C" w:rsidP="00A8055C">
      <w:pPr>
        <w:pStyle w:val="Question"/>
        <w:numPr>
          <w:ilvl w:val="0"/>
          <w:numId w:val="9"/>
        </w:numPr>
      </w:pPr>
      <w:sdt>
        <w:sdtPr>
          <w:alias w:val="Member"/>
          <w:tag w:val="&lt;Member mnisId='172' dodsId='25790'&gt;"/>
          <w:id w:val="311143207"/>
          <w:placeholder>
            <w:docPart w:val="FE50332F3F7E4BB388A1206EB063A8CD"/>
          </w:placeholder>
          <w:richText/>
        </w:sdtPr>
        <w:sdtContent>
          <w:r w:rsidRPr="008C4E8B">
            <w:rPr>
              <w:b/>
            </w:rPr>
            <w:t>Ms Abbott:</w:t>
          </w:r>
        </w:sdtContent>
      </w:sdt>
      <w:r>
        <w:t xml:space="preserve"> </w:t>
      </w:r>
      <w:r w:rsidRPr="008C4E8B">
        <w:t>Finally, what steps are you taking to increase the recovery of proceeds of crime in order to increase victim compensation?</w:t>
      </w:r>
    </w:p>
    <w:p w:rsidR="00B06799" w:rsidP="00A8055C">
      <w:pPr>
        <w:pStyle w:val="Answer"/>
      </w:pPr>
      <w:sdt>
        <w:sdtPr>
          <w:alias w:val="Witness"/>
          <w:id w:val="-866440237"/>
          <w:placeholder>
            <w:docPart w:val="FE50332F3F7E4BB388A1206EB063A8CD"/>
          </w:placeholder>
          <w:richText/>
        </w:sdtPr>
        <w:sdtContent>
          <w:r w:rsidRPr="008C4E8B" w:rsidR="00A8055C">
            <w:rPr>
              <w:b/>
              <w:i/>
            </w:rPr>
            <w:t>Lisa Osofsky:</w:t>
          </w:r>
        </w:sdtContent>
      </w:sdt>
      <w:r w:rsidR="00A8055C">
        <w:t xml:space="preserve"> </w:t>
      </w:r>
      <w:r w:rsidRPr="00D9763D" w:rsidR="00A8055C">
        <w:t>We are quite good at recovering the proceeds of crime. In my tenure</w:t>
      </w:r>
      <w:r w:rsidR="00EC05EA">
        <w:t>,</w:t>
      </w:r>
      <w:r w:rsidRPr="00D9763D" w:rsidR="00A8055C">
        <w:t xml:space="preserve"> we have an 88% rate of recovery of the proceeds of crime</w:t>
      </w:r>
      <w:r w:rsidR="00A8055C">
        <w:t>. W</w:t>
      </w:r>
      <w:r w:rsidRPr="00D9763D" w:rsidR="00A8055C">
        <w:t xml:space="preserve">e </w:t>
      </w:r>
      <w:r w:rsidRPr="00D9763D" w:rsidR="00A8055C">
        <w:t>rank quite well. The Home Office keep</w:t>
      </w:r>
      <w:r w:rsidR="00A8055C">
        <w:t>s</w:t>
      </w:r>
      <w:r w:rsidRPr="00D9763D" w:rsidR="00A8055C">
        <w:t xml:space="preserve"> statistics</w:t>
      </w:r>
      <w:r w:rsidR="00A8055C">
        <w:t>.</w:t>
      </w:r>
      <w:r>
        <w:t xml:space="preserve"> </w:t>
      </w:r>
      <w:r w:rsidR="00A8055C">
        <w:t>O</w:t>
      </w:r>
      <w:r w:rsidRPr="00D9763D" w:rsidR="00A8055C">
        <w:t>ver the past four years</w:t>
      </w:r>
      <w:r>
        <w:t>,</w:t>
      </w:r>
      <w:r w:rsidRPr="00D9763D" w:rsidR="00A8055C">
        <w:t xml:space="preserve"> we have come in</w:t>
      </w:r>
      <w:r w:rsidR="00A8055C">
        <w:t xml:space="preserve"> fourth</w:t>
      </w:r>
      <w:r w:rsidRPr="00D9763D" w:rsidR="00A8055C">
        <w:t xml:space="preserve"> for being able to recover the proceeds of crime. You might think I would not be proud of being </w:t>
      </w:r>
      <w:r w:rsidR="00A8055C">
        <w:t>fourth</w:t>
      </w:r>
      <w:r w:rsidRPr="00D9763D" w:rsidR="00A8055C">
        <w:t>, but we come behind behemoth</w:t>
      </w:r>
      <w:r w:rsidR="00A8055C">
        <w:t>s</w:t>
      </w:r>
      <w:r w:rsidRPr="00D9763D" w:rsidR="00A8055C">
        <w:t xml:space="preserve"> like HMRC, the </w:t>
      </w:r>
      <w:r w:rsidR="00A8055C">
        <w:t>M</w:t>
      </w:r>
      <w:r w:rsidRPr="00D9763D" w:rsidR="00A8055C">
        <w:t>et</w:t>
      </w:r>
      <w:r w:rsidR="00A8055C">
        <w:t xml:space="preserve"> and</w:t>
      </w:r>
      <w:r w:rsidRPr="00D9763D" w:rsidR="00A8055C">
        <w:t xml:space="preserve"> the NCA, which is 10 times our size</w:t>
      </w:r>
      <w:r w:rsidR="00A8055C">
        <w:t xml:space="preserve">, so we </w:t>
      </w:r>
      <w:r w:rsidRPr="00D9763D" w:rsidR="00A8055C">
        <w:t>punch way above our weight in recovering the proceeds of crime.</w:t>
      </w:r>
    </w:p>
    <w:p w:rsidR="000C142C" w:rsidP="00A8055C">
      <w:pPr>
        <w:pStyle w:val="Answer"/>
      </w:pPr>
      <w:r w:rsidRPr="00D9763D">
        <w:t>I</w:t>
      </w:r>
      <w:r>
        <w:t xml:space="preserve"> am sad to say </w:t>
      </w:r>
      <w:r w:rsidR="00520F12">
        <w:t>that</w:t>
      </w:r>
      <w:r w:rsidRPr="00D9763D">
        <w:t xml:space="preserve"> does not always translate into compensation </w:t>
      </w:r>
      <w:r>
        <w:t>for</w:t>
      </w:r>
      <w:r w:rsidRPr="00D9763D">
        <w:t xml:space="preserve"> victims because in many </w:t>
      </w:r>
      <w:r w:rsidR="00520F12">
        <w:t xml:space="preserve">of our </w:t>
      </w:r>
      <w:r w:rsidRPr="00D9763D">
        <w:t>cases</w:t>
      </w:r>
      <w:r w:rsidRPr="009A5D6C">
        <w:t xml:space="preserve"> we get there when the money has gone. We may learn about a crime after the criminals ha</w:t>
      </w:r>
      <w:r>
        <w:t>ve</w:t>
      </w:r>
      <w:r w:rsidRPr="009A5D6C">
        <w:t xml:space="preserve"> spent a lot of the money, so our first order of business</w:t>
      </w:r>
      <w:r w:rsidR="00520F12">
        <w:t>,</w:t>
      </w:r>
      <w:r w:rsidRPr="009A5D6C">
        <w:t xml:space="preserve"> where I have put our efforts</w:t>
      </w:r>
      <w:r w:rsidR="00520F12">
        <w:t>,</w:t>
      </w:r>
      <w:r w:rsidRPr="009A5D6C">
        <w:t xml:space="preserve"> is </w:t>
      </w:r>
      <w:r>
        <w:t>get</w:t>
      </w:r>
      <w:r w:rsidR="00796AD3">
        <w:t>ting</w:t>
      </w:r>
      <w:r>
        <w:t xml:space="preserve"> in </w:t>
      </w:r>
      <w:r w:rsidRPr="009A5D6C">
        <w:t>as early as possible to freeze assets before they can be dis</w:t>
      </w:r>
      <w:r>
        <w:t>s</w:t>
      </w:r>
      <w:r w:rsidRPr="009A5D6C">
        <w:t xml:space="preserve">ipated. You will see that the most recent inspectorate report on </w:t>
      </w:r>
      <w:r w:rsidR="00796AD3">
        <w:t xml:space="preserve">us and </w:t>
      </w:r>
      <w:r w:rsidRPr="009A5D6C">
        <w:t>our proceeds of crime division gives us full marks for being a very critical an</w:t>
      </w:r>
      <w:r>
        <w:t>d</w:t>
      </w:r>
      <w:r w:rsidRPr="009A5D6C">
        <w:t xml:space="preserve"> important</w:t>
      </w:r>
      <w:r>
        <w:t xml:space="preserve"> part of the </w:t>
      </w:r>
      <w:r w:rsidRPr="009A5D6C">
        <w:t>criminal justice system</w:t>
      </w:r>
      <w:r>
        <w:t>,</w:t>
      </w:r>
      <w:r w:rsidRPr="009A5D6C">
        <w:t xml:space="preserve"> with high morale and a great success rate.</w:t>
      </w:r>
    </w:p>
    <w:p w:rsidR="00A8055C" w:rsidP="00A8055C">
      <w:pPr>
        <w:pStyle w:val="Answer"/>
      </w:pPr>
      <w:r>
        <w:t>We</w:t>
      </w:r>
      <w:r w:rsidRPr="009A5D6C">
        <w:t xml:space="preserve"> focus where we can</w:t>
      </w:r>
      <w:r>
        <w:t>,</w:t>
      </w:r>
      <w:r w:rsidRPr="009A5D6C">
        <w:t xml:space="preserve"> yet </w:t>
      </w:r>
      <w:r>
        <w:t>for me</w:t>
      </w:r>
      <w:r w:rsidRPr="009A5D6C">
        <w:t xml:space="preserve"> every penny that does not go back to the victim is a sad penn</w:t>
      </w:r>
      <w:r>
        <w:t>y.</w:t>
      </w:r>
      <w:r w:rsidRPr="009A5D6C">
        <w:t xml:space="preserve"> I feel for the victims, especially </w:t>
      </w:r>
      <w:r>
        <w:t>those</w:t>
      </w:r>
      <w:r w:rsidRPr="009A5D6C">
        <w:t xml:space="preserve"> who may have lost life savings in cases like the solar energy case that I mentioned earlier</w:t>
      </w:r>
      <w:r w:rsidR="002C12F3">
        <w:t>,</w:t>
      </w:r>
      <w:r w:rsidRPr="009A5D6C">
        <w:t xml:space="preserve"> where we were able to make some recovery</w:t>
      </w:r>
      <w:r>
        <w:t>,</w:t>
      </w:r>
      <w:r w:rsidRPr="009A5D6C">
        <w:t xml:space="preserve"> but oftentimes the criminals have spent the assets.</w:t>
      </w:r>
    </w:p>
    <w:p w:rsidR="00A8055C" w:rsidP="00A8055C">
      <w:pPr>
        <w:pStyle w:val="Question"/>
        <w:numPr>
          <w:ilvl w:val="0"/>
          <w:numId w:val="9"/>
        </w:numPr>
      </w:pPr>
      <w:sdt>
        <w:sdtPr>
          <w:alias w:val="Member"/>
          <w:tag w:val="&lt;Member mnisId='483' dodsId='25660'&gt;"/>
          <w:id w:val="-1880309197"/>
          <w:placeholder>
            <w:docPart w:val="FE50332F3F7E4BB388A1206EB063A8CD"/>
          </w:placeholder>
          <w:richText/>
        </w:sdtPr>
        <w:sdtContent>
          <w:r w:rsidRPr="009A5D6C">
            <w:rPr>
              <w:b/>
            </w:rPr>
            <w:t>Chair:</w:t>
          </w:r>
        </w:sdtContent>
      </w:sdt>
      <w:r>
        <w:t xml:space="preserve"> </w:t>
      </w:r>
      <w:r w:rsidRPr="009A5D6C">
        <w:t xml:space="preserve">You were talking a little earlier in our session about </w:t>
      </w:r>
      <w:r>
        <w:t>your</w:t>
      </w:r>
      <w:r w:rsidRPr="009A5D6C">
        <w:t xml:space="preserve"> problems</w:t>
      </w:r>
      <w:r>
        <w:t xml:space="preserve"> </w:t>
      </w:r>
      <w:r w:rsidRPr="009A5D6C">
        <w:t>in respect of corporate criminal responsibility</w:t>
      </w:r>
      <w:r w:rsidR="00CA2C65">
        <w:t xml:space="preserve"> and </w:t>
      </w:r>
      <w:r w:rsidR="006B0129">
        <w:t>the issue of having to prove controlling mind—</w:t>
      </w:r>
      <w:r>
        <w:t>the</w:t>
      </w:r>
      <w:r w:rsidRPr="009A5D6C">
        <w:t xml:space="preserve"> controlling mind test</w:t>
      </w:r>
      <w:r>
        <w:t>.</w:t>
      </w:r>
      <w:r w:rsidRPr="000B60F7">
        <w:t xml:space="preserve"> </w:t>
      </w:r>
      <w:r>
        <w:t>Y</w:t>
      </w:r>
      <w:r w:rsidRPr="000B60F7">
        <w:t>ou</w:t>
      </w:r>
      <w:r>
        <w:t xml:space="preserve"> talked about some proposals you might have to change that</w:t>
      </w:r>
      <w:r w:rsidRPr="000B60F7">
        <w:t xml:space="preserve">. What steps are you asking the </w:t>
      </w:r>
      <w:r>
        <w:t>G</w:t>
      </w:r>
      <w:r w:rsidRPr="000B60F7">
        <w:t xml:space="preserve">overnment to take to improve your ability to hold companies with complex governance structures to account for fraudulent conduct? Are you making proposals to the </w:t>
      </w:r>
      <w:r>
        <w:t>G</w:t>
      </w:r>
      <w:r w:rsidRPr="000B60F7">
        <w:t>overnment to change the</w:t>
      </w:r>
      <w:r w:rsidR="008E3486">
        <w:t xml:space="preserve"> </w:t>
      </w:r>
      <w:r w:rsidRPr="000B60F7">
        <w:t>law?</w:t>
      </w:r>
    </w:p>
    <w:p w:rsidR="00A8055C" w:rsidP="00A8055C">
      <w:pPr>
        <w:pStyle w:val="Answer"/>
      </w:pPr>
      <w:sdt>
        <w:sdtPr>
          <w:alias w:val="Witness"/>
          <w:id w:val="495232031"/>
          <w:placeholder>
            <w:docPart w:val="FE50332F3F7E4BB388A1206EB063A8CD"/>
          </w:placeholder>
          <w:richText/>
        </w:sdtPr>
        <w:sdtContent>
          <w:r w:rsidRPr="000B60F7">
            <w:rPr>
              <w:b/>
              <w:i/>
            </w:rPr>
            <w:t>Lisa Osofsky:</w:t>
          </w:r>
        </w:sdtContent>
      </w:sdt>
      <w:r>
        <w:t xml:space="preserve"> The </w:t>
      </w:r>
      <w:r w:rsidR="00CA2C65">
        <w:t>“</w:t>
      </w:r>
      <w:r>
        <w:t>f</w:t>
      </w:r>
      <w:r w:rsidRPr="000B60F7">
        <w:t>ailure to prevent</w:t>
      </w:r>
      <w:r w:rsidR="00CA2C65">
        <w:t>”</w:t>
      </w:r>
      <w:r w:rsidRPr="000B60F7">
        <w:t xml:space="preserve"> offence</w:t>
      </w:r>
      <w:r>
        <w:t>,</w:t>
      </w:r>
      <w:r w:rsidRPr="000B60F7">
        <w:t xml:space="preserve"> which I have outlined</w:t>
      </w:r>
      <w:r>
        <w:t>.</w:t>
      </w:r>
    </w:p>
    <w:p w:rsidR="00A8055C" w:rsidP="00A8055C">
      <w:pPr>
        <w:pStyle w:val="Question"/>
        <w:numPr>
          <w:ilvl w:val="0"/>
          <w:numId w:val="9"/>
        </w:numPr>
      </w:pPr>
      <w:sdt>
        <w:sdtPr>
          <w:alias w:val="Member"/>
          <w:tag w:val="&lt;Member mnisId='483' dodsId='25660'&gt;"/>
          <w:id w:val="1819305094"/>
          <w:placeholder>
            <w:docPart w:val="FE50332F3F7E4BB388A1206EB063A8CD"/>
          </w:placeholder>
          <w:richText/>
        </w:sdtPr>
        <w:sdtContent>
          <w:r w:rsidRPr="000B60F7">
            <w:rPr>
              <w:b/>
            </w:rPr>
            <w:t>Chair:</w:t>
          </w:r>
        </w:sdtContent>
      </w:sdt>
      <w:r>
        <w:t xml:space="preserve"> </w:t>
      </w:r>
      <w:r w:rsidR="00470162">
        <w:t>J</w:t>
      </w:r>
      <w:r w:rsidR="008E3486">
        <w:t>ust that</w:t>
      </w:r>
      <w:r w:rsidR="007D64C6">
        <w:t>?</w:t>
      </w:r>
      <w:r w:rsidR="008E3486">
        <w:t xml:space="preserve"> </w:t>
      </w:r>
      <w:r>
        <w:t>W</w:t>
      </w:r>
      <w:r w:rsidRPr="000B60F7">
        <w:t xml:space="preserve">ould </w:t>
      </w:r>
      <w:r>
        <w:t xml:space="preserve">that </w:t>
      </w:r>
      <w:r w:rsidRPr="000B60F7">
        <w:t>be enough for you?</w:t>
      </w:r>
    </w:p>
    <w:p w:rsidR="007B423E" w:rsidP="00A8055C">
      <w:pPr>
        <w:pStyle w:val="Answer"/>
      </w:pPr>
      <w:sdt>
        <w:sdtPr>
          <w:alias w:val="Witness"/>
          <w:id w:val="1607380795"/>
          <w:placeholder>
            <w:docPart w:val="FE50332F3F7E4BB388A1206EB063A8CD"/>
          </w:placeholder>
          <w:richText/>
        </w:sdtPr>
        <w:sdtContent>
          <w:r w:rsidRPr="000B60F7" w:rsidR="00A8055C">
            <w:rPr>
              <w:b/>
              <w:i/>
            </w:rPr>
            <w:t>Lisa Osofsky:</w:t>
          </w:r>
        </w:sdtContent>
      </w:sdt>
      <w:r w:rsidR="00A8055C">
        <w:t xml:space="preserve"> </w:t>
      </w:r>
      <w:r w:rsidRPr="000B60F7" w:rsidR="00A8055C">
        <w:t>That would be a sea change for economic crime.</w:t>
      </w:r>
      <w:r w:rsidR="00A8055C">
        <w:t xml:space="preserve"> If </w:t>
      </w:r>
      <w:r w:rsidRPr="000B60F7" w:rsidR="00A8055C">
        <w:t>that were delivered</w:t>
      </w:r>
      <w:r>
        <w:t>,</w:t>
      </w:r>
      <w:r w:rsidRPr="000B60F7" w:rsidR="00A8055C">
        <w:t xml:space="preserve"> and we were able to produce the results that we</w:t>
      </w:r>
      <w:r w:rsidR="00A8055C">
        <w:t xml:space="preserve"> see</w:t>
      </w:r>
      <w:r w:rsidRPr="000B60F7" w:rsidR="00A8055C">
        <w:t xml:space="preserve"> in the bribery and corruption context</w:t>
      </w:r>
      <w:r>
        <w:t>,</w:t>
      </w:r>
      <w:r w:rsidRPr="000B60F7" w:rsidR="00A8055C">
        <w:t xml:space="preserve"> </w:t>
      </w:r>
      <w:r w:rsidR="00A8055C">
        <w:t xml:space="preserve">it </w:t>
      </w:r>
      <w:r w:rsidRPr="000B60F7" w:rsidR="00A8055C">
        <w:t>would be an absolute sea change</w:t>
      </w:r>
      <w:r w:rsidR="00A8055C">
        <w:t>.</w:t>
      </w:r>
    </w:p>
    <w:p w:rsidR="008C225E" w:rsidP="00A8055C">
      <w:pPr>
        <w:pStyle w:val="Answer"/>
      </w:pPr>
      <w:r>
        <w:t xml:space="preserve">There are </w:t>
      </w:r>
      <w:r w:rsidRPr="000B60F7">
        <w:t xml:space="preserve">other areas where we would find it helpful. </w:t>
      </w:r>
      <w:r w:rsidR="007B423E">
        <w:t>As you mentioned, w</w:t>
      </w:r>
      <w:r>
        <w:t xml:space="preserve">e </w:t>
      </w:r>
      <w:r w:rsidRPr="000B60F7">
        <w:t>have talked an awful lot</w:t>
      </w:r>
      <w:r>
        <w:t xml:space="preserve"> </w:t>
      </w:r>
      <w:r w:rsidRPr="000B60F7">
        <w:t>about disclosure</w:t>
      </w:r>
      <w:r>
        <w:t>.</w:t>
      </w:r>
      <w:r w:rsidRPr="000B60F7">
        <w:t xml:space="preserve"> I have made that point. There is another area where we</w:t>
      </w:r>
      <w:r>
        <w:t xml:space="preserve"> </w:t>
      </w:r>
      <w:r w:rsidRPr="000B60F7">
        <w:t>have more powers in the bribery and corruption area</w:t>
      </w:r>
      <w:r w:rsidR="00A365B7">
        <w:t>, and that is</w:t>
      </w:r>
      <w:r>
        <w:t xml:space="preserve"> </w:t>
      </w:r>
      <w:r w:rsidR="007D64C6">
        <w:t xml:space="preserve">in </w:t>
      </w:r>
      <w:r>
        <w:t xml:space="preserve">our </w:t>
      </w:r>
      <w:r w:rsidR="00A365B7">
        <w:t xml:space="preserve">compulsion </w:t>
      </w:r>
      <w:r>
        <w:t>powers. S</w:t>
      </w:r>
      <w:r w:rsidRPr="000B60F7">
        <w:t xml:space="preserve">ection 2 is the main compulsion power. Section 2A allows us to do a pre-investigation </w:t>
      </w:r>
      <w:r>
        <w:t>and</w:t>
      </w:r>
      <w:r w:rsidRPr="000B60F7">
        <w:t xml:space="preserve"> get in very early to decide whether we have anything there. Is this a</w:t>
      </w:r>
      <w:r>
        <w:t xml:space="preserve"> </w:t>
      </w:r>
      <w:r w:rsidRPr="000B60F7">
        <w:t xml:space="preserve">live one? Is </w:t>
      </w:r>
      <w:r w:rsidR="001366FA">
        <w:t>it</w:t>
      </w:r>
      <w:r w:rsidRPr="000B60F7">
        <w:t xml:space="preserve"> something we can do something with and ultimately bring to court?</w:t>
      </w:r>
    </w:p>
    <w:p w:rsidR="00A8055C" w:rsidP="00A8055C">
      <w:pPr>
        <w:pStyle w:val="Answer"/>
      </w:pPr>
      <w:r w:rsidRPr="000B60F7">
        <w:t>We would like to see that in the area of fraud as well. We would consider that a very big plus</w:t>
      </w:r>
      <w:r>
        <w:t>. W</w:t>
      </w:r>
      <w:r w:rsidRPr="000B60F7">
        <w:t>e would like to see more money back in compensation</w:t>
      </w:r>
      <w:r w:rsidR="008C225E">
        <w:t>,</w:t>
      </w:r>
      <w:r w:rsidRPr="000B60F7">
        <w:t xml:space="preserve"> in the form of uplift orders. That would be another plus.</w:t>
      </w:r>
      <w:r>
        <w:t xml:space="preserve"> F</w:t>
      </w:r>
      <w:r w:rsidRPr="000B60F7">
        <w:t>rankly, that is the wish list</w:t>
      </w:r>
      <w:r>
        <w:t xml:space="preserve">. </w:t>
      </w:r>
      <w:r w:rsidRPr="000B60F7">
        <w:t>Michelle</w:t>
      </w:r>
      <w:r>
        <w:t>,</w:t>
      </w:r>
      <w:r w:rsidRPr="000B60F7">
        <w:t xml:space="preserve"> I do not know whether I have missed </w:t>
      </w:r>
      <w:r>
        <w:t xml:space="preserve">out </w:t>
      </w:r>
      <w:r w:rsidRPr="000B60F7">
        <w:t>anything critical</w:t>
      </w:r>
      <w:r>
        <w:t>, but if I have please feel free</w:t>
      </w:r>
      <w:r w:rsidRPr="000B60F7">
        <w:t>.</w:t>
      </w:r>
    </w:p>
    <w:p w:rsidR="00A8055C" w:rsidP="00A8055C">
      <w:pPr>
        <w:pStyle w:val="Answer"/>
      </w:pPr>
      <w:sdt>
        <w:sdtPr>
          <w:alias w:val="Witness"/>
          <w:id w:val="-78212852"/>
          <w:placeholder>
            <w:docPart w:val="FE50332F3F7E4BB388A1206EB063A8CD"/>
          </w:placeholder>
          <w:richText/>
        </w:sdtPr>
        <w:sdtContent>
          <w:r w:rsidRPr="00101CA9">
            <w:rPr>
              <w:b/>
              <w:i/>
            </w:rPr>
            <w:t>Michelle Crotty:</w:t>
          </w:r>
        </w:sdtContent>
      </w:sdt>
      <w:r>
        <w:t xml:space="preserve"> </w:t>
      </w:r>
      <w:r w:rsidRPr="00101CA9">
        <w:t>There are some details that sit under</w:t>
      </w:r>
      <w:r>
        <w:t xml:space="preserve"> disclosure, </w:t>
      </w:r>
      <w:r w:rsidRPr="00101CA9">
        <w:t>but we have covered those.</w:t>
      </w:r>
    </w:p>
    <w:p w:rsidR="00A8055C" w:rsidP="00A8055C">
      <w:pPr>
        <w:pStyle w:val="Question"/>
        <w:numPr>
          <w:ilvl w:val="0"/>
          <w:numId w:val="9"/>
        </w:numPr>
      </w:pPr>
      <w:sdt>
        <w:sdtPr>
          <w:alias w:val="Member"/>
          <w:tag w:val="&lt;Member mnisId='483' dodsId='25660'&gt;"/>
          <w:id w:val="2009711207"/>
          <w:placeholder>
            <w:docPart w:val="FE50332F3F7E4BB388A1206EB063A8CD"/>
          </w:placeholder>
          <w:richText/>
        </w:sdtPr>
        <w:sdtContent>
          <w:r w:rsidRPr="00101CA9">
            <w:rPr>
              <w:b/>
            </w:rPr>
            <w:t>Chair:</w:t>
          </w:r>
        </w:sdtContent>
      </w:sdt>
      <w:r>
        <w:t xml:space="preserve"> </w:t>
      </w:r>
      <w:r w:rsidR="008724D9">
        <w:t xml:space="preserve">Fine. </w:t>
      </w:r>
      <w:r>
        <w:t>W</w:t>
      </w:r>
      <w:r w:rsidRPr="00101CA9">
        <w:t xml:space="preserve">hat kind of response have </w:t>
      </w:r>
      <w:r>
        <w:t xml:space="preserve">you </w:t>
      </w:r>
      <w:r w:rsidRPr="00101CA9">
        <w:t>been getting when making these pleas to</w:t>
      </w:r>
      <w:r>
        <w:t xml:space="preserve"> the G</w:t>
      </w:r>
      <w:r w:rsidRPr="00101CA9">
        <w:t>overnment to change the law</w:t>
      </w:r>
      <w:r>
        <w:t xml:space="preserve"> in</w:t>
      </w:r>
      <w:r w:rsidRPr="00101CA9">
        <w:t xml:space="preserve"> particular ways that would assist you in doing the job you are doing</w:t>
      </w:r>
      <w:r>
        <w:t>? A</w:t>
      </w:r>
      <w:r w:rsidRPr="00101CA9">
        <w:t xml:space="preserve">re you getting any positive response or indication that they might be going to extend those </w:t>
      </w:r>
      <w:r>
        <w:t>s</w:t>
      </w:r>
      <w:r w:rsidRPr="00101CA9">
        <w:t>ection</w:t>
      </w:r>
      <w:r>
        <w:t> </w:t>
      </w:r>
      <w:r w:rsidRPr="00101CA9">
        <w:t>2 powers</w:t>
      </w:r>
      <w:r>
        <w:t>?</w:t>
      </w:r>
    </w:p>
    <w:p w:rsidR="00A8055C" w:rsidP="00A8055C">
      <w:pPr>
        <w:pStyle w:val="Answer"/>
      </w:pPr>
      <w:sdt>
        <w:sdtPr>
          <w:alias w:val="Witness"/>
          <w:id w:val="-470060510"/>
          <w:placeholder>
            <w:docPart w:val="FE50332F3F7E4BB388A1206EB063A8CD"/>
          </w:placeholder>
          <w:richText/>
        </w:sdtPr>
        <w:sdtContent>
          <w:r w:rsidRPr="00101CA9">
            <w:rPr>
              <w:b/>
              <w:i/>
            </w:rPr>
            <w:t>Lisa Osofsky:</w:t>
          </w:r>
        </w:sdtContent>
      </w:sdt>
      <w:r>
        <w:t xml:space="preserve"> W</w:t>
      </w:r>
      <w:r w:rsidRPr="00101CA9">
        <w:t>e work with</w:t>
      </w:r>
      <w:r>
        <w:t xml:space="preserve"> our</w:t>
      </w:r>
      <w:r w:rsidRPr="00101CA9">
        <w:t xml:space="preserve"> superintending </w:t>
      </w:r>
      <w:r>
        <w:t>M</w:t>
      </w:r>
      <w:r w:rsidRPr="00101CA9">
        <w:t>inister</w:t>
      </w:r>
      <w:r>
        <w:t>s. W</w:t>
      </w:r>
      <w:r w:rsidRPr="00101CA9">
        <w:t xml:space="preserve">e meet regularly with the </w:t>
      </w:r>
      <w:r>
        <w:t>L</w:t>
      </w:r>
      <w:r w:rsidRPr="00101CA9">
        <w:t xml:space="preserve">aw </w:t>
      </w:r>
      <w:r>
        <w:t>O</w:t>
      </w:r>
      <w:r w:rsidRPr="00101CA9">
        <w:t>fficers</w:t>
      </w:r>
      <w:r w:rsidR="00982FDC">
        <w:t>,</w:t>
      </w:r>
      <w:r w:rsidRPr="00101CA9">
        <w:t xml:space="preserve"> and we have discussions with </w:t>
      </w:r>
      <w:r>
        <w:t>our</w:t>
      </w:r>
      <w:r w:rsidRPr="00101CA9">
        <w:t xml:space="preserve"> colleague</w:t>
      </w:r>
      <w:r>
        <w:t>s</w:t>
      </w:r>
      <w:r w:rsidRPr="00101CA9">
        <w:t xml:space="preserve"> in the Home Office.</w:t>
      </w:r>
    </w:p>
    <w:p w:rsidR="00A8055C" w:rsidP="00A8055C">
      <w:pPr>
        <w:pStyle w:val="Question"/>
        <w:numPr>
          <w:ilvl w:val="0"/>
          <w:numId w:val="9"/>
        </w:numPr>
      </w:pPr>
      <w:sdt>
        <w:sdtPr>
          <w:alias w:val="Member"/>
          <w:tag w:val="&lt;Member mnisId='483' dodsId='25660'&gt;"/>
          <w:id w:val="1157580960"/>
          <w:placeholder>
            <w:docPart w:val="FE50332F3F7E4BB388A1206EB063A8CD"/>
          </w:placeholder>
          <w:richText/>
        </w:sdtPr>
        <w:sdtContent>
          <w:r w:rsidRPr="00101CA9">
            <w:rPr>
              <w:b/>
            </w:rPr>
            <w:t>Chair:</w:t>
          </w:r>
        </w:sdtContent>
      </w:sdt>
      <w:r>
        <w:t xml:space="preserve"> </w:t>
      </w:r>
      <w:r w:rsidRPr="00101CA9">
        <w:t>The powers have not been introduced yet. Are you hopeful that there might be plans to change the law in this way? I</w:t>
      </w:r>
      <w:r>
        <w:t xml:space="preserve"> a</w:t>
      </w:r>
      <w:r w:rsidRPr="00101CA9">
        <w:t>m not asking you to reveal the details of the Queen</w:t>
      </w:r>
      <w:r>
        <w:t>’</w:t>
      </w:r>
      <w:r w:rsidRPr="00101CA9">
        <w:t xml:space="preserve">s </w:t>
      </w:r>
      <w:r>
        <w:t>S</w:t>
      </w:r>
      <w:r w:rsidRPr="00101CA9">
        <w:t>peech</w:t>
      </w:r>
      <w:r>
        <w:t>.</w:t>
      </w:r>
      <w:r w:rsidRPr="00101CA9">
        <w:t xml:space="preserve"> </w:t>
      </w:r>
      <w:r>
        <w:t>W</w:t>
      </w:r>
      <w:r w:rsidRPr="00101CA9">
        <w:t>e have other ways of trying to find out</w:t>
      </w:r>
      <w:r w:rsidR="006057E8">
        <w:t xml:space="preserve"> what they are</w:t>
      </w:r>
      <w:r>
        <w:t>.</w:t>
      </w:r>
    </w:p>
    <w:p w:rsidR="00A8055C" w:rsidP="00A8055C">
      <w:pPr>
        <w:pStyle w:val="Answer"/>
      </w:pPr>
      <w:sdt>
        <w:sdtPr>
          <w:alias w:val="Witness"/>
          <w:id w:val="-427050009"/>
          <w:placeholder>
            <w:docPart w:val="FE50332F3F7E4BB388A1206EB063A8CD"/>
          </w:placeholder>
          <w:richText/>
        </w:sdtPr>
        <w:sdtContent>
          <w:r w:rsidRPr="00101CA9">
            <w:rPr>
              <w:b/>
              <w:i/>
            </w:rPr>
            <w:t>Lisa Osofsky:</w:t>
          </w:r>
        </w:sdtContent>
      </w:sdt>
      <w:r>
        <w:t xml:space="preserve"> </w:t>
      </w:r>
      <w:r w:rsidRPr="00101CA9">
        <w:t>I</w:t>
      </w:r>
      <w:r>
        <w:t xml:space="preserve"> am</w:t>
      </w:r>
      <w:r w:rsidRPr="00101CA9">
        <w:t xml:space="preserve"> sure you have </w:t>
      </w:r>
      <w:r>
        <w:t xml:space="preserve">vastly </w:t>
      </w:r>
      <w:r w:rsidRPr="00101CA9">
        <w:t>superior ways to find out. All I can tell you is that we are an operational department</w:t>
      </w:r>
      <w:r>
        <w:t>.</w:t>
      </w:r>
    </w:p>
    <w:p w:rsidR="00A8055C" w:rsidP="00A8055C">
      <w:pPr>
        <w:pStyle w:val="Question"/>
        <w:numPr>
          <w:ilvl w:val="0"/>
          <w:numId w:val="9"/>
        </w:numPr>
      </w:pPr>
      <w:sdt>
        <w:sdtPr>
          <w:alias w:val="Member"/>
          <w:tag w:val="&lt;Member mnisId='483' dodsId='25660'&gt;"/>
          <w:id w:val="818002175"/>
          <w:placeholder>
            <w:docPart w:val="FE50332F3F7E4BB388A1206EB063A8CD"/>
          </w:placeholder>
          <w:richText/>
        </w:sdtPr>
        <w:sdtContent>
          <w:r w:rsidRPr="00101CA9">
            <w:rPr>
              <w:b/>
            </w:rPr>
            <w:t>Chair:</w:t>
          </w:r>
        </w:sdtContent>
      </w:sdt>
      <w:r>
        <w:t xml:space="preserve"> A</w:t>
      </w:r>
      <w:r w:rsidRPr="00101CA9">
        <w:t>re you pushing at an opening door</w:t>
      </w:r>
      <w:r>
        <w:t>? De</w:t>
      </w:r>
      <w:r w:rsidRPr="00101CA9">
        <w:t>spite any criticism</w:t>
      </w:r>
      <w:r w:rsidR="00422A29">
        <w:t>s</w:t>
      </w:r>
      <w:r w:rsidRPr="00101CA9">
        <w:t xml:space="preserve"> you might have detected in the session today,</w:t>
      </w:r>
      <w:r>
        <w:t xml:space="preserve"> your organisation has</w:t>
      </w:r>
      <w:r w:rsidRPr="00101CA9">
        <w:t xml:space="preserve"> produced a 400% return on the money that is spent on your organisation</w:t>
      </w:r>
      <w:r>
        <w:t>,</w:t>
      </w:r>
      <w:r w:rsidRPr="00101CA9">
        <w:t xml:space="preserve"> largely because of DP</w:t>
      </w:r>
      <w:r>
        <w:t>As</w:t>
      </w:r>
      <w:r w:rsidRPr="00101CA9">
        <w:t>. I know that much of that is the proc</w:t>
      </w:r>
      <w:r>
        <w:t>eeds</w:t>
      </w:r>
      <w:r w:rsidRPr="00101CA9">
        <w:t xml:space="preserve"> of crime</w:t>
      </w:r>
      <w:r>
        <w:t xml:space="preserve"> </w:t>
      </w:r>
      <w:r w:rsidRPr="00101CA9">
        <w:t>that one would wish to get back to the victims</w:t>
      </w:r>
      <w:r>
        <w:t xml:space="preserve">, but you would have a pretty strong argument </w:t>
      </w:r>
      <w:r w:rsidRPr="00101CA9">
        <w:t>to go to a</w:t>
      </w:r>
      <w:r>
        <w:t xml:space="preserve"> Whitehall Department and </w:t>
      </w:r>
      <w:r w:rsidRPr="00101CA9">
        <w:t>say</w:t>
      </w:r>
      <w:r>
        <w:t>, “G</w:t>
      </w:r>
      <w:r w:rsidRPr="00101CA9">
        <w:t>ive us a percentage of this and we can do so much more</w:t>
      </w:r>
      <w:r w:rsidR="005553BB">
        <w:t>.</w:t>
      </w:r>
      <w:r>
        <w:t>”</w:t>
      </w:r>
      <w:r w:rsidRPr="00101CA9">
        <w:t xml:space="preserve"> You</w:t>
      </w:r>
      <w:r>
        <w:t xml:space="preserve"> a</w:t>
      </w:r>
      <w:r w:rsidRPr="00101CA9">
        <w:t>re only scratching the surface of the amount of fraud that is out there. That is not a criticism</w:t>
      </w:r>
      <w:r w:rsidR="006F40BA">
        <w:t>. I</w:t>
      </w:r>
      <w:r w:rsidRPr="00101CA9">
        <w:t xml:space="preserve">t is just </w:t>
      </w:r>
      <w:r>
        <w:t>a</w:t>
      </w:r>
      <w:r w:rsidRPr="00101CA9">
        <w:t xml:space="preserve"> fact, is</w:t>
      </w:r>
      <w:r w:rsidR="007B4537">
        <w:t>n’t</w:t>
      </w:r>
      <w:r w:rsidRPr="00101CA9">
        <w:t xml:space="preserve"> i</w:t>
      </w:r>
      <w:r w:rsidR="007B4537">
        <w:t>t</w:t>
      </w:r>
      <w:r w:rsidRPr="00101CA9">
        <w:t>? If you had more money you could do more, could you not?</w:t>
      </w:r>
    </w:p>
    <w:p w:rsidR="00A8055C" w:rsidP="00A8055C">
      <w:pPr>
        <w:pStyle w:val="Answer"/>
      </w:pPr>
      <w:sdt>
        <w:sdtPr>
          <w:alias w:val="Witness"/>
          <w:id w:val="-1781170767"/>
          <w:placeholder>
            <w:docPart w:val="FE50332F3F7E4BB388A1206EB063A8CD"/>
          </w:placeholder>
          <w:richText/>
        </w:sdtPr>
        <w:sdtContent>
          <w:r w:rsidRPr="00101CA9">
            <w:rPr>
              <w:b/>
              <w:i/>
            </w:rPr>
            <w:t>Lisa Osofsky:</w:t>
          </w:r>
        </w:sdtContent>
      </w:sdt>
      <w:r>
        <w:t xml:space="preserve"> </w:t>
      </w:r>
      <w:r w:rsidRPr="00416975">
        <w:t xml:space="preserve">The problem with </w:t>
      </w:r>
      <w:r>
        <w:t>your</w:t>
      </w:r>
      <w:r w:rsidRPr="00416975">
        <w:t xml:space="preserve"> DPA idea </w:t>
      </w:r>
      <w:r>
        <w:t xml:space="preserve">is </w:t>
      </w:r>
      <w:r w:rsidRPr="00416975">
        <w:t>that</w:t>
      </w:r>
      <w:r>
        <w:t xml:space="preserve"> we have in</w:t>
      </w:r>
      <w:r>
        <w:noBreakHyphen/>
        <w:t xml:space="preserve">year </w:t>
      </w:r>
      <w:r w:rsidRPr="00416975">
        <w:t>spending</w:t>
      </w:r>
      <w:r>
        <w:t xml:space="preserve"> and</w:t>
      </w:r>
      <w:r w:rsidRPr="00416975">
        <w:t xml:space="preserve"> we have to be able to plan</w:t>
      </w:r>
      <w:r>
        <w:t>. F</w:t>
      </w:r>
      <w:r w:rsidRPr="00416975">
        <w:t xml:space="preserve">or example, </w:t>
      </w:r>
      <w:r w:rsidR="00552B58">
        <w:t>on</w:t>
      </w:r>
      <w:r w:rsidRPr="00416975">
        <w:t xml:space="preserve"> </w:t>
      </w:r>
      <w:r>
        <w:t xml:space="preserve">31 </w:t>
      </w:r>
      <w:r w:rsidRPr="00416975">
        <w:t>January</w:t>
      </w:r>
      <w:r>
        <w:t xml:space="preserve"> </w:t>
      </w:r>
      <w:r w:rsidRPr="00416975">
        <w:t>2020 when</w:t>
      </w:r>
      <w:r>
        <w:t xml:space="preserve"> Airbus</w:t>
      </w:r>
      <w:r w:rsidRPr="00416975">
        <w:t xml:space="preserve"> paid the cheque within 30 days of signing th</w:t>
      </w:r>
      <w:r w:rsidR="00552B58">
        <w:t>e</w:t>
      </w:r>
      <w:r w:rsidRPr="00416975">
        <w:t xml:space="preserve"> agreement</w:t>
      </w:r>
      <w:r>
        <w:t xml:space="preserve">, </w:t>
      </w:r>
      <w:r w:rsidRPr="00416975">
        <w:t>as the president of the Queen's bench said</w:t>
      </w:r>
      <w:r w:rsidR="00552B58">
        <w:t>,</w:t>
      </w:r>
      <w:r w:rsidRPr="00416975">
        <w:t xml:space="preserve"> </w:t>
      </w:r>
      <w:r>
        <w:t xml:space="preserve">it covered more than all the fines and </w:t>
      </w:r>
      <w:r w:rsidRPr="00416975">
        <w:t>penalties that the criminal justice system</w:t>
      </w:r>
      <w:r>
        <w:t xml:space="preserve"> </w:t>
      </w:r>
      <w:r w:rsidR="00A13624">
        <w:t>got</w:t>
      </w:r>
      <w:r w:rsidRPr="00416975">
        <w:t xml:space="preserve"> the year before</w:t>
      </w:r>
      <w:r>
        <w:t>. T</w:t>
      </w:r>
      <w:r w:rsidRPr="00416975">
        <w:t>hat is not money we can plan around and spend in</w:t>
      </w:r>
      <w:r w:rsidR="00A13624">
        <w:t>-</w:t>
      </w:r>
      <w:r w:rsidRPr="00416975">
        <w:t>year</w:t>
      </w:r>
      <w:r>
        <w:t>,</w:t>
      </w:r>
      <w:r w:rsidRPr="00416975">
        <w:t xml:space="preserve"> so we</w:t>
      </w:r>
      <w:r>
        <w:t xml:space="preserve"> would</w:t>
      </w:r>
      <w:r w:rsidRPr="00416975">
        <w:t xml:space="preserve"> have that challenge if we were to ask for </w:t>
      </w:r>
      <w:r w:rsidR="007D6AC6">
        <w:t>i</w:t>
      </w:r>
      <w:r w:rsidRPr="00416975">
        <w:t>t. In addition, when I determine whether to invite a company in for a deferred prosecution agreement discussion</w:t>
      </w:r>
      <w:r w:rsidR="00AB37AF">
        <w:t>,</w:t>
      </w:r>
      <w:r w:rsidRPr="00416975">
        <w:t xml:space="preserve"> I have to consider the public interest</w:t>
      </w:r>
      <w:r>
        <w:t>.</w:t>
      </w:r>
    </w:p>
    <w:p w:rsidR="00A8055C" w:rsidP="00A8055C">
      <w:pPr>
        <w:pStyle w:val="Question"/>
        <w:numPr>
          <w:ilvl w:val="0"/>
          <w:numId w:val="9"/>
        </w:numPr>
      </w:pPr>
      <w:sdt>
        <w:sdtPr>
          <w:alias w:val="Member"/>
          <w:tag w:val="&lt;Member mnisId='483' dodsId='25660'&gt;"/>
          <w:id w:val="-367298332"/>
          <w:placeholder>
            <w:docPart w:val="FE50332F3F7E4BB388A1206EB063A8CD"/>
          </w:placeholder>
          <w:richText/>
        </w:sdtPr>
        <w:sdtContent>
          <w:r w:rsidRPr="00416975">
            <w:rPr>
              <w:b/>
            </w:rPr>
            <w:t>Chair:</w:t>
          </w:r>
        </w:sdtContent>
      </w:sdt>
      <w:r>
        <w:t xml:space="preserve"> </w:t>
      </w:r>
      <w:r w:rsidR="00AB37AF">
        <w:t xml:space="preserve">Of course. </w:t>
      </w:r>
      <w:r w:rsidRPr="00416975">
        <w:t>I am not suggesting that your behaviour should be affected by that kind of thing</w:t>
      </w:r>
      <w:r>
        <w:t xml:space="preserve">. I am </w:t>
      </w:r>
      <w:r w:rsidRPr="00416975">
        <w:t>just making the point that if I were the leader of an organisation that made 400% more th</w:t>
      </w:r>
      <w:r w:rsidR="001D71C0">
        <w:t>a</w:t>
      </w:r>
      <w:r w:rsidRPr="00416975">
        <w:t xml:space="preserve">n I was spending on the service I </w:t>
      </w:r>
      <w:r>
        <w:t>was providing</w:t>
      </w:r>
      <w:r w:rsidR="00AB37AF">
        <w:t>,</w:t>
      </w:r>
      <w:r w:rsidR="002A5F6D">
        <w:t xml:space="preserve"> or on doing the job I was doing, </w:t>
      </w:r>
      <w:r>
        <w:t xml:space="preserve">I </w:t>
      </w:r>
      <w:r w:rsidRPr="00416975">
        <w:t>might use that as a lever when talking about what my budget ought to be</w:t>
      </w:r>
      <w:r>
        <w:t>.</w:t>
      </w:r>
    </w:p>
    <w:p w:rsidR="00A8055C" w:rsidP="00A8055C">
      <w:pPr>
        <w:pStyle w:val="Answer"/>
      </w:pPr>
      <w:sdt>
        <w:sdtPr>
          <w:alias w:val="Witness"/>
          <w:id w:val="2049488523"/>
          <w:placeholder>
            <w:docPart w:val="FE50332F3F7E4BB388A1206EB063A8CD"/>
          </w:placeholder>
          <w:richText/>
        </w:sdtPr>
        <w:sdtContent>
          <w:r w:rsidRPr="00416975">
            <w:rPr>
              <w:b/>
              <w:i/>
            </w:rPr>
            <w:t>Lisa Osofsky:</w:t>
          </w:r>
        </w:sdtContent>
      </w:sdt>
      <w:r>
        <w:t xml:space="preserve"> </w:t>
      </w:r>
      <w:r w:rsidRPr="00416975">
        <w:t>I appreciate your perspective</w:t>
      </w:r>
      <w:r w:rsidR="002A5F6D">
        <w:t>,</w:t>
      </w:r>
      <w:r w:rsidRPr="00416975">
        <w:t xml:space="preserve"> and I</w:t>
      </w:r>
      <w:r>
        <w:t xml:space="preserve"> am</w:t>
      </w:r>
      <w:r w:rsidRPr="00416975">
        <w:t xml:space="preserve"> grateful for it</w:t>
      </w:r>
      <w:r>
        <w:t>.</w:t>
      </w:r>
    </w:p>
    <w:p w:rsidR="00A95C0F" w:rsidP="00A8055C">
      <w:pPr>
        <w:pStyle w:val="Remark"/>
      </w:pPr>
      <w:sdt>
        <w:sdtPr>
          <w:alias w:val="Member"/>
          <w:tag w:val="&lt;Member mnisId='483' dodsId='25660'&gt;"/>
          <w:id w:val="-1901581359"/>
          <w:placeholder>
            <w:docPart w:val="FE50332F3F7E4BB388A1206EB063A8CD"/>
          </w:placeholder>
          <w:richText/>
        </w:sdtPr>
        <w:sdtContent>
          <w:r w:rsidRPr="000E3EE4" w:rsidR="00A8055C">
            <w:rPr>
              <w:b/>
            </w:rPr>
            <w:t>Chair:</w:t>
          </w:r>
        </w:sdtContent>
      </w:sdt>
      <w:r w:rsidR="00A8055C">
        <w:t xml:space="preserve"> </w:t>
      </w:r>
      <w:r w:rsidRPr="00416975" w:rsidR="00A8055C">
        <w:t>I</w:t>
      </w:r>
      <w:r w:rsidR="00A8055C">
        <w:t xml:space="preserve"> am</w:t>
      </w:r>
      <w:r w:rsidRPr="00416975" w:rsidR="00A8055C">
        <w:t xml:space="preserve"> not going to ask you to tell me what response the </w:t>
      </w:r>
      <w:r w:rsidR="00A8055C">
        <w:t>G</w:t>
      </w:r>
      <w:r w:rsidRPr="00416975" w:rsidR="00A8055C">
        <w:t>overnment might have given you about changing law</w:t>
      </w:r>
      <w:r w:rsidR="002A5F6D">
        <w:t>s that</w:t>
      </w:r>
      <w:r w:rsidRPr="00416975" w:rsidR="00A8055C">
        <w:t xml:space="preserve"> could assist you in your </w:t>
      </w:r>
      <w:r w:rsidRPr="00416975" w:rsidR="00A8055C">
        <w:t>job o</w:t>
      </w:r>
      <w:r w:rsidR="00A8055C">
        <w:t>f</w:t>
      </w:r>
      <w:r w:rsidRPr="00416975" w:rsidR="00A8055C">
        <w:t xml:space="preserve"> preventing a lot more fraud and bringing to justice those who commit it, whether inside </w:t>
      </w:r>
      <w:r w:rsidR="00A8055C">
        <w:t>or outside the</w:t>
      </w:r>
      <w:r w:rsidRPr="00416975" w:rsidR="00A8055C">
        <w:t xml:space="preserve"> jurisdiction</w:t>
      </w:r>
      <w:r>
        <w:t>. C</w:t>
      </w:r>
      <w:r w:rsidR="00A8055C">
        <w:t>learly</w:t>
      </w:r>
      <w:r>
        <w:t>,</w:t>
      </w:r>
      <w:r w:rsidRPr="00416975" w:rsidR="00A8055C">
        <w:t xml:space="preserve"> you have said </w:t>
      </w:r>
      <w:r>
        <w:t xml:space="preserve">that </w:t>
      </w:r>
      <w:r w:rsidRPr="00416975" w:rsidR="00A8055C">
        <w:t>there are legal changes</w:t>
      </w:r>
      <w:r w:rsidR="00A8055C">
        <w:t xml:space="preserve"> that would make </w:t>
      </w:r>
      <w:r w:rsidRPr="00416975" w:rsidR="00A8055C">
        <w:t>your job a lot easier</w:t>
      </w:r>
      <w:r w:rsidR="00A8055C">
        <w:t>. Perhaps</w:t>
      </w:r>
      <w:r w:rsidRPr="00416975" w:rsidR="00A8055C">
        <w:t xml:space="preserve"> we will</w:t>
      </w:r>
      <w:r w:rsidR="00A8055C">
        <w:t xml:space="preserve"> </w:t>
      </w:r>
      <w:r w:rsidR="00EF3369">
        <w:t>get</w:t>
      </w:r>
      <w:r w:rsidR="00A8055C">
        <w:t xml:space="preserve"> </w:t>
      </w:r>
      <w:r>
        <w:t>a chance</w:t>
      </w:r>
      <w:r w:rsidR="00A8055C">
        <w:t xml:space="preserve"> to </w:t>
      </w:r>
      <w:r w:rsidRPr="00416975" w:rsidR="00A8055C">
        <w:t xml:space="preserve">ask the </w:t>
      </w:r>
      <w:r w:rsidR="00A8055C">
        <w:t>M</w:t>
      </w:r>
      <w:r w:rsidRPr="00416975" w:rsidR="00A8055C">
        <w:t>inister at some point whether they might be considering doing that</w:t>
      </w:r>
      <w:r w:rsidR="00A8055C">
        <w:t>.</w:t>
      </w:r>
    </w:p>
    <w:p w:rsidR="00A8055C" w:rsidP="001D71C0">
      <w:pPr>
        <w:pStyle w:val="Remark"/>
      </w:pPr>
      <w:r>
        <w:t>T</w:t>
      </w:r>
      <w:r w:rsidRPr="00416975">
        <w:t xml:space="preserve">hank </w:t>
      </w:r>
      <w:r>
        <w:t xml:space="preserve">you </w:t>
      </w:r>
      <w:r w:rsidRPr="00416975">
        <w:t xml:space="preserve">both very much for coming to the </w:t>
      </w:r>
      <w:r>
        <w:t>C</w:t>
      </w:r>
      <w:r w:rsidRPr="00416975">
        <w:t>ommittee today. It has been illuminating</w:t>
      </w:r>
      <w:r>
        <w:t xml:space="preserve">. </w:t>
      </w:r>
      <w:r w:rsidRPr="00416975">
        <w:t>I think you owe us a letter or two in follow</w:t>
      </w:r>
      <w:r>
        <w:t>-</w:t>
      </w:r>
      <w:r w:rsidRPr="00416975">
        <w:t>up to some of the requests for information that we have made</w:t>
      </w:r>
      <w:r>
        <w:t>. W</w:t>
      </w:r>
      <w:r w:rsidRPr="00416975">
        <w:t>e look forward to receiving t</w:t>
      </w:r>
      <w:r>
        <w:t>hose</w:t>
      </w:r>
      <w:r w:rsidRPr="00416975">
        <w:t xml:space="preserve"> from you. Perhaps in due course</w:t>
      </w:r>
      <w:r>
        <w:t>,</w:t>
      </w:r>
      <w:r w:rsidRPr="00416975">
        <w:t xml:space="preserve"> after the end of May</w:t>
      </w:r>
      <w:r>
        <w:t xml:space="preserve"> or whenever, </w:t>
      </w:r>
      <w:r w:rsidR="00C35F85">
        <w:t>when</w:t>
      </w:r>
      <w:r>
        <w:t xml:space="preserve"> Sir David </w:t>
      </w:r>
      <w:r w:rsidRPr="00416975">
        <w:t xml:space="preserve">has reported his findings to the </w:t>
      </w:r>
      <w:r>
        <w:t>A</w:t>
      </w:r>
      <w:r w:rsidRPr="00416975">
        <w:t xml:space="preserve">ttorney </w:t>
      </w:r>
      <w:r>
        <w:t>G</w:t>
      </w:r>
      <w:r w:rsidRPr="00416975">
        <w:t>eneral, you might even have the pleasure of coming back. We will see at a later stage, but thank you very much for coming today. We appreciate it. That is the end of this evidence session.</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6">
      <wne:macro wne:macroName="NORMAL.NEWMACROS.MACRO22"/>
    </wne:keymap>
    <wne:keymap wne:kcmPrimary="0447">
      <wne:macro wne:macroName="NORMAL.NEWMACROS.MACRO168"/>
    </wne:keymap>
    <wne:keymap wne:kcmPrimary="044F">
      <wne:macro wne:macroName="NORMAL.NEWMACROS.MACRO26"/>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8880412"/>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FE50332F3F7E4BB388A1206EB063A8CD"/>
        <w:category>
          <w:name w:val="General"/>
          <w:gallery w:val="placeholder"/>
        </w:category>
        <w:types>
          <w:type w:val="bbPlcHdr"/>
        </w:types>
        <w:behaviors>
          <w:behavior w:val="content"/>
        </w:behaviors>
        <w:guid w:val="{C9CEEA64-5718-4ED1-9879-99486F590ED7}"/>
      </w:docPartPr>
      <w:docPartBody>
        <w:p w:rsidR="00466E29" w:rsidP="00D6141D">
          <w:pPr>
            <w:pStyle w:val="FE50332F3F7E4BB388A1206EB063A8CD"/>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41D"/>
    <w:rPr>
      <w:color w:val="808080"/>
    </w:rPr>
  </w:style>
  <w:style w:type="paragraph" w:customStyle="1" w:styleId="AB14288E3FB54FEE956E912C673F8D6B">
    <w:name w:val="AB14288E3FB54FEE956E912C673F8D6B"/>
    <w:rsid w:val="00FB273A"/>
  </w:style>
  <w:style w:type="paragraph" w:customStyle="1" w:styleId="FE50332F3F7E4BB388A1206EB063A8CD">
    <w:name w:val="FE50332F3F7E4BB388A1206EB063A8CD"/>
    <w:rsid w:val="00D61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