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557E" w:rsidP="00F6557E">
      <w:pPr>
        <w:pStyle w:val="TitleCommittee0"/>
      </w:pPr>
      <w:r>
        <w:t>Adult Social Care Committee</w:t>
      </w:r>
    </w:p>
    <w:p w:rsidR="00F6557E" w:rsidP="00F6557E">
      <w:pPr>
        <w:pStyle w:val="TitleInquiry0"/>
      </w:pPr>
      <w:r>
        <w:t>C</w:t>
      </w:r>
      <w:r>
        <w:t>orrected oral evidence: Adult social care</w:t>
      </w:r>
    </w:p>
    <w:p w:rsidR="00F6557E" w:rsidP="00F6557E">
      <w:pPr>
        <w:pStyle w:val="Para"/>
      </w:pPr>
      <w:r>
        <w:t>Monday 28 March 2022</w:t>
      </w:r>
    </w:p>
    <w:p w:rsidR="00F6557E" w:rsidP="00F6557E">
      <w:pPr>
        <w:pStyle w:val="Para"/>
      </w:pPr>
      <w:r>
        <w:t>3.40 pm</w:t>
      </w:r>
    </w:p>
    <w:p w:rsidR="00F6557E" w:rsidP="00F6557E">
      <w:pPr>
        <w:pStyle w:val="Para"/>
      </w:pPr>
    </w:p>
    <w:p w:rsidR="00F6557E" w:rsidP="00F6557E">
      <w:r>
        <w:t>Watch the meeting</w:t>
      </w:r>
    </w:p>
    <w:p w:rsidR="00F6557E" w:rsidP="00F6557E">
      <w:r>
        <w:t xml:space="preserve">Members present: Baroness Andrews (The Chair); Baroness Barker; Lord Bradley; Baroness Campbell of Surbiton; Lord Bishop of Carlisle; </w:t>
      </w:r>
      <w:r w:rsidR="00AE4042">
        <w:t>Baroness Eaton;</w:t>
      </w:r>
      <w:r w:rsidR="00723AD7">
        <w:t xml:space="preserve"> </w:t>
      </w:r>
      <w:r>
        <w:t xml:space="preserve">Baroness Fraser of </w:t>
      </w:r>
      <w:r>
        <w:t>Craigmaddie</w:t>
      </w:r>
      <w:r>
        <w:t xml:space="preserve">; Baroness Goudie; Lord Laming; Baroness Shephard of </w:t>
      </w:r>
      <w:r>
        <w:t>Northwold</w:t>
      </w:r>
      <w:r>
        <w:t xml:space="preserve">; Baroness Warwick of </w:t>
      </w:r>
      <w:r>
        <w:t>Undercliffe</w:t>
      </w:r>
      <w:r>
        <w:t>.</w:t>
      </w:r>
    </w:p>
    <w:p w:rsidR="00F6557E" w:rsidP="00F6557E">
      <w:pPr>
        <w:pStyle w:val="Para"/>
        <w:tabs>
          <w:tab w:val="center" w:pos="4536"/>
          <w:tab w:val="right" w:pos="8931"/>
        </w:tabs>
      </w:pPr>
      <w:r>
        <w:t>Evidence Session No. 4</w:t>
      </w:r>
      <w:r>
        <w:tab/>
        <w:t>Virtual hearing</w:t>
      </w:r>
      <w:r>
        <w:tab/>
      </w:r>
      <w:r w:rsidRPr="00156A60">
        <w:t xml:space="preserve">Questions </w:t>
      </w:r>
      <w:r>
        <w:t>35 - 4</w:t>
      </w:r>
      <w:r w:rsidR="00633480">
        <w:t>5</w:t>
      </w:r>
    </w:p>
    <w:p w:rsidR="00F6557E" w:rsidP="00F6557E">
      <w:pPr>
        <w:pStyle w:val="TitleWitnesses0"/>
      </w:pPr>
    </w:p>
    <w:p w:rsidR="00F6557E" w:rsidP="00F6557E">
      <w:pPr>
        <w:pStyle w:val="TitleWitnesses0"/>
      </w:pPr>
      <w:r>
        <w:t>Witnesses</w:t>
      </w:r>
    </w:p>
    <w:p w:rsidR="00F6557E" w:rsidP="00F6557E">
      <w:pPr>
        <w:pStyle w:val="Para"/>
      </w:pPr>
      <w:r>
        <w:fldChar w:fldCharType="begin"/>
      </w:r>
      <w:r>
        <w:instrText xml:space="preserve"> HYPERLINK \l "Panel1" </w:instrText>
      </w:r>
      <w:r>
        <w:fldChar w:fldCharType="separate"/>
      </w:r>
      <w:r w:rsidRPr="009E29DE">
        <w:rPr>
          <w:rStyle w:val="Hyperlink"/>
        </w:rPr>
        <w:t>I</w:t>
      </w:r>
      <w:r>
        <w:fldChar w:fldCharType="end"/>
      </w:r>
      <w:r>
        <w:t xml:space="preserve">: Norman Phillips, Expert by </w:t>
      </w:r>
      <w:r w:rsidR="00FA5E4B">
        <w:t>E</w:t>
      </w:r>
      <w:r>
        <w:t xml:space="preserve">xperience; Helen Spalding, Expert by </w:t>
      </w:r>
      <w:r w:rsidR="00FA5E4B">
        <w:t>E</w:t>
      </w:r>
      <w:r>
        <w:t xml:space="preserve">xperience; Katy Styles, Expert by </w:t>
      </w:r>
      <w:r w:rsidR="00FA5E4B">
        <w:t>E</w:t>
      </w:r>
      <w:r>
        <w:t>xperience.</w:t>
      </w:r>
      <w:r w:rsidRPr="00BD6D45">
        <w:t xml:space="preserve"> </w:t>
      </w:r>
    </w:p>
    <w:p w:rsidR="00F6557E" w:rsidP="00F6557E">
      <w:pPr>
        <w:pStyle w:val="Para"/>
      </w:pPr>
    </w:p>
    <w:p w:rsidR="00F6557E" w:rsidP="00F6557E">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F6557E" w:rsidP="00F6557E">
      <w:pPr>
        <w:pStyle w:val="TitlePanel0"/>
      </w:pPr>
      <w:bookmarkStart w:id="0" w:name="Panel1"/>
      <w:r>
        <w:t>Examination of witnesses</w:t>
      </w:r>
    </w:p>
    <w:p w:rsidR="00F6557E" w:rsidP="00F6557E">
      <w:pPr>
        <w:pStyle w:val="Para"/>
      </w:pPr>
      <w:r>
        <w:t xml:space="preserve">Norman Phillips, Helen </w:t>
      </w:r>
      <w:r>
        <w:t>Spalding</w:t>
      </w:r>
      <w:r>
        <w:t xml:space="preserve"> and Katy Styles.</w:t>
      </w:r>
      <w:bookmarkEnd w:id="0"/>
    </w:p>
    <w:p w:rsidR="00F6557E" w:rsidP="00F6557E">
      <w:pPr>
        <w:pStyle w:val="Question"/>
      </w:pPr>
      <w:r w:rsidRPr="00FA5E4B">
        <w:rPr>
          <w:b/>
        </w:rPr>
        <w:t>The Chair:</w:t>
      </w:r>
      <w:r>
        <w:t xml:space="preserve"> Good afternoon to the committee, and a very warm welcome to our experts by experience joining us today. This is our fourth oral </w:t>
      </w:r>
      <w:r w:rsidR="00723AD7">
        <w:t xml:space="preserve">evidence </w:t>
      </w:r>
      <w:r>
        <w:t xml:space="preserve">session of the Adult Social Care Committee. It is, of course, live on our webcast. We will have a transcript </w:t>
      </w:r>
      <w:r>
        <w:t>later on</w:t>
      </w:r>
      <w:r>
        <w:t xml:space="preserve"> for you to have at your disposal.</w:t>
      </w:r>
      <w:r w:rsidR="00FA5E4B">
        <w:t xml:space="preserve"> </w:t>
      </w:r>
      <w:r>
        <w:t xml:space="preserve">We have some apologies for absence today. Lord Polak cannot be with us. Lady Jolly and Lady Campbell are joining us later. </w:t>
      </w:r>
    </w:p>
    <w:p w:rsidR="00F6557E" w:rsidP="00F6557E">
      <w:pPr>
        <w:pStyle w:val="QuestionCont"/>
      </w:pPr>
      <w:r>
        <w:t xml:space="preserve">A very warm welcome to our three witnesses, Norman Phillips, Helen </w:t>
      </w:r>
      <w:r>
        <w:t>Spalding</w:t>
      </w:r>
      <w:r>
        <w:t xml:space="preserve"> and Katy Styles. You are all incredibly welcome and we are very grateful for your time. I am sure, given your family responsibilities, </w:t>
      </w:r>
      <w:r w:rsidR="00550C60">
        <w:t xml:space="preserve">that </w:t>
      </w:r>
      <w:r>
        <w:t>it is not that easy for you to make time for us today, but it is invaluable for this committee to hear from people who are doing the work of caring for family members. I know that you are all in very different situations and I am sure you will tell us all about that. We long to hear about how you are managing your lives, as well as looking after and supporting the people you care for.</w:t>
      </w:r>
    </w:p>
    <w:p w:rsidR="00F6557E" w:rsidP="00F6557E">
      <w:pPr>
        <w:pStyle w:val="QuestionCont"/>
      </w:pPr>
      <w:r>
        <w:t>I hope it is all right if I call you by your first names. We really are a very informal committee. You will know, because you have spoken to our clerks and had conversations with them, that the committee is looking at some of the deep-rooted challenges in social care, from the point of view of the people who are either receiving care or, like you, are providing support and enabling that care.</w:t>
      </w:r>
    </w:p>
    <w:p w:rsidR="00F6557E" w:rsidP="00F6557E">
      <w:pPr>
        <w:pStyle w:val="QuestionCont"/>
      </w:pPr>
      <w:r>
        <w:t xml:space="preserve">It is relatively unusual for us to be able to conduct these sorts of conversations because adult social care is a very hyperactive field. There are many people looking at many different aspects of it. It is very important that we get it right for the future, but the important thing is that we get it right for the people who are at the centre of the service and the people who, like </w:t>
      </w:r>
      <w:r w:rsidR="004D02E5">
        <w:t>you</w:t>
      </w:r>
      <w:r>
        <w:t>, make it all possible.</w:t>
      </w:r>
    </w:p>
    <w:p w:rsidR="00F6557E" w:rsidP="00F6557E">
      <w:pPr>
        <w:pStyle w:val="QuestionCont"/>
      </w:pPr>
      <w:r>
        <w:t xml:space="preserve">We are asking fundamental questions about the purpose of social care. What does the best social care look like for the people you know and for yourselves? Why is it relatively invisible compared with the health service? It is a term that has been used many times already </w:t>
      </w:r>
      <w:r>
        <w:t>in the course of</w:t>
      </w:r>
      <w:r>
        <w:t xml:space="preserve"> the </w:t>
      </w:r>
      <w:r w:rsidR="00096172">
        <w:t>inquiry</w:t>
      </w:r>
      <w:r>
        <w:t>. Why is it so hard and such a struggle sometimes for you to get the support and the help that you need, either to be part of the wider workforce or community, or to do the best for the people you care for?</w:t>
      </w:r>
    </w:p>
    <w:p w:rsidR="00F6557E" w:rsidP="00F6557E">
      <w:pPr>
        <w:pStyle w:val="QuestionCont"/>
      </w:pPr>
      <w:r>
        <w:t>We need your help today to help us to understand what it is really like at the sharp end, whether you are caring for younger people, as some of you are, or for older people. Essentially, we are here to learn and listen. We need to ask the right questions, and we want you to tell us whether they are the right questions</w:t>
      </w:r>
      <w:r w:rsidR="001472DB">
        <w:t>,</w:t>
      </w:r>
      <w:r>
        <w:t xml:space="preserve"> and to pursue whatever answers there are so that we can be effective as a committee. We want to know what works, what does not work and why. That is the context.</w:t>
      </w:r>
    </w:p>
    <w:p w:rsidR="00F6557E" w:rsidP="00F6557E">
      <w:pPr>
        <w:pStyle w:val="QuestionCont"/>
      </w:pPr>
      <w:r>
        <w:t xml:space="preserve">I will start with a very basic question. As I said, we are interested in identifying how the experiences of people like you—the unpaid carers in the picture—impact on the outcomes of care for people who draw on care </w:t>
      </w:r>
      <w:r>
        <w:t xml:space="preserve">and support and rely on you. Could you describe your experiences to the committee, and the sort of challenges that you have faced in your life as a family member and a </w:t>
      </w:r>
      <w:r>
        <w:t>carer</w:t>
      </w:r>
      <w:r>
        <w:t xml:space="preserve">? We know that the definitions and descriptions are difficult. Tell us how you want to be known and identified, and how you identify yourself and what it means to you to be a </w:t>
      </w:r>
      <w:r>
        <w:t>carer</w:t>
      </w:r>
      <w:r>
        <w:t xml:space="preserve">. </w:t>
      </w:r>
    </w:p>
    <w:p w:rsidR="00F6557E" w:rsidP="00F6557E">
      <w:pPr>
        <w:pStyle w:val="Answer"/>
      </w:pPr>
      <w:r w:rsidRPr="00B61EEE">
        <w:rPr>
          <w:b/>
          <w:i/>
        </w:rPr>
        <w:t>Katy Styles:</w:t>
      </w:r>
      <w:r>
        <w:t xml:space="preserve"> Thank you, Baroness Andrews. I think it is relevant that I mention that I have been a carer since the age of five, but I did not understand that I have been a carer for 46 years of my life. I only identified as a carer eight years ago because my husband had been diagnosed with a form of motor neurone disease. I was </w:t>
      </w:r>
      <w:r>
        <w:t>actually in</w:t>
      </w:r>
      <w:r>
        <w:t xml:space="preserve"> a meeting with a councillor, advocating for patients with motor neurone disease, and he said to me, “But, Katy, you are a carer”. I had one of those light-bulb moments that we always hear about. Until that </w:t>
      </w:r>
      <w:r>
        <w:t>point</w:t>
      </w:r>
      <w:r>
        <w:t xml:space="preserve"> I had been a daughter, a wife, a granddaughter and a niece to all the other people I have cared for. </w:t>
      </w:r>
    </w:p>
    <w:p w:rsidR="00F6557E" w:rsidP="00F6557E">
      <w:pPr>
        <w:pStyle w:val="Answer"/>
      </w:pPr>
      <w:r>
        <w:t>That is fundamental. It is not knowing that what you are doing necessarily as a family member is caring. In my family that is what we did, and I thought everybody did that. It was not until much later in my life that I realised that perhaps not.</w:t>
      </w:r>
    </w:p>
    <w:p w:rsidR="00F6557E" w:rsidP="00F6557E">
      <w:pPr>
        <w:pStyle w:val="Answer"/>
      </w:pPr>
      <w:r>
        <w:t xml:space="preserve">Officially identifying </w:t>
      </w:r>
      <w:r>
        <w:t>as</w:t>
      </w:r>
      <w:r>
        <w:t xml:space="preserve"> a carer unlocks support. I do not particularly like the term, but I know that if I do not use </w:t>
      </w:r>
      <w:r>
        <w:t>it</w:t>
      </w:r>
      <w:r>
        <w:t xml:space="preserve"> I do not have access to that support. I have had to learn to embrace it and celebrate it. That is where I am with that. The other problems I have had are that, if you do not identify, you are not signposted to any support. You are not signposted to the support that is available. I missed out on benefits such as carer’s allowance for some years. I have missed out on carer’s assessments for years. If you do not do that, you miss out on the support. </w:t>
      </w:r>
    </w:p>
    <w:p w:rsidR="00F6557E" w:rsidP="00F6557E">
      <w:pPr>
        <w:pStyle w:val="Answer"/>
      </w:pPr>
      <w:r>
        <w:t xml:space="preserve">Because I also care for my mother, my carer’s assessment does not really look at the other part of my caring role. It looks squarely at the part I play for my husband, who has a progressive degenerative illness. The stuff that I am increasingly doing for my elderly mother, who has had a series of mini-strokes and has found it more difficult in the pandemic, seems to be very invisible. That caused me an awful lot of stress at the start of the pandemic because she was not on anybody’s vulnerable list. </w:t>
      </w:r>
      <w:r w:rsidR="00E9584B">
        <w:t>N</w:t>
      </w:r>
      <w:r>
        <w:t>either of us</w:t>
      </w:r>
      <w:r w:rsidR="00E9584B">
        <w:t xml:space="preserve"> is</w:t>
      </w:r>
      <w:r>
        <w:t xml:space="preserve"> on any list to be able to access online shopping, get drugs more easily, vaccinations, or anything. It was quite difficult</w:t>
      </w:r>
      <w:r w:rsidR="00E9584B">
        <w:t>,</w:t>
      </w:r>
      <w:r>
        <w:t xml:space="preserve"> and it is because that part is invisible. </w:t>
      </w:r>
    </w:p>
    <w:p w:rsidR="00F6557E" w:rsidP="00F6557E">
      <w:pPr>
        <w:pStyle w:val="Answer"/>
      </w:pPr>
      <w:r>
        <w:t>She lives in a different part of Kent from me. She is only 30 miles away</w:t>
      </w:r>
      <w:r w:rsidR="006E6B91">
        <w:t>,</w:t>
      </w:r>
      <w:r>
        <w:t xml:space="preserve"> but a different carer’s support organisation runs the carer’s assessment. Here in east </w:t>
      </w:r>
      <w:r>
        <w:t>Kent</w:t>
      </w:r>
      <w:r>
        <w:t xml:space="preserve"> there is one organisation that does it. If I wanted a carer’s assessment for my mother’s care, I would have to go to another one, and they never talk or meet up. The onus is then on the carer to find the support that is available</w:t>
      </w:r>
      <w:r w:rsidR="006E6B91">
        <w:t>, in my case</w:t>
      </w:r>
      <w:r>
        <w:t xml:space="preserve"> for my mother in Maidstone. That is another stress on me</w:t>
      </w:r>
      <w:r w:rsidR="006E6B91">
        <w:t>,</w:t>
      </w:r>
      <w:r>
        <w:t xml:space="preserve"> to find out.</w:t>
      </w:r>
    </w:p>
    <w:p w:rsidR="00F6557E" w:rsidP="00F6557E">
      <w:pPr>
        <w:pStyle w:val="Answer"/>
      </w:pPr>
      <w:r>
        <w:t>I suffer from quite a lot of guilt</w:t>
      </w:r>
      <w:r w:rsidR="006E6B91">
        <w:t>,</w:t>
      </w:r>
      <w:r>
        <w:t xml:space="preserve"> because I am not helping my mum as much as I would like to help her. I am not able to sit down and have a leisurely lunch with her or sit out in the garden with her</w:t>
      </w:r>
      <w:r w:rsidR="0041144D">
        <w:t>,</w:t>
      </w:r>
      <w:r>
        <w:t xml:space="preserve"> because I am </w:t>
      </w:r>
      <w:r>
        <w:t xml:space="preserve">basically doing all the nuts and bolts of changing the sheets, taking away the laundry, doing her cleaning, helping with the </w:t>
      </w:r>
      <w:r>
        <w:t>gardening</w:t>
      </w:r>
      <w:r>
        <w:t xml:space="preserve"> and getting her to her appointments, bearing in mind that I have to get back for my husband and help him as well. That is another issue.</w:t>
      </w:r>
    </w:p>
    <w:p w:rsidR="00F6557E" w:rsidP="00F6557E">
      <w:pPr>
        <w:pStyle w:val="Answer"/>
      </w:pPr>
      <w:r>
        <w:t>If you do not mind me mentioning breaks, I do not know any carer that has had a break. I have not had a break or one day off in eight years. Indeed, I had surgery 10 days ago for a major eye operation. I was in the theatre at 6.30 and back home caring at 9.30</w:t>
      </w:r>
      <w:r w:rsidR="0081511F">
        <w:t>,</w:t>
      </w:r>
      <w:r>
        <w:t xml:space="preserve"> because there is no support. I would not have known where to get the support. I have a phone number for social services, and that is it. I do not know what that is available for, so it is difficult.</w:t>
      </w:r>
    </w:p>
    <w:p w:rsidR="00F6557E" w:rsidP="00F6557E">
      <w:pPr>
        <w:pStyle w:val="Answer"/>
      </w:pPr>
      <w:r>
        <w:t>It would be remiss of me not to mention carers’ finances</w:t>
      </w:r>
      <w:r w:rsidR="0081511F">
        <w:t>,</w:t>
      </w:r>
      <w:r>
        <w:t xml:space="preserve"> because that makes you invisible and impacts on absolutely everything. I went from being a full-time teacher to being a part-time teacher to accommodate my caring role, and then from a part-time teacher to no time and having to give up my job because it was not flexible enough. You </w:t>
      </w:r>
      <w:r>
        <w:t>have to</w:t>
      </w:r>
      <w:r>
        <w:t xml:space="preserve"> be there in core hours. You </w:t>
      </w:r>
      <w:r>
        <w:t>have to</w:t>
      </w:r>
      <w:r>
        <w:t xml:space="preserve"> be there during term time. If your husband has an issue or needs a medical appointment that is out of that time, you cannot support them. </w:t>
      </w:r>
    </w:p>
    <w:p w:rsidR="00F6557E" w:rsidP="00F6557E">
      <w:pPr>
        <w:pStyle w:val="Answer"/>
      </w:pPr>
      <w:r>
        <w:t xml:space="preserve">I am on £67.60 a week now, having had £150 a day. It is a very different thing. I am </w:t>
      </w:r>
      <w:r>
        <w:t>lucky</w:t>
      </w:r>
      <w:r w:rsidR="0081511F">
        <w:t>,</w:t>
      </w:r>
      <w:r>
        <w:t xml:space="preserve"> because</w:t>
      </w:r>
      <w:r>
        <w:t xml:space="preserve"> I actually get carer’s allowance. There are so many carers who are not supported with carer’s allowance. That </w:t>
      </w:r>
      <w:r>
        <w:t>has to</w:t>
      </w:r>
      <w:r>
        <w:t xml:space="preserve"> change. It needs reform. If there is anything I can urge you to do, that would be it. </w:t>
      </w:r>
    </w:p>
    <w:p w:rsidR="00F6557E" w:rsidP="0081511F">
      <w:pPr>
        <w:pStyle w:val="Question"/>
      </w:pPr>
      <w:r w:rsidRPr="006F5E6D">
        <w:rPr>
          <w:b/>
        </w:rPr>
        <w:t>The Chair:</w:t>
      </w:r>
      <w:r>
        <w:t xml:space="preserve"> It rather takes one’s breath away to hear that catalogue. I have a couple of very specific questions. When did you give up teaching? </w:t>
      </w:r>
    </w:p>
    <w:p w:rsidR="00F6557E" w:rsidP="00F6557E">
      <w:pPr>
        <w:pStyle w:val="Answer"/>
      </w:pPr>
      <w:r w:rsidRPr="006F5E6D">
        <w:rPr>
          <w:b/>
          <w:i/>
        </w:rPr>
        <w:t>Katy Styles:</w:t>
      </w:r>
      <w:r>
        <w:t xml:space="preserve"> I gave up teaching 10 years ago. </w:t>
      </w:r>
    </w:p>
    <w:p w:rsidR="00F6557E" w:rsidP="00F6557E">
      <w:pPr>
        <w:pStyle w:val="Remark"/>
      </w:pPr>
      <w:r w:rsidRPr="006F5E6D">
        <w:rPr>
          <w:b/>
        </w:rPr>
        <w:t>The Chair:</w:t>
      </w:r>
      <w:r>
        <w:t xml:space="preserve"> You have been an unpaid carer on £67.50 a week.</w:t>
      </w:r>
    </w:p>
    <w:p w:rsidR="00F6557E" w:rsidP="00F6557E">
      <w:pPr>
        <w:pStyle w:val="Answer"/>
      </w:pPr>
      <w:r w:rsidRPr="006F5E6D">
        <w:rPr>
          <w:b/>
          <w:i/>
        </w:rPr>
        <w:t>Katy Styles:</w:t>
      </w:r>
      <w:r>
        <w:t xml:space="preserve"> Yes, for eight of those years. I did not identify for two of them, when my husband was poorly. </w:t>
      </w:r>
    </w:p>
    <w:p w:rsidR="00F6557E" w:rsidP="00F6557E">
      <w:pPr>
        <w:pStyle w:val="Remark"/>
      </w:pPr>
      <w:r w:rsidRPr="006F5E6D">
        <w:rPr>
          <w:b/>
        </w:rPr>
        <w:t>The Chair:</w:t>
      </w:r>
      <w:r>
        <w:t xml:space="preserve"> How did you get to identify? Did somebody advise you? How did you find out that you could identify as a </w:t>
      </w:r>
      <w:r>
        <w:t>carer</w:t>
      </w:r>
      <w:r>
        <w:t>?</w:t>
      </w:r>
    </w:p>
    <w:p w:rsidR="00F6557E" w:rsidP="00F6557E">
      <w:pPr>
        <w:pStyle w:val="Answer"/>
      </w:pPr>
      <w:r w:rsidRPr="006F5E6D">
        <w:rPr>
          <w:b/>
          <w:i/>
        </w:rPr>
        <w:t>Katy Styles:</w:t>
      </w:r>
      <w:r>
        <w:t xml:space="preserve"> It was literally in the meeting that I mentioned at the start. The director of adult social services in Kent sat across from me and said, “Katy, you are a carer”. That is how that happened. </w:t>
      </w:r>
    </w:p>
    <w:p w:rsidR="00F6557E" w:rsidP="00F6557E">
      <w:pPr>
        <w:pStyle w:val="Remark"/>
      </w:pPr>
      <w:r w:rsidRPr="006F5E6D">
        <w:rPr>
          <w:b/>
        </w:rPr>
        <w:t>The Chair:</w:t>
      </w:r>
      <w:r>
        <w:t xml:space="preserve"> That is for your husband, which makes a stark contrast to the care you are providing for your mother. As you say, you are not on anybody’s list. </w:t>
      </w:r>
    </w:p>
    <w:p w:rsidR="00F6557E" w:rsidP="00F6557E">
      <w:pPr>
        <w:pStyle w:val="Answer"/>
      </w:pPr>
      <w:r w:rsidRPr="006F5E6D">
        <w:rPr>
          <w:b/>
          <w:i/>
        </w:rPr>
        <w:t>Katy Styles:</w:t>
      </w:r>
      <w:r>
        <w:t xml:space="preserve"> Yes, absolutely. </w:t>
      </w:r>
    </w:p>
    <w:p w:rsidR="00F6557E" w:rsidP="00F6557E">
      <w:pPr>
        <w:pStyle w:val="Remark"/>
      </w:pPr>
      <w:r w:rsidRPr="006F5E6D">
        <w:rPr>
          <w:b/>
        </w:rPr>
        <w:t>The Chair:</w:t>
      </w:r>
      <w:r>
        <w:t xml:space="preserve"> Katy, I am sure that colleagues will want to follow up many of the things you have said. Let us digest what you have said</w:t>
      </w:r>
      <w:r w:rsidR="00D6461A">
        <w:t>,</w:t>
      </w:r>
      <w:r>
        <w:t xml:space="preserve"> because there is an awful lot that we want to think about there. Thank you so much.</w:t>
      </w:r>
    </w:p>
    <w:p w:rsidR="00F6557E" w:rsidP="00F6557E">
      <w:pPr>
        <w:pStyle w:val="Remark"/>
      </w:pPr>
      <w:r>
        <w:t xml:space="preserve">Norman, what is your experience? Thank you for sharing, as you did earlier today, your news that your wife is in recovery. </w:t>
      </w:r>
    </w:p>
    <w:p w:rsidR="00F6557E" w:rsidP="00F6557E">
      <w:pPr>
        <w:pStyle w:val="Answer"/>
      </w:pPr>
      <w:r w:rsidRPr="006F5E6D">
        <w:rPr>
          <w:b/>
          <w:i/>
        </w:rPr>
        <w:t>Norman Phillips:</w:t>
      </w:r>
      <w:r>
        <w:t xml:space="preserve"> If I get a bit choked, I am sorry. </w:t>
      </w:r>
    </w:p>
    <w:p w:rsidR="00F6557E" w:rsidP="00F6557E">
      <w:pPr>
        <w:pStyle w:val="Remark"/>
      </w:pPr>
      <w:r w:rsidRPr="006F5E6D">
        <w:rPr>
          <w:b/>
        </w:rPr>
        <w:t>The Chair:</w:t>
      </w:r>
      <w:r>
        <w:t xml:space="preserve"> I think we are all quite emotional when we hear these stories.</w:t>
      </w:r>
    </w:p>
    <w:p w:rsidR="00F6557E" w:rsidP="00F6557E">
      <w:pPr>
        <w:pStyle w:val="Answer"/>
      </w:pPr>
      <w:r w:rsidRPr="006F5E6D">
        <w:rPr>
          <w:b/>
          <w:i/>
        </w:rPr>
        <w:t>Norman Phillips:</w:t>
      </w:r>
      <w:r>
        <w:t xml:space="preserve"> A week ago, I thought I was losing her. Today, with a bit of wind, it will be all right. </w:t>
      </w:r>
    </w:p>
    <w:p w:rsidR="00F6557E" w:rsidP="00F6557E">
      <w:pPr>
        <w:pStyle w:val="Answer"/>
      </w:pPr>
      <w:r>
        <w:t xml:space="preserve">I was a senior manager in an IT company, working 60 hours a week. One day the road came up to meet me and I ended up in a hospital. They did one of those lifestyle things. When they went through </w:t>
      </w:r>
      <w:r>
        <w:t>it</w:t>
      </w:r>
      <w:r>
        <w:t xml:space="preserve"> they said to me, “No one can do what you are attempting to do”. Bear in mind that this was back in 2008 or so. </w:t>
      </w:r>
    </w:p>
    <w:p w:rsidR="00F6557E" w:rsidP="00F6557E">
      <w:pPr>
        <w:pStyle w:val="Answer"/>
      </w:pPr>
      <w:r>
        <w:t xml:space="preserve">We had gone to social services for help, but we were told that we earned too </w:t>
      </w:r>
      <w:r>
        <w:t>much</w:t>
      </w:r>
      <w:r>
        <w:t xml:space="preserve"> and we had a big house. I said, “I</w:t>
      </w:r>
      <w:r w:rsidR="00503453">
        <w:t>’</w:t>
      </w:r>
      <w:r>
        <w:t xml:space="preserve">m not asking you to pay for it. I just want you to help me”, but I was told no, I had to do it myself. I provided care for my wife, et cetera, but as the job became more challenging at 60 hours a week and her illness became worse, I was putting more and more care in. It ended up costing us half our income just to keep her safe. </w:t>
      </w:r>
    </w:p>
    <w:p w:rsidR="00F6557E" w:rsidP="00F6557E">
      <w:pPr>
        <w:pStyle w:val="Answer"/>
      </w:pPr>
      <w:r>
        <w:t>I had that day when the ground came up to meet me. They thought I had had a heart attack, but what happened was that my thyroid had stopped working. I decided to take early retirement. That was quite penal. If I could have done four more years, I would have had a pension of £50,000 a year. I have ended up with a pension of about £18,000 a year, so it is quite a financial hit.</w:t>
      </w:r>
    </w:p>
    <w:p w:rsidR="00F6557E" w:rsidP="00F6557E">
      <w:pPr>
        <w:pStyle w:val="Answer"/>
      </w:pPr>
      <w:r>
        <w:t>I started looking after Ros when her health deteriorated. I had intended to be a consultant somewhere, but then I had two very bad accidents and ended up completely incapacitated. What made me laugh was that because I was incapacitated the social care system kicked in and, from getting no help, suddenly I had two carers four times a day. This might make you smile. When they came to do my first assessment—as I say, things have changed—in 2008 this very fierce lady walked into our bedroom, saw me in bed and said, “I understand you’re not willing to look after your wife”. I said, “It is not a question of not willing”. I rolled the bedclothes back. I was in a cast from my toes to my hip. I said, “I can’t stand up”. Her attitude changed.</w:t>
      </w:r>
    </w:p>
    <w:p w:rsidR="00F6557E" w:rsidP="00F6557E">
      <w:pPr>
        <w:pStyle w:val="Answer"/>
      </w:pPr>
      <w:r>
        <w:t>I started looking after Ros full-time as her health degenerated. She has multiple sclerosis and other problems. Then my mum developed cancer and other problems, and dementia, so I moved her out to Stevenage. I was looking after her. My best friend had prostate cancer. He had no family, so I looked after him as well. Unfortunately, during 2021</w:t>
      </w:r>
      <w:r w:rsidR="00302EA6">
        <w:t>,</w:t>
      </w:r>
      <w:r>
        <w:t xml:space="preserve"> I lost mum in May and Eddie in August. As I said earlier, I thought I was going to lose three in 12 months.</w:t>
      </w:r>
    </w:p>
    <w:p w:rsidR="00F6557E" w:rsidP="00F6557E">
      <w:pPr>
        <w:pStyle w:val="Answer"/>
      </w:pPr>
      <w:r>
        <w:t xml:space="preserve">My background is as a project manager and </w:t>
      </w:r>
      <w:r>
        <w:t>troubleshooter</w:t>
      </w:r>
      <w:r>
        <w:t xml:space="preserve">, so I turn those skills on to the health and social care system. I drive them </w:t>
      </w:r>
      <w:r>
        <w:t>nuts</w:t>
      </w:r>
      <w:r w:rsidR="00302EA6">
        <w:t>,</w:t>
      </w:r>
      <w:r>
        <w:t xml:space="preserve"> because</w:t>
      </w:r>
      <w:r>
        <w:t xml:space="preserve"> </w:t>
      </w:r>
      <w:r>
        <w:t xml:space="preserve">I write out root cause analysis. I am anally retentive. There is nothing that has happened to my wife, </w:t>
      </w:r>
      <w:r w:rsidR="00302EA6">
        <w:t xml:space="preserve">to </w:t>
      </w:r>
      <w:r>
        <w:t>m</w:t>
      </w:r>
      <w:r w:rsidR="00302EA6">
        <w:t>e</w:t>
      </w:r>
      <w:r>
        <w:t xml:space="preserve"> or my friends that I do not have detailed in a book. I fire it into the system, which frustrates them, but it is the way I cope.</w:t>
      </w:r>
    </w:p>
    <w:p w:rsidR="00F6557E" w:rsidP="00F6557E">
      <w:pPr>
        <w:pStyle w:val="Answer"/>
      </w:pPr>
      <w:r>
        <w:t xml:space="preserve">I volunteer at a hospital. I go round finding people who are caring. The last thing I say to them is, “Are you a </w:t>
      </w:r>
      <w:r>
        <w:t>carer</w:t>
      </w:r>
      <w:r>
        <w:t xml:space="preserve">? Are you involved in helping this person?” We have a chat. The system’s answer to, “Are you a </w:t>
      </w:r>
      <w:r>
        <w:t>carer</w:t>
      </w:r>
      <w:r>
        <w:t xml:space="preserve">?” is to give you a carrier bag with—I think at the local hospital—32 pamphlets in it. Who in their right mind goes home and reads 32 pamphlets? I belong to a carers’ group called Carers in Herts, as well as Carers UK and Age UK. Basically, I reach out to anyone who might help. If I can help them, it works two ways. I reached out to Carers in Herts, and that is where I got a lot of my information. </w:t>
      </w:r>
    </w:p>
    <w:p w:rsidR="00F6557E" w:rsidP="00F6557E">
      <w:pPr>
        <w:pStyle w:val="Answer"/>
      </w:pPr>
      <w:r>
        <w:t xml:space="preserve">This is a silly thing, but had I known the rules I would not have had to spend all the money I spent. Because I had a joint bank account, and Ros and I had always worked like that, when they did the </w:t>
      </w:r>
      <w:r>
        <w:t>assessment</w:t>
      </w:r>
      <w:r>
        <w:t xml:space="preserve"> they charged me for everything. If I had separated the bank accounts, I would not have had to. We would have still paid something but, given that I was earning £4,000 a month take-home and spending £2,000 a month on care costs, it was a nightmare. </w:t>
      </w:r>
    </w:p>
    <w:p w:rsidR="00F6557E" w:rsidP="00F6557E">
      <w:pPr>
        <w:pStyle w:val="Answer"/>
      </w:pPr>
      <w:r>
        <w:t xml:space="preserve">In all honesty, when I got sick, I did not go </w:t>
      </w:r>
      <w:r>
        <w:t>bankrupt</w:t>
      </w:r>
      <w:r>
        <w:t xml:space="preserve"> but I had to get an IVA</w:t>
      </w:r>
      <w:r w:rsidR="00EA7059">
        <w:t xml:space="preserve"> (Individual Voluntary Arrangement)</w:t>
      </w:r>
      <w:r>
        <w:t>. There was a discipline there</w:t>
      </w:r>
      <w:r w:rsidR="00392D2D">
        <w:t>,</w:t>
      </w:r>
      <w:r>
        <w:t xml:space="preserve"> because Ros and I learned that it is not what you want, it is what you need. If you reduce your life to what you need, you can cope. </w:t>
      </w:r>
    </w:p>
    <w:p w:rsidR="00F6557E" w:rsidP="00F6557E">
      <w:pPr>
        <w:pStyle w:val="Remark"/>
      </w:pPr>
      <w:r w:rsidRPr="005549BA">
        <w:rPr>
          <w:b/>
        </w:rPr>
        <w:t>The Chair:</w:t>
      </w:r>
      <w:r>
        <w:t xml:space="preserve"> Is that what you say to carers who come to you for advice and help?</w:t>
      </w:r>
    </w:p>
    <w:p w:rsidR="00F6557E" w:rsidP="00F6557E">
      <w:pPr>
        <w:pStyle w:val="Answer"/>
      </w:pPr>
      <w:r w:rsidRPr="005549BA">
        <w:rPr>
          <w:b/>
          <w:i/>
        </w:rPr>
        <w:t>Norman Phillips:</w:t>
      </w:r>
      <w:r>
        <w:t xml:space="preserve"> Yes. </w:t>
      </w:r>
    </w:p>
    <w:p w:rsidR="00F6557E" w:rsidP="00F6557E">
      <w:pPr>
        <w:pStyle w:val="Remark"/>
      </w:pPr>
      <w:r w:rsidRPr="005549BA">
        <w:rPr>
          <w:b/>
        </w:rPr>
        <w:t>The Chair:</w:t>
      </w:r>
      <w:r>
        <w:t xml:space="preserve"> Is that the best advice that you would give them?</w:t>
      </w:r>
    </w:p>
    <w:p w:rsidR="00F6557E" w:rsidP="00F6557E">
      <w:pPr>
        <w:pStyle w:val="Answer"/>
      </w:pPr>
      <w:r w:rsidRPr="005549BA">
        <w:rPr>
          <w:b/>
          <w:i/>
        </w:rPr>
        <w:t>Norman Phillips:</w:t>
      </w:r>
      <w:r>
        <w:t xml:space="preserve"> The advice I give them is, “You have to make a decision. Are you willing to do this?” That is interesting, because it is the first question you get asked on carer’s assessment. If you want a laugh, tell them that, no, you are not willing to be a </w:t>
      </w:r>
      <w:r>
        <w:t>carer</w:t>
      </w:r>
      <w:r>
        <w:t>. A social worker always steps over the question and completely ignores it.</w:t>
      </w:r>
    </w:p>
    <w:p w:rsidR="00F6557E" w:rsidP="00F6557E">
      <w:pPr>
        <w:pStyle w:val="Answer"/>
      </w:pPr>
      <w:r>
        <w:t xml:space="preserve">I would say to someone, “If you’re going to take it on, it is not </w:t>
      </w:r>
      <w:r w:rsidR="00392D2D">
        <w:t>‘D</w:t>
      </w:r>
      <w:r>
        <w:t>on’t do it</w:t>
      </w:r>
      <w:r w:rsidR="00392D2D">
        <w:t>’</w:t>
      </w:r>
      <w:r>
        <w:t xml:space="preserve"> but understand what you’re taking on. It is a full-time, high-stress, high-skilled job for which you are going to get little or nothing in financial reward”.</w:t>
      </w:r>
    </w:p>
    <w:p w:rsidR="00F6557E" w:rsidP="00F6557E">
      <w:pPr>
        <w:pStyle w:val="Remark"/>
      </w:pPr>
      <w:r w:rsidRPr="005549BA">
        <w:rPr>
          <w:b/>
        </w:rPr>
        <w:t>The Chair:</w:t>
      </w:r>
      <w:r>
        <w:t xml:space="preserve"> I have a couple of questions, Norman. When did Ros develop MS, and did you become a carer almost immediately or did it grow gradually?</w:t>
      </w:r>
    </w:p>
    <w:p w:rsidR="00F6557E" w:rsidP="00F6557E">
      <w:pPr>
        <w:pStyle w:val="Answer"/>
      </w:pPr>
      <w:r w:rsidRPr="009F0E26">
        <w:rPr>
          <w:b/>
          <w:i/>
        </w:rPr>
        <w:t>Norman Phillips:</w:t>
      </w:r>
      <w:r>
        <w:t xml:space="preserve"> Well, sort of. Ros has been ill for most of our married life. Unfortunately, Ros’s immune system is shot to hell. Over </w:t>
      </w:r>
      <w:r>
        <w:t>a number of</w:t>
      </w:r>
      <w:r>
        <w:t xml:space="preserve"> years</w:t>
      </w:r>
      <w:r w:rsidR="00392D2D">
        <w:t>,</w:t>
      </w:r>
      <w:r>
        <w:t xml:space="preserve"> various things happened. I was dipping in and out of caring, but the </w:t>
      </w:r>
      <w:r>
        <w:t xml:space="preserve">MS took grip when she was 39. We had 10 good years when she did not need a lot of help, but </w:t>
      </w:r>
      <w:r>
        <w:t>unfortunately</w:t>
      </w:r>
      <w:r>
        <w:t xml:space="preserve"> she picked up a bad infection. If you get a bad infection and you have MS, it activates the MS. The only problem is that you do not know where it is going to attack. Ros went into hospital for a UTI</w:t>
      </w:r>
      <w:r w:rsidR="00A66A16">
        <w:t>/</w:t>
      </w:r>
      <w:r>
        <w:t xml:space="preserve">sepsis able to walk to a frame and left hospital not able to walk. </w:t>
      </w:r>
    </w:p>
    <w:p w:rsidR="00F6557E" w:rsidP="00F6557E">
      <w:pPr>
        <w:pStyle w:val="Remark"/>
      </w:pPr>
      <w:r w:rsidRPr="009F0E26">
        <w:rPr>
          <w:b/>
        </w:rPr>
        <w:t>The Chair:</w:t>
      </w:r>
      <w:r>
        <w:t xml:space="preserve"> Oh dear. From what you said, you had more support from your voluntary organisations than you have had from the official statutory services. </w:t>
      </w:r>
    </w:p>
    <w:p w:rsidR="00F6557E" w:rsidP="00F6557E">
      <w:pPr>
        <w:pStyle w:val="Answer"/>
      </w:pPr>
      <w:r w:rsidRPr="009F0E26">
        <w:rPr>
          <w:b/>
          <w:i/>
        </w:rPr>
        <w:t>Norman Phillips:</w:t>
      </w:r>
      <w:r>
        <w:t xml:space="preserve"> I will not talk about health</w:t>
      </w:r>
      <w:r w:rsidR="00392D2D">
        <w:t>,</w:t>
      </w:r>
      <w:r>
        <w:t xml:space="preserve"> because they wind me up. With social care, once I got into the system and I understood the game, we now have a permanent social worker. I think that is to shut me up</w:t>
      </w:r>
      <w:r w:rsidR="00392D2D">
        <w:t>,</w:t>
      </w:r>
      <w:r>
        <w:t xml:space="preserve"> because I keep writing my root cause analysis. </w:t>
      </w:r>
    </w:p>
    <w:p w:rsidR="00F6557E" w:rsidP="00F6557E">
      <w:pPr>
        <w:pStyle w:val="Remark"/>
      </w:pPr>
      <w:r w:rsidRPr="009F0E26">
        <w:rPr>
          <w:b/>
        </w:rPr>
        <w:t>The Chair:</w:t>
      </w:r>
      <w:r>
        <w:t xml:space="preserve"> That book you have must strike the fear of God into them.</w:t>
      </w:r>
    </w:p>
    <w:p w:rsidR="00F6557E" w:rsidP="00F6557E">
      <w:pPr>
        <w:pStyle w:val="Answer"/>
      </w:pPr>
      <w:r w:rsidRPr="009F0E26">
        <w:rPr>
          <w:b/>
          <w:i/>
        </w:rPr>
        <w:t>Norman Phillips:</w:t>
      </w:r>
      <w:r>
        <w:t xml:space="preserve"> Yes. I try not to go to the director straightaway. I try to follow the process, but if the process does not deliver what my wife needs, I step up, but I do not hang on long. I may wait a month or two months. If I do not have an answer by then, or even an idea when I might get an answer—</w:t>
      </w:r>
    </w:p>
    <w:p w:rsidR="00F6557E" w:rsidP="00F6557E">
      <w:pPr>
        <w:pStyle w:val="Remark"/>
      </w:pPr>
      <w:r w:rsidRPr="009F0E26">
        <w:rPr>
          <w:b/>
        </w:rPr>
        <w:t>The Chair:</w:t>
      </w:r>
      <w:r>
        <w:t xml:space="preserve"> Norman, I could spend another hour with you, but I had better move on to Helen. I know that my colleagues are deeply impatient to ask their questions as well. I </w:t>
      </w:r>
      <w:r w:rsidR="001962D2">
        <w:t>will</w:t>
      </w:r>
      <w:r>
        <w:t xml:space="preserve"> leave it there for now and ask Helen to share her experiences with us. Thank you so much, Norman. </w:t>
      </w:r>
    </w:p>
    <w:p w:rsidR="00F6557E" w:rsidP="00F6557E">
      <w:pPr>
        <w:pStyle w:val="Answer"/>
      </w:pPr>
      <w:r w:rsidRPr="00712D20">
        <w:rPr>
          <w:b/>
          <w:i/>
        </w:rPr>
        <w:t>Helen Spalding:</w:t>
      </w:r>
      <w:r>
        <w:t xml:space="preserve"> Good afternoon. Thank you so much. It is such a privilege to be able to share my experiences here this afternoon.</w:t>
      </w:r>
    </w:p>
    <w:p w:rsidR="00F6557E" w:rsidP="00F6557E">
      <w:pPr>
        <w:pStyle w:val="Answer"/>
      </w:pPr>
      <w:r>
        <w:t xml:space="preserve">I am not sure where to start. My daughter is 23. I am a parent carer for my daughter. She has severe learning disabilities, so although she is 23 it is often more like looking after a </w:t>
      </w:r>
      <w:r>
        <w:t>four year-old</w:t>
      </w:r>
      <w:r>
        <w:t xml:space="preserve">, give or take. A lot of her behaviour depends on the environment, the task and who is around her. </w:t>
      </w:r>
      <w:r w:rsidR="00697437">
        <w:t>Without going into too much detail, i</w:t>
      </w:r>
      <w:r>
        <w:t xml:space="preserve">t became apparent that she was going to have </w:t>
      </w:r>
      <w:r>
        <w:t>some kind of lifelong</w:t>
      </w:r>
      <w:r>
        <w:t xml:space="preserve"> </w:t>
      </w:r>
      <w:r w:rsidR="00697437">
        <w:t>problem a</w:t>
      </w:r>
      <w:r>
        <w:t>t six months old</w:t>
      </w:r>
      <w:r w:rsidR="00697437">
        <w:t>. S</w:t>
      </w:r>
      <w:r>
        <w:t xml:space="preserve">uddenly she was referred to a geneticist, to cardiology, physiotherapy, occupational </w:t>
      </w:r>
      <w:r>
        <w:t>therapy</w:t>
      </w:r>
      <w:r>
        <w:t xml:space="preserve"> and speech therapy. We were given a paediatrician. There was audiology as </w:t>
      </w:r>
      <w:r>
        <w:t>well</w:t>
      </w:r>
      <w:r w:rsidR="00702575">
        <w:t>,</w:t>
      </w:r>
      <w:r>
        <w:t xml:space="preserve"> because</w:t>
      </w:r>
      <w:r>
        <w:t xml:space="preserve"> she was not hearing. </w:t>
      </w:r>
    </w:p>
    <w:p w:rsidR="00F6557E" w:rsidP="00F6557E">
      <w:pPr>
        <w:pStyle w:val="Answer"/>
      </w:pPr>
      <w:r>
        <w:t xml:space="preserve">I have been a carer now for 23 years. It has been </w:t>
      </w:r>
      <w:r>
        <w:t>battle</w:t>
      </w:r>
      <w:r>
        <w:t xml:space="preserve"> after battle after battle, but I get so much joy from my daughter. She has taught me so much. She has an older brother</w:t>
      </w:r>
      <w:r w:rsidR="00702575">
        <w:t>;</w:t>
      </w:r>
      <w:r>
        <w:t xml:space="preserve"> I have two children. He said, with no prompting from me at all, that he has learned an awful lot from his sister. That is lovely. </w:t>
      </w:r>
    </w:p>
    <w:p w:rsidR="00F6557E" w:rsidP="00F6557E">
      <w:pPr>
        <w:pStyle w:val="Answer"/>
      </w:pPr>
      <w:r>
        <w:t xml:space="preserve">I do not really know what to say. Social services are next to useless. I </w:t>
      </w:r>
      <w:r>
        <w:t>have to</w:t>
      </w:r>
      <w:r>
        <w:t xml:space="preserve"> go to social services</w:t>
      </w:r>
      <w:r w:rsidR="00702575">
        <w:t>,</w:t>
      </w:r>
      <w:r>
        <w:t xml:space="preserve"> because every time we need something it has to be obtained through them. They are the gatekeepers. That is the process you </w:t>
      </w:r>
      <w:r>
        <w:t>have to</w:t>
      </w:r>
      <w:r>
        <w:t xml:space="preserve"> go through.</w:t>
      </w:r>
      <w:r w:rsidR="00702575">
        <w:t xml:space="preserve"> </w:t>
      </w:r>
      <w:r>
        <w:t xml:space="preserve">Now I am terrified. I get so anxious about it. I just do not want to talk to them. Usually, what I do now is research things. I know what I need, so I do as much research as I can myself. I talk to other </w:t>
      </w:r>
      <w:r>
        <w:t>parents. Whatever I am looking for, I go to the services or the organisations and get as much knowledge as I can, so that when I go to social services I can say to them, “Look, this is what we want. This is what we need”.</w:t>
      </w:r>
    </w:p>
    <w:p w:rsidR="00F6557E" w:rsidP="00F6557E">
      <w:pPr>
        <w:pStyle w:val="Remark"/>
      </w:pPr>
      <w:r w:rsidRPr="00712D20">
        <w:rPr>
          <w:b/>
        </w:rPr>
        <w:t>The Chair:</w:t>
      </w:r>
      <w:r>
        <w:t xml:space="preserve"> What are you terrified of? Is it whether they will cap the benefit or push you off in the wrong direction? Are they dismissive? Do they make you feel small?</w:t>
      </w:r>
    </w:p>
    <w:p w:rsidR="00F6557E" w:rsidP="00F6557E">
      <w:pPr>
        <w:pStyle w:val="Answer"/>
      </w:pPr>
      <w:r w:rsidRPr="00712D20">
        <w:rPr>
          <w:b/>
          <w:i/>
        </w:rPr>
        <w:t>Helen Spalding:</w:t>
      </w:r>
      <w:r>
        <w:t xml:space="preserve"> </w:t>
      </w:r>
      <w:r>
        <w:t>All of</w:t>
      </w:r>
      <w:r>
        <w:t xml:space="preserve"> the above, Baroness Andrews. You have pretty much hit the nail on the head. It is everything. I feel intimidated by them. I feel belittled by them. </w:t>
      </w:r>
      <w:r w:rsidR="00EC73D4">
        <w:t>“</w:t>
      </w:r>
      <w:r>
        <w:t>Belittled</w:t>
      </w:r>
      <w:r w:rsidR="00EC73D4">
        <w:t>”</w:t>
      </w:r>
      <w:r>
        <w:t xml:space="preserve"> is a very good word. I feel that they do not listen if we have an assessment, and we have had lots of them, just to get some respite and a break. </w:t>
      </w:r>
    </w:p>
    <w:p w:rsidR="00F6557E" w:rsidP="00F6557E">
      <w:pPr>
        <w:pStyle w:val="Remark"/>
      </w:pPr>
      <w:r w:rsidRPr="00B6353F">
        <w:rPr>
          <w:b/>
        </w:rPr>
        <w:t>The Chair:</w:t>
      </w:r>
      <w:r>
        <w:t xml:space="preserve"> Have you been able to get respite? Sorry for interrupting you, but what you are saying is very important.</w:t>
      </w:r>
    </w:p>
    <w:p w:rsidR="00F6557E" w:rsidP="00F6557E">
      <w:pPr>
        <w:pStyle w:val="Answer"/>
      </w:pPr>
      <w:r w:rsidRPr="00B6353F">
        <w:rPr>
          <w:b/>
          <w:i/>
        </w:rPr>
        <w:t>Helen Spalding:</w:t>
      </w:r>
      <w:r>
        <w:t xml:space="preserve"> We were not able to get anything. I do not know whether it was available countrywide, but our authority for </w:t>
      </w:r>
      <w:r>
        <w:t>a number of</w:t>
      </w:r>
      <w:r>
        <w:t xml:space="preserve"> years offered what they called a babysitting service. We had four hours a month. The problem with that was that they said, “If you don’t use it, you’ll lose it”. It worked fine for </w:t>
      </w:r>
      <w:r>
        <w:t>a number of</w:t>
      </w:r>
      <w:r>
        <w:t xml:space="preserve"> years while my daughter was little. Then the local authority gave it out to a private agency and that is when the problems started. I do not know if that service is still running.  </w:t>
      </w:r>
    </w:p>
    <w:p w:rsidR="00F6557E" w:rsidP="00F6557E">
      <w:pPr>
        <w:pStyle w:val="Answer"/>
      </w:pPr>
      <w:r>
        <w:t xml:space="preserve">I had to flee our domestic situation with my daughter and my son because of domestic abuse. We moved not a million miles away from where we had been living, but we moved into a different area of </w:t>
      </w:r>
      <w:r>
        <w:t>Wiltshire</w:t>
      </w:r>
      <w:r>
        <w:t xml:space="preserve"> so I lost my social worker. I lost the support—the four hours a month—because we had moved into a city</w:t>
      </w:r>
      <w:r w:rsidR="008B4D37">
        <w:t>, w</w:t>
      </w:r>
      <w:r>
        <w:t xml:space="preserve">e moved into Salisbury. There were far more opportunities for my daughter to plug into groups, </w:t>
      </w:r>
      <w:r>
        <w:t>clubs</w:t>
      </w:r>
      <w:r>
        <w:t xml:space="preserve"> and things</w:t>
      </w:r>
      <w:r w:rsidR="008B4D37">
        <w:t>—it</w:t>
      </w:r>
      <w:r>
        <w:t xml:space="preserve"> was a fair point</w:t>
      </w:r>
      <w:r w:rsidR="008B4D37">
        <w:t>—</w:t>
      </w:r>
      <w:r>
        <w:t xml:space="preserve">but I could still have done with the four hours a month and I could not get it back. It was impossible. </w:t>
      </w:r>
    </w:p>
    <w:p w:rsidR="00F6557E" w:rsidP="00F6557E">
      <w:pPr>
        <w:pStyle w:val="Answer"/>
      </w:pPr>
      <w:r>
        <w:t xml:space="preserve">I always feel that I am lying. I always feel that they do not believe me, that I am making it up or that I am somehow exaggerating it. What tends to happen is that I have an assessment and I am completely honest. I never see the same face twice. </w:t>
      </w:r>
    </w:p>
    <w:p w:rsidR="00F6557E" w:rsidP="00F6557E">
      <w:pPr>
        <w:pStyle w:val="Remark"/>
      </w:pPr>
      <w:r w:rsidRPr="00B6353F">
        <w:rPr>
          <w:b/>
        </w:rPr>
        <w:t>The Chair:</w:t>
      </w:r>
      <w:r>
        <w:t xml:space="preserve"> You do not have a named social worker.</w:t>
      </w:r>
    </w:p>
    <w:p w:rsidR="00F6557E" w:rsidP="00F6557E">
      <w:pPr>
        <w:pStyle w:val="Answer"/>
      </w:pPr>
      <w:r w:rsidRPr="00B6353F">
        <w:rPr>
          <w:b/>
          <w:i/>
        </w:rPr>
        <w:t>Helen Spalding:</w:t>
      </w:r>
      <w:r>
        <w:t xml:space="preserve"> </w:t>
      </w:r>
      <w:r>
        <w:t>If and when</w:t>
      </w:r>
      <w:r>
        <w:t xml:space="preserve"> we have a social worker, they are around for six months, maybe a year or two years, and then they move on. I think two years is the longest that we have ever had a social worker. When I was having assessment after assessment trying to get a respite or </w:t>
      </w:r>
      <w:r>
        <w:t>some kind of a</w:t>
      </w:r>
      <w:r>
        <w:t xml:space="preserve"> break, it was a different person every time. We did not have a social worker then</w:t>
      </w:r>
      <w:r w:rsidR="00951AFA">
        <w:t>,</w:t>
      </w:r>
      <w:r>
        <w:t xml:space="preserve"> because they said that you could only have a social worker if you had a service. We did not have a service; I was trying to get a service, so we did not have a social worker.</w:t>
      </w:r>
    </w:p>
    <w:p w:rsidR="00F6557E" w:rsidP="00F6557E">
      <w:pPr>
        <w:pStyle w:val="Answer"/>
      </w:pPr>
      <w:r>
        <w:t xml:space="preserve">What I would get is the paperwork after the assessment, and it would often look completely different from my memory of the conversations. In </w:t>
      </w:r>
      <w:r>
        <w:t xml:space="preserve">conversations, for example, I might say to a social worker, “Look, I’m incredibly tired. I’m sure my daughter is tired of me. We’re at the point now where we’re just shouting at each other. I can’t do this </w:t>
      </w:r>
      <w:r>
        <w:t>any more</w:t>
      </w:r>
      <w:r>
        <w:t xml:space="preserve"> without a break”. The assessment would come back saying, “Helen said she was tired”, and that would be the conversation. “Helen said she was at breaking point”. For years and </w:t>
      </w:r>
      <w:r>
        <w:t>years</w:t>
      </w:r>
      <w:r>
        <w:t xml:space="preserve"> they said that we were not eligible for any kind of a respite. I would say to them, “But that’s nonsense</w:t>
      </w:r>
      <w:r w:rsidR="00951AFA">
        <w:t xml:space="preserve">. </w:t>
      </w:r>
      <w:r w:rsidR="00951AFA">
        <w:t>O</w:t>
      </w:r>
      <w:r>
        <w:t>f course</w:t>
      </w:r>
      <w:r>
        <w:t xml:space="preserve"> we’re eligible”. </w:t>
      </w:r>
    </w:p>
    <w:p w:rsidR="00F6557E" w:rsidP="00F6557E">
      <w:pPr>
        <w:pStyle w:val="Remark"/>
      </w:pPr>
      <w:r w:rsidRPr="005E3F16">
        <w:rPr>
          <w:b/>
        </w:rPr>
        <w:t>The Chair:</w:t>
      </w:r>
      <w:r>
        <w:t xml:space="preserve"> Oh dear, I am awfully sorry, Helen, but I must stop. I have to offer you up to my colleagues</w:t>
      </w:r>
      <w:r w:rsidR="00951AFA">
        <w:t>,</w:t>
      </w:r>
      <w:r>
        <w:t xml:space="preserve"> because I know they will want to follow up these questions. Thank you so much. My goodness me.  Lord Laming, would you like to take on the questioning at this point to Katy, and other colleagues can chip in as well. Thank you so much, Helen.</w:t>
      </w:r>
    </w:p>
    <w:p w:rsidR="00F6557E" w:rsidP="00F6557E">
      <w:pPr>
        <w:pStyle w:val="Question"/>
      </w:pPr>
      <w:r w:rsidRPr="005E3F16">
        <w:rPr>
          <w:b/>
        </w:rPr>
        <w:t>Lord Laming:</w:t>
      </w:r>
      <w:r>
        <w:t xml:space="preserve"> Thank you, Chair. Katy, I want to ask you a small number of questions that might seem self-evident but, as the Chair indicated, we do not want to make assumptions. We want to hear from the people who </w:t>
      </w:r>
      <w:r>
        <w:t>actually experience</w:t>
      </w:r>
      <w:r>
        <w:t xml:space="preserve"> this, in your words.</w:t>
      </w:r>
    </w:p>
    <w:p w:rsidR="00F6557E" w:rsidP="00F6557E">
      <w:pPr>
        <w:pStyle w:val="QuestionCont"/>
      </w:pPr>
      <w:r>
        <w:t xml:space="preserve">One of the things that has struck us all is that unpaid caring is not something that one thinks of in one’s lifetime plan. It is just thrust upon you because circumstances change. You have had wide experience of caring, and you were a teacher. Caring must have had a huge impact on your whole lifestyle. </w:t>
      </w:r>
    </w:p>
    <w:p w:rsidR="00F6557E" w:rsidP="00F6557E">
      <w:pPr>
        <w:pStyle w:val="Answer"/>
      </w:pPr>
      <w:r w:rsidRPr="005E3F16">
        <w:rPr>
          <w:b/>
          <w:i/>
        </w:rPr>
        <w:t>Katy Styles:</w:t>
      </w:r>
      <w:r>
        <w:t xml:space="preserve"> Absolutely. I do not think I have any choice. There is no choice for me in the hours that I provide in care, the shifts I do or the holiday I take. If you look at caring as a job, which I think it is because it takes up all my time as a job would do, and I am used to working long hours in teaching with preparation and things like that, nothing prepares you for the weariness, </w:t>
      </w:r>
      <w:r>
        <w:t>stress</w:t>
      </w:r>
      <w:r>
        <w:t xml:space="preserve"> and frustrations, but obviously with some joy, that caring takes out of you.</w:t>
      </w:r>
    </w:p>
    <w:p w:rsidR="00F6557E" w:rsidP="00F6557E">
      <w:pPr>
        <w:pStyle w:val="Answer"/>
      </w:pPr>
      <w:r>
        <w:t>As I said, I made a choice two weeks ago about whether I was sedated for a hospital appointment because I knew I had to get back. I very strongly feel that your choices are taken away: my choices to be promoted and have an occupational pension; my choice to enrich my life; and my choice to be warm, eat well and exercise as much as I would like. All those choices are taken away</w:t>
      </w:r>
      <w:r w:rsidR="00DB6AA7">
        <w:t xml:space="preserve">, as </w:t>
      </w:r>
      <w:r>
        <w:t xml:space="preserve">is my choice to sit where you are and to have a political career. It is very difficult. You need to change your mindset to be able to survive. You need to think about living in the moment and, as colleagues said, just looking at what you need and not what you want. That is very important for carers. </w:t>
      </w:r>
    </w:p>
    <w:p w:rsidR="00F6557E" w:rsidP="00F6557E">
      <w:pPr>
        <w:pStyle w:val="Remark"/>
      </w:pPr>
      <w:r w:rsidRPr="00636ADB">
        <w:rPr>
          <w:b/>
        </w:rPr>
        <w:t>Lord Laming:</w:t>
      </w:r>
      <w:r>
        <w:t xml:space="preserve"> There are two things, Katy, that come through from that. Am I right in thinking that, </w:t>
      </w:r>
      <w:r>
        <w:t>first of all</w:t>
      </w:r>
      <w:r>
        <w:t>, there is unremitting demand every day all the time and, secondly, there is a closing down of all the other opportunities in your life?</w:t>
      </w:r>
    </w:p>
    <w:p w:rsidR="00F6557E" w:rsidP="00F6557E">
      <w:pPr>
        <w:pStyle w:val="Answer"/>
      </w:pPr>
      <w:r w:rsidRPr="00636ADB">
        <w:rPr>
          <w:b/>
          <w:i/>
        </w:rPr>
        <w:t>Katy Styles:</w:t>
      </w:r>
      <w:r>
        <w:t xml:space="preserve"> Absolutely. That has hit the nail on the head. It is the relentlessness. I know that it is only going to get worse because my husband has a progressive degenerative disease, and he is showing signs </w:t>
      </w:r>
      <w:r>
        <w:t>that things are deteriorating for him. My mother is getting worse, and I know that I will need to step up and try to fit in more hours of care for her. There is that part of it.</w:t>
      </w:r>
    </w:p>
    <w:p w:rsidR="00F6557E" w:rsidP="00F6557E">
      <w:pPr>
        <w:pStyle w:val="Answer"/>
      </w:pPr>
      <w:r>
        <w:t xml:space="preserve">Then there is the whole isolation of being a carer and feeling that you are on your own. It is lovely to meet other colleagues today, and there are ways of doing that digitally. It has been fantastic, but it is still </w:t>
      </w:r>
      <w:r>
        <w:t>pretty isolating</w:t>
      </w:r>
      <w:r>
        <w:t xml:space="preserve"> when friends and family who are not doing caring do not understand what you are going through and do not understand why you cannot come for lunch or cannot come out and do things. Your whole world shrinks. </w:t>
      </w:r>
    </w:p>
    <w:p w:rsidR="00F6557E" w:rsidP="00F6557E">
      <w:pPr>
        <w:pStyle w:val="Remark"/>
      </w:pPr>
      <w:r w:rsidRPr="00117A2B">
        <w:rPr>
          <w:b/>
        </w:rPr>
        <w:t>Lord Laming:</w:t>
      </w:r>
      <w:r>
        <w:t xml:space="preserve"> You are clearly of absolutely central importance to your husband’s life. You are of central importance to your mother’s life. Are your views sought by the authorities? Do you feel that the importance you have in their lives is recognised by the authorities that you </w:t>
      </w:r>
      <w:r>
        <w:t>have to</w:t>
      </w:r>
      <w:r>
        <w:t xml:space="preserve"> deal with?</w:t>
      </w:r>
    </w:p>
    <w:p w:rsidR="00F6557E" w:rsidP="00F6557E">
      <w:pPr>
        <w:pStyle w:val="Answer"/>
      </w:pPr>
      <w:r w:rsidRPr="00117A2B">
        <w:rPr>
          <w:b/>
          <w:i/>
        </w:rPr>
        <w:t>Katy Styles:</w:t>
      </w:r>
      <w:r>
        <w:t xml:space="preserve"> In terms of the NHS, I have to say, yes, </w:t>
      </w:r>
      <w:r>
        <w:t>on the whole</w:t>
      </w:r>
      <w:r>
        <w:t xml:space="preserve"> for my husband’s care because it is highly specialised, and they look to the carer to reiterate. You are treated more like the equal provider partner that you really are. In my mother’s care, no. When I have taken her to appointments and things like that, I have said, “No, my mum has clearly had a stroke because she does not normally walk like this, she is </w:t>
      </w:r>
      <w:r>
        <w:t>articulate</w:t>
      </w:r>
      <w:r>
        <w:t xml:space="preserve"> and she speaks and remembers things”. It is having that battle and saying, “No, this is not normal behaviour for my mum”, and trying to persuade her doctor as well. She can put on a </w:t>
      </w:r>
      <w:r>
        <w:t>really good</w:t>
      </w:r>
      <w:r>
        <w:t xml:space="preserve"> show, as we all can, but that is not what is going on underneath. </w:t>
      </w:r>
    </w:p>
    <w:p w:rsidR="00F6557E" w:rsidP="00F6557E">
      <w:pPr>
        <w:pStyle w:val="Answer"/>
      </w:pPr>
      <w:r>
        <w:t xml:space="preserve">There are degrees of it. In some aspects of my caring, yes, I am recognised, but in other bits, </w:t>
      </w:r>
      <w:r>
        <w:t>absolutely not</w:t>
      </w:r>
      <w:r>
        <w:t xml:space="preserve">. With my own care, I find it very annoying that you are given appointments at nine o’clock in the morning. People do not think about your caring role. I can manage at 10 or 11, but I cannot manage at nine because I </w:t>
      </w:r>
      <w:r>
        <w:t>have to</w:t>
      </w:r>
      <w:r>
        <w:t xml:space="preserve"> get my husband ready and sorted and me out the door. There is a whole range of things that could be done by the NHS to </w:t>
      </w:r>
      <w:r>
        <w:t>actually consider</w:t>
      </w:r>
      <w:r>
        <w:t xml:space="preserve"> carers whenever they see one. </w:t>
      </w:r>
    </w:p>
    <w:p w:rsidR="00F6557E" w:rsidP="00F6557E">
      <w:pPr>
        <w:pStyle w:val="Remark"/>
      </w:pPr>
      <w:r w:rsidRPr="004A2F7F">
        <w:rPr>
          <w:b/>
        </w:rPr>
        <w:t>Lord Laming:</w:t>
      </w:r>
      <w:r>
        <w:t xml:space="preserve"> That leads me to my next question. You clearly have some needs in your own right. You are a human being in your own right. Does anybody ask you what your needs are, and how they might meet some of your needs?</w:t>
      </w:r>
    </w:p>
    <w:p w:rsidR="00F6557E" w:rsidP="00F6557E">
      <w:pPr>
        <w:pStyle w:val="Answer"/>
      </w:pPr>
      <w:r w:rsidRPr="004A2F7F">
        <w:rPr>
          <w:b/>
          <w:i/>
        </w:rPr>
        <w:t>Katy Styles:</w:t>
      </w:r>
      <w:r>
        <w:t xml:space="preserve"> I get that once a year in my carer’s assessment. I </w:t>
      </w:r>
      <w:r>
        <w:t>have to</w:t>
      </w:r>
      <w:r>
        <w:t xml:space="preserve"> wait 12 months for that to happen. </w:t>
      </w:r>
    </w:p>
    <w:p w:rsidR="00F6557E" w:rsidP="00F6557E">
      <w:pPr>
        <w:pStyle w:val="Remark"/>
      </w:pPr>
      <w:r w:rsidRPr="004A2F7F">
        <w:rPr>
          <w:b/>
        </w:rPr>
        <w:t>Lord Laming:</w:t>
      </w:r>
      <w:r>
        <w:t xml:space="preserve"> Does it result in your needs being met?</w:t>
      </w:r>
    </w:p>
    <w:p w:rsidR="00F6557E" w:rsidP="00F6557E">
      <w:pPr>
        <w:pStyle w:val="Answer"/>
      </w:pPr>
      <w:r w:rsidRPr="004A2F7F">
        <w:rPr>
          <w:b/>
          <w:i/>
        </w:rPr>
        <w:t>Katy Styles:</w:t>
      </w:r>
      <w:r>
        <w:t xml:space="preserve"> No, but I feel like somebody has heard me. I think that is sometimes as important. Helen was saying that she did not </w:t>
      </w:r>
      <w:r w:rsidR="00BB4DC6">
        <w:t>think</w:t>
      </w:r>
      <w:r>
        <w:t xml:space="preserve"> that people believed her. Having that point in my year, when I know that somebody is going to listen to me, much like today, to explain how my life has been impacted is important. But my needs are not met. The carer </w:t>
      </w:r>
      <w:r>
        <w:t xml:space="preserve">support organisation that we have where I live does things like cream teas and knitting. I would rather be on a paddleboard, surfing or doing something like that, or going away camping. Whatever it is, no one support system supports us all. </w:t>
      </w:r>
    </w:p>
    <w:p w:rsidR="00F6557E" w:rsidP="00BB4DC6">
      <w:pPr>
        <w:pStyle w:val="Remark"/>
      </w:pPr>
      <w:r w:rsidRPr="002F5CAA">
        <w:rPr>
          <w:b/>
        </w:rPr>
        <w:t>Lord Laming:</w:t>
      </w:r>
      <w:r>
        <w:t xml:space="preserve"> My last question, because time is going on, is this. I imagine that being an unpaid carer can be a lonely business. Do you get all the information you need about forms of help and where to go for this, that or the other, or do you have to find out all these things for yourself?</w:t>
      </w:r>
    </w:p>
    <w:p w:rsidR="00F6557E" w:rsidP="00F6557E">
      <w:pPr>
        <w:pStyle w:val="Answer"/>
      </w:pPr>
      <w:r w:rsidRPr="002F5CAA">
        <w:rPr>
          <w:b/>
          <w:i/>
        </w:rPr>
        <w:t>Katy Styles:</w:t>
      </w:r>
      <w:r>
        <w:t xml:space="preserve"> You </w:t>
      </w:r>
      <w:r>
        <w:t>have to</w:t>
      </w:r>
      <w:r>
        <w:t xml:space="preserve"> mine that information yourself. It is through having networks with other carers and other organisations. I have to say that I am running my own carers’ campaign, so I get to speak to an awful lot of carers, and we support each other and that is lovely. The onus is on me to find that. It is always down to you. The buck is passed, and it is passed back to me.</w:t>
      </w:r>
    </w:p>
    <w:p w:rsidR="00F6557E" w:rsidP="00F6557E">
      <w:pPr>
        <w:pStyle w:val="Remark"/>
      </w:pPr>
      <w:r w:rsidRPr="002F5CAA">
        <w:rPr>
          <w:b/>
        </w:rPr>
        <w:t>Lord Laming:</w:t>
      </w:r>
      <w:r>
        <w:t xml:space="preserve"> It is wonderful that you have been so helpful. Thank you.</w:t>
      </w:r>
    </w:p>
    <w:p w:rsidR="00F6557E" w:rsidP="00BB4DC6">
      <w:pPr>
        <w:pStyle w:val="Question"/>
      </w:pPr>
      <w:r w:rsidRPr="002F5CAA">
        <w:rPr>
          <w:b/>
        </w:rPr>
        <w:t xml:space="preserve">Baroness Fraser of </w:t>
      </w:r>
      <w:r w:rsidRPr="002F5CAA">
        <w:rPr>
          <w:b/>
        </w:rPr>
        <w:t>Craigmaddie</w:t>
      </w:r>
      <w:r w:rsidRPr="002F5CAA">
        <w:rPr>
          <w:b/>
        </w:rPr>
        <w:t>:</w:t>
      </w:r>
      <w:r>
        <w:t xml:space="preserve"> Katy, you very clearly illustrated the difference in attitude between how people see you as a carer for your husband and how people see you as a carer for your mother, or not. Helen, did you notice any difference when Maja became an adult in how she was treated and what role you had in her life? I wonder if you could briefly speak about that. </w:t>
      </w:r>
    </w:p>
    <w:p w:rsidR="00F6557E" w:rsidP="00F6557E">
      <w:pPr>
        <w:pStyle w:val="Answer"/>
      </w:pPr>
      <w:r w:rsidRPr="002F5CAA">
        <w:rPr>
          <w:b/>
          <w:i/>
        </w:rPr>
        <w:t>Helen Spalding:</w:t>
      </w:r>
      <w:r>
        <w:t xml:space="preserve"> Thank you. When my daughter was assessed as an adult at 18, that is when we got regular respite</w:t>
      </w:r>
      <w:r w:rsidR="00DE1066">
        <w:t>,</w:t>
      </w:r>
      <w:r>
        <w:t xml:space="preserve"> because she needed it. That is great, but I sat there and said to the social worker, “This is </w:t>
      </w:r>
      <w:r>
        <w:t>brilliant</w:t>
      </w:r>
      <w:r>
        <w:t xml:space="preserve"> and I am not ungrateful for it at all, but what has changed?” Nothing had changed. I had been battling for that respite for six years. I had had assessment after assessment after assessment. Nothing had changed, but she turned 18 and suddenly she needed it, so she got it. We got it, which was great. I think that often parent carers of children are just viewed as parents, and what is the big difference? Okay, so they need a bit of equipment and a bit more care. Often, they do not get understanding. People do not understand the gravity of a family’s situation. </w:t>
      </w:r>
    </w:p>
    <w:p w:rsidR="00F6557E" w:rsidP="00F6557E">
      <w:pPr>
        <w:pStyle w:val="Answer"/>
      </w:pPr>
      <w:r>
        <w:t>There will be other siblings as well, usually. My son missed out no end. I could not spend time with him</w:t>
      </w:r>
      <w:r w:rsidR="00A640BF">
        <w:t>,</w:t>
      </w:r>
      <w:r>
        <w:t xml:space="preserve"> because I had to dedicate my time to my daughter. She needs 24-hour care. You cannot leave her on her own, even now. She cannot even cross a road. It is like having a toddler in the house. But yes, you are right, things did change when she turned 18. The other side of that is that, when they turn 18, they suddenly </w:t>
      </w:r>
      <w:r>
        <w:t>have to</w:t>
      </w:r>
      <w:r>
        <w:t xml:space="preserve"> pay for anything they are given as well. </w:t>
      </w:r>
    </w:p>
    <w:p w:rsidR="00F6557E" w:rsidP="00F6557E">
      <w:pPr>
        <w:pStyle w:val="Remark"/>
      </w:pPr>
      <w:r w:rsidRPr="004A4244">
        <w:rPr>
          <w:b/>
        </w:rPr>
        <w:t xml:space="preserve">Baroness Fraser of </w:t>
      </w:r>
      <w:r w:rsidRPr="004A4244">
        <w:rPr>
          <w:b/>
        </w:rPr>
        <w:t>Craigmaddie</w:t>
      </w:r>
      <w:r w:rsidRPr="004A4244">
        <w:rPr>
          <w:b/>
        </w:rPr>
        <w:t>:</w:t>
      </w:r>
      <w:r>
        <w:t xml:space="preserve"> I am really interested that you have given us a positive story, which is great. Quite often, we hear </w:t>
      </w:r>
      <w:r>
        <w:t>that parents</w:t>
      </w:r>
      <w:r>
        <w:t xml:space="preserve"> sometimes lose that consultative role. Maybe this </w:t>
      </w:r>
      <w:r w:rsidR="00A640BF">
        <w:t>goes</w:t>
      </w:r>
      <w:r>
        <w:t xml:space="preserve"> back to identification </w:t>
      </w:r>
      <w:r w:rsidR="00A640BF">
        <w:t>and</w:t>
      </w:r>
      <w:r>
        <w:t xml:space="preserve"> seeing yourself as a carer rather than as a parent of either a child or an adult. </w:t>
      </w:r>
    </w:p>
    <w:p w:rsidR="00F6557E" w:rsidP="00F6557E">
      <w:pPr>
        <w:pStyle w:val="Remark"/>
      </w:pPr>
      <w:r w:rsidRPr="0092433D">
        <w:rPr>
          <w:b/>
        </w:rPr>
        <w:t>The Chair:</w:t>
      </w:r>
      <w:r>
        <w:t xml:space="preserve"> Thank you very much for the question. I think that is one of </w:t>
      </w:r>
      <w:r>
        <w:t xml:space="preserve">your transition issues. </w:t>
      </w:r>
    </w:p>
    <w:p w:rsidR="00F6557E" w:rsidP="00DE1066">
      <w:pPr>
        <w:pStyle w:val="Question"/>
      </w:pPr>
      <w:r w:rsidRPr="0092433D">
        <w:rPr>
          <w:b/>
        </w:rPr>
        <w:t>The Lord Bishop of Carlisle:</w:t>
      </w:r>
      <w:r>
        <w:t xml:space="preserve"> Helen, this question is for you. You have talked very powerfully about your relationship with your daughter and made it </w:t>
      </w:r>
      <w:r>
        <w:t>pretty clear</w:t>
      </w:r>
      <w:r>
        <w:t xml:space="preserve"> that certainly up until the age of 18, and to some extent thereafter, as you were just saying, social services have not been able to provide you with very much help when it comes to caring for her. You said </w:t>
      </w:r>
      <w:r w:rsidR="00FD6F21">
        <w:t xml:space="preserve">that </w:t>
      </w:r>
      <w:r>
        <w:t>you were terrified to talk to them, and you felt that they did not believe what you were saying.</w:t>
      </w:r>
    </w:p>
    <w:p w:rsidR="00F6557E" w:rsidP="00F6557E">
      <w:pPr>
        <w:pStyle w:val="Remark"/>
      </w:pPr>
      <w:r>
        <w:t xml:space="preserve">Part of our task is to try to change some of this. What most needs to change? From your experience, what would make the biggest difference not only to you but to people in the same kind of position as you, so that things can be better? </w:t>
      </w:r>
    </w:p>
    <w:p w:rsidR="00F6557E" w:rsidP="00F6557E">
      <w:pPr>
        <w:pStyle w:val="Answer"/>
      </w:pPr>
      <w:r w:rsidRPr="0092433D">
        <w:rPr>
          <w:b/>
          <w:i/>
        </w:rPr>
        <w:t>Helen Spalding:</w:t>
      </w:r>
      <w:r>
        <w:t xml:space="preserve"> Honestly, I am not entirely sure. All I can tell you about are my experiences now. What seems to happen is that I talk to a social worker, and I feel that they are listening to me, and I feel that there might be a chance of us getting whatever it is we are asking for. Usually, the answer comes back on a piece of paper saying no, with a brief description of what happened during our meeting that somehow seems completely different from my memory of that meeting and the conversation that took place. I am not sure how you can change that. It is about people. </w:t>
      </w:r>
    </w:p>
    <w:p w:rsidR="00F6557E" w:rsidP="00F6557E">
      <w:pPr>
        <w:pStyle w:val="Remark"/>
      </w:pPr>
      <w:r w:rsidRPr="0092433D">
        <w:rPr>
          <w:b/>
        </w:rPr>
        <w:t>The Lord Bishop of Carlisle:</w:t>
      </w:r>
      <w:r>
        <w:t xml:space="preserve"> You think it is as much about attitude and being heard and understood as about the practical things that are provided.</w:t>
      </w:r>
    </w:p>
    <w:p w:rsidR="00F6557E" w:rsidP="00F6557E">
      <w:pPr>
        <w:pStyle w:val="Answer"/>
      </w:pPr>
      <w:r w:rsidRPr="0092433D">
        <w:rPr>
          <w:b/>
          <w:i/>
        </w:rPr>
        <w:t>Helen Spalding:</w:t>
      </w:r>
      <w:r>
        <w:t xml:space="preserve"> I think so, yes. </w:t>
      </w:r>
    </w:p>
    <w:p w:rsidR="00F6557E" w:rsidP="00F6557E">
      <w:pPr>
        <w:pStyle w:val="Remark"/>
      </w:pPr>
      <w:r w:rsidRPr="0092433D">
        <w:rPr>
          <w:b/>
        </w:rPr>
        <w:t>The Lord Bishop of Carlisle:</w:t>
      </w:r>
      <w:r>
        <w:t xml:space="preserve"> That is very helpful. Norman, is that something you would agree with? </w:t>
      </w:r>
    </w:p>
    <w:p w:rsidR="00F6557E" w:rsidP="00F6557E">
      <w:pPr>
        <w:pStyle w:val="Answer"/>
      </w:pPr>
      <w:r w:rsidRPr="0092433D">
        <w:rPr>
          <w:b/>
          <w:i/>
        </w:rPr>
        <w:t>Norman Phillips:</w:t>
      </w:r>
      <w:r>
        <w:t xml:space="preserve"> I can tell in five minutes whether it is going to go well with social services or not. If they see me and my wife as a problem to be solved, they behave in that </w:t>
      </w:r>
      <w:r>
        <w:t>way</w:t>
      </w:r>
      <w:r>
        <w:t xml:space="preserve"> and you can feel the defences go up because you are going to ask for something they do not have the budget to deliver or whatever.</w:t>
      </w:r>
    </w:p>
    <w:p w:rsidR="00F6557E" w:rsidP="00F6557E">
      <w:pPr>
        <w:pStyle w:val="Answer"/>
      </w:pPr>
      <w:r>
        <w:t xml:space="preserve">I must admit that I have a very good social worker—a lady called </w:t>
      </w:r>
      <w:r>
        <w:t>Maurilyn</w:t>
      </w:r>
      <w:r>
        <w:t xml:space="preserve"> </w:t>
      </w:r>
      <w:r>
        <w:t xml:space="preserve">—and she approaches us as part of a team. The system should treat us as the bedrock of healthcare and social </w:t>
      </w:r>
      <w:r>
        <w:t>care, because</w:t>
      </w:r>
      <w:r>
        <w:t xml:space="preserve"> that is what we are. Without us, the whole thing falls into a hole. A good social worker, a good nurse or a </w:t>
      </w:r>
      <w:r>
        <w:t>good doctor talks</w:t>
      </w:r>
      <w:r>
        <w:t xml:space="preserve"> to you, asks what your problems are and asks what you need. A poor social worker or a poor doctor starts from the point of view, “This person is a pain in the backside, and they’re going to ask us for stuff that we don’t have the budget to deliver anyway, so go away”. </w:t>
      </w:r>
    </w:p>
    <w:p w:rsidR="00F6557E" w:rsidP="00F6557E">
      <w:pPr>
        <w:pStyle w:val="Answer"/>
      </w:pPr>
      <w:r>
        <w:t xml:space="preserve">If you get that sense, you can imagine how hostile it is. I do lectures for social workers and nurses at the University of Hertfordshire on the joys of being an unpaid carer. I try to say, “See the person, see the family and see what it is they are trying to do. Try walking in their shoes. All they are trying to do is their best”. </w:t>
      </w:r>
    </w:p>
    <w:p w:rsidR="00F6557E" w:rsidRPr="00393C13" w:rsidP="00F6557E">
      <w:pPr>
        <w:pStyle w:val="Answer"/>
      </w:pPr>
      <w:r>
        <w:t>There is another little chit-chat I do. I say to groups, “I would like you to thank me for the £870 a year I save you on your taxes. If my colleagues and I—all 6 million of us—were not delivering unpaid care, it would roughly work out to about £870 a year extra in income tax for the rest of you”. It is a bit facetious and a bit numbery, but at the end of the day we are people trying to do the best we can.</w:t>
      </w:r>
    </w:p>
    <w:p w:rsidR="00F6557E" w:rsidP="00F6557E">
      <w:pPr>
        <w:pStyle w:val="Remark"/>
      </w:pPr>
      <w:r w:rsidRPr="00423E99">
        <w:rPr>
          <w:b/>
        </w:rPr>
        <w:t>The Lord Bishop of Carlisle:</w:t>
      </w:r>
      <w:r>
        <w:t xml:space="preserve"> Thank you very much indeed. Is that change in attitude and a greater understanding of the needs of carers and those who are being cared for part of what you are campaigning for, Katy?</w:t>
      </w:r>
    </w:p>
    <w:p w:rsidR="00F6557E" w:rsidP="00F6557E">
      <w:pPr>
        <w:pStyle w:val="Remark"/>
      </w:pPr>
      <w:r w:rsidRPr="00E041E4">
        <w:rPr>
          <w:b/>
          <w:i/>
        </w:rPr>
        <w:t>Katy Styles:</w:t>
      </w:r>
      <w:r>
        <w:t xml:space="preserve"> Yes. It is about getting the voices of unpaid carers </w:t>
      </w:r>
      <w:r w:rsidRPr="00D4512E">
        <w:t>in front of decision</w:t>
      </w:r>
      <w:r>
        <w:t>-</w:t>
      </w:r>
      <w:r w:rsidRPr="00D4512E">
        <w:t xml:space="preserve">makers like </w:t>
      </w:r>
      <w:r w:rsidR="004D02E5">
        <w:t>you</w:t>
      </w:r>
      <w:r w:rsidRPr="00D4512E">
        <w:t xml:space="preserve"> to tell their truths and to be treated equally. We are capable of strategic work</w:t>
      </w:r>
      <w:r>
        <w:t>, although w</w:t>
      </w:r>
      <w:r w:rsidRPr="00D4512E">
        <w:t>e might need a bit of training</w:t>
      </w:r>
      <w:r>
        <w:t>, b</w:t>
      </w:r>
      <w:r w:rsidRPr="00D4512E">
        <w:t xml:space="preserve">ut we are never equal partners in that. </w:t>
      </w:r>
      <w:r>
        <w:t>There are</w:t>
      </w:r>
      <w:r w:rsidRPr="00D4512E">
        <w:t xml:space="preserve"> always places for </w:t>
      </w:r>
      <w:r>
        <w:t>paid</w:t>
      </w:r>
      <w:r w:rsidRPr="00D4512E">
        <w:t xml:space="preserve"> professional</w:t>
      </w:r>
      <w:r>
        <w:t xml:space="preserve"> </w:t>
      </w:r>
      <w:r w:rsidRPr="00D4512E">
        <w:t>social workers</w:t>
      </w:r>
      <w:r>
        <w:t xml:space="preserve"> and </w:t>
      </w:r>
      <w:r w:rsidRPr="00D4512E">
        <w:t>social care experts</w:t>
      </w:r>
      <w:r>
        <w:t>, but</w:t>
      </w:r>
      <w:r w:rsidRPr="00D4512E">
        <w:t xml:space="preserve"> </w:t>
      </w:r>
      <w:r>
        <w:t xml:space="preserve">we are not at the same level, or not </w:t>
      </w:r>
      <w:r w:rsidRPr="00D4512E">
        <w:t>seen at th</w:t>
      </w:r>
      <w:r>
        <w:t>e</w:t>
      </w:r>
      <w:r w:rsidRPr="00D4512E">
        <w:t xml:space="preserve"> same level</w:t>
      </w:r>
      <w:r>
        <w:t>.</w:t>
      </w:r>
      <w:r w:rsidRPr="00D4512E">
        <w:t xml:space="preserve"> I totally refute that</w:t>
      </w:r>
      <w:r>
        <w:t>. I have</w:t>
      </w:r>
      <w:r w:rsidRPr="00D4512E">
        <w:t xml:space="preserve"> put carers in front of </w:t>
      </w:r>
      <w:r>
        <w:t>M</w:t>
      </w:r>
      <w:r w:rsidRPr="00D4512E">
        <w:t>inisters</w:t>
      </w:r>
      <w:r>
        <w:t>. T</w:t>
      </w:r>
      <w:r w:rsidRPr="00D4512E">
        <w:t>hey have been fantastic</w:t>
      </w:r>
      <w:r>
        <w:t>. W</w:t>
      </w:r>
      <w:r w:rsidRPr="00D4512E">
        <w:t xml:space="preserve">e all know what we need; </w:t>
      </w:r>
      <w:r>
        <w:t>w</w:t>
      </w:r>
      <w:r w:rsidRPr="00D4512E">
        <w:t xml:space="preserve">e </w:t>
      </w:r>
      <w:r>
        <w:t xml:space="preserve">just </w:t>
      </w:r>
      <w:r w:rsidRPr="00D4512E">
        <w:t>need to be listened to</w:t>
      </w:r>
      <w:r>
        <w:t>.</w:t>
      </w:r>
    </w:p>
    <w:p w:rsidR="00F6557E" w:rsidP="00F6557E">
      <w:pPr>
        <w:pStyle w:val="Remark"/>
      </w:pPr>
      <w:r w:rsidRPr="00D5454F">
        <w:rPr>
          <w:b/>
        </w:rPr>
        <w:t>The Lord Bishop of Carlisle:</w:t>
      </w:r>
      <w:r>
        <w:t xml:space="preserve"> That is very helpful. Thank you.</w:t>
      </w:r>
    </w:p>
    <w:p w:rsidR="00F6557E" w:rsidP="00F6557E">
      <w:pPr>
        <w:pStyle w:val="Question"/>
      </w:pPr>
      <w:r w:rsidRPr="00234640">
        <w:rPr>
          <w:b/>
        </w:rPr>
        <w:t>Baroness Barker:</w:t>
      </w:r>
      <w:r>
        <w:t xml:space="preserve"> M</w:t>
      </w:r>
      <w:r w:rsidRPr="0045695B">
        <w:t xml:space="preserve">y question is specifically for Norman. I noted earlier your comments about the </w:t>
      </w:r>
      <w:r>
        <w:t>NHS</w:t>
      </w:r>
      <w:r w:rsidRPr="0045695B">
        <w:t xml:space="preserve"> as opposed to social care. We hear politicians talk about carers a lot</w:t>
      </w:r>
      <w:r>
        <w:t>. T</w:t>
      </w:r>
      <w:r w:rsidRPr="0045695B">
        <w:t>hey talk about more money, br</w:t>
      </w:r>
      <w:r>
        <w:t>eak</w:t>
      </w:r>
      <w:r w:rsidRPr="0045695B">
        <w:t>s and all th</w:t>
      </w:r>
      <w:r>
        <w:t>e</w:t>
      </w:r>
      <w:r w:rsidRPr="0045695B">
        <w:t xml:space="preserve"> kind of stuff you mentioned, but what</w:t>
      </w:r>
      <w:r>
        <w:t xml:space="preserve"> do you think </w:t>
      </w:r>
      <w:r w:rsidR="00B00379">
        <w:t>are</w:t>
      </w:r>
      <w:r>
        <w:t xml:space="preserve"> the cr</w:t>
      </w:r>
      <w:r w:rsidRPr="0045695B">
        <w:t xml:space="preserve">ucial things that would bring about a tangible change in your circumstances </w:t>
      </w:r>
      <w:r>
        <w:t>in</w:t>
      </w:r>
      <w:r w:rsidRPr="0045695B">
        <w:t xml:space="preserve"> having to cope as you do</w:t>
      </w:r>
      <w:r>
        <w:t>?</w:t>
      </w:r>
    </w:p>
    <w:p w:rsidR="00F6557E" w:rsidP="00F6557E">
      <w:pPr>
        <w:pStyle w:val="Answer"/>
      </w:pPr>
      <w:r w:rsidRPr="0045695B">
        <w:rPr>
          <w:b/>
          <w:i/>
        </w:rPr>
        <w:t>Norman Phillips:</w:t>
      </w:r>
      <w:r>
        <w:t xml:space="preserve"> O</w:t>
      </w:r>
      <w:r w:rsidRPr="0045695B">
        <w:t xml:space="preserve">n the financial part, as a pensioner the minute I </w:t>
      </w:r>
      <w:r>
        <w:t>got to</w:t>
      </w:r>
      <w:r w:rsidRPr="0045695B">
        <w:t xml:space="preserve"> 65 they took away my carer</w:t>
      </w:r>
      <w:r>
        <w:t>’</w:t>
      </w:r>
      <w:r w:rsidRPr="0045695B">
        <w:t>s allowance becaus</w:t>
      </w:r>
      <w:r>
        <w:t>e</w:t>
      </w:r>
      <w:r w:rsidRPr="0045695B">
        <w:t xml:space="preserve"> they said I was double-dipping the system. At the other end of caring, which is something I have come up </w:t>
      </w:r>
      <w:r>
        <w:t>to</w:t>
      </w:r>
      <w:r w:rsidRPr="0045695B">
        <w:t xml:space="preserve"> now because they thought my wife was going, is the </w:t>
      </w:r>
      <w:r>
        <w:t>c</w:t>
      </w:r>
      <w:r w:rsidRPr="0045695B">
        <w:t>liff edge.</w:t>
      </w:r>
      <w:r>
        <w:t xml:space="preserve"> For </w:t>
      </w:r>
      <w:r w:rsidRPr="0045695B">
        <w:t>the person you love and have cared for</w:t>
      </w:r>
      <w:r>
        <w:t>,</w:t>
      </w:r>
      <w:r w:rsidRPr="0045695B">
        <w:t xml:space="preserve"> everything is taken away from you within a week</w:t>
      </w:r>
      <w:r>
        <w:t>.</w:t>
      </w:r>
    </w:p>
    <w:p w:rsidR="00F6557E" w:rsidP="00F6557E">
      <w:pPr>
        <w:pStyle w:val="Remark"/>
      </w:pPr>
      <w:r w:rsidRPr="0045695B">
        <w:rPr>
          <w:b/>
        </w:rPr>
        <w:t>Baroness Barker:</w:t>
      </w:r>
      <w:r>
        <w:t xml:space="preserve"> W</w:t>
      </w:r>
      <w:r w:rsidRPr="0045695B">
        <w:t>hen the person dies</w:t>
      </w:r>
      <w:r>
        <w:t>?</w:t>
      </w:r>
    </w:p>
    <w:p w:rsidR="00F6557E" w:rsidP="00F6557E">
      <w:pPr>
        <w:pStyle w:val="Answer"/>
      </w:pPr>
      <w:r w:rsidRPr="0045695B">
        <w:rPr>
          <w:b/>
          <w:i/>
        </w:rPr>
        <w:t>Norman Phillips:</w:t>
      </w:r>
      <w:r>
        <w:t xml:space="preserve"> </w:t>
      </w:r>
      <w:r w:rsidRPr="0045695B">
        <w:t>Yes</w:t>
      </w:r>
      <w:r>
        <w:t>. T</w:t>
      </w:r>
      <w:r w:rsidRPr="0045695B">
        <w:t>here is no transition</w:t>
      </w:r>
      <w:r>
        <w:t>.</w:t>
      </w:r>
      <w:r w:rsidRPr="0063028B">
        <w:t xml:space="preserve"> </w:t>
      </w:r>
      <w:r>
        <w:t xml:space="preserve">If we </w:t>
      </w:r>
      <w:r w:rsidRPr="0063028B">
        <w:t>could get a transition</w:t>
      </w:r>
      <w:r>
        <w:t xml:space="preserve"> period, not for ever—just </w:t>
      </w:r>
      <w:r w:rsidRPr="0063028B">
        <w:t>two or three months</w:t>
      </w:r>
      <w:r>
        <w:t xml:space="preserve">—we could </w:t>
      </w:r>
      <w:r w:rsidRPr="0063028B">
        <w:t xml:space="preserve">get back on our feet. </w:t>
      </w:r>
      <w:r>
        <w:t>L</w:t>
      </w:r>
      <w:r w:rsidRPr="0063028B">
        <w:t>isten</w:t>
      </w:r>
      <w:r>
        <w:t>ing</w:t>
      </w:r>
      <w:r w:rsidRPr="0063028B">
        <w:t xml:space="preserve"> to my colleagues or fellow carers</w:t>
      </w:r>
      <w:r>
        <w:t>,</w:t>
      </w:r>
      <w:r w:rsidRPr="0063028B">
        <w:t xml:space="preserve"> particularly Helen</w:t>
      </w:r>
      <w:r>
        <w:t>,</w:t>
      </w:r>
      <w:r w:rsidRPr="0063028B">
        <w:t xml:space="preserve"> I know how rough it is for parent carers. I think that being an adult carer is tough</w:t>
      </w:r>
      <w:r>
        <w:t>, but w</w:t>
      </w:r>
      <w:r w:rsidRPr="0063028B">
        <w:t xml:space="preserve">hen I see the horrors </w:t>
      </w:r>
      <w:r>
        <w:t xml:space="preserve">that </w:t>
      </w:r>
      <w:r w:rsidRPr="0063028B">
        <w:t>parent carers go through</w:t>
      </w:r>
      <w:r w:rsidR="00FC23E0">
        <w:t>,</w:t>
      </w:r>
      <w:r>
        <w:t xml:space="preserve"> </w:t>
      </w:r>
      <w:r w:rsidRPr="0063028B">
        <w:t>I do not know</w:t>
      </w:r>
      <w:r>
        <w:t xml:space="preserve"> how they cope</w:t>
      </w:r>
      <w:r w:rsidRPr="0063028B">
        <w:t>.</w:t>
      </w:r>
    </w:p>
    <w:p w:rsidR="00F6557E" w:rsidP="00F6557E">
      <w:pPr>
        <w:pStyle w:val="Answer"/>
      </w:pPr>
      <w:r w:rsidRPr="0063028B">
        <w:t>Having said that, there</w:t>
      </w:r>
      <w:r w:rsidRPr="0063028B">
        <w:t xml:space="preserve"> is no point in giving me extra breaks. I am lucky</w:t>
      </w:r>
      <w:r>
        <w:t xml:space="preserve">. </w:t>
      </w:r>
      <w:r w:rsidRPr="0063028B">
        <w:t>I get</w:t>
      </w:r>
      <w:r>
        <w:t xml:space="preserve"> two six-</w:t>
      </w:r>
      <w:r w:rsidRPr="0063028B">
        <w:t xml:space="preserve">hour breaks a week. I was helped by </w:t>
      </w:r>
      <w:r>
        <w:t>the</w:t>
      </w:r>
      <w:r w:rsidRPr="0063028B">
        <w:t xml:space="preserve"> psychiatrist</w:t>
      </w:r>
      <w:r w:rsidR="009A4F41">
        <w:t>,</w:t>
      </w:r>
      <w:r w:rsidRPr="0063028B">
        <w:t xml:space="preserve"> becaus</w:t>
      </w:r>
      <w:r>
        <w:t>e</w:t>
      </w:r>
      <w:r w:rsidRPr="0063028B">
        <w:t xml:space="preserve"> they wrote to the system</w:t>
      </w:r>
      <w:r>
        <w:t xml:space="preserve"> to say, “With the stresses and strains </w:t>
      </w:r>
      <w:r w:rsidRPr="0063028B">
        <w:t xml:space="preserve">Mr Phillips </w:t>
      </w:r>
      <w:r>
        <w:t>is under, he is near-suicidal, s</w:t>
      </w:r>
      <w:r w:rsidRPr="0063028B">
        <w:t>o you either help him or he</w:t>
      </w:r>
      <w:r>
        <w:t xml:space="preserve"> isn’t going to</w:t>
      </w:r>
      <w:r w:rsidRPr="0063028B">
        <w:t xml:space="preserve"> be around to help the person</w:t>
      </w:r>
      <w:r>
        <w:t>”.</w:t>
      </w:r>
      <w:r w:rsidRPr="0063028B">
        <w:t xml:space="preserve"> I literally was at my wits</w:t>
      </w:r>
      <w:r>
        <w:t>’</w:t>
      </w:r>
      <w:r w:rsidRPr="0063028B">
        <w:t xml:space="preserve"> end</w:t>
      </w:r>
      <w:r>
        <w:t xml:space="preserve">. I </w:t>
      </w:r>
      <w:r w:rsidRPr="0063028B">
        <w:t>did not know how to cope.</w:t>
      </w:r>
      <w:r>
        <w:t xml:space="preserve"> Breaks</w:t>
      </w:r>
      <w:r w:rsidRPr="0063028B">
        <w:t xml:space="preserve"> are good, but I do not want to end up wandering the streets. I do lots of little bits and pieces. I do not want to end up wandering </w:t>
      </w:r>
      <w:r w:rsidRPr="0063028B">
        <w:t xml:space="preserve">the streets for six hours just so </w:t>
      </w:r>
      <w:r>
        <w:t xml:space="preserve">that </w:t>
      </w:r>
      <w:r w:rsidRPr="0063028B">
        <w:t>someone can sit with my wife</w:t>
      </w:r>
      <w:r w:rsidR="009A4F41">
        <w:t>.</w:t>
      </w:r>
      <w:r w:rsidRPr="0063028B">
        <w:t xml:space="preserve"> I want to be able to do something meaningful.</w:t>
      </w:r>
      <w:r>
        <w:t xml:space="preserve"> </w:t>
      </w:r>
      <w:r w:rsidRPr="0063028B">
        <w:t>It is not a lot of money</w:t>
      </w:r>
      <w:r>
        <w:t>.</w:t>
      </w:r>
    </w:p>
    <w:p w:rsidR="00F6557E" w:rsidP="00F6557E">
      <w:pPr>
        <w:pStyle w:val="Answer"/>
      </w:pPr>
      <w:r>
        <w:t>R</w:t>
      </w:r>
      <w:r w:rsidRPr="0063028B">
        <w:t>ecognise the role of the carer. We are in a triang</w:t>
      </w:r>
      <w:r>
        <w:t>le of</w:t>
      </w:r>
      <w:r w:rsidRPr="0063028B">
        <w:t xml:space="preserve"> care</w:t>
      </w:r>
      <w:r>
        <w:t>. T</w:t>
      </w:r>
      <w:r w:rsidRPr="0063028B">
        <w:t>reat us as team players</w:t>
      </w:r>
      <w:r>
        <w:t>;</w:t>
      </w:r>
      <w:r w:rsidRPr="0063028B">
        <w:t xml:space="preserve"> do not make us fight for everything</w:t>
      </w:r>
      <w:r>
        <w:t>. To give a little e</w:t>
      </w:r>
      <w:r w:rsidRPr="0063028B">
        <w:t>xample, my wife was pressing the alarm all the time</w:t>
      </w:r>
      <w:r>
        <w:t>,</w:t>
      </w:r>
      <w:r w:rsidRPr="0063028B">
        <w:t xml:space="preserve"> </w:t>
      </w:r>
      <w:r>
        <w:t>so we</w:t>
      </w:r>
      <w:r w:rsidRPr="0063028B">
        <w:t xml:space="preserve"> were </w:t>
      </w:r>
      <w:r>
        <w:t>getting</w:t>
      </w:r>
      <w:r w:rsidRPr="0063028B">
        <w:t xml:space="preserve"> threatening letters from the local authority for inappropriate use. I said, </w:t>
      </w:r>
      <w:r>
        <w:t>“Well, l</w:t>
      </w:r>
      <w:r w:rsidRPr="0063028B">
        <w:t>et me move</w:t>
      </w:r>
      <w:r>
        <w:t xml:space="preserve"> </w:t>
      </w:r>
      <w:r w:rsidRPr="0063028B">
        <w:t>my bed back into my wife</w:t>
      </w:r>
      <w:r>
        <w:t>’</w:t>
      </w:r>
      <w:r w:rsidRPr="0063028B">
        <w:t>s room</w:t>
      </w:r>
      <w:r>
        <w:t>”.</w:t>
      </w:r>
      <w:r w:rsidRPr="0063028B">
        <w:t xml:space="preserve"> </w:t>
      </w:r>
      <w:r>
        <w:t xml:space="preserve">It </w:t>
      </w:r>
      <w:r w:rsidRPr="0063028B">
        <w:t>took two years of arg</w:t>
      </w:r>
      <w:r>
        <w:t>uing,</w:t>
      </w:r>
      <w:r w:rsidRPr="0063028B">
        <w:t xml:space="preserve"> and eventually they allowed me to do that</w:t>
      </w:r>
      <w:r>
        <w:t>.</w:t>
      </w:r>
      <w:r w:rsidRPr="0063028B">
        <w:t xml:space="preserve"> </w:t>
      </w:r>
      <w:r>
        <w:t>S</w:t>
      </w:r>
      <w:r w:rsidRPr="0063028B">
        <w:t xml:space="preserve">ince </w:t>
      </w:r>
      <w:r>
        <w:t>then,</w:t>
      </w:r>
      <w:r w:rsidRPr="0063028B">
        <w:t xml:space="preserve"> my wife has not pressed the alarm once</w:t>
      </w:r>
      <w:r>
        <w:t>,</w:t>
      </w:r>
      <w:r w:rsidRPr="0063028B">
        <w:t xml:space="preserve"> because if she wakes up and is </w:t>
      </w:r>
      <w:r w:rsidRPr="0063028B">
        <w:t>scared</w:t>
      </w:r>
      <w:r w:rsidRPr="0063028B">
        <w:t xml:space="preserve"> I am there instantly, whereas before she was pressing the alarm and I was being</w:t>
      </w:r>
      <w:r>
        <w:t xml:space="preserve"> shaken awake</w:t>
      </w:r>
      <w:r w:rsidRPr="0063028B">
        <w:t xml:space="preserve"> by two wardens standing over me</w:t>
      </w:r>
      <w:r>
        <w:t>.</w:t>
      </w:r>
    </w:p>
    <w:p w:rsidR="00F6557E" w:rsidP="00F6557E">
      <w:pPr>
        <w:pStyle w:val="Answer"/>
      </w:pPr>
      <w:r w:rsidRPr="0063028B">
        <w:t>The other thing</w:t>
      </w:r>
      <w:r w:rsidRPr="007762F7">
        <w:t xml:space="preserve"> that could help is for the system truly to work together. I have had to ask health and social care professionals to leave my wife</w:t>
      </w:r>
      <w:r>
        <w:t>’</w:t>
      </w:r>
      <w:r w:rsidRPr="007762F7">
        <w:t>s bedroom</w:t>
      </w:r>
      <w:r w:rsidR="00753AE9">
        <w:t>,</w:t>
      </w:r>
      <w:r w:rsidRPr="007762F7">
        <w:t xml:space="preserve"> becaus</w:t>
      </w:r>
      <w:r>
        <w:t>e</w:t>
      </w:r>
      <w:r w:rsidRPr="007762F7">
        <w:t xml:space="preserve"> they </w:t>
      </w:r>
      <w:r>
        <w:t>we</w:t>
      </w:r>
      <w:r w:rsidRPr="007762F7">
        <w:t>re arguing with each other about who w</w:t>
      </w:r>
      <w:r>
        <w:t>ould</w:t>
      </w:r>
      <w:r w:rsidRPr="007762F7">
        <w:t xml:space="preserve"> pay for a piece of equipment</w:t>
      </w:r>
      <w:r>
        <w:t xml:space="preserve">. They do not use bad language, but </w:t>
      </w:r>
      <w:r>
        <w:t>unfortunately</w:t>
      </w:r>
      <w:r>
        <w:t xml:space="preserve"> </w:t>
      </w:r>
      <w:r w:rsidRPr="007762F7">
        <w:t>they forget that the person they are talking about is lying in the bed</w:t>
      </w:r>
      <w:r>
        <w:t>. T</w:t>
      </w:r>
      <w:r w:rsidRPr="00670428">
        <w:t>he</w:t>
      </w:r>
      <w:r>
        <w:t>n the person feels</w:t>
      </w:r>
      <w:r w:rsidRPr="00670428">
        <w:t xml:space="preserve"> a burden</w:t>
      </w:r>
      <w:r>
        <w:t>;</w:t>
      </w:r>
      <w:r w:rsidRPr="00670428">
        <w:t xml:space="preserve"> </w:t>
      </w:r>
      <w:r>
        <w:t>t</w:t>
      </w:r>
      <w:r w:rsidRPr="00670428">
        <w:t>hey feel guilty. They are the last people who should feel that.</w:t>
      </w:r>
    </w:p>
    <w:p w:rsidR="00F6557E" w:rsidP="00F6557E">
      <w:pPr>
        <w:pStyle w:val="Answer"/>
      </w:pPr>
      <w:r w:rsidRPr="00670428">
        <w:t>A piece of equipment was neede</w:t>
      </w:r>
      <w:r>
        <w:t>d. It</w:t>
      </w:r>
      <w:r w:rsidRPr="00670428">
        <w:t xml:space="preserve"> took four years of fighting and </w:t>
      </w:r>
      <w:r>
        <w:t xml:space="preserve">there were </w:t>
      </w:r>
      <w:r w:rsidRPr="00670428">
        <w:t>two safeguarding issues</w:t>
      </w:r>
      <w:r>
        <w:t>. B</w:t>
      </w:r>
      <w:r w:rsidRPr="00670428">
        <w:t>ecause the carers had the wrong equipment</w:t>
      </w:r>
      <w:r>
        <w:t>,</w:t>
      </w:r>
      <w:r w:rsidRPr="00670428">
        <w:t xml:space="preserve"> they dropped her;</w:t>
      </w:r>
      <w:r>
        <w:t xml:space="preserve"> t</w:t>
      </w:r>
      <w:r w:rsidRPr="00670428">
        <w:t>hey smashed one ankle one year</w:t>
      </w:r>
      <w:r>
        <w:t>,</w:t>
      </w:r>
      <w:r w:rsidRPr="00670428">
        <w:t xml:space="preserve"> which was pinned, and the following year they smashed the other ankle</w:t>
      </w:r>
      <w:r>
        <w:t xml:space="preserve"> because of</w:t>
      </w:r>
      <w:r w:rsidRPr="00670428">
        <w:t xml:space="preserve"> the same problem</w:t>
      </w:r>
      <w:r>
        <w:t xml:space="preserve"> of </w:t>
      </w:r>
      <w:r w:rsidRPr="00670428">
        <w:t xml:space="preserve">inappropriate equipment. My wife ended up with a </w:t>
      </w:r>
      <w:r>
        <w:t>PE</w:t>
      </w:r>
      <w:r w:rsidRPr="00670428">
        <w:t xml:space="preserve"> and, God bless her, lifelong anticoagulant treatment</w:t>
      </w:r>
      <w:r>
        <w:t>. It</w:t>
      </w:r>
      <w:r w:rsidRPr="00670428">
        <w:t xml:space="preserve"> is crazy</w:t>
      </w:r>
      <w:r>
        <w:t>; i</w:t>
      </w:r>
      <w:r w:rsidRPr="00670428">
        <w:t>t just does not make sense</w:t>
      </w:r>
      <w:r>
        <w:t xml:space="preserve"> when you look at</w:t>
      </w:r>
      <w:r w:rsidRPr="00670428">
        <w:t xml:space="preserve"> the cost of the equipment</w:t>
      </w:r>
      <w:r>
        <w:t xml:space="preserve"> and </w:t>
      </w:r>
      <w:r w:rsidRPr="00670428">
        <w:t>the cost of the hospital treatment</w:t>
      </w:r>
      <w:r>
        <w:t>.</w:t>
      </w:r>
    </w:p>
    <w:p w:rsidR="00F6557E" w:rsidP="00F6557E">
      <w:pPr>
        <w:pStyle w:val="Answer"/>
      </w:pPr>
      <w:r>
        <w:t>It</w:t>
      </w:r>
      <w:r w:rsidRPr="00670428">
        <w:t xml:space="preserve"> became an argument about who pa</w:t>
      </w:r>
      <w:r>
        <w:t>id</w:t>
      </w:r>
      <w:r w:rsidRPr="00670428">
        <w:t xml:space="preserve">. Is it social care? Is it </w:t>
      </w:r>
      <w:r>
        <w:t>the N</w:t>
      </w:r>
      <w:r w:rsidRPr="00670428">
        <w:t>HS? They argue</w:t>
      </w:r>
      <w:r>
        <w:t>d</w:t>
      </w:r>
      <w:r w:rsidRPr="00670428">
        <w:t>. I said to the directo</w:t>
      </w:r>
      <w:r>
        <w:t>r</w:t>
      </w:r>
      <w:r w:rsidRPr="00670428">
        <w:t>s of both systems</w:t>
      </w:r>
      <w:r>
        <w:t>, “It</w:t>
      </w:r>
      <w:r w:rsidRPr="00670428">
        <w:t xml:space="preserve"> would help if your people did</w:t>
      </w:r>
      <w:r>
        <w:t>n’t</w:t>
      </w:r>
      <w:r w:rsidRPr="00670428">
        <w:t xml:space="preserve"> hate each other</w:t>
      </w:r>
      <w:r>
        <w:t>”</w:t>
      </w:r>
      <w:r w:rsidRPr="00670428">
        <w:t>. That starts from the top</w:t>
      </w:r>
      <w:r>
        <w:t>. If</w:t>
      </w:r>
      <w:r w:rsidRPr="00670428">
        <w:t xml:space="preserve"> you listen to the healthcare system and </w:t>
      </w:r>
      <w:r>
        <w:t xml:space="preserve">the </w:t>
      </w:r>
      <w:r w:rsidRPr="00670428">
        <w:t>social care system at very senior levels</w:t>
      </w:r>
      <w:r>
        <w:t>,</w:t>
      </w:r>
      <w:r w:rsidRPr="00670428">
        <w:t xml:space="preserve"> they talk very negatively about their colleagues</w:t>
      </w:r>
      <w:r>
        <w:t xml:space="preserve"> and th</w:t>
      </w:r>
      <w:r w:rsidRPr="00670428">
        <w:t>at permeates the syst</w:t>
      </w:r>
      <w:r>
        <w:t xml:space="preserve">em, </w:t>
      </w:r>
      <w:r w:rsidRPr="00670428">
        <w:t>and it is wrong.</w:t>
      </w:r>
    </w:p>
    <w:p w:rsidR="00F6557E" w:rsidP="00F6557E">
      <w:pPr>
        <w:pStyle w:val="Remark"/>
      </w:pPr>
      <w:r w:rsidRPr="00E0591C">
        <w:rPr>
          <w:b/>
        </w:rPr>
        <w:t>Baroness Barker:</w:t>
      </w:r>
      <w:r>
        <w:t xml:space="preserve"> Thank you.</w:t>
      </w:r>
    </w:p>
    <w:p w:rsidR="00F6557E" w:rsidP="00F6557E">
      <w:pPr>
        <w:pStyle w:val="Remark"/>
      </w:pPr>
      <w:r w:rsidRPr="00670428">
        <w:rPr>
          <w:b/>
        </w:rPr>
        <w:t>The Chair:</w:t>
      </w:r>
      <w:r>
        <w:t xml:space="preserve"> Thank you, Norman. </w:t>
      </w:r>
      <w:r w:rsidRPr="00670428">
        <w:t>We are listening very intently to all of this, as I</w:t>
      </w:r>
      <w:r>
        <w:t xml:space="preserve"> a</w:t>
      </w:r>
      <w:r w:rsidRPr="00670428">
        <w:t>m sure you understand.</w:t>
      </w:r>
      <w:r>
        <w:t xml:space="preserve"> </w:t>
      </w:r>
    </w:p>
    <w:p w:rsidR="00F6557E" w:rsidP="00222AD3">
      <w:pPr>
        <w:pStyle w:val="Remark"/>
      </w:pPr>
      <w:r w:rsidRPr="009F7FAD">
        <w:rPr>
          <w:b/>
        </w:rPr>
        <w:t xml:space="preserve">Baroness Shephard of </w:t>
      </w:r>
      <w:r w:rsidRPr="009F7FAD">
        <w:rPr>
          <w:b/>
        </w:rPr>
        <w:t>Northwold</w:t>
      </w:r>
      <w:r w:rsidRPr="009F7FAD">
        <w:rPr>
          <w:b/>
        </w:rPr>
        <w:t>:</w:t>
      </w:r>
      <w:r>
        <w:t xml:space="preserve"> </w:t>
      </w:r>
      <w:r w:rsidRPr="00670428">
        <w:t>I am tremendously moved by hearing everything our three experts ha</w:t>
      </w:r>
      <w:r>
        <w:t>ve</w:t>
      </w:r>
      <w:r w:rsidRPr="00670428">
        <w:t xml:space="preserve"> said today. What has struck me about their evidence is that they keep talking in quotations that we will have to use in </w:t>
      </w:r>
      <w:r>
        <w:t>our</w:t>
      </w:r>
      <w:r w:rsidRPr="00670428">
        <w:t xml:space="preserve"> report. </w:t>
      </w:r>
      <w:r>
        <w:t>A</w:t>
      </w:r>
      <w:r w:rsidRPr="00670428">
        <w:t xml:space="preserve">bsolutely key phrases </w:t>
      </w:r>
      <w:r>
        <w:t xml:space="preserve">have been </w:t>
      </w:r>
      <w:r w:rsidRPr="00670428">
        <w:t>used</w:t>
      </w:r>
      <w:r>
        <w:t>, with</w:t>
      </w:r>
      <w:r w:rsidRPr="00670428">
        <w:t xml:space="preserve"> such illumination</w:t>
      </w:r>
      <w:r>
        <w:t>. F</w:t>
      </w:r>
      <w:r w:rsidRPr="00670428">
        <w:t>or example</w:t>
      </w:r>
      <w:r>
        <w:t xml:space="preserve">, Norman has </w:t>
      </w:r>
      <w:r w:rsidRPr="00670428">
        <w:t>just said that social services and health people hate each other. Th</w:t>
      </w:r>
      <w:r>
        <w:t>at</w:t>
      </w:r>
      <w:r w:rsidRPr="00670428">
        <w:t xml:space="preserve"> has been my experience</w:t>
      </w:r>
      <w:r>
        <w:t xml:space="preserve">. It is a question </w:t>
      </w:r>
      <w:r w:rsidR="00222AD3">
        <w:t>of</w:t>
      </w:r>
      <w:r>
        <w:t xml:space="preserve"> budgets, and the patient or the person being cared for is the last thing </w:t>
      </w:r>
      <w:r w:rsidRPr="00670428">
        <w:t>that seems to matter in th</w:t>
      </w:r>
      <w:r>
        <w:t>e duel.</w:t>
      </w:r>
    </w:p>
    <w:p w:rsidR="00F6557E" w:rsidP="00F6557E">
      <w:pPr>
        <w:pStyle w:val="Remark"/>
      </w:pPr>
      <w:r w:rsidRPr="00670428">
        <w:t>I</w:t>
      </w:r>
      <w:r>
        <w:t xml:space="preserve"> a</w:t>
      </w:r>
      <w:r w:rsidRPr="00670428">
        <w:t>m not going to ask another question</w:t>
      </w:r>
      <w:r>
        <w:t>.</w:t>
      </w:r>
      <w:r w:rsidRPr="00670428">
        <w:t xml:space="preserve"> I am so moved by what all </w:t>
      </w:r>
      <w:r>
        <w:t xml:space="preserve">of you </w:t>
      </w:r>
      <w:r>
        <w:t xml:space="preserve">have </w:t>
      </w:r>
      <w:r w:rsidRPr="00670428">
        <w:t>said</w:t>
      </w:r>
      <w:r>
        <w:t>. I a</w:t>
      </w:r>
      <w:r w:rsidRPr="00670428">
        <w:t xml:space="preserve">m glad </w:t>
      </w:r>
      <w:r w:rsidR="00BE65DF">
        <w:t xml:space="preserve">that </w:t>
      </w:r>
      <w:r w:rsidRPr="00670428">
        <w:t>this is a special day for Norman</w:t>
      </w:r>
      <w:r>
        <w:t>, and</w:t>
      </w:r>
      <w:r w:rsidRPr="00670428">
        <w:t xml:space="preserve"> I pray that it will continue to be a special day</w:t>
      </w:r>
      <w:r>
        <w:t>. T</w:t>
      </w:r>
      <w:r w:rsidRPr="00670428">
        <w:t xml:space="preserve">hank you so much. When we come to the </w:t>
      </w:r>
      <w:r>
        <w:t>write-</w:t>
      </w:r>
      <w:r w:rsidRPr="00670428">
        <w:t>up of the things you have said and</w:t>
      </w:r>
      <w:r>
        <w:t xml:space="preserve"> </w:t>
      </w:r>
      <w:r w:rsidRPr="00670428">
        <w:t>you see our report</w:t>
      </w:r>
      <w:r>
        <w:t>,</w:t>
      </w:r>
      <w:r w:rsidRPr="00670428">
        <w:t xml:space="preserve"> I think you will find yourselves quoted throughout</w:t>
      </w:r>
      <w:r>
        <w:t>,</w:t>
      </w:r>
      <w:r w:rsidRPr="00670428">
        <w:t xml:space="preserve"> with the actual sentences and phrases you have used</w:t>
      </w:r>
      <w:r>
        <w:t>. Thank you.</w:t>
      </w:r>
    </w:p>
    <w:p w:rsidR="00BE65DF" w:rsidP="00BE65DF">
      <w:pPr>
        <w:pStyle w:val="Remark"/>
      </w:pPr>
      <w:r w:rsidRPr="009F7FAD">
        <w:rPr>
          <w:b/>
        </w:rPr>
        <w:t>The Chair:</w:t>
      </w:r>
      <w:r>
        <w:t xml:space="preserve"> Thank you, Lady Shephard, that was beautifully said. You spoke for all of us. </w:t>
      </w:r>
    </w:p>
    <w:p w:rsidR="00F6557E" w:rsidP="00BE65DF">
      <w:pPr>
        <w:pStyle w:val="Question"/>
      </w:pPr>
      <w:r w:rsidRPr="009F7FAD">
        <w:rPr>
          <w:b/>
        </w:rPr>
        <w:t>Baroness Eaton:</w:t>
      </w:r>
      <w:r>
        <w:t xml:space="preserve"> </w:t>
      </w:r>
      <w:r w:rsidRPr="009F7FAD">
        <w:t>I found hearing you distressing</w:t>
      </w:r>
      <w:r>
        <w:t>,</w:t>
      </w:r>
      <w:r w:rsidRPr="009F7FAD">
        <w:t xml:space="preserve"> </w:t>
      </w:r>
      <w:r>
        <w:t xml:space="preserve">Helen, and </w:t>
      </w:r>
      <w:r w:rsidRPr="009F7FAD">
        <w:t xml:space="preserve">I </w:t>
      </w:r>
      <w:r>
        <w:t>can</w:t>
      </w:r>
      <w:r w:rsidRPr="009F7FAD">
        <w:t xml:space="preserve"> only imagine</w:t>
      </w:r>
      <w:r>
        <w:t>, because none of us has had that experience, all you must be going through daily in caring for your daughter.</w:t>
      </w:r>
    </w:p>
    <w:p w:rsidR="00F6557E" w:rsidP="00F6557E">
      <w:pPr>
        <w:pStyle w:val="QuestionCont"/>
      </w:pPr>
      <w:r w:rsidRPr="009F7FAD">
        <w:t>I was going to ask you about how well you thought you were listened to</w:t>
      </w:r>
      <w:r>
        <w:t>. C</w:t>
      </w:r>
      <w:r w:rsidRPr="009F7FAD">
        <w:t>learly, from what you said</w:t>
      </w:r>
      <w:r w:rsidR="00877FF3">
        <w:t>,</w:t>
      </w:r>
      <w:r w:rsidRPr="009F7FAD">
        <w:t xml:space="preserve"> you are not listen</w:t>
      </w:r>
      <w:r>
        <w:t>ed</w:t>
      </w:r>
      <w:r w:rsidRPr="009F7FAD">
        <w:t xml:space="preserve"> to at all. How do you feel that situation affects your relationship with the person you care for, and how would you describe that relationship to someone who perhaps you have not met </w:t>
      </w:r>
      <w:r>
        <w:t>but</w:t>
      </w:r>
      <w:r w:rsidRPr="009F7FAD">
        <w:t xml:space="preserve"> </w:t>
      </w:r>
      <w:r>
        <w:t>are going to t</w:t>
      </w:r>
      <w:r w:rsidRPr="009F7FAD">
        <w:t>alk to about it? How would you describe the relationship</w:t>
      </w:r>
      <w:r>
        <w:t xml:space="preserve"> </w:t>
      </w:r>
      <w:r w:rsidRPr="009F7FAD">
        <w:t>you have? Does the system in any</w:t>
      </w:r>
      <w:r>
        <w:t xml:space="preserve"> </w:t>
      </w:r>
      <w:r w:rsidRPr="009F7FAD">
        <w:t>way answer the needs you have in</w:t>
      </w:r>
      <w:r>
        <w:t xml:space="preserve"> caring</w:t>
      </w:r>
      <w:r w:rsidRPr="009F7FAD">
        <w:t xml:space="preserve"> for your daughter</w:t>
      </w:r>
      <w:r>
        <w:t>?</w:t>
      </w:r>
      <w:r w:rsidRPr="009F7FAD">
        <w:t xml:space="preserve"> </w:t>
      </w:r>
      <w:r>
        <w:t>I</w:t>
      </w:r>
      <w:r w:rsidRPr="009F7FAD">
        <w:t>s there anything</w:t>
      </w:r>
      <w:r>
        <w:t xml:space="preserve"> </w:t>
      </w:r>
      <w:r>
        <w:t>in</w:t>
      </w:r>
      <w:r w:rsidRPr="009F7FAD">
        <w:t xml:space="preserve"> particular</w:t>
      </w:r>
      <w:r>
        <w:t xml:space="preserve"> </w:t>
      </w:r>
      <w:r w:rsidRPr="009F7FAD">
        <w:t>where</w:t>
      </w:r>
      <w:r w:rsidRPr="009F7FAD">
        <w:t xml:space="preserve"> you feel that something would have made a big difference if they had listened to what you had to say?</w:t>
      </w:r>
    </w:p>
    <w:p w:rsidR="00F6557E" w:rsidP="00F6557E">
      <w:pPr>
        <w:pStyle w:val="Answer"/>
      </w:pPr>
      <w:r w:rsidRPr="009F7FAD">
        <w:rPr>
          <w:b/>
          <w:i/>
        </w:rPr>
        <w:t>Helen Spalding:</w:t>
      </w:r>
      <w:r>
        <w:t xml:space="preserve"> </w:t>
      </w:r>
      <w:r w:rsidRPr="009F7FAD">
        <w:t>I will try to answer all of that.</w:t>
      </w:r>
      <w:r>
        <w:t xml:space="preserve"> Forgive me if—</w:t>
      </w:r>
    </w:p>
    <w:p w:rsidR="00F6557E" w:rsidP="00F6557E">
      <w:pPr>
        <w:pStyle w:val="Remark"/>
      </w:pPr>
      <w:r w:rsidRPr="00F83D9A">
        <w:rPr>
          <w:b/>
        </w:rPr>
        <w:t>Baroness Eaton:</w:t>
      </w:r>
      <w:r>
        <w:t xml:space="preserve"> Sorry</w:t>
      </w:r>
      <w:r w:rsidR="00BE65DF">
        <w:t>. I</w:t>
      </w:r>
      <w:r w:rsidRPr="009F7FAD">
        <w:t xml:space="preserve">t was rather a lot </w:t>
      </w:r>
      <w:r>
        <w:t>i</w:t>
      </w:r>
      <w:r w:rsidRPr="009F7FAD">
        <w:t>n one go</w:t>
      </w:r>
      <w:r>
        <w:t>.</w:t>
      </w:r>
    </w:p>
    <w:p w:rsidR="00F6557E" w:rsidP="00B30CAE">
      <w:pPr>
        <w:pStyle w:val="Answer"/>
      </w:pPr>
      <w:r w:rsidRPr="009F7FAD">
        <w:rPr>
          <w:b/>
          <w:i/>
        </w:rPr>
        <w:t>Helen Spalding:</w:t>
      </w:r>
      <w:r>
        <w:t xml:space="preserve"> That is okay. I think m</w:t>
      </w:r>
      <w:r w:rsidRPr="009F7FAD">
        <w:t>y relationship with my daughter is very instinctive</w:t>
      </w:r>
      <w:r>
        <w:t>. W</w:t>
      </w:r>
      <w:r w:rsidRPr="009F7FAD">
        <w:t>e are extremely close. My daughter has some communication problems. She can talk</w:t>
      </w:r>
      <w:r w:rsidR="00B30CAE">
        <w:t>,</w:t>
      </w:r>
      <w:r w:rsidRPr="009F7FAD">
        <w:t xml:space="preserve"> </w:t>
      </w:r>
      <w:r>
        <w:t>s</w:t>
      </w:r>
      <w:r w:rsidRPr="009F7FAD">
        <w:t xml:space="preserve">he is verbal, </w:t>
      </w:r>
      <w:r>
        <w:t>although</w:t>
      </w:r>
      <w:r w:rsidRPr="009F7FAD">
        <w:t xml:space="preserve"> often when she is tired most people would not be able to understand her, but 99% of the time I understand her</w:t>
      </w:r>
      <w:r>
        <w:t>.</w:t>
      </w:r>
      <w:r w:rsidRPr="009F7FAD">
        <w:t xml:space="preserve"> I instinctively know what she needs and wants</w:t>
      </w:r>
      <w:r>
        <w:t>, o</w:t>
      </w:r>
      <w:r w:rsidRPr="009F7FAD">
        <w:t>ften before she needs and wants it herself. Very early on</w:t>
      </w:r>
      <w:r>
        <w:t>,</w:t>
      </w:r>
      <w:r w:rsidRPr="009F7FAD">
        <w:t xml:space="preserve"> I started to realise that I was almost pre-empting in every situation what was going to happen next</w:t>
      </w:r>
      <w:r>
        <w:t xml:space="preserve">, as </w:t>
      </w:r>
      <w:r w:rsidRPr="009F7FAD">
        <w:t>you would with a very small child</w:t>
      </w:r>
      <w:r>
        <w:t>. That is not what she is</w:t>
      </w:r>
      <w:r w:rsidR="00B30CAE">
        <w:t>. S</w:t>
      </w:r>
      <w:r w:rsidRPr="009F7FAD">
        <w:t xml:space="preserve">he is a grown woman, but </w:t>
      </w:r>
      <w:r w:rsidRPr="009F7FAD">
        <w:t>essential</w:t>
      </w:r>
      <w:r>
        <w:t>l</w:t>
      </w:r>
      <w:r w:rsidRPr="009F7FAD">
        <w:t>y</w:t>
      </w:r>
      <w:r w:rsidRPr="009F7FAD">
        <w:t xml:space="preserve"> we are dealing with a</w:t>
      </w:r>
      <w:r>
        <w:t>n adult-size</w:t>
      </w:r>
      <w:r w:rsidRPr="009F7FAD">
        <w:t xml:space="preserve"> toddler, so that is what I do</w:t>
      </w:r>
      <w:r>
        <w:t>.</w:t>
      </w:r>
      <w:r w:rsidRPr="009F7FAD">
        <w:t xml:space="preserve"> I pre</w:t>
      </w:r>
      <w:r>
        <w:t>-</w:t>
      </w:r>
      <w:r w:rsidRPr="009F7FAD">
        <w:t>empt</w:t>
      </w:r>
      <w:r>
        <w:t>: “H</w:t>
      </w:r>
      <w:r w:rsidRPr="009F7FAD">
        <w:t>ang on</w:t>
      </w:r>
      <w:r w:rsidR="00B30CAE">
        <w:t>.</w:t>
      </w:r>
      <w:r w:rsidRPr="009F7FAD">
        <w:t xml:space="preserve"> I just</w:t>
      </w:r>
      <w:r>
        <w:t xml:space="preserve"> have</w:t>
      </w:r>
      <w:r w:rsidRPr="009F7FAD">
        <w:t xml:space="preserve"> to move that chair out of the way</w:t>
      </w:r>
      <w:r>
        <w:t>”. “What are you doing that for? Oh”.</w:t>
      </w:r>
    </w:p>
    <w:p w:rsidR="00F6557E" w:rsidP="00F6557E">
      <w:pPr>
        <w:pStyle w:val="Answer"/>
      </w:pPr>
      <w:r w:rsidRPr="009F7FAD">
        <w:t>My relationship with</w:t>
      </w:r>
      <w:r>
        <w:t xml:space="preserve"> Maja </w:t>
      </w:r>
      <w:r w:rsidRPr="009F7FAD">
        <w:t>is instinctive</w:t>
      </w:r>
      <w:r>
        <w:t>.</w:t>
      </w:r>
      <w:r w:rsidRPr="009F7FAD">
        <w:t xml:space="preserve"> I am very close to her</w:t>
      </w:r>
      <w:r>
        <w:t>,</w:t>
      </w:r>
      <w:r w:rsidRPr="009F7FAD">
        <w:t xml:space="preserve"> as she is to me. I think that is partly what people find so difficult to understand</w:t>
      </w:r>
      <w:r>
        <w:t>,</w:t>
      </w:r>
      <w:r w:rsidRPr="009F7FAD">
        <w:t xml:space="preserve"> especially now that she is an adult</w:t>
      </w:r>
      <w:r>
        <w:t>. As</w:t>
      </w:r>
      <w:r w:rsidRPr="009F7FAD">
        <w:t xml:space="preserve"> an adult</w:t>
      </w:r>
      <w:r>
        <w:t>,</w:t>
      </w:r>
      <w:r w:rsidRPr="009F7FAD">
        <w:t xml:space="preserve"> even if she lacks capacity, which she does,</w:t>
      </w:r>
      <w:r>
        <w:t xml:space="preserve"> </w:t>
      </w:r>
      <w:r w:rsidRPr="009F7FAD">
        <w:t xml:space="preserve">she now </w:t>
      </w:r>
      <w:r w:rsidRPr="009F7FAD">
        <w:t>has to</w:t>
      </w:r>
      <w:r w:rsidRPr="009F7FAD">
        <w:t xml:space="preserve"> be asked her opinion and what she wants and what she needs. </w:t>
      </w:r>
      <w:r w:rsidR="00387870">
        <w:t>T</w:t>
      </w:r>
      <w:r w:rsidRPr="009F7FAD">
        <w:t>hat is great</w:t>
      </w:r>
      <w:r w:rsidR="00387870">
        <w:t>,</w:t>
      </w:r>
      <w:r w:rsidRPr="009F7FAD">
        <w:t xml:space="preserve"> and good</w:t>
      </w:r>
      <w:r>
        <w:t>,</w:t>
      </w:r>
      <w:r w:rsidRPr="009F7FAD">
        <w:t xml:space="preserve"> and I agree </w:t>
      </w:r>
      <w:r>
        <w:t xml:space="preserve">that </w:t>
      </w:r>
      <w:r w:rsidRPr="009F7FAD">
        <w:t>she should have some input into discussions about her life</w:t>
      </w:r>
      <w:r>
        <w:t>,</w:t>
      </w:r>
      <w:r w:rsidRPr="009F7FAD">
        <w:t xml:space="preserve"> </w:t>
      </w:r>
      <w:r w:rsidR="00387870">
        <w:t xml:space="preserve">but </w:t>
      </w:r>
      <w:r>
        <w:t>it can</w:t>
      </w:r>
      <w:r w:rsidRPr="009F7FAD">
        <w:t xml:space="preserve"> also be a bit short-sighted</w:t>
      </w:r>
      <w:r w:rsidR="00387870">
        <w:t>,</w:t>
      </w:r>
      <w:r w:rsidRPr="009F7FAD">
        <w:t xml:space="preserve"> because she lacks capacity. For example, if M</w:t>
      </w:r>
      <w:r>
        <w:t>aja</w:t>
      </w:r>
      <w:r w:rsidRPr="009F7FAD">
        <w:t xml:space="preserve"> was here now and I said</w:t>
      </w:r>
      <w:r>
        <w:t xml:space="preserve">, “Maja, what do </w:t>
      </w:r>
      <w:r w:rsidRPr="009F7FAD">
        <w:t>you want from your life?</w:t>
      </w:r>
      <w:r>
        <w:t>”,</w:t>
      </w:r>
      <w:r w:rsidRPr="009F7FAD">
        <w:t xml:space="preserve"> she would probably beam from ear to ear</w:t>
      </w:r>
      <w:r>
        <w:t>, bless her,</w:t>
      </w:r>
      <w:r w:rsidRPr="009F7FAD">
        <w:t xml:space="preserve"> and tell you that she want</w:t>
      </w:r>
      <w:r>
        <w:t>s</w:t>
      </w:r>
      <w:r w:rsidRPr="009F7FAD">
        <w:t xml:space="preserve"> to learn to drive</w:t>
      </w:r>
      <w:r w:rsidR="00387870">
        <w:t>,</w:t>
      </w:r>
      <w:r w:rsidRPr="009F7FAD">
        <w:t xml:space="preserve"> </w:t>
      </w:r>
      <w:r>
        <w:t>s</w:t>
      </w:r>
      <w:r w:rsidRPr="009F7FAD">
        <w:t>he wants a big white van</w:t>
      </w:r>
      <w:r w:rsidR="00387870">
        <w:t>,</w:t>
      </w:r>
      <w:r w:rsidRPr="009F7FAD">
        <w:t xml:space="preserve"> </w:t>
      </w:r>
      <w:r>
        <w:t>s</w:t>
      </w:r>
      <w:r w:rsidRPr="009F7FAD">
        <w:t>he wants two dogs and she wants to live by the sea. Most of those things cannot happen</w:t>
      </w:r>
      <w:r>
        <w:t>. She</w:t>
      </w:r>
      <w:r w:rsidRPr="009F7FAD">
        <w:t xml:space="preserve"> cannot learn to drive</w:t>
      </w:r>
      <w:r w:rsidR="00387870">
        <w:t>. S</w:t>
      </w:r>
      <w:r>
        <w:t xml:space="preserve">he cannot even </w:t>
      </w:r>
      <w:r w:rsidRPr="009F7FAD">
        <w:t xml:space="preserve">cross </w:t>
      </w:r>
      <w:r>
        <w:t>a</w:t>
      </w:r>
      <w:r w:rsidRPr="009F7FAD">
        <w:t xml:space="preserve"> road</w:t>
      </w:r>
      <w:r>
        <w:t>. S</w:t>
      </w:r>
      <w:r w:rsidRPr="009F7FAD">
        <w:t>he lacks capacity.</w:t>
      </w:r>
    </w:p>
    <w:p w:rsidR="00F6557E" w:rsidP="00F6557E">
      <w:pPr>
        <w:pStyle w:val="Answer"/>
      </w:pPr>
      <w:r>
        <w:t>S</w:t>
      </w:r>
      <w:r w:rsidRPr="009F7FAD">
        <w:t>he goes into meetings with social workers</w:t>
      </w:r>
      <w:r>
        <w:t>. T</w:t>
      </w:r>
      <w:r w:rsidRPr="009F7FAD">
        <w:t xml:space="preserve">hey ask her </w:t>
      </w:r>
      <w:r w:rsidRPr="009F7FAD">
        <w:t>things</w:t>
      </w:r>
      <w:r w:rsidRPr="009F7FAD">
        <w:t xml:space="preserve"> and she gives answers</w:t>
      </w:r>
      <w:r>
        <w:t>,</w:t>
      </w:r>
      <w:r w:rsidRPr="009F7FAD">
        <w:t xml:space="preserve"> and then I am the bad person because afterwards they</w:t>
      </w:r>
      <w:r>
        <w:t xml:space="preserve"> come to me and say, “Well, Maja says—”. For example, we have had a huge battle over something. Maja said </w:t>
      </w:r>
      <w:r w:rsidR="00D729FF">
        <w:t xml:space="preserve">that </w:t>
      </w:r>
      <w:r>
        <w:t xml:space="preserve">she wants to see her father. </w:t>
      </w:r>
      <w:r>
        <w:t>Of course</w:t>
      </w:r>
      <w:r>
        <w:t xml:space="preserve"> she </w:t>
      </w:r>
      <w:r w:rsidRPr="009F7FAD">
        <w:t>wants to see her father</w:t>
      </w:r>
      <w:r w:rsidR="00D729FF">
        <w:t>. S</w:t>
      </w:r>
      <w:r w:rsidRPr="009F7FAD">
        <w:t xml:space="preserve">he is </w:t>
      </w:r>
      <w:r>
        <w:t>essential</w:t>
      </w:r>
      <w:r w:rsidRPr="009F7FAD">
        <w:t xml:space="preserve">ly a little </w:t>
      </w:r>
      <w:r w:rsidRPr="009F7FAD">
        <w:t>girl</w:t>
      </w:r>
      <w:r w:rsidRPr="009F7FAD">
        <w:t xml:space="preserve"> and she misses her dad</w:t>
      </w:r>
      <w:r>
        <w:t>, but s</w:t>
      </w:r>
      <w:r w:rsidRPr="009F7FAD">
        <w:t>he cannot see her father because her father is unsafe for her to be around, which was why we left him. That is another battle I had with social services</w:t>
      </w:r>
      <w:r>
        <w:t>. Then I was i</w:t>
      </w:r>
      <w:r w:rsidRPr="009F7FAD">
        <w:t xml:space="preserve">nvestigated by the safeguarding team </w:t>
      </w:r>
      <w:r>
        <w:t xml:space="preserve">here </w:t>
      </w:r>
      <w:r w:rsidRPr="009F7FAD">
        <w:t xml:space="preserve">in Wiltshire because I was abusing her human rights by not allowing her to see her father. </w:t>
      </w:r>
      <w:r>
        <w:t xml:space="preserve">No, </w:t>
      </w:r>
      <w:r w:rsidRPr="009F7FAD">
        <w:t>I was not; I was safeguarding her.</w:t>
      </w:r>
    </w:p>
    <w:p w:rsidR="00F6557E" w:rsidP="00F6557E">
      <w:pPr>
        <w:pStyle w:val="Remark"/>
      </w:pPr>
      <w:r w:rsidRPr="009F7FAD">
        <w:rPr>
          <w:b/>
        </w:rPr>
        <w:t>Baroness Eaton:</w:t>
      </w:r>
      <w:r>
        <w:t xml:space="preserve"> </w:t>
      </w:r>
      <w:r w:rsidRPr="009F7FAD">
        <w:t>It is a great dilemma, is it no</w:t>
      </w:r>
      <w:r>
        <w:t>t, b</w:t>
      </w:r>
      <w:r w:rsidRPr="009F7FAD">
        <w:t>etween the social worker</w:t>
      </w:r>
      <w:r>
        <w:t>’</w:t>
      </w:r>
      <w:r w:rsidRPr="009F7FAD">
        <w:t>s attitude to the person being cared for and the carer</w:t>
      </w:r>
      <w:r>
        <w:t xml:space="preserve">? I had a totally different experience. When my father was </w:t>
      </w:r>
      <w:r>
        <w:t>old</w:t>
      </w:r>
      <w:r>
        <w:t xml:space="preserve"> </w:t>
      </w:r>
      <w:r w:rsidRPr="009F7FAD">
        <w:t>they would not arrange his chiropody treatment through me because he was capable of</w:t>
      </w:r>
      <w:r>
        <w:t xml:space="preserve"> arranging it </w:t>
      </w:r>
      <w:r w:rsidRPr="009F7FAD">
        <w:t>himself</w:t>
      </w:r>
      <w:r>
        <w:t>,</w:t>
      </w:r>
      <w:r w:rsidRPr="009F7FAD">
        <w:t xml:space="preserve"> but </w:t>
      </w:r>
      <w:r>
        <w:t xml:space="preserve">then </w:t>
      </w:r>
      <w:r w:rsidRPr="009F7FAD">
        <w:t>he could not remember when it was and could not pay the chiropodist</w:t>
      </w:r>
      <w:r>
        <w:t>.</w:t>
      </w:r>
      <w:r w:rsidRPr="009F7FAD">
        <w:t xml:space="preserve"> </w:t>
      </w:r>
      <w:r>
        <w:t>M</w:t>
      </w:r>
      <w:r w:rsidRPr="009F7FAD">
        <w:t>y situation</w:t>
      </w:r>
      <w:r>
        <w:t xml:space="preserve"> is of </w:t>
      </w:r>
      <w:r w:rsidRPr="009F7FAD">
        <w:t>absolutely no consequence, but it is the same sort of thing</w:t>
      </w:r>
      <w:r>
        <w:t xml:space="preserve">. They </w:t>
      </w:r>
      <w:r w:rsidRPr="009F7FAD">
        <w:t>are listening to M</w:t>
      </w:r>
      <w:r>
        <w:t>aja</w:t>
      </w:r>
      <w:r w:rsidRPr="009F7FAD">
        <w:t xml:space="preserve"> </w:t>
      </w:r>
      <w:r>
        <w:t xml:space="preserve">without putting you and her </w:t>
      </w:r>
      <w:r w:rsidRPr="009F7FAD">
        <w:t>together in context. I see that.</w:t>
      </w:r>
      <w:r>
        <w:t xml:space="preserve"> Thank you.</w:t>
      </w:r>
    </w:p>
    <w:p w:rsidR="00C27EE0" w:rsidP="00F6557E">
      <w:pPr>
        <w:pStyle w:val="Question"/>
      </w:pPr>
      <w:r w:rsidRPr="009F7FAD">
        <w:rPr>
          <w:b/>
        </w:rPr>
        <w:t xml:space="preserve">Baroness Warwick of </w:t>
      </w:r>
      <w:r w:rsidRPr="009F7FAD">
        <w:rPr>
          <w:b/>
        </w:rPr>
        <w:t>Undercliffe</w:t>
      </w:r>
      <w:r w:rsidRPr="009F7FAD">
        <w:rPr>
          <w:b/>
        </w:rPr>
        <w:t>:</w:t>
      </w:r>
      <w:r>
        <w:t xml:space="preserve"> </w:t>
      </w:r>
      <w:r w:rsidRPr="009F7FAD">
        <w:t>Helen</w:t>
      </w:r>
      <w:r>
        <w:t>,</w:t>
      </w:r>
      <w:r w:rsidRPr="009F7FAD">
        <w:t xml:space="preserve"> and all of you, it is not only moving but rather horrifying to hear the way the whole of the social care system seems to have let you down in some form or another</w:t>
      </w:r>
      <w:r>
        <w:t>.</w:t>
      </w:r>
      <w:r w:rsidRPr="009F7FAD">
        <w:t xml:space="preserve"> </w:t>
      </w:r>
    </w:p>
    <w:p w:rsidR="00F6557E" w:rsidP="00C27EE0">
      <w:pPr>
        <w:pStyle w:val="Question"/>
        <w:numPr>
          <w:ilvl w:val="0"/>
          <w:numId w:val="0"/>
        </w:numPr>
        <w:ind w:left="794"/>
      </w:pPr>
      <w:r>
        <w:t xml:space="preserve">Helen, my question is addressed to you </w:t>
      </w:r>
      <w:r w:rsidRPr="009F7FAD">
        <w:t>specifically</w:t>
      </w:r>
      <w:r>
        <w:t>. It</w:t>
      </w:r>
      <w:r w:rsidRPr="009F7FAD">
        <w:t xml:space="preserve"> come</w:t>
      </w:r>
      <w:r>
        <w:t>s</w:t>
      </w:r>
      <w:r w:rsidRPr="009F7FAD">
        <w:t xml:space="preserve"> out very much in the last thing you said</w:t>
      </w:r>
      <w:r>
        <w:t>. C</w:t>
      </w:r>
      <w:r w:rsidRPr="009F7FAD">
        <w:t>learly</w:t>
      </w:r>
      <w:r>
        <w:t>,</w:t>
      </w:r>
      <w:r w:rsidRPr="009F7FAD">
        <w:t xml:space="preserve"> you have</w:t>
      </w:r>
      <w:r>
        <w:t xml:space="preserve"> had</w:t>
      </w:r>
      <w:r w:rsidRPr="009F7FAD">
        <w:t xml:space="preserve"> little o</w:t>
      </w:r>
      <w:r>
        <w:t xml:space="preserve">r no support, </w:t>
      </w:r>
      <w:r w:rsidRPr="009F7FAD">
        <w:t xml:space="preserve">particularly since your daughter </w:t>
      </w:r>
      <w:r>
        <w:t>was</w:t>
      </w:r>
      <w:r w:rsidRPr="009F7FAD">
        <w:t xml:space="preserve"> an adult</w:t>
      </w:r>
      <w:r>
        <w:t>,</w:t>
      </w:r>
      <w:r w:rsidRPr="009F7FAD">
        <w:t xml:space="preserve"> but they also do not seem to recognise your knowledge of how your daughter can best benefit from services</w:t>
      </w:r>
      <w:r>
        <w:t>. It</w:t>
      </w:r>
      <w:r w:rsidRPr="009F7FAD">
        <w:t xml:space="preserve"> seems extraordinary to me that they do not recognise that those with limited capacity</w:t>
      </w:r>
      <w:r>
        <w:t xml:space="preserve"> </w:t>
      </w:r>
      <w:r w:rsidRPr="009F7FAD">
        <w:t xml:space="preserve">who </w:t>
      </w:r>
      <w:r w:rsidR="00C27EE0">
        <w:t>in effect have</w:t>
      </w:r>
      <w:r w:rsidRPr="009F7FAD">
        <w:t xml:space="preserve"> full-time carers will not be able to answer questions</w:t>
      </w:r>
      <w:r>
        <w:t xml:space="preserve">. If they think you want a </w:t>
      </w:r>
      <w:r w:rsidRPr="009F7FAD">
        <w:t>positive response</w:t>
      </w:r>
      <w:r>
        <w:t>,</w:t>
      </w:r>
      <w:r w:rsidRPr="009F7FAD">
        <w:t xml:space="preserve"> they will give you a positive response</w:t>
      </w:r>
      <w:r>
        <w:t xml:space="preserve">. It seems to me </w:t>
      </w:r>
      <w:r w:rsidR="00C27EE0">
        <w:t xml:space="preserve">to be </w:t>
      </w:r>
      <w:r w:rsidRPr="009F7FAD">
        <w:t>totally lacking in any understanding of that relationship</w:t>
      </w:r>
      <w:r>
        <w:t>.</w:t>
      </w:r>
    </w:p>
    <w:p w:rsidR="00F6557E" w:rsidP="00F6557E">
      <w:pPr>
        <w:pStyle w:val="QuestionCont"/>
      </w:pPr>
      <w:r>
        <w:t>P</w:t>
      </w:r>
      <w:r w:rsidRPr="009F7FAD">
        <w:t>erhaps I could slightly turn this aroun</w:t>
      </w:r>
      <w:r>
        <w:t>d. I</w:t>
      </w:r>
      <w:r w:rsidRPr="009F7FAD">
        <w:t>s there anyw</w:t>
      </w:r>
      <w:r>
        <w:t>here</w:t>
      </w:r>
      <w:r w:rsidRPr="009F7FAD">
        <w:t xml:space="preserve"> </w:t>
      </w:r>
      <w:r w:rsidR="00085CBB">
        <w:t xml:space="preserve">where </w:t>
      </w:r>
      <w:r w:rsidRPr="009F7FAD">
        <w:t>you have had recognition an</w:t>
      </w:r>
      <w:r>
        <w:t>d</w:t>
      </w:r>
      <w:r w:rsidRPr="009F7FAD">
        <w:t xml:space="preserve"> some help has been given</w:t>
      </w:r>
      <w:r>
        <w:t>? Y</w:t>
      </w:r>
      <w:r w:rsidRPr="009F7FAD">
        <w:t xml:space="preserve">ou said right at the start that your daughter had access to all </w:t>
      </w:r>
      <w:r>
        <w:t>sort</w:t>
      </w:r>
      <w:r w:rsidRPr="009F7FAD">
        <w:t>s of assessments and professional</w:t>
      </w:r>
      <w:r>
        <w:t>s</w:t>
      </w:r>
      <w:r w:rsidRPr="009F7FAD">
        <w:t xml:space="preserve"> when she was little</w:t>
      </w:r>
      <w:r w:rsidR="00085CBB">
        <w:t>,</w:t>
      </w:r>
      <w:r w:rsidRPr="009F7FAD">
        <w:t xml:space="preserve"> and suddenly</w:t>
      </w:r>
      <w:r>
        <w:t xml:space="preserve"> it was</w:t>
      </w:r>
      <w:r w:rsidRPr="009F7FAD">
        <w:t xml:space="preserve"> realised </w:t>
      </w:r>
      <w:r>
        <w:t xml:space="preserve">that </w:t>
      </w:r>
      <w:r w:rsidRPr="009F7FAD">
        <w:t>she needed help. Was that sustained during her childhood, and was any of it carried over</w:t>
      </w:r>
      <w:r>
        <w:t xml:space="preserve">? For example, </w:t>
      </w:r>
      <w:r w:rsidRPr="009F7FAD">
        <w:t xml:space="preserve">I wonder what on earth your GP </w:t>
      </w:r>
      <w:r>
        <w:t xml:space="preserve">is </w:t>
      </w:r>
      <w:r w:rsidRPr="009F7FAD">
        <w:t>doing. Do you get help from your GP</w:t>
      </w:r>
      <w:r>
        <w:t>? If there is</w:t>
      </w:r>
      <w:r w:rsidRPr="009F7FAD">
        <w:t xml:space="preserve"> hospital care at all</w:t>
      </w:r>
      <w:r>
        <w:t>, i</w:t>
      </w:r>
      <w:r w:rsidRPr="009F7FAD">
        <w:t>s there a hospital consultant with whom you have any kind of relationship</w:t>
      </w:r>
      <w:r>
        <w:t xml:space="preserve">? </w:t>
      </w:r>
      <w:r w:rsidRPr="009F7FAD">
        <w:t>I</w:t>
      </w:r>
      <w:r>
        <w:t xml:space="preserve"> a</w:t>
      </w:r>
      <w:r w:rsidRPr="009F7FAD">
        <w:t xml:space="preserve">m trying to find some peg </w:t>
      </w:r>
      <w:r>
        <w:t xml:space="preserve">that </w:t>
      </w:r>
      <w:r w:rsidRPr="009F7FAD">
        <w:t>we might be able to hang something</w:t>
      </w:r>
      <w:r>
        <w:t xml:space="preserve"> on,</w:t>
      </w:r>
      <w:r w:rsidRPr="009F7FAD">
        <w:t xml:space="preserve"> because it all sounds so bleak that it is tremendously difficult to know how to navigate through </w:t>
      </w:r>
      <w:r>
        <w:t>it</w:t>
      </w:r>
      <w:r w:rsidRPr="009F7FAD">
        <w:t xml:space="preserve"> on your behalf</w:t>
      </w:r>
      <w:r>
        <w:t>,</w:t>
      </w:r>
      <w:r w:rsidRPr="009F7FAD">
        <w:t xml:space="preserve"> if I can put it this way, to get something more positive</w:t>
      </w:r>
      <w:r>
        <w:t>.</w:t>
      </w:r>
    </w:p>
    <w:p w:rsidR="00F6557E" w:rsidP="00F6557E">
      <w:pPr>
        <w:pStyle w:val="Answer"/>
      </w:pPr>
      <w:r w:rsidRPr="009F7FAD">
        <w:rPr>
          <w:b/>
          <w:i/>
        </w:rPr>
        <w:t>Helen Spalding:</w:t>
      </w:r>
      <w:r>
        <w:t xml:space="preserve"> </w:t>
      </w:r>
      <w:r w:rsidRPr="009F7FAD">
        <w:t xml:space="preserve">Norman </w:t>
      </w:r>
      <w:r>
        <w:t>and Katy have</w:t>
      </w:r>
      <w:r w:rsidRPr="009F7FAD">
        <w:t xml:space="preserve"> </w:t>
      </w:r>
      <w:r w:rsidRPr="009F7FAD">
        <w:t>definitely</w:t>
      </w:r>
      <w:r>
        <w:t xml:space="preserve"> </w:t>
      </w:r>
      <w:r w:rsidRPr="009F7FAD">
        <w:t>spoken</w:t>
      </w:r>
      <w:r w:rsidRPr="009F7FAD">
        <w:t xml:space="preserve"> about </w:t>
      </w:r>
      <w:r>
        <w:t>the</w:t>
      </w:r>
      <w:r w:rsidRPr="009F7FAD">
        <w:t xml:space="preserve"> huge difference between our experiences with the NHS and our experiences </w:t>
      </w:r>
      <w:r>
        <w:t>with</w:t>
      </w:r>
      <w:r w:rsidRPr="009F7FAD">
        <w:t xml:space="preserve"> social care</w:t>
      </w:r>
      <w:r>
        <w:t>.</w:t>
      </w:r>
      <w:r w:rsidRPr="005E3001">
        <w:t xml:space="preserve"> My experiences of the </w:t>
      </w:r>
      <w:r>
        <w:t>N</w:t>
      </w:r>
      <w:r w:rsidRPr="005E3001">
        <w:t>HS are largely very good. We were referred to all kinds of people</w:t>
      </w:r>
      <w:r>
        <w:t>—c</w:t>
      </w:r>
      <w:r w:rsidRPr="005E3001">
        <w:t>onsultants</w:t>
      </w:r>
      <w:r>
        <w:t>—</w:t>
      </w:r>
      <w:r w:rsidRPr="005E3001">
        <w:t>very early on, and that was great. We did not get a diagnosis</w:t>
      </w:r>
      <w:r>
        <w:t>,</w:t>
      </w:r>
      <w:r w:rsidRPr="005E3001">
        <w:t xml:space="preserve"> unfortunately</w:t>
      </w:r>
      <w:r>
        <w:t>,</w:t>
      </w:r>
      <w:r w:rsidRPr="005E3001">
        <w:t xml:space="preserve"> until M</w:t>
      </w:r>
      <w:r>
        <w:t>aja</w:t>
      </w:r>
      <w:r w:rsidRPr="005E3001">
        <w:t xml:space="preserve"> was about </w:t>
      </w:r>
      <w:r>
        <w:t>eight</w:t>
      </w:r>
      <w:r w:rsidRPr="005E3001">
        <w:t>. We got the diagnosis</w:t>
      </w:r>
      <w:r>
        <w:t xml:space="preserve"> then</w:t>
      </w:r>
      <w:r w:rsidRPr="005E3001">
        <w:t xml:space="preserve"> becaus</w:t>
      </w:r>
      <w:r>
        <w:t>e</w:t>
      </w:r>
      <w:r w:rsidRPr="005E3001">
        <w:t xml:space="preserve"> there had been advance</w:t>
      </w:r>
      <w:r>
        <w:t>ments</w:t>
      </w:r>
      <w:r w:rsidRPr="005E3001">
        <w:t xml:space="preserve"> in the techniques used </w:t>
      </w:r>
      <w:r>
        <w:t xml:space="preserve">for </w:t>
      </w:r>
      <w:r w:rsidRPr="005E3001">
        <w:t>genetic and chromosome testing and all of that. That is fin</w:t>
      </w:r>
      <w:r>
        <w:t>e.</w:t>
      </w:r>
    </w:p>
    <w:p w:rsidR="00F6557E" w:rsidP="00F6557E">
      <w:pPr>
        <w:pStyle w:val="Answer"/>
      </w:pPr>
      <w:r>
        <w:t>When</w:t>
      </w:r>
      <w:r w:rsidRPr="005E3001">
        <w:t xml:space="preserve"> my daughter bec</w:t>
      </w:r>
      <w:r>
        <w:t>ame</w:t>
      </w:r>
      <w:r w:rsidRPr="005E3001">
        <w:t xml:space="preserve"> an adult </w:t>
      </w:r>
      <w:r>
        <w:t xml:space="preserve">all that </w:t>
      </w:r>
      <w:r w:rsidRPr="005E3001">
        <w:t>changed</w:t>
      </w:r>
      <w:r>
        <w:t xml:space="preserve">, and it </w:t>
      </w:r>
      <w:r w:rsidRPr="00D378D4">
        <w:t xml:space="preserve">is </w:t>
      </w:r>
      <w:r>
        <w:t xml:space="preserve">now </w:t>
      </w:r>
      <w:r w:rsidRPr="00D378D4">
        <w:t>more difficult to navigate</w:t>
      </w:r>
      <w:r>
        <w:t>.</w:t>
      </w:r>
      <w:r w:rsidRPr="00D378D4">
        <w:t xml:space="preserve"> </w:t>
      </w:r>
      <w:r>
        <w:t>As</w:t>
      </w:r>
      <w:r w:rsidRPr="00D378D4">
        <w:t xml:space="preserve"> a child, everything</w:t>
      </w:r>
      <w:r w:rsidRPr="00D378D4">
        <w:t xml:space="preserve"> went through the paediatrician, which was great, because you had one point of contact</w:t>
      </w:r>
      <w:r>
        <w:t>.</w:t>
      </w:r>
      <w:r w:rsidRPr="00D378D4">
        <w:t xml:space="preserve"> I know th</w:t>
      </w:r>
      <w:r>
        <w:t xml:space="preserve">at this afternoon </w:t>
      </w:r>
      <w:r w:rsidRPr="00D378D4">
        <w:t>is about social care</w:t>
      </w:r>
      <w:r>
        <w:t>, but with the NHS e</w:t>
      </w:r>
      <w:r w:rsidRPr="00D378D4">
        <w:t>verything w</w:t>
      </w:r>
      <w:r>
        <w:t>ent</w:t>
      </w:r>
      <w:r w:rsidRPr="00D378D4">
        <w:t xml:space="preserve"> through a paediatrician</w:t>
      </w:r>
      <w:r>
        <w:t>.</w:t>
      </w:r>
      <w:r w:rsidRPr="00D378D4">
        <w:t xml:space="preserve"> </w:t>
      </w:r>
      <w:r>
        <w:t>W</w:t>
      </w:r>
      <w:r w:rsidRPr="00D378D4">
        <w:t xml:space="preserve">e </w:t>
      </w:r>
      <w:r>
        <w:t>had</w:t>
      </w:r>
      <w:r w:rsidRPr="00D378D4">
        <w:t xml:space="preserve"> an appointment with the paediatrician once a year and he would project manag</w:t>
      </w:r>
      <w:r>
        <w:t xml:space="preserve">e. </w:t>
      </w:r>
      <w:r w:rsidRPr="00D378D4">
        <w:t>Norman spoke earlier about being a project manager</w:t>
      </w:r>
      <w:r>
        <w:t>; t</w:t>
      </w:r>
      <w:r w:rsidRPr="00D378D4">
        <w:t>he paediatrician was like a project manager. He would say</w:t>
      </w:r>
      <w:r>
        <w:t>, “What’s</w:t>
      </w:r>
      <w:r w:rsidRPr="00D378D4">
        <w:t xml:space="preserve"> going on with</w:t>
      </w:r>
      <w:r>
        <w:t xml:space="preserve"> ENT? </w:t>
      </w:r>
      <w:r w:rsidRPr="00D378D4">
        <w:t>What</w:t>
      </w:r>
      <w:r>
        <w:t>’</w:t>
      </w:r>
      <w:r w:rsidRPr="00D378D4">
        <w:t>s going on with the physiotherapy now? When did you last see the cardiologist?</w:t>
      </w:r>
      <w:r>
        <w:t>”</w:t>
      </w:r>
    </w:p>
    <w:p w:rsidR="00F6557E" w:rsidP="00F6557E">
      <w:pPr>
        <w:pStyle w:val="Answer"/>
      </w:pPr>
      <w:r w:rsidRPr="00D378D4">
        <w:t>When M</w:t>
      </w:r>
      <w:r>
        <w:t>aja</w:t>
      </w:r>
      <w:r w:rsidRPr="00D378D4">
        <w:t xml:space="preserve"> turned 18</w:t>
      </w:r>
      <w:r>
        <w:t>,</w:t>
      </w:r>
      <w:r w:rsidRPr="005B5BB6">
        <w:t xml:space="preserve"> in many ways it was like falling off the edge of a </w:t>
      </w:r>
      <w:r>
        <w:t>c</w:t>
      </w:r>
      <w:r w:rsidRPr="005B5BB6">
        <w:t>liff</w:t>
      </w:r>
      <w:r w:rsidRPr="004B3734">
        <w:t xml:space="preserve"> and now everything goes t</w:t>
      </w:r>
      <w:r>
        <w:t>o</w:t>
      </w:r>
      <w:r w:rsidRPr="004B3734">
        <w:t xml:space="preserve"> the GP,</w:t>
      </w:r>
      <w:r w:rsidRPr="00540052">
        <w:t xml:space="preserve"> but our </w:t>
      </w:r>
      <w:r>
        <w:t>GP</w:t>
      </w:r>
      <w:r w:rsidRPr="00540052">
        <w:t xml:space="preserve"> surgery is quite big</w:t>
      </w:r>
      <w:r>
        <w:t>. E</w:t>
      </w:r>
      <w:r w:rsidRPr="00540052">
        <w:t xml:space="preserve">very time we go </w:t>
      </w:r>
      <w:r w:rsidRPr="00540052">
        <w:t>there</w:t>
      </w:r>
      <w:r w:rsidRPr="00540052">
        <w:t xml:space="preserve"> we see a different GP</w:t>
      </w:r>
      <w:r>
        <w:t>.</w:t>
      </w:r>
      <w:r w:rsidRPr="00540052">
        <w:t xml:space="preserve"> I see a lot of people nodding their heads.</w:t>
      </w:r>
      <w:r>
        <w:t xml:space="preserve"> </w:t>
      </w:r>
      <w:r w:rsidRPr="00540052">
        <w:t xml:space="preserve">I </w:t>
      </w:r>
      <w:r>
        <w:t xml:space="preserve">have now spoken to some </w:t>
      </w:r>
      <w:r>
        <w:t>people</w:t>
      </w:r>
      <w:r>
        <w:t xml:space="preserve"> and I</w:t>
      </w:r>
      <w:r w:rsidRPr="00540052">
        <w:t xml:space="preserve"> know of a GP in that surgery who </w:t>
      </w:r>
      <w:r>
        <w:t>i</w:t>
      </w:r>
      <w:r w:rsidRPr="00540052">
        <w:t>s a bit of an expert on disabilities</w:t>
      </w:r>
      <w:r>
        <w:t>, including</w:t>
      </w:r>
      <w:r w:rsidRPr="00540052">
        <w:t xml:space="preserve"> learning disabilities</w:t>
      </w:r>
      <w:r>
        <w:t>, so</w:t>
      </w:r>
      <w:r w:rsidRPr="00540052">
        <w:t xml:space="preserve"> I will request </w:t>
      </w:r>
      <w:r>
        <w:t xml:space="preserve">to see </w:t>
      </w:r>
      <w:r w:rsidRPr="00540052">
        <w:t>her in the future</w:t>
      </w:r>
      <w:r>
        <w:t>, but, as was said earlier, all the time t</w:t>
      </w:r>
      <w:r w:rsidRPr="00540052">
        <w:t xml:space="preserve">he onus is on us to find out. We make a </w:t>
      </w:r>
      <w:r w:rsidRPr="00540052">
        <w:t>mistake</w:t>
      </w:r>
      <w:r w:rsidRPr="00540052">
        <w:t xml:space="preserve"> or something happens and we</w:t>
      </w:r>
      <w:r>
        <w:t xml:space="preserve"> say, “Gee whiz</w:t>
      </w:r>
      <w:r w:rsidR="00D038C9">
        <w:t>z</w:t>
      </w:r>
      <w:r>
        <w:t>. W</w:t>
      </w:r>
      <w:r w:rsidRPr="00540052">
        <w:t>here do we go now? What do we do now?</w:t>
      </w:r>
      <w:r>
        <w:t>”</w:t>
      </w:r>
      <w:r w:rsidRPr="00540052">
        <w:t xml:space="preserve"> </w:t>
      </w:r>
      <w:r>
        <w:t>I</w:t>
      </w:r>
      <w:r w:rsidRPr="00540052">
        <w:t xml:space="preserve">t </w:t>
      </w:r>
      <w:r>
        <w:t>wa</w:t>
      </w:r>
      <w:r w:rsidRPr="00540052">
        <w:t xml:space="preserve">s only by having a </w:t>
      </w:r>
      <w:r>
        <w:t xml:space="preserve">chance </w:t>
      </w:r>
      <w:r w:rsidRPr="00540052">
        <w:t>conversation with some</w:t>
      </w:r>
      <w:r>
        <w:t xml:space="preserve">body </w:t>
      </w:r>
      <w:r w:rsidRPr="00540052">
        <w:t xml:space="preserve">that </w:t>
      </w:r>
      <w:r>
        <w:t>I</w:t>
      </w:r>
      <w:r w:rsidRPr="00540052">
        <w:t xml:space="preserve"> realise</w:t>
      </w:r>
      <w:r>
        <w:t>d</w:t>
      </w:r>
      <w:r w:rsidRPr="00540052">
        <w:t xml:space="preserve"> there </w:t>
      </w:r>
      <w:r>
        <w:t>wa</w:t>
      </w:r>
      <w:r w:rsidRPr="00540052">
        <w:t xml:space="preserve">s somebody at our surgery who </w:t>
      </w:r>
      <w:r>
        <w:t>might</w:t>
      </w:r>
      <w:r w:rsidRPr="00540052">
        <w:t xml:space="preserve"> not specialise in disabilities but</w:t>
      </w:r>
      <w:r>
        <w:t xml:space="preserve"> </w:t>
      </w:r>
      <w:r w:rsidR="00D038C9">
        <w:t xml:space="preserve">who </w:t>
      </w:r>
      <w:r w:rsidRPr="00540052">
        <w:t>seem</w:t>
      </w:r>
      <w:r>
        <w:t>s</w:t>
      </w:r>
      <w:r w:rsidRPr="00540052">
        <w:t xml:space="preserve"> to know an awful lot</w:t>
      </w:r>
      <w:r>
        <w:t xml:space="preserve">, so that is the </w:t>
      </w:r>
      <w:r w:rsidRPr="00540052">
        <w:t>GP I am going to request in future.</w:t>
      </w:r>
      <w:r>
        <w:t xml:space="preserve"> T</w:t>
      </w:r>
      <w:r w:rsidRPr="00540052">
        <w:t>he onus is always on us</w:t>
      </w:r>
      <w:r>
        <w:t>.</w:t>
      </w:r>
    </w:p>
    <w:p w:rsidR="00250293" w:rsidP="00F6557E">
      <w:pPr>
        <w:pStyle w:val="Answer"/>
      </w:pPr>
      <w:r w:rsidRPr="00540052">
        <w:t xml:space="preserve">I have a situation with social care </w:t>
      </w:r>
      <w:r w:rsidRPr="00540052">
        <w:t>at the moment</w:t>
      </w:r>
      <w:r w:rsidRPr="00540052">
        <w:t>. I will not go into details</w:t>
      </w:r>
      <w:r>
        <w:t>,</w:t>
      </w:r>
      <w:r w:rsidRPr="00540052">
        <w:t xml:space="preserve"> but </w:t>
      </w:r>
      <w:r>
        <w:t>t</w:t>
      </w:r>
      <w:r w:rsidRPr="00540052">
        <w:t xml:space="preserve">he upshot is that the local authority has not paid </w:t>
      </w:r>
      <w:r>
        <w:t>the</w:t>
      </w:r>
      <w:r w:rsidRPr="00540052">
        <w:t xml:space="preserve"> day service for </w:t>
      </w:r>
      <w:r w:rsidRPr="00540052">
        <w:t>a number of</w:t>
      </w:r>
      <w:r w:rsidRPr="00540052">
        <w:t xml:space="preserve"> months. The day service contacted me about a week ago. That was the first I knew of any problem at all</w:t>
      </w:r>
      <w:r>
        <w:t>.</w:t>
      </w:r>
      <w:r w:rsidRPr="00540052">
        <w:t xml:space="preserve"> I said</w:t>
      </w:r>
      <w:r>
        <w:t>, “W</w:t>
      </w:r>
      <w:r w:rsidRPr="00540052">
        <w:t>hat do you want me to do? Do you want me to chase the authority for the money?</w:t>
      </w:r>
      <w:r>
        <w:t>”, a</w:t>
      </w:r>
      <w:r w:rsidRPr="00540052">
        <w:t>nd they said</w:t>
      </w:r>
      <w:r>
        <w:t xml:space="preserve">, “Yes”. </w:t>
      </w:r>
      <w:r w:rsidRPr="00540052">
        <w:t>I thought</w:t>
      </w:r>
      <w:r>
        <w:t>, “H</w:t>
      </w:r>
      <w:r w:rsidRPr="00540052">
        <w:t>ang on a minute</w:t>
      </w:r>
      <w:r>
        <w:t>. Y</w:t>
      </w:r>
      <w:r w:rsidRPr="00540052">
        <w:t xml:space="preserve">ou are the </w:t>
      </w:r>
      <w:r w:rsidRPr="00540052">
        <w:t>service</w:t>
      </w:r>
      <w:r w:rsidRPr="00540052">
        <w:t xml:space="preserve"> and you are not being paid, but you want me to</w:t>
      </w:r>
      <w:r>
        <w:t xml:space="preserve"> do it”. </w:t>
      </w:r>
    </w:p>
    <w:p w:rsidR="00F6557E" w:rsidP="00F6557E">
      <w:pPr>
        <w:pStyle w:val="Answer"/>
      </w:pPr>
      <w:r>
        <w:t xml:space="preserve">I rang </w:t>
      </w:r>
      <w:r w:rsidRPr="00540052">
        <w:t>up the local authorit</w:t>
      </w:r>
      <w:r>
        <w:t>y and they</w:t>
      </w:r>
      <w:r w:rsidRPr="00540052">
        <w:t xml:space="preserve"> </w:t>
      </w:r>
      <w:r w:rsidRPr="00540052">
        <w:t>looked into</w:t>
      </w:r>
      <w:r w:rsidRPr="00540052">
        <w:t xml:space="preserve"> it</w:t>
      </w:r>
      <w:r>
        <w:t>. It seemed that t</w:t>
      </w:r>
      <w:r w:rsidRPr="00540052">
        <w:t>here had been a small misunderstanding</w:t>
      </w:r>
      <w:r>
        <w:t xml:space="preserve"> and I</w:t>
      </w:r>
      <w:r w:rsidRPr="00540052">
        <w:t xml:space="preserve"> thought </w:t>
      </w:r>
      <w:r>
        <w:t>it was</w:t>
      </w:r>
      <w:r w:rsidRPr="00540052">
        <w:t xml:space="preserve"> finished with</w:t>
      </w:r>
      <w:r>
        <w:t>. It</w:t>
      </w:r>
      <w:r w:rsidRPr="00540052">
        <w:t xml:space="preserve"> seems that</w:t>
      </w:r>
      <w:r>
        <w:t xml:space="preserve"> no,</w:t>
      </w:r>
      <w:r w:rsidRPr="00540052">
        <w:t xml:space="preserve"> it</w:t>
      </w:r>
      <w:r>
        <w:t xml:space="preserve"> is</w:t>
      </w:r>
      <w:r w:rsidRPr="00540052">
        <w:t xml:space="preserve"> not</w:t>
      </w:r>
      <w:r>
        <w:t>.</w:t>
      </w:r>
      <w:r w:rsidRPr="00540052">
        <w:t xml:space="preserve"> Apparently, it is my responsibility to ensure that the correct contracts and agreements are put in place between the local authority and day services, and because I have been remiss in that </w:t>
      </w:r>
      <w:r w:rsidRPr="00540052">
        <w:t>responsibility</w:t>
      </w:r>
      <w:r w:rsidRPr="00540052">
        <w:t xml:space="preserve"> I am now liable for the unpaid invoices</w:t>
      </w:r>
      <w:r>
        <w:t xml:space="preserve">. </w:t>
      </w:r>
      <w:r w:rsidRPr="00540052">
        <w:t>I did not want to go into that</w:t>
      </w:r>
      <w:r>
        <w:t>,</w:t>
      </w:r>
      <w:r w:rsidRPr="00540052">
        <w:t xml:space="preserve"> but it is a good example of everything</w:t>
      </w:r>
      <w:r>
        <w:t xml:space="preserve"> coming</w:t>
      </w:r>
      <w:r w:rsidRPr="00540052">
        <w:t xml:space="preserve"> back to us</w:t>
      </w:r>
      <w:r>
        <w:t xml:space="preserve"> all the time</w:t>
      </w:r>
      <w:r w:rsidRPr="00540052">
        <w:t>. I often think</w:t>
      </w:r>
      <w:r>
        <w:t>, “</w:t>
      </w:r>
      <w:r w:rsidRPr="00540052">
        <w:t>I</w:t>
      </w:r>
      <w:r>
        <w:t xml:space="preserve"> am actually </w:t>
      </w:r>
      <w:r w:rsidRPr="00540052">
        <w:t>my daughter</w:t>
      </w:r>
      <w:r>
        <w:t>’</w:t>
      </w:r>
      <w:r w:rsidRPr="00540052">
        <w:t>s carer</w:t>
      </w:r>
      <w:r>
        <w:t>. That is my role. I’m not a contracts manager.</w:t>
      </w:r>
    </w:p>
    <w:p w:rsidR="00F6557E" w:rsidP="00F6557E">
      <w:pPr>
        <w:pStyle w:val="Remark"/>
      </w:pPr>
      <w:r w:rsidRPr="009943DC">
        <w:rPr>
          <w:b/>
        </w:rPr>
        <w:t xml:space="preserve">Baroness Warwick of </w:t>
      </w:r>
      <w:r w:rsidRPr="009943DC">
        <w:rPr>
          <w:b/>
        </w:rPr>
        <w:t>Undercliffe</w:t>
      </w:r>
      <w:r w:rsidRPr="009943DC">
        <w:rPr>
          <w:b/>
        </w:rPr>
        <w:t>:</w:t>
      </w:r>
      <w:r>
        <w:t xml:space="preserve"> </w:t>
      </w:r>
      <w:r w:rsidRPr="00991F4F">
        <w:t xml:space="preserve">Helen, given </w:t>
      </w:r>
      <w:r>
        <w:t xml:space="preserve">that </w:t>
      </w:r>
      <w:r w:rsidRPr="00991F4F">
        <w:t xml:space="preserve">you were not even aware </w:t>
      </w:r>
      <w:r>
        <w:t xml:space="preserve">that </w:t>
      </w:r>
      <w:r w:rsidRPr="00991F4F">
        <w:t xml:space="preserve">you were supposed to be the contract manager, who </w:t>
      </w:r>
      <w:r w:rsidRPr="00991F4F">
        <w:t>actually set</w:t>
      </w:r>
      <w:r w:rsidRPr="00991F4F">
        <w:t xml:space="preserve"> the contract? Was it the local authority</w:t>
      </w:r>
      <w:r>
        <w:t xml:space="preserve"> or</w:t>
      </w:r>
      <w:r w:rsidRPr="00991F4F">
        <w:t xml:space="preserve"> the GP? What was the thinking</w:t>
      </w:r>
      <w:r>
        <w:t>?</w:t>
      </w:r>
    </w:p>
    <w:p w:rsidR="00F6557E" w:rsidP="00F6557E">
      <w:pPr>
        <w:pStyle w:val="Answer"/>
      </w:pPr>
      <w:r w:rsidRPr="00991F4F">
        <w:rPr>
          <w:b/>
          <w:i/>
        </w:rPr>
        <w:t>Helen Spalding:</w:t>
      </w:r>
      <w:r>
        <w:t xml:space="preserve"> </w:t>
      </w:r>
      <w:r w:rsidRPr="00991F4F">
        <w:t xml:space="preserve">I cannot answer that </w:t>
      </w:r>
      <w:r w:rsidRPr="00991F4F">
        <w:t>question</w:t>
      </w:r>
      <w:r>
        <w:t>, but</w:t>
      </w:r>
      <w:r>
        <w:t xml:space="preserve"> </w:t>
      </w:r>
      <w:r w:rsidRPr="00991F4F">
        <w:t>give me a week and I will have the answer.</w:t>
      </w:r>
    </w:p>
    <w:p w:rsidR="00F6557E" w:rsidP="00F6557E">
      <w:pPr>
        <w:pStyle w:val="Remark"/>
      </w:pPr>
      <w:r w:rsidRPr="00546095">
        <w:rPr>
          <w:b/>
        </w:rPr>
        <w:t xml:space="preserve">Baroness Warwick of </w:t>
      </w:r>
      <w:r w:rsidRPr="00546095">
        <w:rPr>
          <w:b/>
        </w:rPr>
        <w:t>Undercliffe</w:t>
      </w:r>
      <w:r w:rsidRPr="00546095">
        <w:rPr>
          <w:b/>
        </w:rPr>
        <w:t>:</w:t>
      </w:r>
      <w:r>
        <w:t xml:space="preserve"> </w:t>
      </w:r>
      <w:r w:rsidRPr="00991F4F">
        <w:t>I do not want to set you any</w:t>
      </w:r>
      <w:r>
        <w:t xml:space="preserve"> </w:t>
      </w:r>
      <w:r w:rsidRPr="00991F4F">
        <w:t>more work.</w:t>
      </w:r>
    </w:p>
    <w:p w:rsidR="00F6557E" w:rsidP="00F6557E">
      <w:pPr>
        <w:pStyle w:val="Answer"/>
      </w:pPr>
      <w:r w:rsidRPr="00991F4F">
        <w:rPr>
          <w:b/>
          <w:i/>
        </w:rPr>
        <w:t>Helen Spalding:</w:t>
      </w:r>
      <w:r>
        <w:t xml:space="preserve"> </w:t>
      </w:r>
      <w:r w:rsidRPr="00991F4F">
        <w:t>In a week</w:t>
      </w:r>
      <w:r>
        <w:t>’</w:t>
      </w:r>
      <w:r w:rsidRPr="00991F4F">
        <w:t>s time</w:t>
      </w:r>
      <w:r>
        <w:t>,</w:t>
      </w:r>
      <w:r w:rsidRPr="00991F4F">
        <w:t xml:space="preserve"> I will be an expert on who needs to do what.</w:t>
      </w:r>
    </w:p>
    <w:p w:rsidR="00F6557E" w:rsidP="00F6557E">
      <w:pPr>
        <w:pStyle w:val="Remark"/>
      </w:pPr>
      <w:r w:rsidRPr="00525014">
        <w:rPr>
          <w:b/>
        </w:rPr>
        <w:t xml:space="preserve">Baroness Warwick of </w:t>
      </w:r>
      <w:r w:rsidRPr="00525014">
        <w:rPr>
          <w:b/>
        </w:rPr>
        <w:t>Undercliffe</w:t>
      </w:r>
      <w:r w:rsidRPr="00525014">
        <w:rPr>
          <w:b/>
        </w:rPr>
        <w:t>:</w:t>
      </w:r>
      <w:r>
        <w:t xml:space="preserve"> </w:t>
      </w:r>
      <w:r w:rsidRPr="00991F4F">
        <w:t>But in a sense what you are</w:t>
      </w:r>
      <w:r>
        <w:t xml:space="preserve"> really</w:t>
      </w:r>
      <w:r w:rsidRPr="00991F4F">
        <w:t xml:space="preserve"> saying is that the great benefit of </w:t>
      </w:r>
      <w:r>
        <w:t xml:space="preserve">Maja </w:t>
      </w:r>
      <w:r w:rsidRPr="00991F4F">
        <w:t xml:space="preserve">being under 18 </w:t>
      </w:r>
      <w:r>
        <w:t>wa</w:t>
      </w:r>
      <w:r w:rsidRPr="00991F4F">
        <w:t xml:space="preserve">s that </w:t>
      </w:r>
      <w:r>
        <w:t xml:space="preserve">there was </w:t>
      </w:r>
      <w:r w:rsidRPr="00991F4F">
        <w:t xml:space="preserve">one person </w:t>
      </w:r>
      <w:r>
        <w:t>who took</w:t>
      </w:r>
      <w:r w:rsidRPr="00991F4F">
        <w:t xml:space="preserve"> an interest in your daughter and you. </w:t>
      </w:r>
      <w:r>
        <w:t>Now</w:t>
      </w:r>
      <w:r w:rsidRPr="00991F4F">
        <w:t xml:space="preserve"> she </w:t>
      </w:r>
      <w:r>
        <w:t>i</w:t>
      </w:r>
      <w:r w:rsidRPr="00991F4F">
        <w:t>s 18</w:t>
      </w:r>
      <w:r>
        <w:t>,</w:t>
      </w:r>
      <w:r w:rsidRPr="00991F4F">
        <w:t xml:space="preserve"> there i</w:t>
      </w:r>
      <w:r>
        <w:t>s</w:t>
      </w:r>
      <w:r w:rsidRPr="00991F4F">
        <w:t xml:space="preserve"> nobody taking a continual or dedicated interest in</w:t>
      </w:r>
      <w:r>
        <w:t xml:space="preserve"> either</w:t>
      </w:r>
      <w:r w:rsidRPr="00991F4F">
        <w:t xml:space="preserve"> your daughter or you</w:t>
      </w:r>
      <w:r>
        <w:t>,</w:t>
      </w:r>
      <w:r w:rsidRPr="00991F4F">
        <w:t xml:space="preserve"> and there is a great big gap. We have talked in the </w:t>
      </w:r>
      <w:r>
        <w:t>c</w:t>
      </w:r>
      <w:r w:rsidRPr="00991F4F">
        <w:t>ommittee about transitions and so on</w:t>
      </w:r>
      <w:r>
        <w:t>,</w:t>
      </w:r>
      <w:r w:rsidRPr="00991F4F">
        <w:t xml:space="preserve"> of very different kinds, </w:t>
      </w:r>
      <w:r>
        <w:t>and</w:t>
      </w:r>
      <w:r w:rsidRPr="00991F4F">
        <w:t xml:space="preserve"> clearly th</w:t>
      </w:r>
      <w:r>
        <w:t>is</w:t>
      </w:r>
      <w:r w:rsidRPr="00991F4F">
        <w:t xml:space="preserve"> is something we need to try to focus</w:t>
      </w:r>
      <w:r>
        <w:t xml:space="preserve"> on</w:t>
      </w:r>
      <w:r w:rsidRPr="00991F4F">
        <w:t>. Thank you very much indeed</w:t>
      </w:r>
      <w:r>
        <w:t>.</w:t>
      </w:r>
      <w:r w:rsidRPr="00991F4F">
        <w:t xml:space="preserve"> </w:t>
      </w:r>
      <w:r>
        <w:t>That was a very powerful</w:t>
      </w:r>
      <w:r w:rsidRPr="00991F4F">
        <w:t xml:space="preserve"> example</w:t>
      </w:r>
      <w:r>
        <w:t xml:space="preserve"> because</w:t>
      </w:r>
      <w:r w:rsidRPr="00991F4F">
        <w:t xml:space="preserve"> </w:t>
      </w:r>
      <w:r>
        <w:t xml:space="preserve">it </w:t>
      </w:r>
      <w:r w:rsidRPr="00991F4F">
        <w:t xml:space="preserve">shows the way in which huge gaps can suddenly </w:t>
      </w:r>
      <w:r w:rsidRPr="00991F4F">
        <w:t>open up</w:t>
      </w:r>
      <w:r w:rsidRPr="00991F4F">
        <w:t xml:space="preserve"> in front of you</w:t>
      </w:r>
      <w:r>
        <w:t xml:space="preserve"> and you have no route out</w:t>
      </w:r>
      <w:r w:rsidRPr="00991F4F">
        <w:t>.</w:t>
      </w:r>
    </w:p>
    <w:p w:rsidR="00F6557E" w:rsidP="00F6557E">
      <w:pPr>
        <w:pStyle w:val="Remark"/>
      </w:pPr>
      <w:r w:rsidRPr="008E3472">
        <w:rPr>
          <w:b/>
        </w:rPr>
        <w:t>The Chair:</w:t>
      </w:r>
      <w:r>
        <w:t xml:space="preserve"> Thank you, Lady </w:t>
      </w:r>
      <w:r w:rsidRPr="00991F4F">
        <w:t>Warwick</w:t>
      </w:r>
      <w:r>
        <w:t xml:space="preserve">. You </w:t>
      </w:r>
      <w:r w:rsidRPr="00991F4F">
        <w:t>identif</w:t>
      </w:r>
      <w:r>
        <w:t>ied</w:t>
      </w:r>
      <w:r w:rsidRPr="00991F4F">
        <w:t xml:space="preserve"> a point</w:t>
      </w:r>
      <w:r>
        <w:t xml:space="preserve"> </w:t>
      </w:r>
      <w:r w:rsidR="00E35C8A">
        <w:t xml:space="preserve">of process </w:t>
      </w:r>
      <w:r>
        <w:t xml:space="preserve">where </w:t>
      </w:r>
      <w:r w:rsidRPr="00991F4F">
        <w:t>we can</w:t>
      </w:r>
      <w:r>
        <w:t xml:space="preserve"> put</w:t>
      </w:r>
      <w:r w:rsidRPr="00991F4F">
        <w:t xml:space="preserve"> some attention. </w:t>
      </w:r>
      <w:r>
        <w:t>T</w:t>
      </w:r>
      <w:r w:rsidRPr="00991F4F">
        <w:t>hat was extremely helpful.</w:t>
      </w:r>
    </w:p>
    <w:p w:rsidR="00F6557E" w:rsidP="00F6557E">
      <w:pPr>
        <w:pStyle w:val="Question"/>
      </w:pPr>
      <w:r w:rsidRPr="00991F4F">
        <w:rPr>
          <w:b/>
        </w:rPr>
        <w:t>Lord Bradley:</w:t>
      </w:r>
      <w:r>
        <w:t xml:space="preserve"> C</w:t>
      </w:r>
      <w:r w:rsidRPr="00991F4F">
        <w:t>an I</w:t>
      </w:r>
      <w:r>
        <w:t xml:space="preserve"> first add my</w:t>
      </w:r>
      <w:r w:rsidRPr="00991F4F">
        <w:t xml:space="preserve"> voice </w:t>
      </w:r>
      <w:r>
        <w:t xml:space="preserve">to the </w:t>
      </w:r>
      <w:r w:rsidRPr="00991F4F">
        <w:t>huge thanks to our three guest</w:t>
      </w:r>
      <w:r>
        <w:t>s</w:t>
      </w:r>
      <w:r w:rsidRPr="00991F4F">
        <w:t xml:space="preserve"> this afternoon </w:t>
      </w:r>
      <w:r>
        <w:t>for</w:t>
      </w:r>
      <w:r w:rsidRPr="00991F4F">
        <w:t xml:space="preserve"> the experiences they have shared with us? </w:t>
      </w:r>
      <w:r>
        <w:t>W</w:t>
      </w:r>
      <w:r w:rsidRPr="00991F4F">
        <w:t xml:space="preserve">hat we have heard this afternoon has been </w:t>
      </w:r>
      <w:r w:rsidRPr="00991F4F">
        <w:t>absolutely extraordinary</w:t>
      </w:r>
      <w:r w:rsidRPr="00991F4F">
        <w:t>.</w:t>
      </w:r>
    </w:p>
    <w:p w:rsidR="00F6557E" w:rsidP="00F6557E">
      <w:pPr>
        <w:pStyle w:val="QuestionCont"/>
      </w:pPr>
      <w:r w:rsidRPr="00991F4F">
        <w:t xml:space="preserve">I want to pick up the question initiated by the Lord Bishop of Carlisle on campaigning and direct </w:t>
      </w:r>
      <w:r>
        <w:t xml:space="preserve">my question </w:t>
      </w:r>
      <w:r w:rsidRPr="00991F4F">
        <w:t xml:space="preserve">initially </w:t>
      </w:r>
      <w:r>
        <w:t>to</w:t>
      </w:r>
      <w:r w:rsidRPr="00991F4F">
        <w:t xml:space="preserve"> Kat</w:t>
      </w:r>
      <w:r>
        <w:t>y</w:t>
      </w:r>
      <w:r w:rsidRPr="00991F4F">
        <w:t>, but obviously if Helen</w:t>
      </w:r>
      <w:r>
        <w:t xml:space="preserve"> and</w:t>
      </w:r>
      <w:r w:rsidRPr="00991F4F">
        <w:t xml:space="preserve"> Norman want to comment I would be pleased to hear their views as well. </w:t>
      </w:r>
      <w:r>
        <w:t xml:space="preserve">Katy, this </w:t>
      </w:r>
      <w:r w:rsidRPr="00991F4F">
        <w:t xml:space="preserve">is about </w:t>
      </w:r>
      <w:r>
        <w:t xml:space="preserve">your </w:t>
      </w:r>
      <w:r w:rsidRPr="00991F4F">
        <w:t>activities</w:t>
      </w:r>
      <w:r>
        <w:t xml:space="preserve"> in your We Care campaign. </w:t>
      </w:r>
      <w:r w:rsidRPr="00991F4F">
        <w:t xml:space="preserve">I was particularly struck by the comment you made </w:t>
      </w:r>
      <w:r>
        <w:t>to the c</w:t>
      </w:r>
      <w:r w:rsidRPr="00991F4F">
        <w:t>ommittee</w:t>
      </w:r>
      <w:r>
        <w:t xml:space="preserve"> clerks that, “It’</w:t>
      </w:r>
      <w:r w:rsidRPr="00991F4F">
        <w:t>s always people speaking for us rather than us</w:t>
      </w:r>
      <w:r>
        <w:t xml:space="preserve"> </w:t>
      </w:r>
      <w:r w:rsidRPr="00991F4F">
        <w:t>at the important tables</w:t>
      </w:r>
      <w:r>
        <w:t>”</w:t>
      </w:r>
      <w:r w:rsidRPr="00991F4F">
        <w:t>.</w:t>
      </w:r>
    </w:p>
    <w:p w:rsidR="00F6557E" w:rsidP="00F6557E">
      <w:pPr>
        <w:pStyle w:val="QuestionCont"/>
      </w:pPr>
      <w:r w:rsidRPr="00991F4F">
        <w:t>Do you think it is possible that unpaid carers exist as a group that is able to come together to claim better rights for you all</w:t>
      </w:r>
      <w:r>
        <w:t>,</w:t>
      </w:r>
      <w:r w:rsidRPr="00991F4F">
        <w:t xml:space="preserve"> recognising and </w:t>
      </w:r>
      <w:r>
        <w:t>h</w:t>
      </w:r>
      <w:r w:rsidRPr="00991F4F">
        <w:t xml:space="preserve">earing what </w:t>
      </w:r>
      <w:r>
        <w:t>has been said this</w:t>
      </w:r>
      <w:r w:rsidRPr="00991F4F">
        <w:t xml:space="preserve"> afternoon about the massive limitations on your time and opportunities to do that? If it is, how would the community of unpaid carers benefit from coming together in such a way? How do you think it would be possible to organise together to progress such an agenda more widely across the country?</w:t>
      </w:r>
    </w:p>
    <w:p w:rsidR="00F6557E" w:rsidP="00F6557E">
      <w:pPr>
        <w:pStyle w:val="Answer"/>
      </w:pPr>
      <w:r w:rsidRPr="00991F4F">
        <w:rPr>
          <w:b/>
          <w:i/>
        </w:rPr>
        <w:t>Katy Styles:</w:t>
      </w:r>
      <w:r>
        <w:t xml:space="preserve"> That is a</w:t>
      </w:r>
      <w:r w:rsidRPr="00991F4F">
        <w:t xml:space="preserve"> fascinating question</w:t>
      </w:r>
      <w:r>
        <w:t>. T</w:t>
      </w:r>
      <w:r w:rsidRPr="00991F4F">
        <w:t>hank you very much for asking me</w:t>
      </w:r>
      <w:r>
        <w:t>,</w:t>
      </w:r>
      <w:r w:rsidRPr="00991F4F">
        <w:t xml:space="preserve"> and </w:t>
      </w:r>
      <w:r>
        <w:t>for referencing We Care.</w:t>
      </w:r>
      <w:r w:rsidRPr="00991F4F">
        <w:t xml:space="preserve"> I spe</w:t>
      </w:r>
      <w:r>
        <w:t>nd</w:t>
      </w:r>
      <w:r w:rsidRPr="00991F4F">
        <w:t xml:space="preserve"> a lot of my free time sorting that out.</w:t>
      </w:r>
    </w:p>
    <w:p w:rsidR="004620F3" w:rsidP="00F6557E">
      <w:pPr>
        <w:pStyle w:val="Answer"/>
      </w:pPr>
      <w:r>
        <w:t>I</w:t>
      </w:r>
      <w:r w:rsidRPr="00991F4F">
        <w:t xml:space="preserve">t is </w:t>
      </w:r>
      <w:r w:rsidRPr="00991F4F">
        <w:t>absolutely possible</w:t>
      </w:r>
      <w:r w:rsidRPr="00991F4F">
        <w:t xml:space="preserve"> </w:t>
      </w:r>
      <w:r>
        <w:t xml:space="preserve">for </w:t>
      </w:r>
      <w:r w:rsidRPr="00991F4F">
        <w:t xml:space="preserve">carers </w:t>
      </w:r>
      <w:r>
        <w:t>to</w:t>
      </w:r>
      <w:r w:rsidRPr="00991F4F">
        <w:t xml:space="preserve"> get together. I proved that with my own campaign</w:t>
      </w:r>
      <w:r>
        <w:t>. W</w:t>
      </w:r>
      <w:r w:rsidRPr="00991F4F">
        <w:t xml:space="preserve">e are not massive; </w:t>
      </w:r>
      <w:r>
        <w:t>w</w:t>
      </w:r>
      <w:r w:rsidRPr="00991F4F">
        <w:t xml:space="preserve">e are </w:t>
      </w:r>
      <w:r w:rsidRPr="00991F4F">
        <w:t>grass</w:t>
      </w:r>
      <w:r>
        <w:t>-</w:t>
      </w:r>
      <w:r w:rsidRPr="00991F4F">
        <w:t>roots</w:t>
      </w:r>
      <w:r>
        <w:t xml:space="preserve"> and </w:t>
      </w:r>
      <w:r w:rsidRPr="00991F4F">
        <w:t>volunteer-</w:t>
      </w:r>
      <w:r>
        <w:t>le</w:t>
      </w:r>
      <w:r w:rsidRPr="00991F4F">
        <w:t>d</w:t>
      </w:r>
      <w:r>
        <w:t>,</w:t>
      </w:r>
      <w:r w:rsidRPr="00991F4F">
        <w:t xml:space="preserve"> but carers are absolutely desperate to get their voices across. We do not necessarily need ca</w:t>
      </w:r>
      <w:r>
        <w:t>rer</w:t>
      </w:r>
      <w:r w:rsidRPr="00991F4F">
        <w:t xml:space="preserve"> charities</w:t>
      </w:r>
      <w:r>
        <w:t>. They provide</w:t>
      </w:r>
      <w:r w:rsidRPr="00991F4F">
        <w:t xml:space="preserve"> amazing support a</w:t>
      </w:r>
      <w:r>
        <w:t>s</w:t>
      </w:r>
      <w:r w:rsidRPr="00991F4F">
        <w:t xml:space="preserve"> organisations, but they are not speaking for me and the carers I represent when they are campaigning</w:t>
      </w:r>
      <w:r>
        <w:t xml:space="preserve">. If </w:t>
      </w:r>
      <w:r w:rsidRPr="00991F4F">
        <w:t>you are a paid member of staff</w:t>
      </w:r>
      <w:r>
        <w:t>,</w:t>
      </w:r>
      <w:r w:rsidRPr="00991F4F">
        <w:t xml:space="preserve"> your testimony will never be the same as </w:t>
      </w:r>
      <w:r>
        <w:t xml:space="preserve">the </w:t>
      </w:r>
      <w:r w:rsidRPr="00991F4F">
        <w:t>three</w:t>
      </w:r>
      <w:r>
        <w:t xml:space="preserve"> of us</w:t>
      </w:r>
      <w:r w:rsidRPr="00991F4F">
        <w:t xml:space="preserve"> today giving what we know and our lived experience</w:t>
      </w:r>
      <w:r>
        <w:t xml:space="preserve">. </w:t>
      </w:r>
    </w:p>
    <w:p w:rsidR="00F6557E" w:rsidP="00F6557E">
      <w:pPr>
        <w:pStyle w:val="Answer"/>
      </w:pPr>
      <w:r>
        <w:t>A</w:t>
      </w:r>
      <w:r w:rsidRPr="00991F4F">
        <w:t>ll I have been trying to do</w:t>
      </w:r>
      <w:r>
        <w:t xml:space="preserve"> is</w:t>
      </w:r>
      <w:r w:rsidRPr="00991F4F">
        <w:t xml:space="preserve"> get that lived experience on the TV</w:t>
      </w:r>
      <w:r>
        <w:t>,</w:t>
      </w:r>
      <w:r w:rsidRPr="00991F4F">
        <w:t xml:space="preserve"> in the media and in front of politicians</w:t>
      </w:r>
      <w:r>
        <w:t>.</w:t>
      </w:r>
      <w:r w:rsidRPr="00991F4F">
        <w:t xml:space="preserve"> I think we have been a bit broken by inaction across the entire sector for many years. If you </w:t>
      </w:r>
      <w:r>
        <w:t>a</w:t>
      </w:r>
      <w:r w:rsidRPr="00991F4F">
        <w:t>re on your knees</w:t>
      </w:r>
      <w:r>
        <w:t>,</w:t>
      </w:r>
      <w:r w:rsidRPr="00991F4F">
        <w:t xml:space="preserve"> </w:t>
      </w:r>
      <w:r w:rsidRPr="00991F4F">
        <w:t>but you think there is a way out of it and you can articulate</w:t>
      </w:r>
      <w:r>
        <w:t xml:space="preserve"> tha</w:t>
      </w:r>
      <w:r w:rsidRPr="00991F4F">
        <w:t>t</w:t>
      </w:r>
      <w:r>
        <w:t>,</w:t>
      </w:r>
      <w:r w:rsidRPr="00991F4F">
        <w:t xml:space="preserve"> it gives you a bit of hope</w:t>
      </w:r>
      <w:r>
        <w:t>. F</w:t>
      </w:r>
      <w:r w:rsidRPr="00991F4F">
        <w:t xml:space="preserve">rom what you have heard, </w:t>
      </w:r>
      <w:r w:rsidRPr="00991F4F">
        <w:t>at the moment</w:t>
      </w:r>
      <w:r w:rsidRPr="00991F4F">
        <w:t xml:space="preserve"> there is no hope that things are getting better</w:t>
      </w:r>
      <w:r w:rsidR="00033094">
        <w:t>. T</w:t>
      </w:r>
      <w:r w:rsidRPr="00991F4F">
        <w:t xml:space="preserve">hey are deteriorating. </w:t>
      </w:r>
      <w:r>
        <w:t>T</w:t>
      </w:r>
      <w:r w:rsidRPr="00991F4F">
        <w:t>hat is important.</w:t>
      </w:r>
    </w:p>
    <w:p w:rsidR="00F6557E" w:rsidP="00F6557E">
      <w:pPr>
        <w:pStyle w:val="Answer"/>
      </w:pPr>
      <w:r w:rsidRPr="00991F4F">
        <w:t xml:space="preserve">On coalescing, I have seen a shift change in the </w:t>
      </w:r>
      <w:r>
        <w:t>l</w:t>
      </w:r>
      <w:r w:rsidRPr="00991F4F">
        <w:t xml:space="preserve">ast couple of years by big organisations </w:t>
      </w:r>
      <w:r>
        <w:t>that</w:t>
      </w:r>
      <w:r w:rsidRPr="00991F4F">
        <w:t xml:space="preserve"> are really interested in what grass</w:t>
      </w:r>
      <w:r>
        <w:t>-</w:t>
      </w:r>
      <w:r w:rsidRPr="00991F4F">
        <w:t>roots organisations like</w:t>
      </w:r>
      <w:r>
        <w:t xml:space="preserve"> ours</w:t>
      </w:r>
      <w:r w:rsidRPr="00991F4F">
        <w:t xml:space="preserve"> have achieved</w:t>
      </w:r>
      <w:r>
        <w:t>,</w:t>
      </w:r>
      <w:r w:rsidRPr="00991F4F">
        <w:t xml:space="preserve"> putting li</w:t>
      </w:r>
      <w:r>
        <w:t>v</w:t>
      </w:r>
      <w:r w:rsidRPr="00991F4F">
        <w:t>ed experience</w:t>
      </w:r>
      <w:r>
        <w:t>,</w:t>
      </w:r>
      <w:r w:rsidRPr="00991F4F">
        <w:t xml:space="preserve"> </w:t>
      </w:r>
      <w:r>
        <w:t>co</w:t>
      </w:r>
      <w:r>
        <w:noBreakHyphen/>
      </w:r>
      <w:r w:rsidRPr="00991F4F">
        <w:t>production an</w:t>
      </w:r>
      <w:r>
        <w:t>d co</w:t>
      </w:r>
      <w:r>
        <w:noBreakHyphen/>
      </w:r>
      <w:r w:rsidRPr="00991F4F">
        <w:t>design at the heart of their campaigning. We</w:t>
      </w:r>
      <w:r>
        <w:t xml:space="preserve"> now</w:t>
      </w:r>
      <w:r w:rsidRPr="00991F4F">
        <w:t xml:space="preserve"> have a grant from </w:t>
      </w:r>
      <w:r>
        <w:t>Oxfam</w:t>
      </w:r>
      <w:r w:rsidRPr="00991F4F">
        <w:t xml:space="preserve"> to support us</w:t>
      </w:r>
      <w:r>
        <w:t>,</w:t>
      </w:r>
      <w:r w:rsidRPr="00991F4F">
        <w:t xml:space="preserve"> which is great. We have been talking to the Joseph Rowntree Foundation</w:t>
      </w:r>
      <w:r>
        <w:t>,</w:t>
      </w:r>
      <w:r w:rsidRPr="00991F4F">
        <w:t xml:space="preserve"> because </w:t>
      </w:r>
      <w:r>
        <w:t xml:space="preserve">it </w:t>
      </w:r>
      <w:r w:rsidRPr="00991F4F">
        <w:t>realise</w:t>
      </w:r>
      <w:r>
        <w:t>s</w:t>
      </w:r>
      <w:r w:rsidRPr="00991F4F">
        <w:t xml:space="preserve"> </w:t>
      </w:r>
      <w:r w:rsidR="007D52BE">
        <w:t xml:space="preserve">that </w:t>
      </w:r>
      <w:r>
        <w:t xml:space="preserve">it has </w:t>
      </w:r>
      <w:r w:rsidRPr="00991F4F">
        <w:t>power and the ability to help support us and lift us up</w:t>
      </w:r>
      <w:r>
        <w:t>. If it</w:t>
      </w:r>
      <w:r w:rsidRPr="00991F4F">
        <w:t xml:space="preserve"> share</w:t>
      </w:r>
      <w:r>
        <w:t>s</w:t>
      </w:r>
      <w:r w:rsidRPr="00991F4F">
        <w:t xml:space="preserve"> a bit of </w:t>
      </w:r>
      <w:r>
        <w:t>its</w:t>
      </w:r>
      <w:r w:rsidRPr="00991F4F">
        <w:t xml:space="preserve"> power</w:t>
      </w:r>
      <w:r>
        <w:t>,</w:t>
      </w:r>
      <w:r w:rsidRPr="00991F4F">
        <w:t xml:space="preserve"> it gives us </w:t>
      </w:r>
      <w:r>
        <w:t>a</w:t>
      </w:r>
      <w:r w:rsidRPr="00991F4F">
        <w:t xml:space="preserve"> leg up</w:t>
      </w:r>
      <w:r>
        <w:t>. T</w:t>
      </w:r>
      <w:r w:rsidRPr="00991F4F">
        <w:t xml:space="preserve">hat is </w:t>
      </w:r>
      <w:r w:rsidRPr="00991F4F">
        <w:t>really important</w:t>
      </w:r>
      <w:r w:rsidRPr="00991F4F">
        <w:t>.</w:t>
      </w:r>
    </w:p>
    <w:p w:rsidR="00F6557E" w:rsidP="00F6557E">
      <w:pPr>
        <w:pStyle w:val="Answer"/>
      </w:pPr>
      <w:r>
        <w:t>On t</w:t>
      </w:r>
      <w:r w:rsidRPr="00991F4F">
        <w:t>he final</w:t>
      </w:r>
      <w:r>
        <w:t xml:space="preserve"> </w:t>
      </w:r>
      <w:r w:rsidRPr="00512EDA">
        <w:t>part of the question</w:t>
      </w:r>
      <w:r>
        <w:t>—f</w:t>
      </w:r>
      <w:r w:rsidRPr="00512EDA">
        <w:t>orgive me if I have forgotten what it is</w:t>
      </w:r>
      <w:r>
        <w:t xml:space="preserve">—there are </w:t>
      </w:r>
      <w:r w:rsidRPr="00512EDA">
        <w:t xml:space="preserve">so many of us. </w:t>
      </w:r>
      <w:r>
        <w:t>I am hoping that t</w:t>
      </w:r>
      <w:r w:rsidRPr="00512EDA">
        <w:t xml:space="preserve">hrough the census </w:t>
      </w:r>
      <w:r>
        <w:t xml:space="preserve">I will get </w:t>
      </w:r>
      <w:r w:rsidRPr="00512EDA">
        <w:t>a figure</w:t>
      </w:r>
      <w:r>
        <w:t>. I say</w:t>
      </w:r>
      <w:r w:rsidRPr="00512EDA">
        <w:t xml:space="preserve"> on my head</w:t>
      </w:r>
      <w:r>
        <w:t xml:space="preserve">er that </w:t>
      </w:r>
      <w:r>
        <w:t xml:space="preserve">there are </w:t>
      </w:r>
      <w:r w:rsidRPr="00512EDA">
        <w:t>9</w:t>
      </w:r>
      <w:r>
        <w:t xml:space="preserve"> million </w:t>
      </w:r>
      <w:r w:rsidRPr="00512EDA">
        <w:t>carers</w:t>
      </w:r>
      <w:r>
        <w:t>. It</w:t>
      </w:r>
      <w:r w:rsidRPr="00512EDA">
        <w:t xml:space="preserve"> could be 13</w:t>
      </w:r>
      <w:r>
        <w:t xml:space="preserve">.6 million. </w:t>
      </w:r>
      <w:r w:rsidRPr="00512EDA">
        <w:t>I</w:t>
      </w:r>
      <w:r>
        <w:t xml:space="preserve"> a</w:t>
      </w:r>
      <w:r w:rsidRPr="00512EDA">
        <w:t>m hoping that it is even more</w:t>
      </w:r>
      <w:r>
        <w:t>. W</w:t>
      </w:r>
      <w:r w:rsidRPr="00512EDA">
        <w:t>e could be that powerful force, but campaigning costs. If we were in a job</w:t>
      </w:r>
      <w:r>
        <w:t>,</w:t>
      </w:r>
      <w:r w:rsidRPr="00512EDA">
        <w:t xml:space="preserve"> we would be in a union and that union would be campaigning with us</w:t>
      </w:r>
      <w:r>
        <w:t>, but t</w:t>
      </w:r>
      <w:r w:rsidRPr="00512EDA">
        <w:t>here</w:t>
      </w:r>
      <w:r>
        <w:t xml:space="preserve"> is</w:t>
      </w:r>
      <w:r w:rsidRPr="00512EDA">
        <w:t xml:space="preserve"> only so much I can do without some </w:t>
      </w:r>
      <w:r>
        <w:t>sort</w:t>
      </w:r>
      <w:r w:rsidRPr="00512EDA">
        <w:t xml:space="preserve"> of backing and support and trying to work out how to do that for carers</w:t>
      </w:r>
      <w:r>
        <w:t>. W</w:t>
      </w:r>
      <w:r w:rsidRPr="00512EDA">
        <w:t>e do not charge for anything we do</w:t>
      </w:r>
      <w:r>
        <w:t>, and</w:t>
      </w:r>
      <w:r w:rsidRPr="00512EDA">
        <w:t xml:space="preserve"> </w:t>
      </w:r>
      <w:r>
        <w:t xml:space="preserve">we think </w:t>
      </w:r>
      <w:r w:rsidRPr="00512EDA">
        <w:t>that is important</w:t>
      </w:r>
      <w:r>
        <w:t>,</w:t>
      </w:r>
      <w:r w:rsidRPr="00512EDA">
        <w:t xml:space="preserve"> but we cannot necessarily go to a protest because</w:t>
      </w:r>
      <w:r>
        <w:t xml:space="preserve"> we</w:t>
      </w:r>
      <w:r w:rsidRPr="00512EDA">
        <w:t xml:space="preserve"> </w:t>
      </w:r>
      <w:r w:rsidRPr="00512EDA">
        <w:t>have to</w:t>
      </w:r>
      <w:r w:rsidRPr="00512EDA">
        <w:t xml:space="preserve"> bring</w:t>
      </w:r>
      <w:r>
        <w:t xml:space="preserve"> </w:t>
      </w:r>
      <w:r w:rsidRPr="00512EDA">
        <w:t xml:space="preserve">the person </w:t>
      </w:r>
      <w:r>
        <w:t>we</w:t>
      </w:r>
      <w:r w:rsidRPr="00512EDA">
        <w:t xml:space="preserve"> care</w:t>
      </w:r>
      <w:r>
        <w:t xml:space="preserve"> for</w:t>
      </w:r>
      <w:r w:rsidRPr="00512EDA">
        <w:t>.</w:t>
      </w:r>
      <w:r>
        <w:t xml:space="preserve"> We</w:t>
      </w:r>
      <w:r w:rsidRPr="00512EDA">
        <w:t xml:space="preserve"> </w:t>
      </w:r>
      <w:r w:rsidRPr="00512EDA">
        <w:t>have to</w:t>
      </w:r>
      <w:r w:rsidRPr="00512EDA">
        <w:t xml:space="preserve"> think about campaigning in</w:t>
      </w:r>
      <w:r>
        <w:t xml:space="preserve"> different,</w:t>
      </w:r>
      <w:r w:rsidRPr="00512EDA">
        <w:t xml:space="preserve"> creative ways</w:t>
      </w:r>
      <w:r>
        <w:t>, but I know</w:t>
      </w:r>
      <w:r w:rsidRPr="00512EDA">
        <w:t xml:space="preserve"> it is possible</w:t>
      </w:r>
      <w:r>
        <w:t>.</w:t>
      </w:r>
      <w:r w:rsidRPr="00512EDA">
        <w:t xml:space="preserve"> I am living it</w:t>
      </w:r>
      <w:r>
        <w:t>. It is</w:t>
      </w:r>
      <w:r w:rsidRPr="00512EDA">
        <w:t xml:space="preserve"> a real passion</w:t>
      </w:r>
      <w:r>
        <w:t>,</w:t>
      </w:r>
      <w:r>
        <w:t xml:space="preserve"> and</w:t>
      </w:r>
      <w:r w:rsidRPr="00512EDA">
        <w:t xml:space="preserve"> I am sure we could do it if we had a bit more help.</w:t>
      </w:r>
    </w:p>
    <w:p w:rsidR="00F6557E" w:rsidP="00F6557E">
      <w:pPr>
        <w:pStyle w:val="Remark"/>
      </w:pPr>
      <w:r w:rsidRPr="007A77A6">
        <w:rPr>
          <w:b/>
        </w:rPr>
        <w:t>Lord Bradley:</w:t>
      </w:r>
      <w:r>
        <w:t xml:space="preserve"> </w:t>
      </w:r>
      <w:r w:rsidRPr="00512EDA">
        <w:t xml:space="preserve">I would be </w:t>
      </w:r>
      <w:r w:rsidRPr="00512EDA">
        <w:t>really grateful</w:t>
      </w:r>
      <w:r w:rsidRPr="00512EDA">
        <w:t xml:space="preserve"> for any further thoughts you may have on how that support could come through to you</w:t>
      </w:r>
      <w:r>
        <w:t>,</w:t>
      </w:r>
      <w:r w:rsidRPr="00512EDA">
        <w:t xml:space="preserve"> to make your campaigning more robust and broadly spread</w:t>
      </w:r>
      <w:r>
        <w:t>, but t</w:t>
      </w:r>
      <w:r w:rsidRPr="00512EDA">
        <w:t>ime is short this afternoon</w:t>
      </w:r>
      <w:r>
        <w:t>. P</w:t>
      </w:r>
      <w:r w:rsidRPr="00512EDA">
        <w:t xml:space="preserve">lease send the </w:t>
      </w:r>
      <w:r>
        <w:t>c</w:t>
      </w:r>
      <w:r w:rsidRPr="00512EDA">
        <w:t>ommittee any further thoughts you have on that. I w</w:t>
      </w:r>
      <w:r>
        <w:t xml:space="preserve">ould </w:t>
      </w:r>
      <w:r w:rsidRPr="00512EDA">
        <w:t xml:space="preserve">be pleased to </w:t>
      </w:r>
      <w:r>
        <w:t>see them.</w:t>
      </w:r>
    </w:p>
    <w:p w:rsidR="00F6557E" w:rsidP="00F6557E">
      <w:pPr>
        <w:pStyle w:val="Remark"/>
      </w:pPr>
      <w:r w:rsidRPr="0018095D">
        <w:rPr>
          <w:b/>
        </w:rPr>
        <w:t>The Chair:</w:t>
      </w:r>
      <w:r>
        <w:t xml:space="preserve"> C</w:t>
      </w:r>
      <w:r w:rsidRPr="00512EDA">
        <w:t>an I echo what Lord Bradley said</w:t>
      </w:r>
      <w:r>
        <w:t>? I</w:t>
      </w:r>
      <w:r w:rsidRPr="00512EDA">
        <w:t>n case I forget to say it at the en</w:t>
      </w:r>
      <w:r>
        <w:t xml:space="preserve">d, if there is anything you want to say about </w:t>
      </w:r>
      <w:r w:rsidRPr="00512EDA">
        <w:t xml:space="preserve">how we can act on the obstacles, </w:t>
      </w:r>
      <w:r w:rsidRPr="00512EDA">
        <w:t>barriers</w:t>
      </w:r>
      <w:r w:rsidRPr="00512EDA">
        <w:t xml:space="preserve"> and shortcomings</w:t>
      </w:r>
      <w:r>
        <w:t>, please t</w:t>
      </w:r>
      <w:r w:rsidRPr="00512EDA">
        <w:t>ell us. We need to know how</w:t>
      </w:r>
      <w:r>
        <w:t>,</w:t>
      </w:r>
      <w:r w:rsidRPr="00512EDA">
        <w:t xml:space="preserve"> and then maybe we can amplify your voices.</w:t>
      </w:r>
    </w:p>
    <w:p w:rsidR="00F6557E" w:rsidP="00F6557E">
      <w:pPr>
        <w:pStyle w:val="Remark"/>
      </w:pPr>
      <w:r w:rsidRPr="00EE56F9">
        <w:rPr>
          <w:b/>
        </w:rPr>
        <w:t>Baroness Goudie:</w:t>
      </w:r>
      <w:r>
        <w:t xml:space="preserve"> </w:t>
      </w:r>
      <w:r w:rsidRPr="00512EDA">
        <w:t>Kat</w:t>
      </w:r>
      <w:r>
        <w:t>y</w:t>
      </w:r>
      <w:r w:rsidRPr="00512EDA">
        <w:t>, I know a lot about campaigning</w:t>
      </w:r>
      <w:r>
        <w:t>.</w:t>
      </w:r>
      <w:r w:rsidRPr="00512EDA">
        <w:t xml:space="preserve"> I think that grass</w:t>
      </w:r>
      <w:r>
        <w:t>-</w:t>
      </w:r>
      <w:r w:rsidRPr="00512EDA">
        <w:t>roots campaigning as you are doing</w:t>
      </w:r>
      <w:r>
        <w:t xml:space="preserve"> it</w:t>
      </w:r>
      <w:r w:rsidRPr="00512EDA">
        <w:t xml:space="preserve"> is </w:t>
      </w:r>
      <w:r w:rsidRPr="00512EDA">
        <w:t>absolutely vital</w:t>
      </w:r>
      <w:r>
        <w:t>,</w:t>
      </w:r>
      <w:r w:rsidRPr="00512EDA">
        <w:t xml:space="preserve"> working not quite street from street</w:t>
      </w:r>
      <w:r>
        <w:t>,</w:t>
      </w:r>
      <w:r w:rsidRPr="00512EDA">
        <w:t xml:space="preserve"> but</w:t>
      </w:r>
      <w:r>
        <w:t xml:space="preserve"> carer</w:t>
      </w:r>
      <w:r w:rsidRPr="00512EDA">
        <w:t xml:space="preserve"> from</w:t>
      </w:r>
      <w:r>
        <w:t xml:space="preserve"> carer. The </w:t>
      </w:r>
      <w:r w:rsidRPr="00512EDA">
        <w:t>examples you have</w:t>
      </w:r>
      <w:r>
        <w:t xml:space="preserve"> shown </w:t>
      </w:r>
      <w:r w:rsidRPr="00512EDA">
        <w:t>us today are tragic</w:t>
      </w:r>
      <w:r>
        <w:t>. W</w:t>
      </w:r>
      <w:r w:rsidRPr="00512EDA">
        <w:t>e know that the system is not</w:t>
      </w:r>
      <w:r>
        <w:t xml:space="preserve"> quite</w:t>
      </w:r>
      <w:r w:rsidRPr="00512EDA">
        <w:t xml:space="preserve"> broken</w:t>
      </w:r>
      <w:r>
        <w:t xml:space="preserve">, but I feel that </w:t>
      </w:r>
      <w:r w:rsidRPr="00512EDA">
        <w:t>it is broken in many respects</w:t>
      </w:r>
      <w:r>
        <w:t>. It</w:t>
      </w:r>
      <w:r w:rsidRPr="00512EDA">
        <w:t xml:space="preserve"> lacks respect</w:t>
      </w:r>
      <w:r>
        <w:t>, and t</w:t>
      </w:r>
      <w:r w:rsidRPr="00512EDA">
        <w:t>hat is what we want</w:t>
      </w:r>
      <w:r>
        <w:t xml:space="preserve"> today</w:t>
      </w:r>
      <w:r w:rsidRPr="00512EDA">
        <w:t xml:space="preserve"> for all of you and other car</w:t>
      </w:r>
      <w:r>
        <w:t>ers</w:t>
      </w:r>
      <w:r w:rsidRPr="00512EDA">
        <w:t xml:space="preserve"> like you</w:t>
      </w:r>
      <w:r>
        <w:t>.</w:t>
      </w:r>
      <w:r w:rsidRPr="00512EDA">
        <w:t xml:space="preserve"> </w:t>
      </w:r>
      <w:r>
        <w:t>Perhaps you</w:t>
      </w:r>
      <w:r w:rsidRPr="00512EDA">
        <w:t xml:space="preserve"> c</w:t>
      </w:r>
      <w:r>
        <w:t>ould send the committee details of how individually y</w:t>
      </w:r>
      <w:r w:rsidRPr="00512EDA">
        <w:t>ou have been trying to campaign for the people you are looking after</w:t>
      </w:r>
      <w:r>
        <w:t>,</w:t>
      </w:r>
      <w:r w:rsidRPr="00512EDA">
        <w:t xml:space="preserve"> because that is</w:t>
      </w:r>
      <w:r>
        <w:t xml:space="preserve"> </w:t>
      </w:r>
      <w:r w:rsidRPr="00512EDA">
        <w:t xml:space="preserve">important. </w:t>
      </w:r>
      <w:r>
        <w:t xml:space="preserve">We </w:t>
      </w:r>
      <w:r w:rsidRPr="00512EDA">
        <w:t xml:space="preserve">heard </w:t>
      </w:r>
      <w:r>
        <w:t xml:space="preserve">examples </w:t>
      </w:r>
      <w:r w:rsidRPr="00512EDA">
        <w:t xml:space="preserve">earlier from Helen </w:t>
      </w:r>
      <w:r>
        <w:t>that</w:t>
      </w:r>
      <w:r w:rsidRPr="00512EDA">
        <w:t xml:space="preserve"> </w:t>
      </w:r>
      <w:r>
        <w:t>she was</w:t>
      </w:r>
      <w:r w:rsidRPr="00512EDA">
        <w:t xml:space="preserve"> meant to collect bills and that kind of thing</w:t>
      </w:r>
      <w:r>
        <w:t>. N</w:t>
      </w:r>
      <w:r w:rsidRPr="00512EDA">
        <w:t>obody knows th</w:t>
      </w:r>
      <w:r>
        <w:t>at</w:t>
      </w:r>
      <w:r w:rsidRPr="00512EDA">
        <w:t xml:space="preserve"> unless </w:t>
      </w:r>
      <w:r>
        <w:t>we get the evidence, and then</w:t>
      </w:r>
      <w:r w:rsidRPr="00512EDA">
        <w:t xml:space="preserve"> it will be seen by many more people. That is</w:t>
      </w:r>
      <w:r>
        <w:t xml:space="preserve"> what I ask all</w:t>
      </w:r>
      <w:r w:rsidRPr="00512EDA">
        <w:t xml:space="preserve"> </w:t>
      </w:r>
      <w:r>
        <w:t xml:space="preserve">of </w:t>
      </w:r>
      <w:r w:rsidRPr="00512EDA">
        <w:t>you.</w:t>
      </w:r>
    </w:p>
    <w:p w:rsidR="007338AB" w:rsidP="007338AB">
      <w:pPr>
        <w:pStyle w:val="Remark"/>
      </w:pPr>
      <w:r w:rsidRPr="00E575F3">
        <w:rPr>
          <w:b/>
        </w:rPr>
        <w:t>The Chair:</w:t>
      </w:r>
      <w:r>
        <w:t xml:space="preserve"> Thank you. It</w:t>
      </w:r>
      <w:r w:rsidRPr="00512EDA">
        <w:t xml:space="preserve"> is very important to reinforce that point. We </w:t>
      </w:r>
      <w:r w:rsidRPr="00512EDA">
        <w:t>come</w:t>
      </w:r>
      <w:r>
        <w:t>, sadly,</w:t>
      </w:r>
      <w:r w:rsidRPr="00512EDA">
        <w:t xml:space="preserve"> to our last question</w:t>
      </w:r>
      <w:r>
        <w:t>, but</w:t>
      </w:r>
      <w:r w:rsidRPr="00512EDA">
        <w:t xml:space="preserve"> I am sure you must be quite drained because you have given us so much already</w:t>
      </w:r>
      <w:r>
        <w:t xml:space="preserve">. </w:t>
      </w:r>
    </w:p>
    <w:p w:rsidR="00F6557E" w:rsidP="007338AB">
      <w:pPr>
        <w:pStyle w:val="Question"/>
      </w:pPr>
      <w:r w:rsidRPr="00512EDA">
        <w:rPr>
          <w:b/>
        </w:rPr>
        <w:t xml:space="preserve">Baroness Fraser of </w:t>
      </w:r>
      <w:r w:rsidRPr="00512EDA">
        <w:rPr>
          <w:b/>
        </w:rPr>
        <w:t>Craigmaddie</w:t>
      </w:r>
      <w:r w:rsidRPr="00512EDA">
        <w:rPr>
          <w:b/>
        </w:rPr>
        <w:t>:</w:t>
      </w:r>
      <w:r>
        <w:t xml:space="preserve"> This has </w:t>
      </w:r>
      <w:r w:rsidRPr="00512EDA">
        <w:t>been an incredibly powerful session. As colleagues ha</w:t>
      </w:r>
      <w:r>
        <w:t xml:space="preserve">ve </w:t>
      </w:r>
      <w:r w:rsidRPr="00512EDA">
        <w:t>said</w:t>
      </w:r>
      <w:r>
        <w:t>,</w:t>
      </w:r>
      <w:r w:rsidRPr="00512EDA">
        <w:t xml:space="preserve"> we are keen to focus on the </w:t>
      </w:r>
      <w:r>
        <w:t>“</w:t>
      </w:r>
      <w:r w:rsidRPr="00512EDA">
        <w:t>how</w:t>
      </w:r>
      <w:r>
        <w:t>”</w:t>
      </w:r>
      <w:r w:rsidRPr="00512EDA">
        <w:t xml:space="preserve"> question</w:t>
      </w:r>
      <w:r>
        <w:t>. All of you, n</w:t>
      </w:r>
      <w:r w:rsidRPr="00512EDA">
        <w:t>ot just Norman</w:t>
      </w:r>
      <w:r>
        <w:t>,</w:t>
      </w:r>
      <w:r w:rsidRPr="00512EDA">
        <w:t xml:space="preserve"> </w:t>
      </w:r>
      <w:r>
        <w:t>have</w:t>
      </w:r>
      <w:r w:rsidRPr="00512EDA">
        <w:t xml:space="preserve"> told us about the difficulties of navigating the system</w:t>
      </w:r>
      <w:r>
        <w:t xml:space="preserve"> and</w:t>
      </w:r>
      <w:r w:rsidRPr="00512EDA">
        <w:t xml:space="preserve"> stories </w:t>
      </w:r>
      <w:r>
        <w:t xml:space="preserve">about </w:t>
      </w:r>
      <w:r w:rsidRPr="00512EDA">
        <w:t>arguing and fightin</w:t>
      </w:r>
      <w:r>
        <w:t>g. If</w:t>
      </w:r>
      <w:r w:rsidRPr="00512EDA">
        <w:t xml:space="preserve"> you had not told us and we could not put it in evidence</w:t>
      </w:r>
      <w:r>
        <w:t>,</w:t>
      </w:r>
      <w:r w:rsidRPr="00512EDA">
        <w:t xml:space="preserve"> I do not think many people would even consider that this happens</w:t>
      </w:r>
      <w:r>
        <w:t>, or maybe not enough people.</w:t>
      </w:r>
    </w:p>
    <w:p w:rsidR="000B36C1" w:rsidP="000B36C1">
      <w:pPr>
        <w:pStyle w:val="QuestionCont"/>
      </w:pPr>
      <w:r w:rsidRPr="00512EDA">
        <w:t>Norman, how has this affected your experience?</w:t>
      </w:r>
      <w:r>
        <w:t xml:space="preserve"> On </w:t>
      </w:r>
      <w:r w:rsidRPr="00512EDA">
        <w:t xml:space="preserve">the </w:t>
      </w:r>
      <w:r>
        <w:t xml:space="preserve">“how” </w:t>
      </w:r>
      <w:r w:rsidRPr="00512EDA">
        <w:t>questio</w:t>
      </w:r>
      <w:r>
        <w:t>n, a</w:t>
      </w:r>
      <w:r w:rsidRPr="00512EDA">
        <w:t xml:space="preserve">re there any </w:t>
      </w:r>
      <w:r w:rsidRPr="00512EDA">
        <w:t>particular pressure</w:t>
      </w:r>
      <w:r w:rsidRPr="00512EDA">
        <w:t xml:space="preserve"> points </w:t>
      </w:r>
      <w:r>
        <w:t xml:space="preserve">that </w:t>
      </w:r>
      <w:r w:rsidRPr="00512EDA">
        <w:t>we should be looking at? You mentioned discharge from hospital with your wife</w:t>
      </w:r>
      <w:r>
        <w:t>. P</w:t>
      </w:r>
      <w:r w:rsidRPr="00512EDA">
        <w:t>eople have mentioned chang</w:t>
      </w:r>
      <w:r>
        <w:t>es in</w:t>
      </w:r>
      <w:r w:rsidRPr="00512EDA">
        <w:t xml:space="preserve"> geographical circumstances</w:t>
      </w:r>
      <w:r>
        <w:t>. T</w:t>
      </w:r>
      <w:r>
        <w:t xml:space="preserve">here might be differences because of age </w:t>
      </w:r>
      <w:r w:rsidRPr="00512EDA">
        <w:t>when you bec</w:t>
      </w:r>
      <w:r>
        <w:t>o</w:t>
      </w:r>
      <w:r w:rsidRPr="00512EDA">
        <w:t>me a pensioner</w:t>
      </w:r>
      <w:r>
        <w:t>,</w:t>
      </w:r>
      <w:r w:rsidRPr="00512EDA">
        <w:t xml:space="preserve"> o</w:t>
      </w:r>
      <w:r>
        <w:t>r</w:t>
      </w:r>
      <w:r w:rsidRPr="00512EDA">
        <w:t xml:space="preserve"> the person you </w:t>
      </w:r>
      <w:r>
        <w:t>are</w:t>
      </w:r>
      <w:r w:rsidRPr="00512EDA">
        <w:t xml:space="preserve"> caring for bec</w:t>
      </w:r>
      <w:r>
        <w:t>omes</w:t>
      </w:r>
      <w:r w:rsidRPr="00512EDA">
        <w:t xml:space="preserve"> an adult</w:t>
      </w:r>
      <w:r>
        <w:t xml:space="preserve">, a </w:t>
      </w:r>
      <w:r w:rsidRPr="00512EDA">
        <w:t xml:space="preserve">pensioner or whatever it might be. Are there any </w:t>
      </w:r>
      <w:r w:rsidRPr="00512EDA">
        <w:t>particular pressure</w:t>
      </w:r>
      <w:r w:rsidRPr="00512EDA">
        <w:t xml:space="preserve"> points</w:t>
      </w:r>
      <w:r>
        <w:t>? C</w:t>
      </w:r>
      <w:r w:rsidRPr="00512EDA">
        <w:t>an you think of anything</w:t>
      </w:r>
      <w:r>
        <w:t xml:space="preserve"> </w:t>
      </w:r>
      <w:r w:rsidRPr="00512EDA">
        <w:t xml:space="preserve">that would make the care system less confusing and more accessible for you and colleagues? </w:t>
      </w:r>
    </w:p>
    <w:p w:rsidR="000B36C1" w:rsidP="000B36C1">
      <w:pPr>
        <w:pStyle w:val="Answer"/>
      </w:pPr>
      <w:r w:rsidRPr="00512EDA">
        <w:rPr>
          <w:b/>
          <w:i/>
        </w:rPr>
        <w:t>Norman Phillips:</w:t>
      </w:r>
      <w:r>
        <w:t xml:space="preserve"> If </w:t>
      </w:r>
      <w:r w:rsidRPr="00512EDA">
        <w:t xml:space="preserve">you </w:t>
      </w:r>
      <w:r>
        <w:t xml:space="preserve">will </w:t>
      </w:r>
      <w:r w:rsidRPr="00512EDA">
        <w:t>pardon me</w:t>
      </w:r>
      <w:r>
        <w:t xml:space="preserve"> for making this quick point,</w:t>
      </w:r>
      <w:r w:rsidRPr="00512EDA">
        <w:t xml:space="preserve"> today can sound bleak</w:t>
      </w:r>
      <w:r>
        <w:t>,</w:t>
      </w:r>
      <w:r w:rsidRPr="00512EDA">
        <w:t xml:space="preserve"> but you </w:t>
      </w:r>
      <w:r w:rsidRPr="00512EDA">
        <w:t>have to</w:t>
      </w:r>
      <w:r w:rsidRPr="00512EDA">
        <w:t xml:space="preserve"> recognise the fantastic people who are care workers</w:t>
      </w:r>
      <w:r>
        <w:t xml:space="preserve">, </w:t>
      </w:r>
      <w:r w:rsidRPr="00512EDA">
        <w:t>the wages they work for and the skills that they have</w:t>
      </w:r>
      <w:r>
        <w:t>,</w:t>
      </w:r>
      <w:r w:rsidRPr="00512EDA">
        <w:t xml:space="preserve"> and the doctors and nurses who tr</w:t>
      </w:r>
      <w:r>
        <w:t>y</w:t>
      </w:r>
      <w:r w:rsidRPr="00512EDA">
        <w:t xml:space="preserve"> to keep us going</w:t>
      </w:r>
      <w:r>
        <w:t>. T</w:t>
      </w:r>
      <w:r w:rsidRPr="00512EDA">
        <w:t xml:space="preserve">he problem in my mind is the system. </w:t>
      </w:r>
    </w:p>
    <w:p w:rsidR="00F6557E" w:rsidP="00F6557E">
      <w:pPr>
        <w:pStyle w:val="Answer"/>
      </w:pPr>
      <w:r w:rsidRPr="00512EDA">
        <w:t>I used to do systems</w:t>
      </w:r>
      <w:r>
        <w:t xml:space="preserve"> behaviour.</w:t>
      </w:r>
      <w:r w:rsidR="000B36C1">
        <w:t xml:space="preserve"> </w:t>
      </w:r>
      <w:r>
        <w:t>I</w:t>
      </w:r>
      <w:r w:rsidRPr="00512EDA">
        <w:t xml:space="preserve">t is </w:t>
      </w:r>
      <w:r>
        <w:t>the</w:t>
      </w:r>
      <w:r w:rsidRPr="00512EDA">
        <w:t xml:space="preserve"> system that is wrong. We were promised that they would put the patient front and centre</w:t>
      </w:r>
      <w:r>
        <w:t>. E</w:t>
      </w:r>
      <w:r w:rsidRPr="00512EDA">
        <w:t xml:space="preserve">verything would work for the </w:t>
      </w:r>
      <w:r w:rsidRPr="00512EDA">
        <w:t>patient</w:t>
      </w:r>
      <w:r w:rsidRPr="00512EDA">
        <w:t xml:space="preserve"> and you would build support</w:t>
      </w:r>
      <w:r>
        <w:t>,</w:t>
      </w:r>
      <w:r w:rsidRPr="00512EDA">
        <w:t xml:space="preserve"> et cetera</w:t>
      </w:r>
      <w:r>
        <w:t>,</w:t>
      </w:r>
      <w:r w:rsidRPr="00512EDA">
        <w:t xml:space="preserve"> et cetera. It needs root and branch reform</w:t>
      </w:r>
      <w:r>
        <w:t xml:space="preserve">. It </w:t>
      </w:r>
      <w:r w:rsidRPr="00512EDA">
        <w:t>needs to start</w:t>
      </w:r>
      <w:r>
        <w:t xml:space="preserve"> with</w:t>
      </w:r>
      <w:r w:rsidRPr="00512EDA">
        <w:t xml:space="preserve"> the patien</w:t>
      </w:r>
      <w:r>
        <w:t>t. T</w:t>
      </w:r>
      <w:r w:rsidRPr="00512EDA">
        <w:t>he next person is the carer</w:t>
      </w:r>
      <w:r>
        <w:t>,</w:t>
      </w:r>
      <w:r w:rsidRPr="00512EDA">
        <w:t xml:space="preserve"> and then you work</w:t>
      </w:r>
      <w:r>
        <w:t xml:space="preserve"> with</w:t>
      </w:r>
      <w:r w:rsidRPr="00512EDA">
        <w:t xml:space="preserve"> the front</w:t>
      </w:r>
      <w:r>
        <w:t>-</w:t>
      </w:r>
      <w:r w:rsidRPr="00512EDA">
        <w:t>line workers and slowly bui</w:t>
      </w:r>
      <w:r>
        <w:t>ld</w:t>
      </w:r>
      <w:r w:rsidRPr="00512EDA">
        <w:t xml:space="preserve"> up </w:t>
      </w:r>
      <w:r>
        <w:t>a sustainable</w:t>
      </w:r>
      <w:r w:rsidRPr="00512EDA">
        <w:t xml:space="preserve"> system. </w:t>
      </w:r>
      <w:r w:rsidRPr="00512EDA">
        <w:t>At the moment</w:t>
      </w:r>
      <w:r>
        <w:t>,</w:t>
      </w:r>
      <w:r w:rsidRPr="00512EDA">
        <w:t xml:space="preserve"> nearly all change is top-down driven</w:t>
      </w:r>
      <w:r>
        <w:t>.</w:t>
      </w:r>
      <w:r w:rsidRPr="00512EDA">
        <w:t xml:space="preserve"> I worked on the patient record</w:t>
      </w:r>
      <w:r>
        <w:t>s</w:t>
      </w:r>
      <w:r w:rsidRPr="00512EDA">
        <w:t xml:space="preserve"> system</w:t>
      </w:r>
      <w:r>
        <w:t>. T</w:t>
      </w:r>
      <w:r w:rsidRPr="00512EDA">
        <w:t xml:space="preserve">hat was a top-down change </w:t>
      </w:r>
      <w:r>
        <w:t>that</w:t>
      </w:r>
      <w:r w:rsidRPr="00512EDA">
        <w:t xml:space="preserve"> went horribly wrong and cost £12 billion for nothing</w:t>
      </w:r>
      <w:r>
        <w:t>.</w:t>
      </w:r>
    </w:p>
    <w:p w:rsidR="00F6557E" w:rsidP="00F6557E">
      <w:pPr>
        <w:pStyle w:val="Answer"/>
      </w:pPr>
      <w:r>
        <w:t>The o</w:t>
      </w:r>
      <w:r w:rsidRPr="00512EDA">
        <w:t xml:space="preserve">ther thing I would do is take </w:t>
      </w:r>
      <w:r>
        <w:t xml:space="preserve">PCs away from the </w:t>
      </w:r>
      <w:r w:rsidRPr="00512EDA">
        <w:t>professionals. Tell them to talk to each other</w:t>
      </w:r>
      <w:r>
        <w:t>. Too many times, emails are launched</w:t>
      </w:r>
      <w:r w:rsidRPr="00512EDA">
        <w:t xml:space="preserve"> </w:t>
      </w:r>
      <w:r>
        <w:t xml:space="preserve">into the system. </w:t>
      </w:r>
      <w:r w:rsidRPr="00512EDA">
        <w:t xml:space="preserve">I </w:t>
      </w:r>
      <w:r>
        <w:t xml:space="preserve">will </w:t>
      </w:r>
      <w:r w:rsidRPr="00512EDA">
        <w:t>give you an example. My wife was discharged from hospital</w:t>
      </w:r>
      <w:r>
        <w:t>.</w:t>
      </w:r>
      <w:r w:rsidRPr="00512EDA">
        <w:t xml:space="preserve"> I will not show you the picture</w:t>
      </w:r>
      <w:r>
        <w:t>, but I</w:t>
      </w:r>
      <w:r w:rsidRPr="00512EDA">
        <w:t xml:space="preserve"> can send </w:t>
      </w:r>
      <w:r>
        <w:t xml:space="preserve">it </w:t>
      </w:r>
      <w:r w:rsidRPr="00512EDA">
        <w:t>if you want</w:t>
      </w:r>
      <w:r>
        <w:t>.</w:t>
      </w:r>
      <w:r w:rsidRPr="00512EDA">
        <w:t xml:space="preserve"> I will not show it </w:t>
      </w:r>
      <w:r>
        <w:t xml:space="preserve">because </w:t>
      </w:r>
      <w:r w:rsidRPr="00512EDA">
        <w:t>it might make you ill. The message that went out into the system was that Mrs Phillips had a small blister on her bottom</w:t>
      </w:r>
      <w:r>
        <w:t>. T</w:t>
      </w:r>
      <w:r w:rsidRPr="00512EDA">
        <w:t>hat was then triaged by social care, community nursing</w:t>
      </w:r>
      <w:r>
        <w:t>,</w:t>
      </w:r>
      <w:r w:rsidRPr="00512EDA">
        <w:t xml:space="preserve"> </w:t>
      </w:r>
      <w:r>
        <w:t>et cetera,</w:t>
      </w:r>
      <w:r w:rsidRPr="00512EDA">
        <w:t xml:space="preserve"> and by the time we managed to get on top of it</w:t>
      </w:r>
      <w:r>
        <w:t>—</w:t>
      </w:r>
      <w:r w:rsidRPr="00512EDA">
        <w:t>fortunately, she</w:t>
      </w:r>
      <w:r>
        <w:t xml:space="preserve"> was</w:t>
      </w:r>
      <w:r w:rsidRPr="00512EDA">
        <w:t xml:space="preserve"> not in a life-threatening situation</w:t>
      </w:r>
      <w:r>
        <w:t xml:space="preserve">—she </w:t>
      </w:r>
      <w:r w:rsidRPr="00512EDA">
        <w:t>had a category</w:t>
      </w:r>
      <w:r>
        <w:t xml:space="preserve"> four</w:t>
      </w:r>
      <w:r w:rsidRPr="00512EDA">
        <w:t xml:space="preserve"> lesion on her back</w:t>
      </w:r>
      <w:r>
        <w:t>. It was</w:t>
      </w:r>
      <w:r w:rsidRPr="00512EDA">
        <w:t xml:space="preserve"> crazy</w:t>
      </w:r>
      <w:r>
        <w:t>. If you want the picture I will send it to you, but t</w:t>
      </w:r>
      <w:r w:rsidRPr="00512EDA">
        <w:t>hat is the problem</w:t>
      </w:r>
      <w:r>
        <w:t>.</w:t>
      </w:r>
    </w:p>
    <w:p w:rsidR="00F6557E" w:rsidP="00F6557E">
      <w:pPr>
        <w:pStyle w:val="Answer"/>
      </w:pPr>
      <w:r>
        <w:t>We</w:t>
      </w:r>
      <w:r w:rsidRPr="00512EDA">
        <w:t xml:space="preserve"> have excellent workers out there. When I see the people who come in to work with my wife</w:t>
      </w:r>
      <w:r>
        <w:t>,</w:t>
      </w:r>
      <w:r w:rsidRPr="00512EDA">
        <w:t xml:space="preserve"> there are days </w:t>
      </w:r>
      <w:r>
        <w:t>when I cry. T</w:t>
      </w:r>
      <w:r w:rsidRPr="00512EDA">
        <w:t>hey are good people</w:t>
      </w:r>
      <w:r>
        <w:t>,</w:t>
      </w:r>
      <w:r w:rsidRPr="00512EDA">
        <w:t xml:space="preserve"> but they ha</w:t>
      </w:r>
      <w:r>
        <w:t>ve</w:t>
      </w:r>
      <w:r w:rsidRPr="00512EDA">
        <w:t xml:space="preserve"> their own </w:t>
      </w:r>
      <w:r>
        <w:t xml:space="preserve">lives to lead. Here we are so </w:t>
      </w:r>
      <w:r w:rsidRPr="00512EDA">
        <w:t>short of staff that these guys are working 16 hours a day</w:t>
      </w:r>
      <w:r>
        <w:t>, and</w:t>
      </w:r>
      <w:r w:rsidRPr="00512EDA">
        <w:t xml:space="preserve"> they ha</w:t>
      </w:r>
      <w:r>
        <w:t>ve</w:t>
      </w:r>
      <w:r w:rsidRPr="00512EDA">
        <w:t xml:space="preserve"> their own families</w:t>
      </w:r>
      <w:r>
        <w:t>. I</w:t>
      </w:r>
      <w:r w:rsidRPr="00512EDA">
        <w:t xml:space="preserve">t is wrong. The community nurses who come out are under pressure. I know </w:t>
      </w:r>
      <w:r>
        <w:t>this</w:t>
      </w:r>
      <w:r w:rsidRPr="00512EDA">
        <w:t xml:space="preserve"> is a bit political, but </w:t>
      </w:r>
      <w:r>
        <w:t>the system</w:t>
      </w:r>
      <w:r w:rsidRPr="00512EDA">
        <w:t xml:space="preserve"> just is not funded</w:t>
      </w:r>
      <w:r>
        <w:t>.</w:t>
      </w:r>
      <w:r w:rsidRPr="00512EDA">
        <w:t xml:space="preserve"> They are not sensible about it</w:t>
      </w:r>
      <w:r w:rsidRPr="00783409">
        <w:t>.</w:t>
      </w:r>
    </w:p>
    <w:p w:rsidR="00F6557E" w:rsidP="00F6557E">
      <w:pPr>
        <w:pStyle w:val="Answer"/>
      </w:pPr>
      <w:r w:rsidRPr="00783409">
        <w:t>I will not mention the politician</w:t>
      </w:r>
      <w:r>
        <w:t>,</w:t>
      </w:r>
      <w:r w:rsidRPr="00783409">
        <w:t xml:space="preserve"> but once I was standing next to him</w:t>
      </w:r>
      <w:r>
        <w:t>. H</w:t>
      </w:r>
      <w:r w:rsidRPr="00783409">
        <w:t>e gave me all these platitudes about what they were going to do</w:t>
      </w:r>
      <w:r>
        <w:t>. T</w:t>
      </w:r>
      <w:r w:rsidRPr="00783409">
        <w:t xml:space="preserve">hen he got his picture taken with the </w:t>
      </w:r>
      <w:r>
        <w:t>C</w:t>
      </w:r>
      <w:r w:rsidRPr="00783409">
        <w:t>arers UK banner and he lost interest and left. Has he done anything since? No. I</w:t>
      </w:r>
      <w:r>
        <w:t xml:space="preserve"> a</w:t>
      </w:r>
      <w:r w:rsidRPr="00783409">
        <w:t>m so sick of getting the standard letter about how well everything is going and the fact they have invested billions and everything else. The reality is that social care has had a reduction</w:t>
      </w:r>
      <w:r>
        <w:t xml:space="preserve"> in funding</w:t>
      </w:r>
      <w:r w:rsidRPr="00783409">
        <w:t xml:space="preserve"> of </w:t>
      </w:r>
      <w:r>
        <w:t xml:space="preserve">maybe </w:t>
      </w:r>
      <w:r w:rsidRPr="00783409">
        <w:t>60%</w:t>
      </w:r>
      <w:r>
        <w:t xml:space="preserve">. I liken my life to sitting on the Titanic. At the moment, I am sitting on top of a </w:t>
      </w:r>
      <w:r>
        <w:t>funnel</w:t>
      </w:r>
      <w:r>
        <w:t xml:space="preserve"> and I see all these other poor souls drowning, having their </w:t>
      </w:r>
      <w:r w:rsidRPr="00783409">
        <w:t>services taken away because the system cannot afford it. Every</w:t>
      </w:r>
      <w:r>
        <w:t xml:space="preserve"> </w:t>
      </w:r>
      <w:r w:rsidRPr="00783409">
        <w:t>day</w:t>
      </w:r>
      <w:r>
        <w:t>,</w:t>
      </w:r>
      <w:r w:rsidRPr="00783409">
        <w:t xml:space="preserve"> I live in fear that t</w:t>
      </w:r>
      <w:r>
        <w:t>he</w:t>
      </w:r>
      <w:r w:rsidRPr="00783409">
        <w:t xml:space="preserve"> water will come up to my feet</w:t>
      </w:r>
      <w:r>
        <w:t>,</w:t>
      </w:r>
      <w:r w:rsidRPr="00783409">
        <w:t xml:space="preserve"> and then what will I do for my wife? That is what is upsetting</w:t>
      </w:r>
      <w:r>
        <w:t>.</w:t>
      </w:r>
    </w:p>
    <w:p w:rsidR="00F6557E" w:rsidP="00F6557E">
      <w:pPr>
        <w:pStyle w:val="Answer"/>
      </w:pPr>
      <w:r>
        <w:t>N</w:t>
      </w:r>
      <w:r w:rsidRPr="00783409">
        <w:t>one of us as carers is asking for the earth</w:t>
      </w:r>
      <w:r>
        <w:t xml:space="preserve"> but</w:t>
      </w:r>
      <w:r w:rsidRPr="00783409">
        <w:t xml:space="preserve"> just </w:t>
      </w:r>
      <w:r>
        <w:t xml:space="preserve">for </w:t>
      </w:r>
      <w:r w:rsidRPr="00783409">
        <w:t>a little bit of help</w:t>
      </w:r>
      <w:r>
        <w:t>. W</w:t>
      </w:r>
      <w:r w:rsidRPr="00783409">
        <w:t>ith a little bit of help</w:t>
      </w:r>
      <w:r>
        <w:t>,</w:t>
      </w:r>
      <w:r w:rsidRPr="00783409">
        <w:t xml:space="preserve"> I mig</w:t>
      </w:r>
      <w:r>
        <w:t xml:space="preserve">ht not have lost our </w:t>
      </w:r>
      <w:r w:rsidRPr="00783409">
        <w:t>house</w:t>
      </w:r>
      <w:r>
        <w:t>.</w:t>
      </w:r>
      <w:r w:rsidRPr="00783409">
        <w:t xml:space="preserve"> </w:t>
      </w:r>
      <w:r>
        <w:t>It is about</w:t>
      </w:r>
      <w:r w:rsidRPr="00783409">
        <w:t xml:space="preserve"> getting in front of the problem</w:t>
      </w:r>
      <w:r>
        <w:t xml:space="preserve"> and</w:t>
      </w:r>
      <w:r w:rsidRPr="00783409">
        <w:t xml:space="preserve"> recognising that it is a problem</w:t>
      </w:r>
      <w:r>
        <w:t>,</w:t>
      </w:r>
      <w:r w:rsidRPr="00783409">
        <w:t xml:space="preserve"> and</w:t>
      </w:r>
      <w:r>
        <w:t xml:space="preserve"> the</w:t>
      </w:r>
      <w:r w:rsidRPr="00783409">
        <w:t xml:space="preserve"> </w:t>
      </w:r>
      <w:r>
        <w:t>“</w:t>
      </w:r>
      <w:r w:rsidRPr="00783409">
        <w:t>how</w:t>
      </w:r>
      <w:r>
        <w:t>”</w:t>
      </w:r>
      <w:r w:rsidRPr="00783409">
        <w:t xml:space="preserve"> is a system rethink</w:t>
      </w:r>
      <w:r>
        <w:t>. S</w:t>
      </w:r>
      <w:r w:rsidRPr="00783409">
        <w:t>tart with the person and build from the bottom up</w:t>
      </w:r>
      <w:r>
        <w:t xml:space="preserve">. Stop coming </w:t>
      </w:r>
      <w:r w:rsidRPr="00783409">
        <w:t>at us from the top down</w:t>
      </w:r>
      <w:r>
        <w:t>.</w:t>
      </w:r>
      <w:r w:rsidRPr="00783409">
        <w:t xml:space="preserve"> I worked on the passport system</w:t>
      </w:r>
      <w:r>
        <w:t>, on Horizon—</w:t>
      </w:r>
      <w:r w:rsidRPr="00783409">
        <w:t>fortunately not for too long</w:t>
      </w:r>
      <w:r>
        <w:t>—</w:t>
      </w:r>
      <w:r w:rsidRPr="00783409">
        <w:t xml:space="preserve">and </w:t>
      </w:r>
      <w:r>
        <w:t xml:space="preserve">on </w:t>
      </w:r>
      <w:r w:rsidRPr="00783409">
        <w:t>any number of other projects</w:t>
      </w:r>
      <w:r>
        <w:t>. If</w:t>
      </w:r>
      <w:r w:rsidRPr="00783409">
        <w:t xml:space="preserve"> you </w:t>
      </w:r>
      <w:r>
        <w:t xml:space="preserve">do </w:t>
      </w:r>
      <w:r w:rsidRPr="00783409">
        <w:t>top</w:t>
      </w:r>
      <w:r>
        <w:t>-</w:t>
      </w:r>
      <w:r w:rsidRPr="00783409">
        <w:t>down change</w:t>
      </w:r>
      <w:r w:rsidR="005B2EE7">
        <w:t>,</w:t>
      </w:r>
      <w:r w:rsidRPr="00783409">
        <w:t xml:space="preserve"> it always fail</w:t>
      </w:r>
      <w:r>
        <w:t xml:space="preserve">s. It needs </w:t>
      </w:r>
      <w:r w:rsidRPr="00783409">
        <w:t>a bottom</w:t>
      </w:r>
      <w:r>
        <w:t>-</w:t>
      </w:r>
      <w:r w:rsidRPr="00783409">
        <w:t xml:space="preserve">up </w:t>
      </w:r>
      <w:r>
        <w:t xml:space="preserve">change. Talk to the guys delivering the service, not just unpaid </w:t>
      </w:r>
      <w:r w:rsidRPr="00783409">
        <w:t>carers</w:t>
      </w:r>
      <w:r>
        <w:t xml:space="preserve"> but the care workers. T</w:t>
      </w:r>
      <w:r w:rsidRPr="00783409">
        <w:t xml:space="preserve">here is </w:t>
      </w:r>
      <w:r>
        <w:t xml:space="preserve">a bit of </w:t>
      </w:r>
      <w:r w:rsidRPr="00783409">
        <w:t>snottiness</w:t>
      </w:r>
      <w:r w:rsidR="005B2EE7">
        <w:t>,</w:t>
      </w:r>
      <w:r>
        <w:t xml:space="preserve"> because</w:t>
      </w:r>
      <w:r>
        <w:t xml:space="preserve"> </w:t>
      </w:r>
      <w:r w:rsidRPr="00783409">
        <w:t>they are seen as low-skilled</w:t>
      </w:r>
      <w:r>
        <w:t>, low-paid</w:t>
      </w:r>
      <w:r w:rsidRPr="00783409">
        <w:t xml:space="preserve"> women</w:t>
      </w:r>
      <w:r>
        <w:t xml:space="preserve">. </w:t>
      </w:r>
      <w:r w:rsidRPr="00783409">
        <w:t>I have said to my MP</w:t>
      </w:r>
      <w:r>
        <w:t>, “C</w:t>
      </w:r>
      <w:r w:rsidRPr="00783409">
        <w:t>ome and work for a day with these guys and see what they deliver all day</w:t>
      </w:r>
      <w:r>
        <w:t>,</w:t>
      </w:r>
      <w:r w:rsidRPr="00783409">
        <w:t xml:space="preserve"> every</w:t>
      </w:r>
      <w:r>
        <w:t xml:space="preserve"> </w:t>
      </w:r>
      <w:r w:rsidRPr="00783409">
        <w:t>day</w:t>
      </w:r>
      <w:r>
        <w:t xml:space="preserve">”. It is </w:t>
      </w:r>
      <w:r w:rsidRPr="00783409">
        <w:t>amazing</w:t>
      </w:r>
      <w:r>
        <w:t>. If there was a George Cross</w:t>
      </w:r>
      <w:r w:rsidRPr="00783409">
        <w:t xml:space="preserve"> for caring</w:t>
      </w:r>
      <w:r>
        <w:t>,</w:t>
      </w:r>
      <w:r w:rsidRPr="00783409">
        <w:t xml:space="preserve"> you would give it to these guys</w:t>
      </w:r>
      <w:r>
        <w:t>.</w:t>
      </w:r>
    </w:p>
    <w:p w:rsidR="00F6557E" w:rsidP="00F6557E">
      <w:pPr>
        <w:pStyle w:val="Remark"/>
      </w:pPr>
      <w:r w:rsidRPr="00512EDA">
        <w:rPr>
          <w:b/>
        </w:rPr>
        <w:t xml:space="preserve">Baroness Fraser of </w:t>
      </w:r>
      <w:r w:rsidRPr="00512EDA">
        <w:rPr>
          <w:b/>
        </w:rPr>
        <w:t>Craigmaddie</w:t>
      </w:r>
      <w:r w:rsidRPr="00512EDA">
        <w:rPr>
          <w:b/>
        </w:rPr>
        <w:t>:</w:t>
      </w:r>
      <w:r>
        <w:t xml:space="preserve"> </w:t>
      </w:r>
      <w:r>
        <w:t xml:space="preserve">Thank you so much. </w:t>
      </w:r>
      <w:r w:rsidRPr="00783409">
        <w:t>Helen or Kat</w:t>
      </w:r>
      <w:r>
        <w:t>y, do you</w:t>
      </w:r>
      <w:r w:rsidRPr="00783409">
        <w:t xml:space="preserve"> want to come in at all? That was very power</w:t>
      </w:r>
      <w:r>
        <w:t>ful evidence</w:t>
      </w:r>
      <w:r w:rsidRPr="00783409">
        <w:t xml:space="preserve"> from Norman</w:t>
      </w:r>
      <w:r>
        <w:t xml:space="preserve">. I think “Not top-down but bottom-up, please” is the </w:t>
      </w:r>
      <w:r w:rsidRPr="00783409">
        <w:t>message we hear loud and clear.</w:t>
      </w:r>
    </w:p>
    <w:p w:rsidR="00F6557E" w:rsidP="00F6557E">
      <w:pPr>
        <w:pStyle w:val="Answer"/>
      </w:pPr>
      <w:r w:rsidRPr="00783409">
        <w:rPr>
          <w:b/>
          <w:i/>
        </w:rPr>
        <w:t>Katy Styles:</w:t>
      </w:r>
      <w:r>
        <w:t xml:space="preserve"> </w:t>
      </w:r>
      <w:r w:rsidRPr="00783409">
        <w:t xml:space="preserve">Norman expressed very well the </w:t>
      </w:r>
      <w:r>
        <w:t>inequity in</w:t>
      </w:r>
      <w:r w:rsidRPr="00783409">
        <w:t xml:space="preserve"> parity </w:t>
      </w:r>
      <w:r>
        <w:t xml:space="preserve">of esteem </w:t>
      </w:r>
      <w:r w:rsidRPr="00783409">
        <w:t>between the NHS and social care</w:t>
      </w:r>
      <w:r>
        <w:t>. T</w:t>
      </w:r>
      <w:r w:rsidRPr="00783409">
        <w:t xml:space="preserve">hey </w:t>
      </w:r>
      <w:r w:rsidRPr="00783409">
        <w:t>have to</w:t>
      </w:r>
      <w:r w:rsidRPr="00783409">
        <w:t xml:space="preserve"> be seen as equal and that can come</w:t>
      </w:r>
      <w:r>
        <w:t xml:space="preserve"> only</w:t>
      </w:r>
      <w:r w:rsidRPr="00783409">
        <w:t xml:space="preserve"> with equivalent funding. That is </w:t>
      </w:r>
      <w:r w:rsidRPr="00783409">
        <w:t>absolutely loud</w:t>
      </w:r>
      <w:r w:rsidRPr="00783409">
        <w:t xml:space="preserve"> and clear</w:t>
      </w:r>
      <w:r>
        <w:t>.</w:t>
      </w:r>
    </w:p>
    <w:p w:rsidR="00F6557E" w:rsidP="00F6557E">
      <w:pPr>
        <w:pStyle w:val="Answer"/>
      </w:pPr>
      <w:r>
        <w:t xml:space="preserve">One thing we have been advocating on the how bit, </w:t>
      </w:r>
      <w:r w:rsidRPr="00783409">
        <w:t>if you</w:t>
      </w:r>
      <w:r>
        <w:t xml:space="preserve"> are trying to get carers’</w:t>
      </w:r>
      <w:r w:rsidRPr="00783409">
        <w:t xml:space="preserve"> voices heard and </w:t>
      </w:r>
      <w:r>
        <w:t>get them</w:t>
      </w:r>
      <w:r w:rsidRPr="00783409">
        <w:t xml:space="preserve"> more</w:t>
      </w:r>
      <w:r>
        <w:t xml:space="preserve"> involved in</w:t>
      </w:r>
      <w:r w:rsidRPr="00783409">
        <w:t xml:space="preserve"> the system</w:t>
      </w:r>
      <w:r>
        <w:t xml:space="preserve">, is </w:t>
      </w:r>
      <w:r w:rsidRPr="00783409">
        <w:t>a national carers strategy.</w:t>
      </w:r>
      <w:r>
        <w:t xml:space="preserve"> </w:t>
      </w:r>
      <w:r>
        <w:t>At the moment</w:t>
      </w:r>
      <w:r>
        <w:t>, we do not have that. I</w:t>
      </w:r>
      <w:r w:rsidRPr="00783409">
        <w:t>t is absolutely appalling</w:t>
      </w:r>
      <w:r>
        <w:t>,</w:t>
      </w:r>
      <w:r w:rsidRPr="00783409">
        <w:t xml:space="preserve"> because there are so many of us</w:t>
      </w:r>
      <w:r>
        <w:t>,</w:t>
      </w:r>
      <w:r w:rsidRPr="00783409">
        <w:t xml:space="preserve"> </w:t>
      </w:r>
      <w:r>
        <w:t xml:space="preserve">that </w:t>
      </w:r>
      <w:r w:rsidRPr="00783409">
        <w:t>there is no</w:t>
      </w:r>
      <w:r>
        <w:t xml:space="preserve"> overarching</w:t>
      </w:r>
      <w:r w:rsidRPr="00783409">
        <w:t xml:space="preserve"> strategy. That does need to be top</w:t>
      </w:r>
      <w:r>
        <w:t xml:space="preserve"> </w:t>
      </w:r>
      <w:r w:rsidRPr="00783409">
        <w:t>down</w:t>
      </w:r>
      <w:r w:rsidR="00590CBD">
        <w:t>,</w:t>
      </w:r>
      <w:r w:rsidRPr="00783409">
        <w:t xml:space="preserve"> because unless you have </w:t>
      </w:r>
      <w:r>
        <w:t xml:space="preserve">the </w:t>
      </w:r>
      <w:r w:rsidRPr="00783409">
        <w:t>message from the top saying that it is cross-departmental and carers need this</w:t>
      </w:r>
      <w:r>
        <w:t>,</w:t>
      </w:r>
      <w:r w:rsidRPr="00783409">
        <w:t xml:space="preserve"> </w:t>
      </w:r>
      <w:r w:rsidRPr="00783409">
        <w:t>this</w:t>
      </w:r>
      <w:r w:rsidRPr="00783409">
        <w:t xml:space="preserve"> and this</w:t>
      </w:r>
      <w:r>
        <w:t xml:space="preserve">, </w:t>
      </w:r>
      <w:r w:rsidRPr="00783409">
        <w:t xml:space="preserve">we are on </w:t>
      </w:r>
      <w:r>
        <w:t xml:space="preserve">a </w:t>
      </w:r>
      <w:r w:rsidRPr="00783409">
        <w:t xml:space="preserve">hiding to nothing. I advocate a national carers strategy. It is </w:t>
      </w:r>
      <w:r w:rsidRPr="00783409">
        <w:t>absolutely vital</w:t>
      </w:r>
      <w:r>
        <w:t>. In</w:t>
      </w:r>
      <w:r w:rsidRPr="00783409">
        <w:t xml:space="preserve"> the interim</w:t>
      </w:r>
      <w:r>
        <w:t>,</w:t>
      </w:r>
      <w:r w:rsidRPr="00783409">
        <w:t xml:space="preserve"> we have a r</w:t>
      </w:r>
      <w:r>
        <w:t>a</w:t>
      </w:r>
      <w:r w:rsidRPr="00783409">
        <w:t xml:space="preserve">sh of local authorities doing their own care strategies. </w:t>
      </w:r>
      <w:r>
        <w:t>There</w:t>
      </w:r>
      <w:r w:rsidRPr="00783409">
        <w:t xml:space="preserve"> is</w:t>
      </w:r>
      <w:r>
        <w:t xml:space="preserve"> a</w:t>
      </w:r>
      <w:r w:rsidRPr="00783409">
        <w:t xml:space="preserve"> postcode lottery of national strategies</w:t>
      </w:r>
      <w:r>
        <w:t>. M</w:t>
      </w:r>
      <w:r w:rsidRPr="00783409">
        <w:t xml:space="preserve">y </w:t>
      </w:r>
      <w:r>
        <w:t>authority</w:t>
      </w:r>
      <w:r w:rsidRPr="00783409">
        <w:t xml:space="preserve"> in Kent has not done a new one </w:t>
      </w:r>
      <w:r>
        <w:t xml:space="preserve">for </w:t>
      </w:r>
      <w:r w:rsidRPr="00783409">
        <w:t>13 years</w:t>
      </w:r>
      <w:r>
        <w:t>. C</w:t>
      </w:r>
      <w:r w:rsidRPr="00783409">
        <w:t>aring</w:t>
      </w:r>
      <w:r>
        <w:t xml:space="preserve"> has changed, and people’s </w:t>
      </w:r>
      <w:r w:rsidRPr="00783409">
        <w:t>jobs and pressures have changed</w:t>
      </w:r>
      <w:r>
        <w:t>,</w:t>
      </w:r>
      <w:r w:rsidRPr="00783409">
        <w:t xml:space="preserve"> in those years</w:t>
      </w:r>
      <w:r>
        <w:t>.</w:t>
      </w:r>
    </w:p>
    <w:p w:rsidR="00F6557E" w:rsidP="00F6557E">
      <w:pPr>
        <w:pStyle w:val="Answer"/>
      </w:pPr>
      <w:r w:rsidRPr="00512EDA">
        <w:rPr>
          <w:b/>
        </w:rPr>
        <w:t xml:space="preserve">Baroness Fraser of </w:t>
      </w:r>
      <w:r w:rsidRPr="00512EDA">
        <w:rPr>
          <w:b/>
        </w:rPr>
        <w:t>Craigmaddie</w:t>
      </w:r>
      <w:r w:rsidRPr="00512EDA">
        <w:rPr>
          <w:b/>
        </w:rPr>
        <w:t>:</w:t>
      </w:r>
      <w:r>
        <w:t xml:space="preserve"> </w:t>
      </w:r>
      <w:r>
        <w:t>Y</w:t>
      </w:r>
      <w:r w:rsidRPr="00783409">
        <w:t xml:space="preserve">ou mentioned earlier </w:t>
      </w:r>
      <w:r>
        <w:t xml:space="preserve">that </w:t>
      </w:r>
      <w:r w:rsidRPr="00783409">
        <w:t xml:space="preserve">there is a difference between east Kent and </w:t>
      </w:r>
      <w:r>
        <w:t>other</w:t>
      </w:r>
      <w:r w:rsidRPr="00783409">
        <w:t xml:space="preserve"> parts of Kent.</w:t>
      </w:r>
    </w:p>
    <w:p w:rsidR="00F6557E" w:rsidP="00F6557E">
      <w:pPr>
        <w:pStyle w:val="Answer"/>
      </w:pPr>
      <w:r w:rsidRPr="00783409">
        <w:rPr>
          <w:b/>
          <w:i/>
        </w:rPr>
        <w:t>Katy Styles:</w:t>
      </w:r>
      <w:r>
        <w:t xml:space="preserve"> </w:t>
      </w:r>
      <w:r w:rsidRPr="00783409">
        <w:t>Absolutely.</w:t>
      </w:r>
    </w:p>
    <w:p w:rsidR="00F6557E" w:rsidP="00F6557E">
      <w:pPr>
        <w:pStyle w:val="Remark"/>
      </w:pPr>
      <w:r w:rsidRPr="00512EDA">
        <w:rPr>
          <w:b/>
        </w:rPr>
        <w:t xml:space="preserve">Baroness Fraser of </w:t>
      </w:r>
      <w:r w:rsidRPr="00512EDA">
        <w:rPr>
          <w:b/>
        </w:rPr>
        <w:t>Craigmaddie</w:t>
      </w:r>
      <w:r w:rsidRPr="00512EDA">
        <w:rPr>
          <w:b/>
        </w:rPr>
        <w:t>:</w:t>
      </w:r>
      <w:r>
        <w:t xml:space="preserve"> </w:t>
      </w:r>
      <w:r>
        <w:t xml:space="preserve">It is not even that there is </w:t>
      </w:r>
      <w:r w:rsidRPr="00783409">
        <w:t>a Kent strategy</w:t>
      </w:r>
      <w:r>
        <w:t>.</w:t>
      </w:r>
    </w:p>
    <w:p w:rsidR="00F6557E" w:rsidP="00F6557E">
      <w:pPr>
        <w:pStyle w:val="Answer"/>
      </w:pPr>
      <w:r w:rsidRPr="00783409">
        <w:rPr>
          <w:b/>
          <w:i/>
        </w:rPr>
        <w:t>Katy Styles:</w:t>
      </w:r>
      <w:r>
        <w:t xml:space="preserve"> A</w:t>
      </w:r>
      <w:r w:rsidRPr="00783409">
        <w:t>bsolutely</w:t>
      </w:r>
      <w:r>
        <w:t>, and y</w:t>
      </w:r>
      <w:r w:rsidRPr="00783409">
        <w:t xml:space="preserve">ou </w:t>
      </w:r>
      <w:r w:rsidRPr="00783409">
        <w:t>have to</w:t>
      </w:r>
      <w:r w:rsidRPr="00783409">
        <w:t xml:space="preserve"> know which bit of Kent you are in</w:t>
      </w:r>
      <w:r>
        <w:t>. T</w:t>
      </w:r>
      <w:r w:rsidRPr="00783409">
        <w:t xml:space="preserve">here are five different Kent </w:t>
      </w:r>
      <w:r>
        <w:t>carer</w:t>
      </w:r>
      <w:r w:rsidRPr="00783409">
        <w:t xml:space="preserve"> support organisations</w:t>
      </w:r>
      <w:r>
        <w:t>. If</w:t>
      </w:r>
      <w:r w:rsidRPr="00783409">
        <w:t xml:space="preserve"> you do not know which bit</w:t>
      </w:r>
      <w:r>
        <w:t xml:space="preserve"> it is</w:t>
      </w:r>
      <w:r w:rsidRPr="00783409">
        <w:t xml:space="preserve"> and who to contact</w:t>
      </w:r>
      <w:r>
        <w:t>,</w:t>
      </w:r>
      <w:r w:rsidRPr="00783409">
        <w:t xml:space="preserve"> you</w:t>
      </w:r>
      <w:r>
        <w:t xml:space="preserve"> will not</w:t>
      </w:r>
      <w:r w:rsidRPr="00783409">
        <w:t xml:space="preserve"> </w:t>
      </w:r>
      <w:r>
        <w:t xml:space="preserve">get even </w:t>
      </w:r>
      <w:r w:rsidRPr="00783409">
        <w:t>basic signposting</w:t>
      </w:r>
      <w:r>
        <w:t>.</w:t>
      </w:r>
    </w:p>
    <w:p w:rsidR="00F6557E" w:rsidP="00F6557E">
      <w:pPr>
        <w:pStyle w:val="Answer"/>
      </w:pPr>
      <w:r w:rsidRPr="00512EDA">
        <w:rPr>
          <w:b/>
        </w:rPr>
        <w:t xml:space="preserve">Baroness Fraser of </w:t>
      </w:r>
      <w:r w:rsidRPr="00512EDA">
        <w:rPr>
          <w:b/>
        </w:rPr>
        <w:t>Craigmaddie</w:t>
      </w:r>
      <w:r w:rsidRPr="00512EDA">
        <w:rPr>
          <w:b/>
        </w:rPr>
        <w:t>:</w:t>
      </w:r>
      <w:r>
        <w:t xml:space="preserve"> </w:t>
      </w:r>
      <w:r>
        <w:t>Thank you.</w:t>
      </w:r>
    </w:p>
    <w:p w:rsidR="00F6557E" w:rsidP="00F6557E">
      <w:pPr>
        <w:pStyle w:val="Remark"/>
      </w:pPr>
      <w:r w:rsidRPr="00B02E98">
        <w:rPr>
          <w:b/>
        </w:rPr>
        <w:t>The Chair:</w:t>
      </w:r>
      <w:r>
        <w:t xml:space="preserve"> T</w:t>
      </w:r>
      <w:r w:rsidRPr="00783409">
        <w:t>here may be a distinction between leadership and top</w:t>
      </w:r>
      <w:r>
        <w:t>-</w:t>
      </w:r>
      <w:r w:rsidRPr="00783409">
        <w:t>down</w:t>
      </w:r>
      <w:r>
        <w:t xml:space="preserve">. What you are showing us, Katy, </w:t>
      </w:r>
      <w:r>
        <w:t>Norman</w:t>
      </w:r>
      <w:r>
        <w:t xml:space="preserve"> and Helen, </w:t>
      </w:r>
      <w:r w:rsidRPr="00783409">
        <w:t xml:space="preserve">is leadership, </w:t>
      </w:r>
      <w:r>
        <w:t>and I think</w:t>
      </w:r>
      <w:r w:rsidRPr="00783409">
        <w:t xml:space="preserve"> we can use that as well.</w:t>
      </w:r>
    </w:p>
    <w:p w:rsidR="00F6557E" w:rsidP="00F6557E">
      <w:pPr>
        <w:pStyle w:val="Remark"/>
      </w:pPr>
      <w:r>
        <w:t>The last, but by no means least,</w:t>
      </w:r>
      <w:r w:rsidRPr="00783409">
        <w:t xml:space="preserve"> question</w:t>
      </w:r>
      <w:r>
        <w:t xml:space="preserve"> is</w:t>
      </w:r>
      <w:r w:rsidRPr="00783409">
        <w:t xml:space="preserve"> from Baroness Campbell.</w:t>
      </w:r>
    </w:p>
    <w:p w:rsidR="00F6557E" w:rsidP="00424CBB">
      <w:pPr>
        <w:pStyle w:val="Question"/>
      </w:pPr>
      <w:r w:rsidRPr="0097139C">
        <w:rPr>
          <w:b/>
        </w:rPr>
        <w:t>Baroness Campbell of Surbiton:</w:t>
      </w:r>
      <w:r>
        <w:t xml:space="preserve"> </w:t>
      </w:r>
      <w:r w:rsidRPr="00783409">
        <w:t xml:space="preserve">First, I apologise </w:t>
      </w:r>
      <w:r>
        <w:t xml:space="preserve">to </w:t>
      </w:r>
      <w:r w:rsidRPr="00783409">
        <w:t>Kat</w:t>
      </w:r>
      <w:r>
        <w:t>y,</w:t>
      </w:r>
      <w:r w:rsidRPr="00783409">
        <w:t xml:space="preserve"> </w:t>
      </w:r>
      <w:r w:rsidRPr="00783409">
        <w:t>Helen</w:t>
      </w:r>
      <w:r>
        <w:t xml:space="preserve"> and </w:t>
      </w:r>
      <w:r w:rsidRPr="00783409">
        <w:t>Norman for not being here at the beginning</w:t>
      </w:r>
      <w:r>
        <w:t>,</w:t>
      </w:r>
      <w:r w:rsidRPr="00783409">
        <w:t xml:space="preserve"> becaus</w:t>
      </w:r>
      <w:r>
        <w:t xml:space="preserve">e what I have heard since coming in has been not </w:t>
      </w:r>
      <w:r w:rsidRPr="00783409">
        <w:t>only a great privilege but has made me</w:t>
      </w:r>
      <w:r>
        <w:t xml:space="preserve"> think of so many things that I want to say to you immediately. You are </w:t>
      </w:r>
      <w:r>
        <w:t>absolutely right</w:t>
      </w:r>
      <w:r>
        <w:t xml:space="preserve"> to feel the way you do, but I am </w:t>
      </w:r>
      <w:r w:rsidRPr="00783409">
        <w:t>angry on your behalf for some of the things that have happened to you</w:t>
      </w:r>
      <w:r>
        <w:t>.</w:t>
      </w:r>
    </w:p>
    <w:p w:rsidR="00F6557E" w:rsidP="00F6557E">
      <w:pPr>
        <w:pStyle w:val="Remark"/>
      </w:pPr>
      <w:r w:rsidRPr="00783409">
        <w:t>I want to ask you a particular question</w:t>
      </w:r>
      <w:r>
        <w:t>. W</w:t>
      </w:r>
      <w:r w:rsidRPr="00783409">
        <w:t>hat</w:t>
      </w:r>
      <w:r>
        <w:t xml:space="preserve"> value do you think there is in</w:t>
      </w:r>
      <w:r w:rsidRPr="00783409">
        <w:t xml:space="preserve"> people who are receiving </w:t>
      </w:r>
      <w:r>
        <w:t>care</w:t>
      </w:r>
      <w:r w:rsidRPr="00783409">
        <w:t xml:space="preserve"> </w:t>
      </w:r>
      <w:r>
        <w:t xml:space="preserve">and </w:t>
      </w:r>
      <w:r w:rsidRPr="00783409">
        <w:t xml:space="preserve">support </w:t>
      </w:r>
      <w:r>
        <w:t xml:space="preserve">from </w:t>
      </w:r>
      <w:r w:rsidRPr="00783409">
        <w:t xml:space="preserve">their families or unpaid carers, if that is what you want to call this group, and those who </w:t>
      </w:r>
      <w:r w:rsidRPr="00783409">
        <w:t>actually receive</w:t>
      </w:r>
      <w:r w:rsidRPr="00783409">
        <w:t xml:space="preserve"> services</w:t>
      </w:r>
      <w:r>
        <w:t xml:space="preserve">? </w:t>
      </w:r>
      <w:r w:rsidRPr="00783409">
        <w:t>I can honestly say that everything you have said that annoys you, frustrates you and send</w:t>
      </w:r>
      <w:r>
        <w:t>s</w:t>
      </w:r>
      <w:r w:rsidRPr="00783409">
        <w:t xml:space="preserve"> you into</w:t>
      </w:r>
      <w:r>
        <w:t xml:space="preserve"> despair sounds </w:t>
      </w:r>
      <w:r>
        <w:t>exactly the same</w:t>
      </w:r>
      <w:r>
        <w:t xml:space="preserve"> to me as a person who receives</w:t>
      </w:r>
      <w:r w:rsidRPr="00783409">
        <w:t xml:space="preserve"> 24</w:t>
      </w:r>
      <w:r>
        <w:noBreakHyphen/>
        <w:t>h</w:t>
      </w:r>
      <w:r w:rsidRPr="00783409">
        <w:t>our support</w:t>
      </w:r>
      <w:r>
        <w:t xml:space="preserve">, so I agree. I identify with you. </w:t>
      </w:r>
      <w:r w:rsidRPr="00A65440">
        <w:t xml:space="preserve">I have been a campaigner for </w:t>
      </w:r>
      <w:r>
        <w:t>30</w:t>
      </w:r>
      <w:r w:rsidRPr="00A65440">
        <w:t xml:space="preserve"> years</w:t>
      </w:r>
      <w:r>
        <w:t xml:space="preserve"> on</w:t>
      </w:r>
      <w:r w:rsidRPr="00A65440">
        <w:t xml:space="preserve"> disabilit</w:t>
      </w:r>
      <w:r>
        <w:t>y</w:t>
      </w:r>
      <w:r w:rsidRPr="00A65440">
        <w:t xml:space="preserve"> right</w:t>
      </w:r>
      <w:r>
        <w:t>s. Why the hell do carers and those who support us</w:t>
      </w:r>
      <w:r w:rsidR="00463281">
        <w:t>,</w:t>
      </w:r>
      <w:r>
        <w:t xml:space="preserve"> and </w:t>
      </w:r>
      <w:r w:rsidR="00463281">
        <w:t>us,</w:t>
      </w:r>
      <w:r>
        <w:t xml:space="preserve"> </w:t>
      </w:r>
      <w:r w:rsidR="00463281">
        <w:t xml:space="preserve">not </w:t>
      </w:r>
      <w:r>
        <w:t>get</w:t>
      </w:r>
      <w:r w:rsidRPr="00A65440">
        <w:t xml:space="preserve"> together </w:t>
      </w:r>
      <w:r>
        <w:t xml:space="preserve">and </w:t>
      </w:r>
      <w:r>
        <w:t>actually campaign</w:t>
      </w:r>
      <w:r>
        <w:t xml:space="preserve"> together? There is a lot of power in numbers.</w:t>
      </w:r>
    </w:p>
    <w:p w:rsidR="00F6557E" w:rsidP="00F6557E">
      <w:pPr>
        <w:pStyle w:val="Remark"/>
      </w:pPr>
      <w:r>
        <w:t>W</w:t>
      </w:r>
      <w:r w:rsidRPr="00A65440">
        <w:t xml:space="preserve">hat has </w:t>
      </w:r>
      <w:r>
        <w:t>kept u</w:t>
      </w:r>
      <w:r w:rsidRPr="00A65440">
        <w:t>s apart is exactly what you said</w:t>
      </w:r>
      <w:r>
        <w:t xml:space="preserve">: </w:t>
      </w:r>
      <w:r w:rsidRPr="00A65440">
        <w:t>professional</w:t>
      </w:r>
      <w:r>
        <w:t>s</w:t>
      </w:r>
      <w:r w:rsidRPr="00A65440">
        <w:t xml:space="preserve"> speak to us a</w:t>
      </w:r>
      <w:r>
        <w:t>nd then they speak to</w:t>
      </w:r>
      <w:r w:rsidRPr="00A65440">
        <w:t xml:space="preserve"> carers</w:t>
      </w:r>
      <w:r>
        <w:t>,</w:t>
      </w:r>
      <w:r w:rsidRPr="00A65440">
        <w:t xml:space="preserve"> but </w:t>
      </w:r>
      <w:r>
        <w:t>we</w:t>
      </w:r>
      <w:r w:rsidRPr="00A65440">
        <w:t xml:space="preserve"> </w:t>
      </w:r>
      <w:r>
        <w:t>rarely</w:t>
      </w:r>
      <w:r w:rsidRPr="00A65440">
        <w:t xml:space="preserve"> </w:t>
      </w:r>
      <w:r>
        <w:t xml:space="preserve">all </w:t>
      </w:r>
      <w:r w:rsidRPr="00A65440">
        <w:t>sit down</w:t>
      </w:r>
      <w:r>
        <w:t xml:space="preserve"> together and talk about our lives at home and what we need to support us so that my husband can be my husband, my mother can be my mother, my sister can be my sister, and </w:t>
      </w:r>
      <w:r w:rsidRPr="00A65440">
        <w:t xml:space="preserve">I get support that allows me to be an independent woman who does not want to feel </w:t>
      </w:r>
      <w:r>
        <w:t xml:space="preserve">that she is </w:t>
      </w:r>
      <w:r w:rsidRPr="00A65440">
        <w:t>a burden on all these individuals</w:t>
      </w:r>
      <w:r>
        <w:t>. H</w:t>
      </w:r>
      <w:r w:rsidRPr="00A65440">
        <w:t>ave any of you thought about this</w:t>
      </w:r>
      <w:r>
        <w:t>? I</w:t>
      </w:r>
      <w:r w:rsidRPr="00A65440">
        <w:t>s it something</w:t>
      </w:r>
      <w:r>
        <w:t xml:space="preserve"> </w:t>
      </w:r>
      <w:r w:rsidRPr="00A65440">
        <w:t>you would want? I</w:t>
      </w:r>
      <w:r>
        <w:t xml:space="preserve"> am</w:t>
      </w:r>
      <w:r w:rsidRPr="00A65440">
        <w:t xml:space="preserve"> quite </w:t>
      </w:r>
      <w:r w:rsidRPr="00A65440">
        <w:t>interested for</w:t>
      </w:r>
      <w:r w:rsidRPr="00A65440">
        <w:t xml:space="preserve"> you to tell me why</w:t>
      </w:r>
      <w:r>
        <w:t>,</w:t>
      </w:r>
      <w:r w:rsidRPr="00A65440">
        <w:t xml:space="preserve"> because we h</w:t>
      </w:r>
      <w:r>
        <w:t>ave</w:t>
      </w:r>
      <w:r w:rsidRPr="00A65440">
        <w:t xml:space="preserve"> the same issues</w:t>
      </w:r>
      <w:r>
        <w:t>, we do not work together in these areas.</w:t>
      </w:r>
    </w:p>
    <w:p w:rsidR="00F6557E" w:rsidP="00F6557E">
      <w:pPr>
        <w:pStyle w:val="Remark"/>
      </w:pPr>
      <w:r w:rsidRPr="00A65440">
        <w:t>I</w:t>
      </w:r>
      <w:r>
        <w:t xml:space="preserve"> am</w:t>
      </w:r>
      <w:r w:rsidRPr="00A65440">
        <w:t xml:space="preserve"> sorry if that </w:t>
      </w:r>
      <w:r>
        <w:t>wa</w:t>
      </w:r>
      <w:r w:rsidRPr="00A65440">
        <w:t>s a bit of a ramble, but I am a bit angry on your behalf</w:t>
      </w:r>
      <w:r>
        <w:t xml:space="preserve"> </w:t>
      </w:r>
      <w:r>
        <w:t>at the moment</w:t>
      </w:r>
      <w:r w:rsidRPr="00A65440">
        <w:t xml:space="preserve">. </w:t>
      </w:r>
      <w:r>
        <w:t>M</w:t>
      </w:r>
      <w:r w:rsidRPr="00A65440">
        <w:t>aybe Kat</w:t>
      </w:r>
      <w:r>
        <w:t>y</w:t>
      </w:r>
      <w:r w:rsidRPr="00A65440">
        <w:t xml:space="preserve"> or Norman would like to say something about </w:t>
      </w:r>
      <w:r>
        <w:t>it</w:t>
      </w:r>
      <w:r w:rsidRPr="00A65440">
        <w:t xml:space="preserve">, </w:t>
      </w:r>
      <w:r>
        <w:t>too</w:t>
      </w:r>
      <w:r w:rsidRPr="00A65440">
        <w:t>.</w:t>
      </w:r>
    </w:p>
    <w:p w:rsidR="00F6557E" w:rsidP="00F6557E">
      <w:pPr>
        <w:pStyle w:val="Answer"/>
      </w:pPr>
      <w:r w:rsidRPr="00A65440">
        <w:rPr>
          <w:b/>
          <w:i/>
        </w:rPr>
        <w:t>Norman Phillips:</w:t>
      </w:r>
      <w:r>
        <w:t xml:space="preserve"> </w:t>
      </w:r>
      <w:r w:rsidRPr="00A65440">
        <w:t xml:space="preserve">One </w:t>
      </w:r>
      <w:r>
        <w:t xml:space="preserve">of the </w:t>
      </w:r>
      <w:r w:rsidRPr="00A65440">
        <w:t>thing</w:t>
      </w:r>
      <w:r>
        <w:t>s</w:t>
      </w:r>
      <w:r w:rsidRPr="00A65440">
        <w:t xml:space="preserve"> I have learned as my wife</w:t>
      </w:r>
      <w:r>
        <w:t>’</w:t>
      </w:r>
      <w:r w:rsidRPr="00A65440">
        <w:t>s carer is that I am not her mind</w:t>
      </w:r>
      <w:r>
        <w:t>,</w:t>
      </w:r>
      <w:r w:rsidRPr="00A65440">
        <w:t xml:space="preserve"> and I </w:t>
      </w:r>
      <w:r w:rsidRPr="00A65440">
        <w:t>have to</w:t>
      </w:r>
      <w:r w:rsidRPr="00A65440">
        <w:t xml:space="preserve"> give her independence</w:t>
      </w:r>
      <w:r>
        <w:t>. E</w:t>
      </w:r>
      <w:r w:rsidRPr="00A65440">
        <w:t xml:space="preserve">ven that does not sound right. She is independent and I </w:t>
      </w:r>
      <w:r w:rsidRPr="00A65440">
        <w:t>have to</w:t>
      </w:r>
      <w:r w:rsidRPr="00A65440">
        <w:t xml:space="preserve"> respect that</w:t>
      </w:r>
      <w:r>
        <w:t>,</w:t>
      </w:r>
      <w:r w:rsidRPr="00A65440">
        <w:t xml:space="preserve"> but there is always a danger</w:t>
      </w:r>
      <w:r>
        <w:t xml:space="preserve"> as</w:t>
      </w:r>
      <w:r w:rsidRPr="00A65440">
        <w:t xml:space="preserve"> an unpaid care</w:t>
      </w:r>
      <w:r>
        <w:t>r who is</w:t>
      </w:r>
      <w:r w:rsidRPr="00A65440">
        <w:t xml:space="preserve"> task</w:t>
      </w:r>
      <w:r>
        <w:t>-</w:t>
      </w:r>
      <w:r w:rsidRPr="00A65440">
        <w:t>driven</w:t>
      </w:r>
      <w:r>
        <w:t>, with so many</w:t>
      </w:r>
      <w:r w:rsidRPr="00A65440">
        <w:t xml:space="preserve"> things to do</w:t>
      </w:r>
      <w:r>
        <w:t>, that,</w:t>
      </w:r>
      <w:r w:rsidRPr="00A65440">
        <w:t xml:space="preserve"> if you</w:t>
      </w:r>
      <w:r>
        <w:t xml:space="preserve"> are</w:t>
      </w:r>
      <w:r w:rsidRPr="00A65440">
        <w:t xml:space="preserve"> not very careful</w:t>
      </w:r>
      <w:r>
        <w:t>,</w:t>
      </w:r>
      <w:r w:rsidRPr="00A65440">
        <w:t xml:space="preserve"> you take that person</w:t>
      </w:r>
      <w:r>
        <w:t>’</w:t>
      </w:r>
      <w:r w:rsidRPr="00A65440">
        <w:t>s world away from them</w:t>
      </w:r>
      <w:r>
        <w:t>. It</w:t>
      </w:r>
      <w:r w:rsidRPr="00A65440">
        <w:t xml:space="preserve"> took me a long time to learn that</w:t>
      </w:r>
      <w:r>
        <w:t>.</w:t>
      </w:r>
    </w:p>
    <w:p w:rsidR="00F6557E" w:rsidP="00F6557E">
      <w:pPr>
        <w:pStyle w:val="Answer"/>
      </w:pPr>
      <w:r>
        <w:t>M</w:t>
      </w:r>
      <w:r w:rsidRPr="00A65440">
        <w:t>y job is to support my wife when she wants support</w:t>
      </w:r>
      <w:r>
        <w:t>,</w:t>
      </w:r>
      <w:r w:rsidRPr="00A65440">
        <w:t xml:space="preserve"> not </w:t>
      </w:r>
      <w:r>
        <w:t xml:space="preserve">to </w:t>
      </w:r>
      <w:r w:rsidRPr="00A65440">
        <w:t>decide what support she wants and then give it to her</w:t>
      </w:r>
      <w:r>
        <w:t>. T</w:t>
      </w:r>
      <w:r w:rsidRPr="00A65440">
        <w:t>hat takes a lot of learning. One of the problems you</w:t>
      </w:r>
      <w:r>
        <w:t xml:space="preserve"> get</w:t>
      </w:r>
      <w:r w:rsidRPr="00A65440">
        <w:t xml:space="preserve"> as an unpaid carer is that there is no school for being an unpaid carer</w:t>
      </w:r>
      <w:r>
        <w:t>.</w:t>
      </w:r>
      <w:r w:rsidRPr="00A65440">
        <w:t xml:space="preserve"> </w:t>
      </w:r>
      <w:r>
        <w:t xml:space="preserve">We are </w:t>
      </w:r>
      <w:r w:rsidRPr="00A65440">
        <w:t xml:space="preserve">all learning, but </w:t>
      </w:r>
      <w:r>
        <w:t xml:space="preserve">we are </w:t>
      </w:r>
      <w:r w:rsidRPr="00A65440">
        <w:t xml:space="preserve">learning by mistakes. Sometimes that is to the detriment of the person we are trying to help. </w:t>
      </w:r>
      <w:r>
        <w:t>We</w:t>
      </w:r>
      <w:r w:rsidRPr="00A65440">
        <w:t xml:space="preserve"> make them depend</w:t>
      </w:r>
      <w:r>
        <w:t>e</w:t>
      </w:r>
      <w:r w:rsidRPr="00A65440">
        <w:t xml:space="preserve">nt </w:t>
      </w:r>
      <w:r>
        <w:t xml:space="preserve">when we should be </w:t>
      </w:r>
      <w:r w:rsidRPr="00A65440">
        <w:t xml:space="preserve">doing </w:t>
      </w:r>
      <w:r w:rsidRPr="00A65440">
        <w:t>our</w:t>
      </w:r>
      <w:r w:rsidRPr="00A65440">
        <w:t xml:space="preserve"> damnedest to help them be independent</w:t>
      </w:r>
      <w:r>
        <w:t>.</w:t>
      </w:r>
    </w:p>
    <w:p w:rsidR="00F6557E" w:rsidP="00F6557E">
      <w:pPr>
        <w:pStyle w:val="Remark"/>
      </w:pPr>
      <w:r w:rsidRPr="00D42BBF">
        <w:rPr>
          <w:b/>
        </w:rPr>
        <w:t>Baroness Campbell of Surbiton:</w:t>
      </w:r>
      <w:r>
        <w:t xml:space="preserve"> </w:t>
      </w:r>
      <w:r w:rsidRPr="00A65440">
        <w:t>Kat</w:t>
      </w:r>
      <w:r>
        <w:t>y</w:t>
      </w:r>
      <w:r w:rsidRPr="00A65440">
        <w:t>, do you think quite a lot about</w:t>
      </w:r>
      <w:r>
        <w:t xml:space="preserve"> campaigning? What do you think? I noticed that you were nodding a lot when I asked why we were not out on the streets together. What about us? We are so invisible to a lot of people.</w:t>
      </w:r>
    </w:p>
    <w:p w:rsidR="00F6557E" w:rsidP="00F6557E">
      <w:pPr>
        <w:pStyle w:val="Answer"/>
      </w:pPr>
      <w:r w:rsidRPr="00A65440">
        <w:rPr>
          <w:b/>
          <w:i/>
        </w:rPr>
        <w:t>Katy Styles:</w:t>
      </w:r>
      <w:r>
        <w:t xml:space="preserve"> Absolutely. </w:t>
      </w:r>
      <w:r w:rsidRPr="00A65440">
        <w:t>Why are</w:t>
      </w:r>
      <w:r>
        <w:t>n’t we</w:t>
      </w:r>
      <w:r w:rsidRPr="00A65440">
        <w:t>? It would be fantastic</w:t>
      </w:r>
      <w:r>
        <w:t>.</w:t>
      </w:r>
      <w:r w:rsidRPr="00A65440">
        <w:t xml:space="preserve"> I do not know whether it is because we have been reliant</w:t>
      </w:r>
      <w:r>
        <w:t xml:space="preserve"> on</w:t>
      </w:r>
      <w:r w:rsidRPr="00A65440">
        <w:t xml:space="preserve"> organisations to get us mobilised before</w:t>
      </w:r>
      <w:r>
        <w:t>,</w:t>
      </w:r>
      <w:r w:rsidRPr="00A65440">
        <w:t xml:space="preserve"> and</w:t>
      </w:r>
      <w:r>
        <w:t xml:space="preserve"> they</w:t>
      </w:r>
      <w:r w:rsidRPr="00A65440">
        <w:t xml:space="preserve"> have not had those conversations between themselves, or whether there </w:t>
      </w:r>
      <w:r>
        <w:t>a</w:t>
      </w:r>
      <w:r w:rsidRPr="00A65440">
        <w:t>re certain disabilit</w:t>
      </w:r>
      <w:r>
        <w:t>y charities</w:t>
      </w:r>
      <w:r w:rsidRPr="00A65440">
        <w:t xml:space="preserve"> that do not talk to other disability charities. I</w:t>
      </w:r>
      <w:r>
        <w:t xml:space="preserve"> am</w:t>
      </w:r>
      <w:r w:rsidRPr="00A65440">
        <w:t xml:space="preserve"> sure there are carer</w:t>
      </w:r>
      <w:r>
        <w:t>s charities that do not do the same things either.</w:t>
      </w:r>
      <w:r w:rsidRPr="00A65440">
        <w:t xml:space="preserve"> If we are all interested in creating change</w:t>
      </w:r>
      <w:r>
        <w:t>,</w:t>
      </w:r>
      <w:r w:rsidRPr="00A65440">
        <w:t xml:space="preserve"> I absolutely agre</w:t>
      </w:r>
      <w:r>
        <w:t xml:space="preserve">e that if we could </w:t>
      </w:r>
      <w:r w:rsidRPr="00A65440">
        <w:t>come together with our cared</w:t>
      </w:r>
      <w:r>
        <w:noBreakHyphen/>
      </w:r>
      <w:r w:rsidRPr="00A65440">
        <w:t>for we could have a protest</w:t>
      </w:r>
      <w:r>
        <w:t xml:space="preserve"> that</w:t>
      </w:r>
      <w:r w:rsidRPr="00A65440">
        <w:t xml:space="preserve"> would be fantastic.</w:t>
      </w:r>
    </w:p>
    <w:p w:rsidR="00F6557E" w:rsidP="00F6557E">
      <w:pPr>
        <w:pStyle w:val="Remark"/>
      </w:pPr>
      <w:r w:rsidRPr="008F52AD">
        <w:rPr>
          <w:b/>
        </w:rPr>
        <w:t>Baroness Campbell of Surbiton:</w:t>
      </w:r>
      <w:r>
        <w:t xml:space="preserve"> Most people who require this care are </w:t>
      </w:r>
      <w:r w:rsidRPr="00A65440">
        <w:t>disabled people</w:t>
      </w:r>
      <w:r>
        <w:t xml:space="preserve">. There are a lot of </w:t>
      </w:r>
      <w:r w:rsidRPr="00A65440">
        <w:t>disability organisation</w:t>
      </w:r>
      <w:r>
        <w:t xml:space="preserve">s and a </w:t>
      </w:r>
      <w:r w:rsidRPr="00A65440">
        <w:t>lot of carers</w:t>
      </w:r>
      <w:r>
        <w:t>’ organisations, but never the two shall come together.</w:t>
      </w:r>
      <w:r w:rsidRPr="00A65440">
        <w:t xml:space="preserve"> </w:t>
      </w:r>
      <w:r>
        <w:t>I think that sometimes</w:t>
      </w:r>
      <w:r w:rsidRPr="00A65440">
        <w:t xml:space="preserve"> </w:t>
      </w:r>
      <w:r>
        <w:t xml:space="preserve">charities themselves </w:t>
      </w:r>
      <w:r w:rsidRPr="00A65440">
        <w:t>prevent that natural dialogue</w:t>
      </w:r>
      <w:r>
        <w:t>.</w:t>
      </w:r>
      <w:r w:rsidRPr="00A65440">
        <w:t xml:space="preserve"> I think you w</w:t>
      </w:r>
      <w:r>
        <w:t>ould</w:t>
      </w:r>
      <w:r w:rsidRPr="00A65440">
        <w:t xml:space="preserve"> find </w:t>
      </w:r>
      <w:r>
        <w:t xml:space="preserve">that </w:t>
      </w:r>
      <w:r w:rsidRPr="00A65440">
        <w:t>a lot more unites</w:t>
      </w:r>
      <w:r>
        <w:t xml:space="preserve"> us than </w:t>
      </w:r>
      <w:r w:rsidRPr="00A65440">
        <w:t>divides us</w:t>
      </w:r>
      <w:r>
        <w:t>. Something the committee could explore would be</w:t>
      </w:r>
      <w:r w:rsidRPr="00A65440">
        <w:t xml:space="preserve"> getting people</w:t>
      </w:r>
      <w:r>
        <w:t xml:space="preserve"> together to have</w:t>
      </w:r>
      <w:r w:rsidRPr="00A65440">
        <w:t xml:space="preserve"> these conversations about what</w:t>
      </w:r>
      <w:r>
        <w:t xml:space="preserve"> we </w:t>
      </w:r>
      <w:r w:rsidRPr="00A65440">
        <w:t>want as a family</w:t>
      </w:r>
      <w:r>
        <w:t>, all of us, because we all have rights.</w:t>
      </w:r>
    </w:p>
    <w:p w:rsidR="00F6557E" w:rsidP="00F6557E">
      <w:pPr>
        <w:pStyle w:val="Answer"/>
      </w:pPr>
      <w:r w:rsidRPr="00A65440">
        <w:rPr>
          <w:b/>
          <w:i/>
        </w:rPr>
        <w:t>Norman Phillips:</w:t>
      </w:r>
      <w:r>
        <w:t xml:space="preserve"> Can </w:t>
      </w:r>
      <w:r w:rsidRPr="00A65440">
        <w:t>I throw something</w:t>
      </w:r>
      <w:r>
        <w:t xml:space="preserve"> in</w:t>
      </w:r>
      <w:r w:rsidRPr="00A65440">
        <w:t>? I have been a trustee in a charity</w:t>
      </w:r>
      <w:r>
        <w:t xml:space="preserve">. </w:t>
      </w:r>
      <w:r w:rsidRPr="00A65440">
        <w:t xml:space="preserve">I </w:t>
      </w:r>
      <w:r w:rsidRPr="00A65440">
        <w:t>resigned</w:t>
      </w:r>
      <w:r w:rsidR="009D6ABB">
        <w:t>, because</w:t>
      </w:r>
      <w:r w:rsidR="009D6ABB">
        <w:t xml:space="preserve"> </w:t>
      </w:r>
      <w:r w:rsidRPr="00A65440">
        <w:t>it became obvious that the charities defend their positions</w:t>
      </w:r>
      <w:r w:rsidR="008D490D">
        <w:t>. T</w:t>
      </w:r>
      <w:r w:rsidRPr="00A65440">
        <w:t xml:space="preserve">hey </w:t>
      </w:r>
      <w:r w:rsidRPr="00A65440">
        <w:t>compete with each other</w:t>
      </w:r>
      <w:r w:rsidR="008D490D">
        <w:t>,</w:t>
      </w:r>
      <w:r>
        <w:t xml:space="preserve"> and</w:t>
      </w:r>
      <w:r w:rsidRPr="00A65440">
        <w:t xml:space="preserve"> sometimes</w:t>
      </w:r>
      <w:r>
        <w:t>,</w:t>
      </w:r>
      <w:r w:rsidRPr="00A65440">
        <w:t xml:space="preserve"> instead of telling truth to power</w:t>
      </w:r>
      <w:r>
        <w:t>,</w:t>
      </w:r>
      <w:r w:rsidRPr="00A65440">
        <w:t xml:space="preserve"> they tell the truth they think power wants to hear. That is why we as carers </w:t>
      </w:r>
      <w:r w:rsidRPr="00A65440">
        <w:t>have to</w:t>
      </w:r>
      <w:r w:rsidRPr="00A65440">
        <w:t xml:space="preserve"> come together</w:t>
      </w:r>
      <w:r>
        <w:t>.</w:t>
      </w:r>
    </w:p>
    <w:p w:rsidR="00F6557E" w:rsidP="00F6557E">
      <w:pPr>
        <w:pStyle w:val="Remark"/>
      </w:pPr>
      <w:r w:rsidRPr="00D55423">
        <w:rPr>
          <w:b/>
        </w:rPr>
        <w:t>Baroness Campbell of Surbiton:</w:t>
      </w:r>
      <w:r>
        <w:t xml:space="preserve"> </w:t>
      </w:r>
      <w:r w:rsidRPr="00A65440">
        <w:t>Norman, I think you</w:t>
      </w:r>
      <w:r>
        <w:t xml:space="preserve"> and I could have a very good conversation. </w:t>
      </w:r>
      <w:r w:rsidRPr="00A65440">
        <w:t>I have a lot of thoughts about</w:t>
      </w:r>
      <w:r>
        <w:t xml:space="preserve"> the charitable sector. Thank you. </w:t>
      </w:r>
      <w:r w:rsidRPr="00A65440">
        <w:t>That has been so helpful</w:t>
      </w:r>
      <w:r>
        <w:t>. It</w:t>
      </w:r>
      <w:r w:rsidRPr="00A65440">
        <w:t xml:space="preserve"> has helped me</w:t>
      </w:r>
      <w:r w:rsidR="008D490D">
        <w:t>,</w:t>
      </w:r>
      <w:r w:rsidRPr="00A65440">
        <w:t xml:space="preserve"> because</w:t>
      </w:r>
      <w:r>
        <w:t xml:space="preserve"> it is one of my little bugbears that we a</w:t>
      </w:r>
      <w:r w:rsidRPr="00A65440">
        <w:t xml:space="preserve">re prevented from </w:t>
      </w:r>
      <w:r>
        <w:t xml:space="preserve">coming </w:t>
      </w:r>
      <w:r w:rsidRPr="00A65440">
        <w:t>together. Maybe that is because</w:t>
      </w:r>
      <w:r>
        <w:t xml:space="preserve"> </w:t>
      </w:r>
      <w:r w:rsidRPr="00A65440">
        <w:t xml:space="preserve">we </w:t>
      </w:r>
      <w:r>
        <w:t xml:space="preserve">would be far too powerful if we did. We keep hearing you saying that again and again </w:t>
      </w:r>
      <w:r w:rsidRPr="00A65440">
        <w:t>throughout th</w:t>
      </w:r>
      <w:r>
        <w:t>e</w:t>
      </w:r>
      <w:r w:rsidRPr="00A65440">
        <w:t xml:space="preserve"> session and it warms my heart.</w:t>
      </w:r>
      <w:r>
        <w:t xml:space="preserve"> T</w:t>
      </w:r>
      <w:r w:rsidRPr="00A65440">
        <w:t>hank you all.</w:t>
      </w:r>
      <w:r>
        <w:t xml:space="preserve"> </w:t>
      </w:r>
    </w:p>
    <w:p w:rsidR="00F6557E" w:rsidP="00F6557E">
      <w:pPr>
        <w:pStyle w:val="Remark"/>
      </w:pPr>
      <w:r w:rsidRPr="00977CE5">
        <w:rPr>
          <w:b/>
        </w:rPr>
        <w:t>The Chair:</w:t>
      </w:r>
      <w:r>
        <w:t xml:space="preserve"> W</w:t>
      </w:r>
      <w:r w:rsidRPr="00977CE5">
        <w:t>e have come to the end of what must have been an extraordinarily powerful session</w:t>
      </w:r>
      <w:r>
        <w:t>.</w:t>
      </w:r>
      <w:r w:rsidRPr="00977CE5">
        <w:t xml:space="preserve"> I think you have heard from every member of the </w:t>
      </w:r>
      <w:r>
        <w:t>c</w:t>
      </w:r>
      <w:r w:rsidRPr="00977CE5">
        <w:t xml:space="preserve">ommittee just how effective </w:t>
      </w:r>
      <w:r>
        <w:t>you</w:t>
      </w:r>
      <w:r w:rsidRPr="00977CE5">
        <w:t xml:space="preserve"> have been. </w:t>
      </w:r>
      <w:r>
        <w:t xml:space="preserve">You have </w:t>
      </w:r>
      <w:r w:rsidRPr="00977CE5">
        <w:t>h</w:t>
      </w:r>
      <w:r>
        <w:t xml:space="preserve">eard the words of </w:t>
      </w:r>
      <w:r w:rsidRPr="00977CE5">
        <w:t>anger</w:t>
      </w:r>
      <w:r>
        <w:t xml:space="preserve"> and</w:t>
      </w:r>
      <w:r w:rsidRPr="00977CE5">
        <w:t xml:space="preserve"> shock</w:t>
      </w:r>
      <w:r>
        <w:t>,</w:t>
      </w:r>
      <w:r w:rsidRPr="00977CE5">
        <w:t xml:space="preserve"> </w:t>
      </w:r>
      <w:r>
        <w:t xml:space="preserve">but it is a </w:t>
      </w:r>
      <w:r w:rsidRPr="00977CE5">
        <w:t>deep</w:t>
      </w:r>
      <w:r>
        <w:t xml:space="preserve"> </w:t>
      </w:r>
      <w:r w:rsidRPr="00977CE5">
        <w:t>privilege that you have been able to share this with us.</w:t>
      </w:r>
    </w:p>
    <w:p w:rsidR="00F6557E" w:rsidP="00F6557E">
      <w:pPr>
        <w:pStyle w:val="Remark"/>
      </w:pPr>
      <w:r>
        <w:t>We have opened</w:t>
      </w:r>
      <w:r w:rsidRPr="00977CE5">
        <w:t xml:space="preserve"> a dialogue</w:t>
      </w:r>
      <w:r>
        <w:t>. I</w:t>
      </w:r>
      <w:r w:rsidRPr="00DF0C2B">
        <w:t xml:space="preserve">t is wonderful for </w:t>
      </w:r>
      <w:r>
        <w:t>you</w:t>
      </w:r>
      <w:r w:rsidRPr="00DF0C2B">
        <w:t xml:space="preserve"> to meet each other</w:t>
      </w:r>
      <w:r>
        <w:t>. It</w:t>
      </w:r>
      <w:r>
        <w:t xml:space="preserve"> </w:t>
      </w:r>
      <w:r>
        <w:t xml:space="preserve">is a </w:t>
      </w:r>
      <w:r w:rsidRPr="00DF0C2B">
        <w:t xml:space="preserve">bonus for us to </w:t>
      </w:r>
      <w:r>
        <w:t>have been</w:t>
      </w:r>
      <w:r w:rsidRPr="00DF0C2B">
        <w:t xml:space="preserve"> able to facilitate that</w:t>
      </w:r>
      <w:r>
        <w:t>,</w:t>
      </w:r>
      <w:r w:rsidRPr="00DF0C2B">
        <w:t xml:space="preserve"> and </w:t>
      </w:r>
      <w:r>
        <w:t>it is w</w:t>
      </w:r>
      <w:r w:rsidRPr="00DF0C2B">
        <w:t>onderful to be able to meet you and hear</w:t>
      </w:r>
      <w:r>
        <w:t xml:space="preserve"> you at</w:t>
      </w:r>
      <w:r w:rsidRPr="00DF0C2B">
        <w:t xml:space="preserve"> first hand. Helen</w:t>
      </w:r>
      <w:r>
        <w:t>,</w:t>
      </w:r>
      <w:r w:rsidRPr="00DF0C2B">
        <w:t xml:space="preserve"> Kat</w:t>
      </w:r>
      <w:r>
        <w:t>y</w:t>
      </w:r>
      <w:r w:rsidRPr="00DF0C2B">
        <w:t xml:space="preserve"> and Norman, your lives are extraordinary. I hesitate to use the word </w:t>
      </w:r>
      <w:r>
        <w:t>“</w:t>
      </w:r>
      <w:r w:rsidRPr="00DF0C2B">
        <w:t>inspiration</w:t>
      </w:r>
      <w:r>
        <w:t>”</w:t>
      </w:r>
      <w:r>
        <w:t>,</w:t>
      </w:r>
      <w:r w:rsidRPr="00DF0C2B">
        <w:t xml:space="preserve"> because it is so over</w:t>
      </w:r>
      <w:r>
        <w:t>done</w:t>
      </w:r>
      <w:r w:rsidRPr="00DF0C2B">
        <w:t>, but it has been</w:t>
      </w:r>
      <w:r>
        <w:t xml:space="preserve"> inspiring as well as ang</w:t>
      </w:r>
      <w:r w:rsidR="00633480">
        <w:t>er</w:t>
      </w:r>
      <w:r>
        <w:t xml:space="preserve">-making. Katy spoke about being “broken by inaction”. We </w:t>
      </w:r>
      <w:r>
        <w:t>have to</w:t>
      </w:r>
      <w:r>
        <w:t xml:space="preserve"> look to people to </w:t>
      </w:r>
      <w:r w:rsidRPr="00DF0C2B">
        <w:t>reconstruct the system</w:t>
      </w:r>
      <w:r>
        <w:t xml:space="preserve">. </w:t>
      </w:r>
      <w:r w:rsidRPr="00DF0C2B">
        <w:t xml:space="preserve">I was so glad that Norman paid tribute to the excellent people who are in the system and who must equally </w:t>
      </w:r>
      <w:r>
        <w:t xml:space="preserve">be </w:t>
      </w:r>
      <w:r w:rsidRPr="00DF0C2B">
        <w:t>frustrated.</w:t>
      </w:r>
    </w:p>
    <w:p w:rsidR="008759CE" w:rsidRPr="007C6B11" w:rsidP="00F6557E">
      <w:pPr>
        <w:pStyle w:val="Remark"/>
      </w:pPr>
      <w:r>
        <w:t>W</w:t>
      </w:r>
      <w:r w:rsidRPr="00DF0C2B">
        <w:t xml:space="preserve">hen we keep searching for the </w:t>
      </w:r>
      <w:r>
        <w:t>“how”,</w:t>
      </w:r>
      <w:r w:rsidRPr="00DF0C2B">
        <w:t xml:space="preserve"> we </w:t>
      </w:r>
      <w:r>
        <w:t xml:space="preserve">will </w:t>
      </w:r>
      <w:r w:rsidRPr="00DF0C2B">
        <w:t>have your words and experience</w:t>
      </w:r>
      <w:r>
        <w:t xml:space="preserve"> </w:t>
      </w:r>
      <w:r w:rsidRPr="00DF0C2B">
        <w:t>in front of us</w:t>
      </w:r>
      <w:r>
        <w:t xml:space="preserve">. We </w:t>
      </w:r>
      <w:r w:rsidRPr="00DF0C2B">
        <w:t xml:space="preserve">will come back to </w:t>
      </w:r>
      <w:r w:rsidRPr="00DF0C2B">
        <w:t>you</w:t>
      </w:r>
      <w:r w:rsidRPr="00DF0C2B">
        <w:t xml:space="preserve"> and </w:t>
      </w:r>
      <w:r>
        <w:t xml:space="preserve">we will </w:t>
      </w:r>
      <w:r w:rsidRPr="00DF0C2B">
        <w:t>do our best</w:t>
      </w:r>
      <w:r>
        <w:t>. W</w:t>
      </w:r>
      <w:r w:rsidRPr="00DF0C2B">
        <w:t xml:space="preserve">hat you have articulated is not just on your behalf; </w:t>
      </w:r>
      <w:r>
        <w:t>i</w:t>
      </w:r>
      <w:r w:rsidRPr="00DF0C2B">
        <w:t>t is on behalf of everybody in your situatio</w:t>
      </w:r>
      <w:r>
        <w:t xml:space="preserve">n. We would like to assist you in what we do and </w:t>
      </w:r>
      <w:r>
        <w:t>say</w:t>
      </w:r>
      <w:r>
        <w:t xml:space="preserve">. What can I say except thank you and take </w:t>
      </w:r>
      <w:r w:rsidRPr="00DF0C2B">
        <w:t>care of yourselves</w:t>
      </w:r>
      <w:r>
        <w:t>?</w:t>
      </w:r>
      <w:r w:rsidRPr="00AA436D">
        <w:t xml:space="preserve"> </w:t>
      </w:r>
      <w:r>
        <w:t>W</w:t>
      </w:r>
      <w:r w:rsidRPr="00AA436D">
        <w:t xml:space="preserve">e will be in touch with you in the next few months. </w:t>
      </w:r>
    </w:p>
    <w:sectPr w:rsidSect="009A72E1">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6557E" w:rsidP="009277D8">
        <w:pPr>
          <w:pStyle w:val="Para"/>
          <w:rPr>
            <w:color w:val="808080"/>
          </w:rPr>
        </w:pPr>
        <w:r w:rsidRPr="009E29D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6557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643071"/>
      <w:docPartObj>
        <w:docPartGallery w:val="Page Numbers (Top of Page)"/>
        <w:docPartUnique/>
      </w:docPartObj>
    </w:sdtPr>
    <w:sdtEndPr>
      <w:rPr>
        <w:noProof/>
      </w:rPr>
    </w:sdtEndPr>
    <w:sdtContent>
      <w:p w:rsidR="005F72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F724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DE4FA6"/>
    <w:lvl w:ilvl="0">
      <w:start w:val="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35AB9"/>
    <w:rPr>
      <w:color w:val="605E5C"/>
      <w:shd w:val="clear" w:color="auto" w:fill="E1DFDD"/>
    </w:rPr>
  </w:style>
  <w:style w:type="character" w:styleId="CommentReference">
    <w:name w:val="annotation reference"/>
    <w:basedOn w:val="DefaultParagraphFont"/>
    <w:uiPriority w:val="99"/>
    <w:semiHidden/>
    <w:unhideWhenUsed/>
    <w:rsid w:val="004C2618"/>
    <w:rPr>
      <w:sz w:val="16"/>
      <w:szCs w:val="16"/>
    </w:rPr>
  </w:style>
  <w:style w:type="paragraph" w:styleId="CommentText">
    <w:name w:val="annotation text"/>
    <w:basedOn w:val="Normal"/>
    <w:link w:val="CommentTextChar"/>
    <w:uiPriority w:val="99"/>
    <w:semiHidden/>
    <w:unhideWhenUsed/>
    <w:rsid w:val="004C2618"/>
    <w:rPr>
      <w:sz w:val="20"/>
      <w:szCs w:val="20"/>
    </w:rPr>
  </w:style>
  <w:style w:type="character" w:customStyle="1" w:styleId="CommentTextChar">
    <w:name w:val="Comment Text Char"/>
    <w:basedOn w:val="DefaultParagraphFont"/>
    <w:link w:val="CommentText"/>
    <w:uiPriority w:val="99"/>
    <w:semiHidden/>
    <w:rsid w:val="004C261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2618"/>
    <w:rPr>
      <w:b/>
      <w:bCs/>
    </w:rPr>
  </w:style>
  <w:style w:type="character" w:customStyle="1" w:styleId="CommentSubjectChar">
    <w:name w:val="Comment Subject Char"/>
    <w:basedOn w:val="CommentTextChar"/>
    <w:link w:val="CommentSubject"/>
    <w:uiPriority w:val="99"/>
    <w:semiHidden/>
    <w:rsid w:val="004C2618"/>
    <w:rPr>
      <w:rFonts w:ascii="Verdana" w:hAnsi="Verdana"/>
      <w:b/>
      <w:bCs/>
      <w:sz w:val="20"/>
      <w:szCs w:val="20"/>
    </w:rPr>
  </w:style>
  <w:style w:type="paragraph" w:styleId="Revision">
    <w:name w:val="Revision"/>
    <w:hidden/>
    <w:uiPriority w:val="99"/>
    <w:semiHidden/>
    <w:rsid w:val="004C2618"/>
    <w:pPr>
      <w:spacing w:after="0" w:line="240" w:lineRule="auto"/>
    </w:pPr>
    <w:rPr>
      <w:rFonts w:ascii="Verdana" w:hAnsi="Verdana"/>
    </w:rPr>
  </w:style>
  <w:style w:type="paragraph" w:customStyle="1" w:styleId="TitleSubCommittee">
    <w:name w:val="TitleSubCommittee"/>
    <w:basedOn w:val="TitleCommittee0"/>
    <w:qFormat/>
    <w:rsid w:val="0026048D"/>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