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471BF" w:rsidP="00CF0BBA">
      <w:pPr>
        <w:pStyle w:val="TitleCommittee0"/>
      </w:pPr>
      <w:sdt>
        <w:sdtPr>
          <w:alias w:val="CommitteeName"/>
          <w:tag w:val="CommitteeName"/>
          <w:id w:val="1869951332"/>
          <w:placeholder>
            <w:docPart w:val="7E094E4A3D0342BB869FC2D25A830633"/>
          </w:placeholder>
          <w:richText/>
        </w:sdtPr>
        <w:sdtContent>
          <w:r>
            <w:t>Foreign Affairs Committee</w:t>
          </w:r>
        </w:sdtContent>
      </w:sdt>
    </w:p>
    <w:p w:rsidR="00B471BF" w:rsidP="00156A60">
      <w:pPr>
        <w:pStyle w:val="TitleInquiry0"/>
      </w:pPr>
      <w:r>
        <w:t xml:space="preserve">Oral evidence: </w:t>
      </w:r>
      <w:sdt>
        <w:sdtPr>
          <w:alias w:val="InquiryName"/>
          <w:tag w:val="InquiryName"/>
          <w:id w:val="377371847"/>
          <w:placeholder>
            <w:docPart w:val="7E094E4A3D0342BB869FC2D25A830633"/>
          </w:placeholder>
          <w:richText/>
        </w:sdtPr>
        <w:sdtContent>
          <w:r>
            <w:t>Work of the Foreign, Commonwealth and Development Office</w:t>
          </w:r>
        </w:sdtContent>
      </w:sdt>
      <w:r>
        <w:t xml:space="preserve">, HC </w:t>
      </w:r>
      <w:sdt>
        <w:sdtPr>
          <w:alias w:val="InquiryRefNo"/>
          <w:tag w:val="InquiryRefNo"/>
          <w:id w:val="-281725174"/>
          <w:placeholder>
            <w:docPart w:val="7E094E4A3D0342BB869FC2D25A830633"/>
          </w:placeholder>
          <w:richText/>
        </w:sdtPr>
        <w:sdtContent>
          <w:r>
            <w:t>253</w:t>
          </w:r>
        </w:sdtContent>
      </w:sdt>
    </w:p>
    <w:sdt>
      <w:sdtPr>
        <w:alias w:val="SittingDate"/>
        <w:tag w:val="SittingDate"/>
        <w:id w:val="-1160222926"/>
        <w:placeholder>
          <w:docPart w:val="7E094E4A3D0342BB869FC2D25A830633"/>
        </w:placeholder>
        <w:richText/>
      </w:sdtPr>
      <w:sdtContent>
        <w:p w:rsidR="00B471BF" w:rsidP="00156A60">
          <w:pPr>
            <w:pStyle w:val="Para"/>
          </w:pPr>
          <w:r>
            <w:t>Tuesday 6 October 2020</w:t>
          </w:r>
        </w:p>
      </w:sdtContent>
    </w:sdt>
    <w:p w:rsidR="00B471BF" w:rsidP="00156A60">
      <w:pPr>
        <w:pStyle w:val="Para"/>
      </w:pPr>
      <w:r>
        <w:t xml:space="preserve">Ordered by the House of </w:t>
      </w:r>
      <w:sdt>
        <w:sdtPr>
          <w:alias w:val="House"/>
          <w:tag w:val="House"/>
          <w:id w:val="809213435"/>
          <w:placeholder>
            <w:docPart w:val="7E094E4A3D0342BB869FC2D25A830633"/>
          </w:placeholder>
          <w:richText/>
        </w:sdtPr>
        <w:sdtContent>
          <w:r w:rsidRPr="00615759">
            <w:t>Commons</w:t>
          </w:r>
        </w:sdtContent>
      </w:sdt>
      <w:r w:rsidRPr="00615759">
        <w:t xml:space="preserve"> to be published on </w:t>
      </w:r>
      <w:sdt>
        <w:sdtPr>
          <w:alias w:val="PublishDate"/>
          <w:tag w:val="PublishDate"/>
          <w:id w:val="217021599"/>
          <w:placeholder>
            <w:docPart w:val="7E094E4A3D0342BB869FC2D25A830633"/>
          </w:placeholder>
          <w:richText/>
        </w:sdtPr>
        <w:sdtContent>
          <w:r>
            <w:t>6 October 2020</w:t>
          </w:r>
        </w:sdtContent>
      </w:sdt>
      <w:r w:rsidRPr="00615759">
        <w:t>.</w:t>
      </w:r>
    </w:p>
    <w:p w:rsidR="00B471BF" w:rsidP="00421864">
      <w:pPr>
        <w:pStyle w:val="Para"/>
      </w:pPr>
      <w:bookmarkStart w:id="0" w:name="_GoBack"/>
      <w:bookmarkEnd w:id="0"/>
      <w:sdt>
        <w:sdtPr>
          <w:alias w:val="VideoHyperlink"/>
          <w:tag w:val="VideoHyperlink"/>
          <w:id w:val="703995351"/>
          <w:placeholder>
            <w:docPart w:val="7E094E4A3D0342BB869FC2D25A830633"/>
          </w:placeholder>
          <w:richText/>
        </w:sdtPr>
        <w:sdtContent>
          <w:r>
            <w:fldChar w:fldCharType="begin"/>
          </w:r>
          <w:r>
            <w:instrText xml:space="preserve"> HYPERLINK "https://parliamentlive.tv/event/index/b5c49756-7497-4ae5-a0a1-c5314e47a89a" </w:instrText>
          </w:r>
          <w:r>
            <w:fldChar w:fldCharType="separate"/>
          </w:r>
          <w:r w:rsidRPr="009E0988">
            <w:rPr>
              <w:rStyle w:val="Hyperlink"/>
            </w:rPr>
            <w:t>Watch th</w:t>
          </w:r>
          <w:r w:rsidRPr="009E0988">
            <w:rPr>
              <w:rStyle w:val="Hyperlink"/>
            </w:rPr>
            <w:t>e</w:t>
          </w:r>
          <w:r w:rsidRPr="009E0988">
            <w:rPr>
              <w:rStyle w:val="Hyperlink"/>
            </w:rPr>
            <w:t xml:space="preserve"> meeting</w:t>
          </w:r>
          <w:r>
            <w:fldChar w:fldCharType="end"/>
          </w:r>
        </w:sdtContent>
      </w:sdt>
    </w:p>
    <w:p w:rsidR="00B471BF" w:rsidP="00156A60">
      <w:r>
        <w:t xml:space="preserve">Members present: </w:t>
      </w:r>
      <w:sdt>
        <w:sdtPr>
          <w:alias w:val="MembersPresent"/>
          <w:tag w:val="MembersPresent"/>
          <w:id w:val="366340316"/>
          <w:placeholder>
            <w:docPart w:val="7E094E4A3D0342BB869FC2D25A830633"/>
          </w:placeholder>
          <w:richText/>
        </w:sdtPr>
        <w:sdtContent>
          <w:r>
            <w:t>Tom Tugendhat (Chair); Chris Bryant; Neil Coyle; Alicia Kearns; Stewart Malcolm McDonald; Andrew Rosindell; Bob Seely; Henry Smith; Royston Smith; Graham Stringer; Claudia Webbe.</w:t>
          </w:r>
        </w:sdtContent>
      </w:sdt>
    </w:p>
    <w:p w:rsidR="00B471BF" w:rsidP="00427893">
      <w:pPr>
        <w:pStyle w:val="ParaCentre"/>
      </w:pPr>
      <w:r w:rsidRPr="00156A60">
        <w:t xml:space="preserve">Questions </w:t>
      </w:r>
      <w:sdt>
        <w:sdtPr>
          <w:alias w:val="QuestionNumbers"/>
          <w:tag w:val="QuestionNumbers"/>
          <w:id w:val="-1223666168"/>
          <w:placeholder>
            <w:docPart w:val="7E094E4A3D0342BB869FC2D25A830633"/>
          </w:placeholder>
          <w:richText/>
        </w:sdtPr>
        <w:sdtContent>
          <w:r>
            <w:t xml:space="preserve">121 - </w:t>
          </w:r>
          <w:r w:rsidR="00CF571E">
            <w:t>2</w:t>
          </w:r>
          <w:r w:rsidR="00F90C38">
            <w:t>50</w:t>
          </w:r>
        </w:sdtContent>
      </w:sdt>
    </w:p>
    <w:p w:rsidR="00B471BF" w:rsidP="00427893">
      <w:pPr>
        <w:pStyle w:val="TitleWitnesses0"/>
      </w:pPr>
      <w:r>
        <w:t>Witness</w:t>
      </w:r>
    </w:p>
    <w:p w:rsidR="00B471BF" w:rsidRPr="00BD6D45" w:rsidP="006B01EC">
      <w:pPr>
        <w:pStyle w:val="Para"/>
      </w:pPr>
      <w:r>
        <w:fldChar w:fldCharType="begin"/>
      </w:r>
      <w:r>
        <w:instrText xml:space="preserve"> HYPERLINK \l "Panel1" </w:instrText>
      </w:r>
      <w:r>
        <w:fldChar w:fldCharType="separate"/>
      </w:r>
      <w:r w:rsidRPr="00B471BF">
        <w:rPr>
          <w:rStyle w:val="Hyperlink"/>
        </w:rPr>
        <w:t>I</w:t>
      </w:r>
      <w:r>
        <w:fldChar w:fldCharType="end"/>
      </w:r>
      <w:r>
        <w:t>: Rt Hon Dominic Raab MP, Secretary of State for Foreign, Commonwealth and Development Affairs.</w:t>
      </w:r>
    </w:p>
    <w:p w:rsidR="00B471BF" w:rsidP="006B01EC">
      <w:pPr>
        <w:pStyle w:val="Witnesssubmission"/>
      </w:pPr>
    </w:p>
    <w:p w:rsidR="00B471BF" w:rsidP="00776882">
      <w:pPr>
        <w:rPr>
          <w:rFonts w:eastAsia="Times New Roman"/>
          <w:szCs w:val="20"/>
        </w:rPr>
      </w:pPr>
      <w:r>
        <w:br w:type="page"/>
      </w:r>
    </w:p>
    <w:p w:rsidR="00B471BF" w:rsidP="00316298">
      <w:pPr>
        <w:pStyle w:val="TitlePanel0"/>
      </w:pPr>
      <w:bookmarkStart w:id="1" w:name="Panel1"/>
      <w:r>
        <w:t>Examination of witness</w:t>
      </w:r>
    </w:p>
    <w:p w:rsidR="00B471BF" w:rsidP="007C1BEE">
      <w:pPr>
        <w:pStyle w:val="Para"/>
      </w:pPr>
      <w:r>
        <w:t xml:space="preserve">Witness: </w:t>
      </w:r>
      <w:r>
        <w:t>Rt Hon Dominic Raab MP.</w:t>
      </w:r>
      <w:bookmarkEnd w:id="1"/>
    </w:p>
    <w:p w:rsidR="00546382" w:rsidP="009858E6">
      <w:pPr>
        <w:pStyle w:val="Question"/>
        <w:numPr>
          <w:ilvl w:val="0"/>
          <w:numId w:val="0"/>
        </w:numPr>
        <w:ind w:left="794"/>
      </w:pPr>
      <w:sdt>
        <w:sdtPr>
          <w:alias w:val="Member"/>
          <w:tag w:val="&lt;Member mnisId='4462' dodsId='108954'&gt;"/>
          <w:id w:val="-1112270174"/>
          <w:placeholder>
            <w:docPart w:val="DefaultPlaceholder_-1854013440"/>
          </w:placeholder>
          <w:richText/>
        </w:sdtPr>
        <w:sdtContent>
          <w:r w:rsidRPr="00B471BF" w:rsidR="00B471BF">
            <w:rPr>
              <w:b/>
            </w:rPr>
            <w:t>Chair:</w:t>
          </w:r>
        </w:sdtContent>
      </w:sdt>
      <w:r w:rsidR="00B471BF">
        <w:t xml:space="preserve"> </w:t>
      </w:r>
      <w:r w:rsidR="009858E6">
        <w:t>Welcome to this afternoon’s session</w:t>
      </w:r>
      <w:r w:rsidR="004D176A">
        <w:t xml:space="preserve"> of the Foreign Affairs Committee. We have with us the Foreign Secretary. I </w:t>
      </w:r>
      <w:r w:rsidR="00A26343">
        <w:t>won’t</w:t>
      </w:r>
      <w:r w:rsidR="004D176A">
        <w:t xml:space="preserve"> ask him to introduce himself; I think we all know Dominic Raab</w:t>
      </w:r>
      <w:r w:rsidR="00C84E6E">
        <w:t>,</w:t>
      </w:r>
      <w:r w:rsidR="004D176A">
        <w:t xml:space="preserve"> as he has been our Foreign Secretary for a while. Instead, we will go straight into a quickfire round</w:t>
      </w:r>
      <w:r w:rsidR="00131917">
        <w:t>.</w:t>
      </w:r>
      <w:r>
        <w:t xml:space="preserve"> </w:t>
      </w:r>
    </w:p>
    <w:p w:rsidR="003F07CD" w:rsidP="00546382">
      <w:pPr>
        <w:pStyle w:val="Question"/>
      </w:pPr>
      <w:sdt>
        <w:sdtPr>
          <w:alias w:val="Member"/>
          <w:tag w:val="&lt;Member mnisId='4478' dodsId='72305'&gt;"/>
          <w:id w:val="1023978142"/>
          <w:placeholder>
            <w:docPart w:val="DefaultPlaceholder_-1854013440"/>
          </w:placeholder>
          <w:richText/>
        </w:sdtPr>
        <w:sdtContent>
          <w:r w:rsidRPr="00546382" w:rsidR="00546382">
            <w:rPr>
              <w:b/>
            </w:rPr>
            <w:t>Royston Smith:</w:t>
          </w:r>
        </w:sdtContent>
      </w:sdt>
      <w:r w:rsidR="00546382">
        <w:t xml:space="preserve"> Welcome, Foreign Secretary</w:t>
      </w:r>
      <w:r w:rsidR="001B6FED">
        <w:t>; it is good to see you again. In March</w:t>
      </w:r>
      <w:r w:rsidR="005348BF">
        <w:t>,</w:t>
      </w:r>
      <w:r w:rsidR="001B6FED">
        <w:t xml:space="preserve"> we talked about Covid, and this is going to be no exception. What </w:t>
      </w:r>
      <w:r>
        <w:t xml:space="preserve">steps are the Government taking to support the WHO with </w:t>
      </w:r>
      <w:r w:rsidR="00C56A49">
        <w:t>its</w:t>
      </w:r>
      <w:r>
        <w:t xml:space="preserve"> investigations into the cause of the outbreak?</w:t>
      </w:r>
    </w:p>
    <w:p w:rsidR="002F1F75" w:rsidP="003F07CD">
      <w:pPr>
        <w:pStyle w:val="Answer"/>
      </w:pPr>
      <w:sdt>
        <w:sdtPr>
          <w:alias w:val="Witness"/>
          <w:id w:val="151641370"/>
          <w:placeholder>
            <w:docPart w:val="DefaultPlaceholder_-1854013440"/>
          </w:placeholder>
          <w:richText/>
        </w:sdtPr>
        <w:sdtContent>
          <w:r w:rsidRPr="003F07CD" w:rsidR="003F07CD">
            <w:rPr>
              <w:b/>
              <w:i/>
            </w:rPr>
            <w:t>Dominic Raab:</w:t>
          </w:r>
        </w:sdtContent>
      </w:sdt>
      <w:r w:rsidR="003F07CD">
        <w:t xml:space="preserve"> Thank</w:t>
      </w:r>
      <w:r w:rsidR="00BA3BED">
        <w:t>s,</w:t>
      </w:r>
      <w:r w:rsidR="003F07CD">
        <w:t xml:space="preserve"> Royston; good to see you again. Obviously</w:t>
      </w:r>
      <w:r w:rsidR="00466A14">
        <w:t>,</w:t>
      </w:r>
      <w:r w:rsidR="003F07CD">
        <w:t xml:space="preserve"> the WHO has a pretty unique mandate with </w:t>
      </w:r>
      <w:r w:rsidR="00466A14">
        <w:t xml:space="preserve">country </w:t>
      </w:r>
      <w:r w:rsidR="005348BF">
        <w:t>G</w:t>
      </w:r>
      <w:r w:rsidR="00466A14">
        <w:t xml:space="preserve">overnments to co-ordinate global health initiatives. The UK Government’s view is that there are all sorts of lessons to be learnt from Covid. </w:t>
      </w:r>
      <w:r w:rsidR="001662C8">
        <w:t>WHO</w:t>
      </w:r>
      <w:r w:rsidR="00466A14">
        <w:t xml:space="preserve"> is not a perfect institution</w:t>
      </w:r>
      <w:r>
        <w:t>; few international organisations are. If you did not have it, you would invent something like it. We want to work with it.</w:t>
      </w:r>
    </w:p>
    <w:p w:rsidR="00865891" w:rsidP="003F07CD">
      <w:pPr>
        <w:pStyle w:val="Answer"/>
      </w:pPr>
      <w:r>
        <w:t>As you know, Royston, the UK is historically the third biggest donor to the WHO behind the US and the Gates Foundation</w:t>
      </w:r>
      <w:r w:rsidR="00CB6FEE">
        <w:t xml:space="preserve">. We welcome the independent panel </w:t>
      </w:r>
      <w:r w:rsidR="003D79AF">
        <w:t>for</w:t>
      </w:r>
      <w:r w:rsidR="00CB6FEE">
        <w:t xml:space="preserve"> preparedness and response review </w:t>
      </w:r>
      <w:r w:rsidR="00CA5118">
        <w:t xml:space="preserve">of </w:t>
      </w:r>
      <w:r w:rsidR="00CB6FEE">
        <w:t>how the global pandemic response has worked and the WHO’s role</w:t>
      </w:r>
      <w:r w:rsidR="00CA5118">
        <w:t>, and w</w:t>
      </w:r>
      <w:r w:rsidR="00CB6FEE">
        <w:t>e will obviously look at it very carefully</w:t>
      </w:r>
      <w:r w:rsidR="00CA5118">
        <w:t>. W</w:t>
      </w:r>
      <w:r w:rsidR="00CB6FEE">
        <w:t xml:space="preserve">e were supportive of setting </w:t>
      </w:r>
      <w:r w:rsidR="00CA5118">
        <w:t>i</w:t>
      </w:r>
      <w:r w:rsidR="00CB6FEE">
        <w:t xml:space="preserve">t up as </w:t>
      </w:r>
      <w:r w:rsidR="00E94D8F">
        <w:t xml:space="preserve">a good objective vehicle for a positive lessons-learning exercise </w:t>
      </w:r>
      <w:r w:rsidR="00CA5118">
        <w:t>that</w:t>
      </w:r>
      <w:r w:rsidR="00E94D8F">
        <w:t xml:space="preserve"> does not get too enmeshed in some of the politics around it. </w:t>
      </w:r>
    </w:p>
    <w:p w:rsidR="003505A2" w:rsidP="003505A2">
      <w:pPr>
        <w:pStyle w:val="Question"/>
      </w:pPr>
      <w:sdt>
        <w:sdtPr>
          <w:alias w:val="Member"/>
          <w:tag w:val="&lt;Member mnisId='4478' dodsId='72305'&gt;"/>
          <w:id w:val="1343274154"/>
          <w:placeholder>
            <w:docPart w:val="DefaultPlaceholder_-1854013440"/>
          </w:placeholder>
          <w:richText/>
        </w:sdtPr>
        <w:sdtContent>
          <w:r w:rsidRPr="00DF4DC4" w:rsidR="00865891">
            <w:rPr>
              <w:b/>
            </w:rPr>
            <w:t>Royston Smith:</w:t>
          </w:r>
        </w:sdtContent>
      </w:sdt>
      <w:r w:rsidR="00865891">
        <w:t xml:space="preserve"> From </w:t>
      </w:r>
      <w:r w:rsidR="00AE3B3D">
        <w:t>the</w:t>
      </w:r>
      <w:r w:rsidR="00865891">
        <w:t xml:space="preserve"> lessons-learnt point of view, which the WHO will be instrumental in afterwards—I assume </w:t>
      </w:r>
      <w:r w:rsidR="00A502F4">
        <w:t xml:space="preserve">with </w:t>
      </w:r>
      <w:r w:rsidR="00865891">
        <w:t>a subsequent inquiry and several subsequent inquiries all over the world—</w:t>
      </w:r>
      <w:r w:rsidR="0021233F">
        <w:t>early on in the pandemic we did not have the testing capability, but now we have. Germany</w:t>
      </w:r>
      <w:r w:rsidR="00C56A49">
        <w:t>’</w:t>
      </w:r>
      <w:r w:rsidR="0021233F">
        <w:t xml:space="preserve">s testing capability was there at the beginning, although now it is smaller than ours, yet </w:t>
      </w:r>
      <w:r w:rsidR="00C56A49">
        <w:t>its</w:t>
      </w:r>
      <w:r w:rsidR="0021233F">
        <w:t xml:space="preserve"> infection rate is lower, </w:t>
      </w:r>
      <w:r w:rsidR="00C56A49">
        <w:t>its</w:t>
      </w:r>
      <w:r w:rsidR="0021233F">
        <w:t xml:space="preserve"> death rate is lower and </w:t>
      </w:r>
      <w:r w:rsidR="00C56A49">
        <w:t>its</w:t>
      </w:r>
      <w:r w:rsidR="0021233F">
        <w:t xml:space="preserve"> seriously ill rate is lower. </w:t>
      </w:r>
      <w:r>
        <w:t xml:space="preserve">What lessons are we learning now from other countries </w:t>
      </w:r>
      <w:r w:rsidR="003A061A">
        <w:t>and</w:t>
      </w:r>
      <w:r>
        <w:t xml:space="preserve"> putting in place to try </w:t>
      </w:r>
      <w:r w:rsidR="003A061A">
        <w:t>to</w:t>
      </w:r>
      <w:r>
        <w:t xml:space="preserve"> handle the pandemic? How much of that will be hard-wired in afterwards for any future pandemic or emergency?</w:t>
      </w:r>
    </w:p>
    <w:p w:rsidR="003505A2" w:rsidP="003505A2">
      <w:pPr>
        <w:pStyle w:val="Answer"/>
      </w:pPr>
      <w:sdt>
        <w:sdtPr>
          <w:alias w:val="Witness"/>
          <w:id w:val="-1977901344"/>
          <w:placeholder>
            <w:docPart w:val="DefaultPlaceholder_-1854013440"/>
          </w:placeholder>
          <w:richText/>
        </w:sdtPr>
        <w:sdtContent>
          <w:r w:rsidRPr="003505A2">
            <w:rPr>
              <w:b/>
              <w:i/>
            </w:rPr>
            <w:t>Dominic Raab:</w:t>
          </w:r>
        </w:sdtContent>
      </w:sdt>
      <w:r>
        <w:t xml:space="preserve"> I can speak to some of th</w:t>
      </w:r>
      <w:r w:rsidR="003A061A">
        <w:t>at</w:t>
      </w:r>
      <w:r>
        <w:t>. One of the things we have done is to look at Germany. It has a bigger manufacturing base for some of the things that it has been able to do. We have looked at Asia, which was more battle ready, partly as a result of going through SARS</w:t>
      </w:r>
      <w:r w:rsidR="009E3E91">
        <w:t xml:space="preserve">, </w:t>
      </w:r>
      <w:r w:rsidR="0021668E">
        <w:t>s</w:t>
      </w:r>
      <w:r w:rsidR="009E3E91">
        <w:t xml:space="preserve">wine </w:t>
      </w:r>
      <w:r w:rsidR="0021668E">
        <w:t>f</w:t>
      </w:r>
      <w:r w:rsidR="009E3E91">
        <w:t xml:space="preserve">lu and some of the other pandemics </w:t>
      </w:r>
      <w:r w:rsidR="00C56A49">
        <w:t>it has</w:t>
      </w:r>
      <w:r w:rsidR="009E3E91">
        <w:t xml:space="preserve"> experienced</w:t>
      </w:r>
      <w:r w:rsidR="00D62EE8">
        <w:t>,</w:t>
      </w:r>
      <w:r w:rsidR="009E3E91">
        <w:t xml:space="preserve"> as a result of which </w:t>
      </w:r>
      <w:r w:rsidR="00C56A49">
        <w:t>it</w:t>
      </w:r>
      <w:r w:rsidR="009E3E91">
        <w:t xml:space="preserve"> had a bit more operational experience. We have obviously learnt a lot </w:t>
      </w:r>
      <w:r w:rsidR="00135FE8">
        <w:t>through</w:t>
      </w:r>
      <w:r w:rsidR="009E3E91">
        <w:t xml:space="preserve"> our own domestic experience.</w:t>
      </w:r>
    </w:p>
    <w:p w:rsidR="004C360A" w:rsidP="003505A2">
      <w:pPr>
        <w:pStyle w:val="Answer"/>
      </w:pPr>
      <w:r>
        <w:t>There is also a bunch of things that we have got right</w:t>
      </w:r>
      <w:r w:rsidR="00FA3002">
        <w:t xml:space="preserve">. Obviously, the PM and the Health Secretary have talked about NHS capacity and making sure we have the </w:t>
      </w:r>
      <w:r w:rsidR="0092386F">
        <w:t xml:space="preserve">V </w:t>
      </w:r>
      <w:r w:rsidR="00D16F0D">
        <w:t>beds in place</w:t>
      </w:r>
      <w:r w:rsidR="00B2656C">
        <w:t>. I</w:t>
      </w:r>
      <w:r w:rsidR="00376BAA">
        <w:t xml:space="preserve">f you look at what comes across my in-tray, </w:t>
      </w:r>
      <w:r w:rsidR="00831C92">
        <w:t xml:space="preserve">it is </w:t>
      </w:r>
      <w:r w:rsidR="00376BAA">
        <w:t xml:space="preserve">the combination of working towards a vaccine with our researchers, </w:t>
      </w:r>
      <w:r w:rsidR="00376BAA">
        <w:t>but also linking it to our international leadership</w:t>
      </w:r>
      <w:r w:rsidR="005C5654">
        <w:t xml:space="preserve">. We smashed the </w:t>
      </w:r>
      <w:r w:rsidR="00A16CFC">
        <w:t>Gavi vaccine summit target by raising $8.8 billion. That is something the Prime Minister led. I</w:t>
      </w:r>
      <w:r w:rsidR="009E486D">
        <w:t xml:space="preserve"> </w:t>
      </w:r>
      <w:r w:rsidR="00A16CFC">
        <w:t>think there is a real UK national interest in th</w:t>
      </w:r>
      <w:r w:rsidR="009E486D">
        <w:t>e</w:t>
      </w:r>
      <w:r w:rsidR="00A16CFC">
        <w:t xml:space="preserve"> search for equitable global distribution of the vaccine because</w:t>
      </w:r>
      <w:r w:rsidR="004C5DA3">
        <w:t>,</w:t>
      </w:r>
      <w:r w:rsidR="00A16CFC">
        <w:t xml:space="preserve"> whi</w:t>
      </w:r>
      <w:r w:rsidR="00B90A2A">
        <w:t>le</w:t>
      </w:r>
      <w:r w:rsidR="00A16CFC">
        <w:t xml:space="preserve"> our </w:t>
      </w:r>
      <w:r w:rsidR="00831C92">
        <w:t xml:space="preserve">priority </w:t>
      </w:r>
      <w:r w:rsidR="00B90A2A">
        <w:t>No. 1</w:t>
      </w:r>
      <w:r w:rsidR="00A16CFC">
        <w:t xml:space="preserve"> will always be to protect the British population and the British people, we are all </w:t>
      </w:r>
      <w:r w:rsidR="003F0E78">
        <w:t xml:space="preserve">at risk of </w:t>
      </w:r>
      <w:r w:rsidR="00B90A2A">
        <w:t>the</w:t>
      </w:r>
      <w:r w:rsidR="003F0E78">
        <w:t xml:space="preserve"> threat of a second global wave. </w:t>
      </w:r>
    </w:p>
    <w:p w:rsidR="004C360A" w:rsidP="003505A2">
      <w:pPr>
        <w:pStyle w:val="Answer"/>
      </w:pPr>
      <w:r>
        <w:t xml:space="preserve">The collaboration and the multilateral learning have been positive. There is a whole suite of things. Obviously, </w:t>
      </w:r>
      <w:r>
        <w:t xml:space="preserve">the Health Secretary will be better placed than me to focus on </w:t>
      </w:r>
      <w:r w:rsidR="00AB1BF3">
        <w:t>some of the domestic stuff</w:t>
      </w:r>
      <w:r>
        <w:t>, but in terms of the international space, notwithstanding all the challenges, I think the UK has demonstrated a very positive leadership role on repatriations, on shoring up the most vulnerable countries and on the search for a global vaccine.</w:t>
      </w:r>
    </w:p>
    <w:p w:rsidR="000667AC" w:rsidP="004C360A">
      <w:pPr>
        <w:pStyle w:val="Question"/>
      </w:pPr>
      <w:sdt>
        <w:sdtPr>
          <w:alias w:val="Member"/>
          <w:tag w:val="&lt;Member mnisId='4462' dodsId='108954'&gt;"/>
          <w:id w:val="1742365564"/>
          <w:placeholder>
            <w:docPart w:val="DefaultPlaceholder_-1854013440"/>
          </w:placeholder>
          <w:richText/>
        </w:sdtPr>
        <w:sdtContent>
          <w:r w:rsidRPr="004C360A" w:rsidR="004C360A">
            <w:rPr>
              <w:b/>
            </w:rPr>
            <w:t>Chair:</w:t>
          </w:r>
        </w:sdtContent>
      </w:sdt>
      <w:r w:rsidR="004C360A">
        <w:t xml:space="preserve"> </w:t>
      </w:r>
      <w:r>
        <w:t>How have you instructed embassies and high commissions around the world to do lessons-learnt exercises from the countries they are in to see which ones have done well?</w:t>
      </w:r>
    </w:p>
    <w:p w:rsidR="009E3E91" w:rsidP="000667AC">
      <w:pPr>
        <w:pStyle w:val="Answer"/>
      </w:pPr>
      <w:sdt>
        <w:sdtPr>
          <w:alias w:val="Witness"/>
          <w:id w:val="-1384314339"/>
          <w:placeholder>
            <w:docPart w:val="DefaultPlaceholder_-1854013440"/>
          </w:placeholder>
          <w:richText/>
        </w:sdtPr>
        <w:sdtContent>
          <w:r w:rsidRPr="000667AC" w:rsidR="000667AC">
            <w:rPr>
              <w:b/>
              <w:i/>
            </w:rPr>
            <w:t>Dominic Raab:</w:t>
          </w:r>
        </w:sdtContent>
      </w:sdt>
      <w:r w:rsidR="000667AC">
        <w:t xml:space="preserve"> We have not instituted a formal process, but one of the standing instructions has been to feed back best practice. Obviously, I </w:t>
      </w:r>
      <w:r w:rsidR="00C06B43">
        <w:t>speak</w:t>
      </w:r>
      <w:r w:rsidR="000667AC">
        <w:t xml:space="preserve"> personally to Ministers all over the world. I have just got back from Vietnam and South Korea.</w:t>
      </w:r>
    </w:p>
    <w:p w:rsidR="00D15E58" w:rsidP="000667AC">
      <w:pPr>
        <w:pStyle w:val="Answer"/>
      </w:pPr>
      <w:r>
        <w:t>On top of that</w:t>
      </w:r>
      <w:r w:rsidR="00C06B43">
        <w:t>,</w:t>
      </w:r>
      <w:r>
        <w:t xml:space="preserve"> there are some specific lessons learnt from the bigger embassies like Beijing, which had a role in everything </w:t>
      </w:r>
      <w:r w:rsidR="00035F78">
        <w:t xml:space="preserve">from the politics of the outbreak </w:t>
      </w:r>
      <w:r w:rsidR="00C06B43">
        <w:t xml:space="preserve">to </w:t>
      </w:r>
      <w:r w:rsidR="00035F78">
        <w:t>the repatriation effort from a standing start</w:t>
      </w:r>
      <w:r w:rsidR="00C06B43">
        <w:t xml:space="preserve"> and</w:t>
      </w:r>
      <w:r w:rsidR="00035F78">
        <w:t xml:space="preserve"> PPE. There is a big piece of work on lessons learnt</w:t>
      </w:r>
      <w:r w:rsidR="007E295B">
        <w:t xml:space="preserve"> on the diversification of our supply chains for reliance on PPE and a whole range of other things. I have been working with </w:t>
      </w:r>
      <w:r w:rsidR="00E01C61">
        <w:t>DIT</w:t>
      </w:r>
      <w:r w:rsidR="00E50FE4">
        <w:t>,</w:t>
      </w:r>
      <w:r w:rsidR="00E01C61">
        <w:t xml:space="preserve"> Antonia Romeo and the team from that </w:t>
      </w:r>
      <w:r w:rsidR="00906713">
        <w:t>D</w:t>
      </w:r>
      <w:r w:rsidR="00E01C61">
        <w:t xml:space="preserve">epartment on doing a whole scanning exercise across everything from components in nuclear power to </w:t>
      </w:r>
      <w:r>
        <w:t xml:space="preserve">widgets in the manufacturing process to see how robust and resilient our supply chains are. That is ongoing. </w:t>
      </w:r>
    </w:p>
    <w:p w:rsidR="00936F73" w:rsidP="00D15E58">
      <w:pPr>
        <w:pStyle w:val="Question"/>
      </w:pPr>
      <w:sdt>
        <w:sdtPr>
          <w:alias w:val="Member"/>
          <w:tag w:val="&lt;Member mnisId='4462' dodsId='108954'&gt;"/>
          <w:id w:val="-777333228"/>
          <w:placeholder>
            <w:docPart w:val="DefaultPlaceholder_-1854013440"/>
          </w:placeholder>
          <w:richText/>
        </w:sdtPr>
        <w:sdtContent>
          <w:r w:rsidRPr="00A70F39" w:rsidR="00D15E58">
            <w:rPr>
              <w:b/>
            </w:rPr>
            <w:t>Chair:</w:t>
          </w:r>
        </w:sdtContent>
      </w:sdt>
      <w:r w:rsidR="00D15E58">
        <w:t xml:space="preserve"> There are some countries that have done surprisingly well. You have listed some who, in a way, we expected to do well</w:t>
      </w:r>
      <w:r w:rsidR="00A70F39">
        <w:t>,</w:t>
      </w:r>
      <w:r w:rsidR="00D15E58">
        <w:t xml:space="preserve"> such as Singapore and South Korea. They were SARS trained, if you like, and had very effective administrations.</w:t>
      </w:r>
      <w:r w:rsidR="00A70F39">
        <w:t xml:space="preserve"> </w:t>
      </w:r>
      <w:r w:rsidR="00D15E58">
        <w:t>One of the countries that has done surprisingly well</w:t>
      </w:r>
      <w:r w:rsidR="00094E3D">
        <w:t>—</w:t>
      </w:r>
      <w:r w:rsidR="00D15E58">
        <w:t>many would not have expected it to</w:t>
      </w:r>
      <w:r w:rsidR="00094E3D">
        <w:t>—</w:t>
      </w:r>
      <w:r w:rsidR="00D15E58">
        <w:t>is Pakistan. Have you asked the high commission in Islamabad, for example, to report on that?</w:t>
      </w:r>
    </w:p>
    <w:p w:rsidR="00D15E58" w:rsidP="00936F73">
      <w:pPr>
        <w:pStyle w:val="Answer"/>
      </w:pPr>
      <w:sdt>
        <w:sdtPr>
          <w:alias w:val="Witness"/>
          <w:id w:val="-1201014643"/>
          <w:placeholder>
            <w:docPart w:val="DefaultPlaceholder_-1854013440"/>
          </w:placeholder>
          <w:richText/>
        </w:sdtPr>
        <w:sdtContent>
          <w:r w:rsidRPr="00936F73" w:rsidR="00936F73">
            <w:rPr>
              <w:b/>
              <w:i/>
            </w:rPr>
            <w:t>Dominic Raab:</w:t>
          </w:r>
        </w:sdtContent>
      </w:sdt>
      <w:r w:rsidR="00936F73">
        <w:t xml:space="preserve"> We get reporting on it all the time. They are proactive in doing so. I am slightly reticent about some of the comparisons</w:t>
      </w:r>
      <w:r w:rsidR="008132EC">
        <w:t>—</w:t>
      </w:r>
      <w:r w:rsidR="00936F73">
        <w:t>I am not singling out Pakistan</w:t>
      </w:r>
      <w:r w:rsidR="008132EC">
        <w:t xml:space="preserve">—based on quality of data. The second thing is that you have to be quite careful about demographics. The demographics of the UK population </w:t>
      </w:r>
      <w:r w:rsidR="00094E3D">
        <w:t>are</w:t>
      </w:r>
      <w:r w:rsidR="008132EC">
        <w:t xml:space="preserve"> different and as a result the impact is different.</w:t>
      </w:r>
    </w:p>
    <w:p w:rsidR="005D401E" w:rsidP="00936F73">
      <w:pPr>
        <w:pStyle w:val="Answer"/>
      </w:pPr>
      <w:r>
        <w:t>W</w:t>
      </w:r>
      <w:r w:rsidR="0061081E">
        <w:t xml:space="preserve">hat the Government do is crucially important, </w:t>
      </w:r>
      <w:r>
        <w:t xml:space="preserve">but </w:t>
      </w:r>
      <w:r w:rsidR="0061081E">
        <w:t xml:space="preserve">it is not the only thing. It is clear that we have an ageing population and a lot of people living with comorbidity conditions. That is part of it. The short answer is that we get constant feedback from all the embassies. If you think there is something </w:t>
      </w:r>
      <w:r w:rsidR="0061081E">
        <w:t>particular that we should look at in Pakistan, we will be very happy to do it</w:t>
      </w:r>
      <w:r w:rsidR="006927C8">
        <w:t>,</w:t>
      </w:r>
      <w:r w:rsidR="0061081E">
        <w:t xml:space="preserve"> but it is an iterative process. </w:t>
      </w:r>
    </w:p>
    <w:p w:rsidR="005D401E" w:rsidP="005D401E">
      <w:pPr>
        <w:pStyle w:val="Question"/>
      </w:pPr>
      <w:sdt>
        <w:sdtPr>
          <w:alias w:val="Member"/>
          <w:tag w:val="&lt;Member mnisId='4805' dodsId=''&gt;"/>
          <w:id w:val="104399397"/>
          <w:placeholder>
            <w:docPart w:val="DefaultPlaceholder_-1854013440"/>
          </w:placeholder>
          <w:richText/>
        </w:sdtPr>
        <w:sdtContent>
          <w:r w:rsidRPr="005D401E">
            <w:rPr>
              <w:b/>
            </w:rPr>
            <w:t>Alicia Kearns:</w:t>
          </w:r>
        </w:sdtContent>
      </w:sdt>
      <w:r>
        <w:t xml:space="preserve"> Following </w:t>
      </w:r>
      <w:r w:rsidR="009F4476">
        <w:t xml:space="preserve">up </w:t>
      </w:r>
      <w:r>
        <w:t>Royston’s questions on lessons learnt, th</w:t>
      </w:r>
      <w:r w:rsidR="006927C8">
        <w:t>e</w:t>
      </w:r>
      <w:r>
        <w:t xml:space="preserve"> Committee is doing an inquiry into the resilience of multilaterals, of which the WHO is one. What are your greatest concerns regarding our ability to counter hostile efforts by states to undermine multilaterals such as the World Health Organisation?</w:t>
      </w:r>
    </w:p>
    <w:p w:rsidR="00A67042" w:rsidP="005D401E">
      <w:pPr>
        <w:pStyle w:val="Answer"/>
      </w:pPr>
      <w:sdt>
        <w:sdtPr>
          <w:alias w:val="Witness"/>
          <w:id w:val="1517340667"/>
          <w:placeholder>
            <w:docPart w:val="DefaultPlaceholder_-1854013440"/>
          </w:placeholder>
          <w:richText/>
        </w:sdtPr>
        <w:sdtContent>
          <w:r w:rsidRPr="005D401E" w:rsidR="005D401E">
            <w:rPr>
              <w:b/>
              <w:i/>
            </w:rPr>
            <w:t>Dominic Raab:</w:t>
          </w:r>
        </w:sdtContent>
      </w:sdt>
      <w:r w:rsidR="005D401E">
        <w:t xml:space="preserve"> I did</w:t>
      </w:r>
      <w:r w:rsidR="009F4476">
        <w:t>n’t</w:t>
      </w:r>
      <w:r w:rsidR="005D401E">
        <w:t xml:space="preserve"> quite catch all of that. I am sorry, but the </w:t>
      </w:r>
      <w:r w:rsidR="00CF45F4">
        <w:t>D</w:t>
      </w:r>
      <w:r w:rsidR="005D401E">
        <w:t xml:space="preserve">ivision bell </w:t>
      </w:r>
      <w:r>
        <w:t xml:space="preserve">was ringing, </w:t>
      </w:r>
      <w:r w:rsidR="005D401E">
        <w:t>or whatever it was</w:t>
      </w:r>
      <w:r>
        <w:t xml:space="preserve">. </w:t>
      </w:r>
    </w:p>
    <w:p w:rsidR="00CF45F4" w:rsidP="00A67042">
      <w:pPr>
        <w:pStyle w:val="Question"/>
        <w:numPr>
          <w:ilvl w:val="0"/>
          <w:numId w:val="0"/>
        </w:numPr>
        <w:ind w:left="794"/>
      </w:pPr>
      <w:sdt>
        <w:sdtPr>
          <w:alias w:val="Member"/>
          <w:tag w:val="&lt;Member mnisId='4805' dodsId=''&gt;"/>
          <w:id w:val="1642382920"/>
          <w:placeholder>
            <w:docPart w:val="DefaultPlaceholder_-1854013440"/>
          </w:placeholder>
          <w:richText/>
        </w:sdtPr>
        <w:sdtContent>
          <w:r w:rsidRPr="00A67042" w:rsidR="00A67042">
            <w:rPr>
              <w:b/>
            </w:rPr>
            <w:t>Alicia Kearns:</w:t>
          </w:r>
        </w:sdtContent>
      </w:sdt>
      <w:r w:rsidR="00A67042">
        <w:t xml:space="preserve"> It is normally my internet, so that is a bit of a relief.</w:t>
      </w:r>
    </w:p>
    <w:p w:rsidR="00A67042" w:rsidP="00A67042">
      <w:pPr>
        <w:pStyle w:val="Question"/>
        <w:numPr>
          <w:ilvl w:val="0"/>
          <w:numId w:val="0"/>
        </w:numPr>
        <w:ind w:left="794"/>
      </w:pPr>
      <w:r>
        <w:t>This Committee is doing an inquiry into the resilience of multilaterals and how we defend them from those who seek to undermine them. Do you have any particular concerns about specific multilaterals in terms of the efforts to undermine them, such as the World Health Organisation? Do you think we are doing enough to reinforce and build their resilience?</w:t>
      </w:r>
    </w:p>
    <w:p w:rsidR="0061081E" w:rsidP="00A67042">
      <w:pPr>
        <w:pStyle w:val="Answer"/>
      </w:pPr>
      <w:sdt>
        <w:sdtPr>
          <w:alias w:val="Witness"/>
          <w:id w:val="-1072503634"/>
          <w:placeholder>
            <w:docPart w:val="DefaultPlaceholder_-1854013440"/>
          </w:placeholder>
          <w:richText/>
        </w:sdtPr>
        <w:sdtContent>
          <w:r w:rsidRPr="00A67042" w:rsidR="00A67042">
            <w:rPr>
              <w:b/>
              <w:i/>
            </w:rPr>
            <w:t>Dominic Raab:</w:t>
          </w:r>
        </w:sdtContent>
      </w:sdt>
      <w:r w:rsidR="00A67042">
        <w:t xml:space="preserve"> </w:t>
      </w:r>
      <w:r w:rsidR="00CF45F4">
        <w:t>W</w:t>
      </w:r>
      <w:r w:rsidR="00A67042">
        <w:t>e can always do more. If you had asked me at the beginning of the crisis</w:t>
      </w:r>
      <w:r w:rsidR="00D84DF1">
        <w:t xml:space="preserve"> when we had discussions internally </w:t>
      </w:r>
      <w:r w:rsidR="003D6693">
        <w:t>whether there were</w:t>
      </w:r>
      <w:r w:rsidR="00D84DF1">
        <w:t xml:space="preserve"> actors, state and otherwise, who would try to take advantage of the crisis in cyber or in other areas, I think the</w:t>
      </w:r>
      <w:r w:rsidR="002C349A">
        <w:t xml:space="preserve">re would </w:t>
      </w:r>
      <w:r w:rsidR="00FF23AB">
        <w:t>have been</w:t>
      </w:r>
      <w:r w:rsidR="002C349A">
        <w:t xml:space="preserve"> the</w:t>
      </w:r>
      <w:r w:rsidR="00D84DF1">
        <w:t xml:space="preserve"> usual suspects</w:t>
      </w:r>
      <w:r w:rsidR="00FF23AB">
        <w:t>—</w:t>
      </w:r>
      <w:r w:rsidR="00D84DF1">
        <w:t>Iran and to some degree Russia</w:t>
      </w:r>
      <w:r w:rsidR="002C349A">
        <w:t>. I think you could make an argument that the timing of what China has been doing on Hong Kong would have been influenced by that. In a way</w:t>
      </w:r>
      <w:r w:rsidR="00FF23AB">
        <w:t>,</w:t>
      </w:r>
      <w:r w:rsidR="002C349A">
        <w:t xml:space="preserve"> it is natural that </w:t>
      </w:r>
      <w:r w:rsidR="00980879">
        <w:t>amid</w:t>
      </w:r>
      <w:r w:rsidR="00E55EC5">
        <w:t>st</w:t>
      </w:r>
      <w:r w:rsidR="00962C24">
        <w:t xml:space="preserve"> the uncertainty that Covid has wrought and the grabbing of everyone’s attention and focus</w:t>
      </w:r>
      <w:r w:rsidR="00E55EC5">
        <w:t xml:space="preserve"> i</w:t>
      </w:r>
      <w:r w:rsidR="00962C24">
        <w:t>t is very easy for the world to take its eye off the ball</w:t>
      </w:r>
      <w:r w:rsidR="007B357F">
        <w:t>.</w:t>
      </w:r>
    </w:p>
    <w:p w:rsidR="007B357F" w:rsidP="00A67042">
      <w:pPr>
        <w:pStyle w:val="Answer"/>
      </w:pPr>
      <w:r>
        <w:t xml:space="preserve">Your question is </w:t>
      </w:r>
      <w:r w:rsidR="00E55EC5">
        <w:t xml:space="preserve">probably </w:t>
      </w:r>
      <w:r>
        <w:t xml:space="preserve">more focused on the risk that international organisations become a target. We have a series of work where we co-operate not just with our international bilateral partners but </w:t>
      </w:r>
      <w:r w:rsidR="0046284D">
        <w:t>with</w:t>
      </w:r>
      <w:r>
        <w:t xml:space="preserve"> international organisations. We are obviously quite careful how we discuss that, but of course </w:t>
      </w:r>
      <w:r w:rsidR="00FB43A2">
        <w:t>i</w:t>
      </w:r>
      <w:r>
        <w:t>t is really important.</w:t>
      </w:r>
    </w:p>
    <w:p w:rsidR="00F0334E" w:rsidP="00A67042">
      <w:pPr>
        <w:pStyle w:val="Answer"/>
      </w:pPr>
      <w:r>
        <w:t>A</w:t>
      </w:r>
      <w:r w:rsidR="007B357F">
        <w:t xml:space="preserve"> general </w:t>
      </w:r>
      <w:r>
        <w:t xml:space="preserve">strategic </w:t>
      </w:r>
      <w:r w:rsidR="007B357F">
        <w:t xml:space="preserve">point is that we need our multilateral organisations to be in good health and in good spirits, and we need to support them. None of them </w:t>
      </w:r>
      <w:r w:rsidR="00E70D93">
        <w:t xml:space="preserve">are </w:t>
      </w:r>
      <w:r w:rsidR="007B357F">
        <w:t>perfect. I have argued in different contexts, as Chris know</w:t>
      </w:r>
      <w:r>
        <w:t>s</w:t>
      </w:r>
      <w:r w:rsidR="007B357F">
        <w:t xml:space="preserve">, against </w:t>
      </w:r>
      <w:r w:rsidR="000D1E0D">
        <w:t>supranationalism, but that is not the same as multilateralism. I think all the state and non-state actors that we worry about filling the vacuum will do so if we do not conduct ourselves and lead internationally, whether it is through the WHO,</w:t>
      </w:r>
      <w:r>
        <w:t xml:space="preserve"> the WTO or the wider suite of international organisations. The UK is firmly committed to that. </w:t>
      </w:r>
    </w:p>
    <w:p w:rsidR="00951DB9" w:rsidP="00F0334E">
      <w:pPr>
        <w:pStyle w:val="Question"/>
      </w:pPr>
      <w:sdt>
        <w:sdtPr>
          <w:alias w:val="Member"/>
          <w:tag w:val="&lt;Member mnisId='4805' dodsId=''&gt;"/>
          <w:id w:val="574560885"/>
          <w:placeholder>
            <w:docPart w:val="DefaultPlaceholder_-1854013440"/>
          </w:placeholder>
          <w:richText/>
        </w:sdtPr>
        <w:sdtContent>
          <w:r w:rsidRPr="00F0334E" w:rsidR="00F0334E">
            <w:rPr>
              <w:b/>
            </w:rPr>
            <w:t>Alicia Kearns:</w:t>
          </w:r>
        </w:sdtContent>
      </w:sdt>
      <w:r w:rsidR="00F0334E">
        <w:t xml:space="preserve"> In 2020 and 2021</w:t>
      </w:r>
      <w:r w:rsidR="0054113C">
        <w:t>,</w:t>
      </w:r>
      <w:r w:rsidR="00F0334E">
        <w:t xml:space="preserve"> there are going to be 17 elections</w:t>
      </w:r>
      <w:r w:rsidR="002A5181">
        <w:t xml:space="preserve"> </w:t>
      </w:r>
      <w:r w:rsidR="00E75B77">
        <w:t>in</w:t>
      </w:r>
      <w:r w:rsidR="002A5181">
        <w:t xml:space="preserve"> UN specialised agencies or UN funds. Are we doing enough as</w:t>
      </w:r>
      <w:r>
        <w:t xml:space="preserve"> the UK to make sure that our person wins those elections, and that those backed by Cuba, Iran, China and Russia—the evidence that we have been given—are not winning the heads of those important institutions?</w:t>
      </w:r>
    </w:p>
    <w:p w:rsidR="005C1FA3" w:rsidP="00951DB9">
      <w:pPr>
        <w:pStyle w:val="Answer"/>
      </w:pPr>
      <w:sdt>
        <w:sdtPr>
          <w:alias w:val="Witness"/>
          <w:id w:val="-1650133012"/>
          <w:placeholder>
            <w:docPart w:val="DefaultPlaceholder_-1854013440"/>
          </w:placeholder>
          <w:richText/>
        </w:sdtPr>
        <w:sdtContent>
          <w:r w:rsidRPr="00951DB9" w:rsidR="00951DB9">
            <w:rPr>
              <w:b/>
              <w:i/>
            </w:rPr>
            <w:t>Dominic Raab:</w:t>
          </w:r>
        </w:sdtContent>
      </w:sdt>
      <w:r w:rsidR="00951DB9">
        <w:t xml:space="preserve"> We have two obvious big candidacies in play: the ICC and the WTO.</w:t>
      </w:r>
      <w:r w:rsidR="00902DB8">
        <w:t xml:space="preserve"> T</w:t>
      </w:r>
      <w:r>
        <w:t>hose are the top priority ones, but there is also a priority to make sure that even when we are not running a candidate we get the best person for the job, based on their expertise and experience</w:t>
      </w:r>
      <w:r w:rsidR="00902DB8">
        <w:t>,</w:t>
      </w:r>
      <w:r>
        <w:t xml:space="preserve"> but also </w:t>
      </w:r>
      <w:r w:rsidR="006C6629">
        <w:t xml:space="preserve">with </w:t>
      </w:r>
      <w:r>
        <w:t>the desire to move things forward politically in a positive way.</w:t>
      </w:r>
    </w:p>
    <w:p w:rsidR="00774025" w:rsidP="00951DB9">
      <w:pPr>
        <w:pStyle w:val="Answer"/>
      </w:pPr>
      <w:r>
        <w:t>I will give you an example. I</w:t>
      </w:r>
      <w:r w:rsidR="006C6629">
        <w:t xml:space="preserve">n the election </w:t>
      </w:r>
      <w:r w:rsidR="00AC2BDB">
        <w:t>for</w:t>
      </w:r>
      <w:r w:rsidR="006C6629">
        <w:t xml:space="preserve"> the head of</w:t>
      </w:r>
      <w:r>
        <w:t xml:space="preserve"> the World Intellectual Property Organisation, there is serious concern, if we are honest</w:t>
      </w:r>
      <w:r w:rsidR="006B4D9E">
        <w:t xml:space="preserve">, </w:t>
      </w:r>
      <w:r>
        <w:t>and we should be in our domestic debate about this</w:t>
      </w:r>
      <w:r w:rsidR="006B4D9E">
        <w:t xml:space="preserve">, </w:t>
      </w:r>
      <w:r>
        <w:t xml:space="preserve">around </w:t>
      </w:r>
      <w:r w:rsidR="00841FBE">
        <w:t xml:space="preserve">the Chinese candidate winning. We supported the Singaporean candidate. I think there was an international division of labour to make the case. It is quite an important message for all our allies that we need to avoid a vacuum in </w:t>
      </w:r>
      <w:r w:rsidR="00640563">
        <w:t xml:space="preserve">international organisations, otherwise some of those you describe, Alicia, will fill it. That is bad news for our national interest and bad news for the norms of international law and multilateralism that we all want to reinforce in a positive way. </w:t>
      </w:r>
    </w:p>
    <w:p w:rsidR="008E1EA1" w:rsidP="00774025">
      <w:pPr>
        <w:pStyle w:val="Question"/>
      </w:pPr>
      <w:sdt>
        <w:sdtPr>
          <w:alias w:val="Member"/>
          <w:tag w:val="&lt;Member mnisId='1446' dodsId='25745'&gt;"/>
          <w:id w:val="1805960178"/>
          <w:placeholder>
            <w:docPart w:val="DefaultPlaceholder_-1854013440"/>
          </w:placeholder>
          <w:richText/>
        </w:sdtPr>
        <w:sdtContent>
          <w:r w:rsidRPr="00774025" w:rsidR="00774025">
            <w:rPr>
              <w:b/>
            </w:rPr>
            <w:t>Chris Bryant:</w:t>
          </w:r>
        </w:sdtContent>
      </w:sdt>
      <w:r w:rsidR="00774025">
        <w:t xml:space="preserve"> </w:t>
      </w:r>
      <w:r>
        <w:t xml:space="preserve">Going back one step, Foreign Secretary, you were suggesting that China used coronavirus as an opportunity to take the fight to Hong Kong. </w:t>
      </w:r>
    </w:p>
    <w:p w:rsidR="00BD15BB" w:rsidP="008E1EA1">
      <w:pPr>
        <w:pStyle w:val="Answer"/>
      </w:pPr>
      <w:sdt>
        <w:sdtPr>
          <w:alias w:val="Witness"/>
          <w:id w:val="1614248480"/>
          <w:placeholder>
            <w:docPart w:val="DefaultPlaceholder_-1854013440"/>
          </w:placeholder>
          <w:richText/>
        </w:sdtPr>
        <w:sdtContent>
          <w:r w:rsidRPr="008E1EA1" w:rsidR="008E1EA1">
            <w:rPr>
              <w:b/>
              <w:i/>
            </w:rPr>
            <w:t>Dominic Raab:</w:t>
          </w:r>
        </w:sdtContent>
      </w:sdt>
      <w:r w:rsidR="008E1EA1">
        <w:t xml:space="preserve"> My point was generally that there was some discussion about whether countries that were considering taking action</w:t>
      </w:r>
      <w:r w:rsidR="00B04CDB">
        <w:t xml:space="preserve"> that</w:t>
      </w:r>
      <w:r w:rsidR="008E1EA1">
        <w:t xml:space="preserve"> </w:t>
      </w:r>
      <w:r w:rsidR="004A5E55">
        <w:t xml:space="preserve">we </w:t>
      </w:r>
      <w:r w:rsidR="008E1EA1">
        <w:t xml:space="preserve">would regard as contrary to </w:t>
      </w:r>
      <w:r w:rsidR="003A03B3">
        <w:t xml:space="preserve">either </w:t>
      </w:r>
      <w:r w:rsidR="004A5E55">
        <w:t>our</w:t>
      </w:r>
      <w:r w:rsidR="003A03B3">
        <w:t xml:space="preserve"> interests or international norms might use Covid. Obviously, the Hong Kong situation </w:t>
      </w:r>
      <w:r w:rsidR="00E572EF">
        <w:t>was</w:t>
      </w:r>
      <w:r w:rsidR="003A03B3">
        <w:t xml:space="preserve"> going on well before Covid, but it has also been continuing. I think that those considerations, whether it is China, Tehran or Moscow, will feature. We are pretty confident about that. It is quite </w:t>
      </w:r>
      <w:r>
        <w:t xml:space="preserve">important for the international community, and obviously the UK, to keep its eye on the ball. </w:t>
      </w:r>
    </w:p>
    <w:p w:rsidR="004C08FB" w:rsidP="00BD15BB">
      <w:pPr>
        <w:pStyle w:val="Question"/>
      </w:pPr>
      <w:sdt>
        <w:sdtPr>
          <w:alias w:val="Member"/>
          <w:tag w:val="&lt;Member mnisId='1446' dodsId='25745'&gt;"/>
          <w:id w:val="-1416629378"/>
          <w:placeholder>
            <w:docPart w:val="DefaultPlaceholder_-1854013440"/>
          </w:placeholder>
          <w:richText/>
        </w:sdtPr>
        <w:sdtContent>
          <w:r w:rsidRPr="00BD15BB" w:rsidR="00BD15BB">
            <w:rPr>
              <w:b/>
            </w:rPr>
            <w:t>Chris Bryant:</w:t>
          </w:r>
        </w:sdtContent>
      </w:sdt>
      <w:r w:rsidR="00BD15BB">
        <w:t xml:space="preserve"> The UK has adopted a different position on the WHO from the United States of America. Do you buy Mike Pom</w:t>
      </w:r>
      <w:r>
        <w:t>peo’s argument that the head of the WHO was bought by China?</w:t>
      </w:r>
    </w:p>
    <w:p w:rsidR="00A65B24" w:rsidP="004C08FB">
      <w:pPr>
        <w:pStyle w:val="Answer"/>
      </w:pPr>
      <w:sdt>
        <w:sdtPr>
          <w:alias w:val="Witness"/>
          <w:id w:val="-20940657"/>
          <w:placeholder>
            <w:docPart w:val="DefaultPlaceholder_-1854013440"/>
          </w:placeholder>
          <w:richText/>
        </w:sdtPr>
        <w:sdtContent>
          <w:r w:rsidRPr="004C08FB" w:rsidR="004C08FB">
            <w:rPr>
              <w:b/>
              <w:i/>
            </w:rPr>
            <w:t>Dominic Raab:</w:t>
          </w:r>
        </w:sdtContent>
      </w:sdt>
      <w:r w:rsidR="004C08FB">
        <w:t xml:space="preserve"> Mike is a great colleague</w:t>
      </w:r>
      <w:r w:rsidR="00A7534C">
        <w:t>,</w:t>
      </w:r>
      <w:r w:rsidR="0077058A">
        <w:t xml:space="preserve"> and we</w:t>
      </w:r>
      <w:r w:rsidR="00A7534C">
        <w:t xml:space="preserve"> </w:t>
      </w:r>
      <w:r w:rsidR="0077058A">
        <w:t>liaise very closely. I was in Washington recently seeing him.</w:t>
      </w:r>
      <w:r w:rsidR="00947C7E">
        <w:t xml:space="preserve"> T</w:t>
      </w:r>
      <w:r w:rsidR="0077058A">
        <w:t>here are some very real concerns around the outbreak in Wuhan and what happened, but I have not seen anything that would back up the particular assertion that you cited</w:t>
      </w:r>
      <w:r>
        <w:t xml:space="preserve">. </w:t>
      </w:r>
    </w:p>
    <w:p w:rsidR="00A65B24" w:rsidP="00A65B24">
      <w:pPr>
        <w:pStyle w:val="Question"/>
      </w:pPr>
      <w:sdt>
        <w:sdtPr>
          <w:alias w:val="Member"/>
          <w:tag w:val="&lt;Member mnisId='1446' dodsId='25745'&gt;"/>
          <w:id w:val="-1703081016"/>
          <w:placeholder>
            <w:docPart w:val="DefaultPlaceholder_-1854013440"/>
          </w:placeholder>
          <w:richText/>
        </w:sdtPr>
        <w:sdtContent>
          <w:r w:rsidRPr="00A65B24">
            <w:rPr>
              <w:b/>
            </w:rPr>
            <w:t>Chris Bryant:</w:t>
          </w:r>
        </w:sdtContent>
      </w:sdt>
      <w:r>
        <w:t xml:space="preserve"> Did you have that conversation with Mike Pompeo?</w:t>
      </w:r>
    </w:p>
    <w:p w:rsidR="00A65B24" w:rsidP="00A65B24">
      <w:pPr>
        <w:pStyle w:val="Answer"/>
      </w:pPr>
      <w:sdt>
        <w:sdtPr>
          <w:alias w:val="Witness"/>
          <w:id w:val="-1879847160"/>
          <w:placeholder>
            <w:docPart w:val="DefaultPlaceholder_-1854013440"/>
          </w:placeholder>
          <w:richText/>
        </w:sdtPr>
        <w:sdtContent>
          <w:r w:rsidRPr="00A65B24">
            <w:rPr>
              <w:b/>
              <w:i/>
            </w:rPr>
            <w:t>Dominic Raab:</w:t>
          </w:r>
        </w:sdtContent>
      </w:sdt>
      <w:r>
        <w:t xml:space="preserve"> We engage on </w:t>
      </w:r>
      <w:r w:rsidR="00A7534C">
        <w:t>the</w:t>
      </w:r>
      <w:r>
        <w:t xml:space="preserve"> whole suite of issues all the time.</w:t>
      </w:r>
    </w:p>
    <w:p w:rsidR="00A65B24" w:rsidP="00A65B24">
      <w:pPr>
        <w:pStyle w:val="Question"/>
      </w:pPr>
      <w:sdt>
        <w:sdtPr>
          <w:alias w:val="Member"/>
          <w:tag w:val="&lt;Member mnisId='1446' dodsId='25745'&gt;"/>
          <w:id w:val="-133412019"/>
          <w:placeholder>
            <w:docPart w:val="DefaultPlaceholder_-1854013440"/>
          </w:placeholder>
          <w:richText/>
        </w:sdtPr>
        <w:sdtContent>
          <w:r w:rsidRPr="00A65B24">
            <w:rPr>
              <w:b/>
            </w:rPr>
            <w:t>Chris Bryant:</w:t>
          </w:r>
        </w:sdtContent>
      </w:sdt>
      <w:r>
        <w:t xml:space="preserve"> Did you have that conversation with Mike Pompeo?</w:t>
      </w:r>
    </w:p>
    <w:p w:rsidR="00AF6D51" w:rsidP="00A65B24">
      <w:pPr>
        <w:pStyle w:val="Answer"/>
      </w:pPr>
      <w:sdt>
        <w:sdtPr>
          <w:alias w:val="Witness"/>
          <w:id w:val="-374769851"/>
          <w:placeholder>
            <w:docPart w:val="DefaultPlaceholder_-1854013440"/>
          </w:placeholder>
          <w:richText/>
        </w:sdtPr>
        <w:sdtContent>
          <w:r w:rsidRPr="00A65B24" w:rsidR="00A65B24">
            <w:rPr>
              <w:b/>
              <w:i/>
            </w:rPr>
            <w:t>Dominic Raab:</w:t>
          </w:r>
        </w:sdtContent>
      </w:sdt>
      <w:r w:rsidR="00A65B24">
        <w:t xml:space="preserve"> As I said, we engage </w:t>
      </w:r>
      <w:r>
        <w:t xml:space="preserve">on the whole suite of issues all the time, not just at Secretary of State level but at an official level. </w:t>
      </w:r>
    </w:p>
    <w:p w:rsidR="00AF6D51" w:rsidP="00AF6D51">
      <w:pPr>
        <w:pStyle w:val="Question"/>
      </w:pPr>
      <w:sdt>
        <w:sdtPr>
          <w:alias w:val="Member"/>
          <w:tag w:val="&lt;Member mnisId='1446' dodsId='25745'&gt;"/>
          <w:id w:val="-1365129908"/>
          <w:placeholder>
            <w:docPart w:val="DefaultPlaceholder_-1854013440"/>
          </w:placeholder>
          <w:richText/>
        </w:sdtPr>
        <w:sdtContent>
          <w:r w:rsidRPr="00AF6D51">
            <w:rPr>
              <w:b/>
            </w:rPr>
            <w:t>Chris Bryant:</w:t>
          </w:r>
        </w:sdtContent>
      </w:sdt>
      <w:r>
        <w:t xml:space="preserve"> So you did have that conversation</w:t>
      </w:r>
      <w:r w:rsidR="007843BF">
        <w:t>.</w:t>
      </w:r>
    </w:p>
    <w:p w:rsidR="00AF6D51" w:rsidP="00AF6D51">
      <w:pPr>
        <w:pStyle w:val="Answer"/>
      </w:pPr>
      <w:sdt>
        <w:sdtPr>
          <w:alias w:val="Witness"/>
          <w:id w:val="632759853"/>
          <w:placeholder>
            <w:docPart w:val="DefaultPlaceholder_-1854013440"/>
          </w:placeholder>
          <w:richText/>
        </w:sdtPr>
        <w:sdtContent>
          <w:r w:rsidRPr="00AF6D51">
            <w:rPr>
              <w:b/>
              <w:i/>
            </w:rPr>
            <w:t>Dominic Raab:</w:t>
          </w:r>
        </w:sdtContent>
      </w:sdt>
      <w:r>
        <w:t xml:space="preserve"> How many times do you want me to say it? I am happy to keep doing it; we have two and a half hours. </w:t>
      </w:r>
    </w:p>
    <w:p w:rsidR="00895ACB" w:rsidP="00AF6D51">
      <w:pPr>
        <w:pStyle w:val="Question"/>
      </w:pPr>
      <w:sdt>
        <w:sdtPr>
          <w:alias w:val="Member"/>
          <w:tag w:val="&lt;Member mnisId='1446' dodsId='25745'&gt;"/>
          <w:id w:val="847293709"/>
          <w:placeholder>
            <w:docPart w:val="DefaultPlaceholder_-1854013440"/>
          </w:placeholder>
          <w:richText/>
        </w:sdtPr>
        <w:sdtContent>
          <w:r w:rsidRPr="00AF6D51" w:rsidR="00AF6D51">
            <w:rPr>
              <w:b/>
            </w:rPr>
            <w:t>Chris Bryant:</w:t>
          </w:r>
        </w:sdtContent>
      </w:sdt>
      <w:r w:rsidR="00AF6D51">
        <w:t xml:space="preserve"> </w:t>
      </w:r>
      <w:r>
        <w:t xml:space="preserve">On Lukashenko, obviously I am delighted with what the UK </w:t>
      </w:r>
      <w:r>
        <w:t>has done. The British set list is slightly different from the EU list. It is good that the EU ha</w:t>
      </w:r>
      <w:r w:rsidR="007843BF">
        <w:t>ve</w:t>
      </w:r>
      <w:r>
        <w:t xml:space="preserve"> got there now, but is it your understanding that Lukashenko has any UK holdings?</w:t>
      </w:r>
    </w:p>
    <w:p w:rsidR="00CC4BFC" w:rsidP="00895ACB">
      <w:pPr>
        <w:pStyle w:val="Answer"/>
      </w:pPr>
      <w:sdt>
        <w:sdtPr>
          <w:alias w:val="Witness"/>
          <w:id w:val="1176075485"/>
          <w:placeholder>
            <w:docPart w:val="DefaultPlaceholder_-1854013440"/>
          </w:placeholder>
          <w:richText/>
        </w:sdtPr>
        <w:sdtContent>
          <w:r w:rsidRPr="00895ACB" w:rsidR="00895ACB">
            <w:rPr>
              <w:b/>
              <w:i/>
            </w:rPr>
            <w:t>Dominic Raab:</w:t>
          </w:r>
        </w:sdtContent>
      </w:sdt>
      <w:r w:rsidR="00895ACB">
        <w:t xml:space="preserve"> I would not talk about that in any event because it would be operationally relevant to the sanctions, </w:t>
      </w:r>
      <w:r w:rsidR="003F2FBE">
        <w:t>so</w:t>
      </w:r>
      <w:r w:rsidR="00895ACB">
        <w:t xml:space="preserve"> we do not do that. What I can tell you is that in the past there have been members of the </w:t>
      </w:r>
      <w:r>
        <w:t>Belarussian</w:t>
      </w:r>
      <w:r w:rsidR="00895ACB">
        <w:t xml:space="preserve"> regime</w:t>
      </w:r>
      <w:r>
        <w:t xml:space="preserve"> who have come to the UK or there have been financial transfers </w:t>
      </w:r>
      <w:r w:rsidR="007843BF">
        <w:t>that</w:t>
      </w:r>
      <w:r>
        <w:t xml:space="preserve"> involved the UK. </w:t>
      </w:r>
    </w:p>
    <w:p w:rsidR="00CC4BFC" w:rsidP="00CC4BFC">
      <w:pPr>
        <w:pStyle w:val="Question"/>
      </w:pPr>
      <w:sdt>
        <w:sdtPr>
          <w:alias w:val="Member"/>
          <w:tag w:val="&lt;Member mnisId='1446' dodsId='25745'&gt;"/>
          <w:id w:val="-964962820"/>
          <w:placeholder>
            <w:docPart w:val="DefaultPlaceholder_-1854013440"/>
          </w:placeholder>
          <w:richText/>
        </w:sdtPr>
        <w:sdtContent>
          <w:r w:rsidRPr="00CC4BFC">
            <w:rPr>
              <w:b/>
            </w:rPr>
            <w:t>Chris Bryant:</w:t>
          </w:r>
        </w:sdtContent>
      </w:sdt>
      <w:r>
        <w:t xml:space="preserve"> Why is our list different from the EU one? Were we trying to get the EU to do the same, or not?</w:t>
      </w:r>
    </w:p>
    <w:p w:rsidR="00200F27" w:rsidP="00CC4BFC">
      <w:pPr>
        <w:pStyle w:val="Answer"/>
      </w:pPr>
      <w:sdt>
        <w:sdtPr>
          <w:alias w:val="Witness"/>
          <w:id w:val="-1308618025"/>
          <w:placeholder>
            <w:docPart w:val="DefaultPlaceholder_-1854013440"/>
          </w:placeholder>
          <w:richText/>
        </w:sdtPr>
        <w:sdtContent>
          <w:r w:rsidRPr="00CC4BFC" w:rsidR="00CC4BFC">
            <w:rPr>
              <w:b/>
              <w:i/>
            </w:rPr>
            <w:t>Dominic Raab:</w:t>
          </w:r>
        </w:sdtContent>
      </w:sdt>
      <w:r w:rsidR="00CC4BFC">
        <w:t xml:space="preserve"> </w:t>
      </w:r>
      <w:r w:rsidR="00965C24">
        <w:t>There has been a huge amount of co-ordination and co-operation with the EU. We were obviously liaising with them on their sanctions</w:t>
      </w:r>
      <w:r w:rsidR="00B46A95">
        <w:t xml:space="preserve"> list. We encouraged them to be as ambitious as possible. I am sure you will have seen, Chris, that we included Lukashenko himself, his son, his national security adviser and his chief of staff. We will support the other listings. We</w:t>
      </w:r>
      <w:r>
        <w:t xml:space="preserve"> </w:t>
      </w:r>
      <w:r w:rsidR="00B46A95">
        <w:t>think it is important to make sure that they were as ambitious in terms of seniority as possible.</w:t>
      </w:r>
    </w:p>
    <w:p w:rsidR="000B2E87" w:rsidP="00CC4BFC">
      <w:pPr>
        <w:pStyle w:val="Answer"/>
      </w:pPr>
      <w:r>
        <w:t>To</w:t>
      </w:r>
      <w:r w:rsidR="00B46A95">
        <w:t xml:space="preserve"> take a half step back, if I may, </w:t>
      </w:r>
      <w:r w:rsidR="000A2977">
        <w:t>to</w:t>
      </w:r>
      <w:r w:rsidR="00C76FAE">
        <w:t xml:space="preserve"> the sanctions as part of the broader strategy, first of all we triggered—it was the UK driving the triggering—the Moscow </w:t>
      </w:r>
      <w:r w:rsidR="00621FFC">
        <w:t>m</w:t>
      </w:r>
      <w:r w:rsidR="00C76FAE">
        <w:t>echanism through the O</w:t>
      </w:r>
      <w:r w:rsidR="00FD5154">
        <w:t>SCE on 17 September. That enables us to have an independent investigation into the human rights abuses and the vote rigging. We also thought that this was the right moment to proceed on sanctions</w:t>
      </w:r>
      <w:r w:rsidR="00EE1F7F">
        <w:t xml:space="preserve">. We have doubled our financial support to human rights groups, media, </w:t>
      </w:r>
      <w:r w:rsidR="00621FFC">
        <w:t>and so on</w:t>
      </w:r>
      <w:r w:rsidR="00EE1F7F">
        <w:t xml:space="preserve">. </w:t>
      </w:r>
    </w:p>
    <w:p w:rsidR="000B2E87" w:rsidP="00CC4BFC">
      <w:pPr>
        <w:pStyle w:val="Answer"/>
      </w:pPr>
      <w:r>
        <w:t xml:space="preserve">As you will have seen, we have suspended defence co-operation with Belarus. At the same time, there are lots of discussions about whether </w:t>
      </w:r>
      <w:r w:rsidR="00C375C5">
        <w:t xml:space="preserve">dialogue or even mediation can be precipitated, encouraged or promoted. We are all in favour of that. I do not think we are going to focus Lukashenko’s mind or President Putin’s mind unless there is serious and focused pressure. </w:t>
      </w:r>
      <w:r>
        <w:t>Just stepping back, that is why</w:t>
      </w:r>
      <w:r w:rsidR="0001097C">
        <w:t>,</w:t>
      </w:r>
      <w:r>
        <w:t xml:space="preserve"> in answer to your question</w:t>
      </w:r>
      <w:r w:rsidR="0001097C">
        <w:t>,</w:t>
      </w:r>
      <w:r>
        <w:t xml:space="preserve"> we wanted to be as ambitious on the sanctions as possible, not because we see it as a substitute for dialogue but </w:t>
      </w:r>
      <w:r w:rsidR="008A678B">
        <w:t xml:space="preserve">because </w:t>
      </w:r>
      <w:r>
        <w:t>we think it is the only thing that gives a viable and realistic prospect for yielding any benefits.</w:t>
      </w:r>
    </w:p>
    <w:p w:rsidR="000B2E87" w:rsidP="000B2E87">
      <w:pPr>
        <w:pStyle w:val="Question"/>
      </w:pPr>
      <w:sdt>
        <w:sdtPr>
          <w:alias w:val="Member"/>
          <w:tag w:val="&lt;Member mnisId='1446' dodsId='25745'&gt;"/>
          <w:id w:val="-316887899"/>
          <w:placeholder>
            <w:docPart w:val="DefaultPlaceholder_-1854013440"/>
          </w:placeholder>
          <w:richText/>
        </w:sdtPr>
        <w:sdtContent>
          <w:r w:rsidRPr="000B2E87">
            <w:rPr>
              <w:b/>
            </w:rPr>
            <w:t>Chris Bryant:</w:t>
          </w:r>
        </w:sdtContent>
      </w:sdt>
      <w:r>
        <w:t xml:space="preserve"> Why do you think Cyprus was so difficult?</w:t>
      </w:r>
    </w:p>
    <w:p w:rsidR="00BB4046" w:rsidP="000B2E87">
      <w:pPr>
        <w:pStyle w:val="Answer"/>
      </w:pPr>
      <w:sdt>
        <w:sdtPr>
          <w:alias w:val="Witness"/>
          <w:id w:val="-1267458517"/>
          <w:placeholder>
            <w:docPart w:val="DefaultPlaceholder_-1854013440"/>
          </w:placeholder>
          <w:richText/>
        </w:sdtPr>
        <w:sdtContent>
          <w:r w:rsidRPr="000B2E87" w:rsidR="000B2E87">
            <w:rPr>
              <w:b/>
              <w:i/>
            </w:rPr>
            <w:t>Dominic Raab:</w:t>
          </w:r>
        </w:sdtContent>
      </w:sdt>
      <w:r w:rsidR="000B2E87">
        <w:t xml:space="preserve"> </w:t>
      </w:r>
      <w:r>
        <w:t xml:space="preserve">There are all sorts of wider European considerations. They can speak for themselves. We know some of the issues that they have been having. </w:t>
      </w:r>
    </w:p>
    <w:p w:rsidR="00BB4046" w:rsidP="00BB4046">
      <w:pPr>
        <w:pStyle w:val="Question"/>
      </w:pPr>
      <w:sdt>
        <w:sdtPr>
          <w:alias w:val="Member"/>
          <w:tag w:val="&lt;Member mnisId='1446' dodsId='25745'&gt;"/>
          <w:id w:val="-1182116317"/>
          <w:placeholder>
            <w:docPart w:val="DefaultPlaceholder_-1854013440"/>
          </w:placeholder>
          <w:richText/>
        </w:sdtPr>
        <w:sdtContent>
          <w:r w:rsidRPr="00BB4046">
            <w:rPr>
              <w:b/>
            </w:rPr>
            <w:t>Chris Bryant:</w:t>
          </w:r>
        </w:sdtContent>
      </w:sdt>
      <w:r>
        <w:t xml:space="preserve"> Dodgy Russian money in Cyprus banks?</w:t>
      </w:r>
    </w:p>
    <w:p w:rsidR="00FC0B72" w:rsidP="00BB4046">
      <w:pPr>
        <w:pStyle w:val="Answer"/>
      </w:pPr>
      <w:sdt>
        <w:sdtPr>
          <w:alias w:val="Witness"/>
          <w:id w:val="-1229690610"/>
          <w:placeholder>
            <w:docPart w:val="DefaultPlaceholder_-1854013440"/>
          </w:placeholder>
          <w:richText/>
        </w:sdtPr>
        <w:sdtContent>
          <w:r w:rsidRPr="00BB4046" w:rsidR="00BB4046">
            <w:rPr>
              <w:b/>
              <w:i/>
            </w:rPr>
            <w:t>Dominic Raab:</w:t>
          </w:r>
        </w:sdtContent>
      </w:sdt>
      <w:r w:rsidR="00BB4046">
        <w:t xml:space="preserve"> You would not expect me to start commenting on assertions like that. The point is</w:t>
      </w:r>
      <w:r w:rsidR="00FC7931">
        <w:t xml:space="preserve"> that</w:t>
      </w:r>
      <w:r w:rsidR="00BB4046">
        <w:t xml:space="preserve"> we have a good bilateral relationship with Cyprus. We have made the point that on Europe’s doorstep we cannot </w:t>
      </w:r>
      <w:r w:rsidR="00BB4046">
        <w:t>put up with this. We would urge our friends in Cyprus to come round and to do the right thing</w:t>
      </w:r>
      <w:r w:rsidR="00A22A22">
        <w:t>, which they did.</w:t>
      </w:r>
    </w:p>
    <w:p w:rsidR="00FC0B72" w:rsidP="00FC0B72">
      <w:pPr>
        <w:pStyle w:val="Question"/>
      </w:pPr>
      <w:sdt>
        <w:sdtPr>
          <w:alias w:val="Member"/>
          <w:tag w:val="&lt;Member mnisId='1446' dodsId='25745'&gt;"/>
          <w:id w:val="-1730212720"/>
          <w:placeholder>
            <w:docPart w:val="DefaultPlaceholder_-1854013440"/>
          </w:placeholder>
          <w:richText/>
        </w:sdtPr>
        <w:sdtContent>
          <w:r w:rsidRPr="00FC0B72">
            <w:rPr>
              <w:b/>
            </w:rPr>
            <w:t>Chris Bryant:</w:t>
          </w:r>
        </w:sdtContent>
      </w:sdt>
      <w:r>
        <w:t xml:space="preserve"> Will you get the US to join? Are you trying to get the US to join in that set of sanctions?</w:t>
      </w:r>
    </w:p>
    <w:p w:rsidR="006A0D32" w:rsidP="00FC0B72">
      <w:pPr>
        <w:pStyle w:val="Answer"/>
      </w:pPr>
      <w:sdt>
        <w:sdtPr>
          <w:alias w:val="Witness"/>
          <w:id w:val="1818914949"/>
          <w:placeholder>
            <w:docPart w:val="DefaultPlaceholder_-1854013440"/>
          </w:placeholder>
          <w:richText/>
        </w:sdtPr>
        <w:sdtContent>
          <w:r w:rsidRPr="00FC0B72" w:rsidR="00FC0B72">
            <w:rPr>
              <w:b/>
              <w:i/>
            </w:rPr>
            <w:t>Dominic Raab:</w:t>
          </w:r>
        </w:sdtContent>
      </w:sdt>
      <w:r w:rsidR="00FC0B72">
        <w:t xml:space="preserve"> Yes. We have done it in tandem with the Canadians. I expect the US to follow suit. I think there </w:t>
      </w:r>
      <w:r>
        <w:t>was a feeling, when I was in Washington recently, on both sides of the political ar</w:t>
      </w:r>
      <w:r w:rsidR="005772EE">
        <w:t>c</w:t>
      </w:r>
      <w:r>
        <w:t>—as much in Congress as anywhere else—that the Europeans will put out the communiqu</w:t>
      </w:r>
      <w:r w:rsidR="00E9369A">
        <w:t>é</w:t>
      </w:r>
      <w:r>
        <w:t xml:space="preserve">, possibly even do some censure, but will pick fights on their doorstep that the US has to ride in to resolve. I think they want to see some leadership from Europe. We tried to provide that with our Canadian friends and with the EU, but I think they are concerned about it as well. </w:t>
      </w:r>
    </w:p>
    <w:p w:rsidR="00B463E9" w:rsidP="00B463E9">
      <w:pPr>
        <w:pStyle w:val="Question"/>
      </w:pPr>
      <w:sdt>
        <w:sdtPr>
          <w:alias w:val="Member"/>
          <w:tag w:val="&lt;Member mnisId='1446' dodsId='25745'&gt;"/>
          <w:id w:val="-1445836699"/>
          <w:placeholder>
            <w:docPart w:val="DefaultPlaceholder_-1854013440"/>
          </w:placeholder>
          <w:richText/>
        </w:sdtPr>
        <w:sdtContent>
          <w:r w:rsidRPr="00FA25A7" w:rsidR="006A0D32">
            <w:rPr>
              <w:b/>
            </w:rPr>
            <w:t>Chris Bryant:</w:t>
          </w:r>
        </w:sdtContent>
      </w:sdt>
      <w:r w:rsidR="006A0D32">
        <w:t xml:space="preserve"> The Russian ambassador said to the </w:t>
      </w:r>
      <w:r w:rsidR="00FA25A7">
        <w:t>a</w:t>
      </w:r>
      <w:r w:rsidR="006A0D32">
        <w:t>ll-</w:t>
      </w:r>
      <w:r w:rsidR="00FA25A7">
        <w:t>p</w:t>
      </w:r>
      <w:r w:rsidR="006A0D32">
        <w:t xml:space="preserve">arty Russia </w:t>
      </w:r>
      <w:r w:rsidR="00FA25A7">
        <w:t>g</w:t>
      </w:r>
      <w:r w:rsidR="006A0D32">
        <w:t>roup on Monday afternoon that Lukashenko enjoys 60% support in Belarus, which would suggest that not even he believes that there are fair and free elections in Belarus.</w:t>
      </w:r>
      <w:r w:rsidR="00FA25A7">
        <w:t xml:space="preserve"> </w:t>
      </w:r>
      <w:r>
        <w:t>He made the point though that it can only be judged whether they are fair and free if there are OSCE and Council of Europe monitors. At the moment</w:t>
      </w:r>
      <w:r w:rsidR="00962F49">
        <w:t>,</w:t>
      </w:r>
      <w:r>
        <w:t xml:space="preserve"> the British Parliament will not allow any British monitors to go out. Do you think that is a shame?</w:t>
      </w:r>
    </w:p>
    <w:p w:rsidR="00D945F5" w:rsidP="00B463E9">
      <w:pPr>
        <w:pStyle w:val="Answer"/>
      </w:pPr>
      <w:sdt>
        <w:sdtPr>
          <w:alias w:val="Witness"/>
          <w:id w:val="-1960022655"/>
          <w:placeholder>
            <w:docPart w:val="DefaultPlaceholder_-1854013440"/>
          </w:placeholder>
          <w:richText/>
        </w:sdtPr>
        <w:sdtContent>
          <w:r w:rsidRPr="00B463E9" w:rsidR="00B463E9">
            <w:rPr>
              <w:b/>
              <w:i/>
            </w:rPr>
            <w:t>Dominic Raab:</w:t>
          </w:r>
        </w:sdtContent>
      </w:sdt>
      <w:r w:rsidR="00B463E9">
        <w:t xml:space="preserve"> Parliament will make its own decisions</w:t>
      </w:r>
      <w:r w:rsidR="008A56DA">
        <w:t>. I have learnt long and hard not to second</w:t>
      </w:r>
      <w:r w:rsidR="00962F49">
        <w:t>-</w:t>
      </w:r>
      <w:r w:rsidR="008A56DA">
        <w:t xml:space="preserve">guess what the House’s business is. All I would say is that we triggered the OSCE Moscow </w:t>
      </w:r>
      <w:r w:rsidR="00962F49">
        <w:t>m</w:t>
      </w:r>
      <w:r w:rsidR="008A56DA">
        <w:t>echanism so that there can be an OSCE review. I think</w:t>
      </w:r>
      <w:r w:rsidR="00C77A90">
        <w:t xml:space="preserve"> </w:t>
      </w:r>
      <w:r w:rsidR="008A56DA">
        <w:t>we are trying to do the right thing in terms of the pressure that sanctions bring</w:t>
      </w:r>
      <w:r w:rsidR="00DD7DA2">
        <w:t>, the transparency that th</w:t>
      </w:r>
      <w:r w:rsidR="00D733C1">
        <w:t>e</w:t>
      </w:r>
      <w:r w:rsidR="00DD7DA2">
        <w:t xml:space="preserve"> investigation will bring and leaving the door ajar for political dialogue and encouraging </w:t>
      </w:r>
      <w:r w:rsidR="00D733C1">
        <w:t>i</w:t>
      </w:r>
      <w:r w:rsidR="00DD7DA2">
        <w:t>t, but being clear-sighted about what it would do to get Lukashenko to the table</w:t>
      </w:r>
      <w:r w:rsidR="006F0824">
        <w:t xml:space="preserve">. We are very clear on our position both in Belarus and in Moscow about what needs to happen. I noticed the comments from </w:t>
      </w:r>
      <w:r w:rsidR="002E55E6">
        <w:t>Svetlana</w:t>
      </w:r>
      <w:r w:rsidR="004B06C9">
        <w:t xml:space="preserve"> Tikhanovskaya</w:t>
      </w:r>
      <w:r>
        <w:t xml:space="preserve"> yesterday about the UK, saying that we were showing ourselves as an example to the whole world and standing up for democracy in Belarus. I think we should continue to do so. </w:t>
      </w:r>
    </w:p>
    <w:p w:rsidR="00D945F5" w:rsidP="00D945F5">
      <w:pPr>
        <w:pStyle w:val="Question"/>
      </w:pPr>
      <w:sdt>
        <w:sdtPr>
          <w:alias w:val="Member"/>
          <w:tag w:val="&lt;Member mnisId='1446' dodsId='25745'&gt;"/>
          <w:id w:val="-928502794"/>
          <w:placeholder>
            <w:docPart w:val="DefaultPlaceholder_-1854013440"/>
          </w:placeholder>
          <w:richText/>
        </w:sdtPr>
        <w:sdtContent>
          <w:r w:rsidRPr="00D945F5">
            <w:rPr>
              <w:b/>
            </w:rPr>
            <w:t>Chris Bryant:</w:t>
          </w:r>
        </w:sdtContent>
      </w:sdt>
      <w:r>
        <w:t xml:space="preserve"> Would</w:t>
      </w:r>
      <w:r w:rsidR="008D3D28">
        <w:t>n’t</w:t>
      </w:r>
      <w:r>
        <w:t xml:space="preserve"> it be a good idea for a few parliamentarians to be able to help in that cause?</w:t>
      </w:r>
    </w:p>
    <w:p w:rsidR="00A01177" w:rsidP="00D945F5">
      <w:pPr>
        <w:pStyle w:val="Answer"/>
      </w:pPr>
      <w:sdt>
        <w:sdtPr>
          <w:alias w:val="Witness"/>
          <w:id w:val="1375425817"/>
          <w:placeholder>
            <w:docPart w:val="DefaultPlaceholder_-1854013440"/>
          </w:placeholder>
          <w:richText/>
        </w:sdtPr>
        <w:sdtContent>
          <w:r w:rsidRPr="00D945F5" w:rsidR="00D945F5">
            <w:rPr>
              <w:b/>
              <w:i/>
            </w:rPr>
            <w:t>Dominic Raab:</w:t>
          </w:r>
        </w:sdtContent>
      </w:sdt>
      <w:r w:rsidR="00D945F5">
        <w:t xml:space="preserve"> Subject to all of the usual considerations, including Covid. </w:t>
      </w:r>
    </w:p>
    <w:p w:rsidR="00445B82" w:rsidP="00A01177">
      <w:pPr>
        <w:pStyle w:val="Question"/>
      </w:pPr>
      <w:sdt>
        <w:sdtPr>
          <w:alias w:val="Member"/>
          <w:tag w:val="&lt;Member mnisId='4461' dodsId='137276'&gt;"/>
          <w:id w:val="-548618440"/>
          <w:placeholder>
            <w:docPart w:val="DefaultPlaceholder_-1854013440"/>
          </w:placeholder>
          <w:richText/>
        </w:sdtPr>
        <w:sdtContent>
          <w:r w:rsidRPr="00A01177" w:rsidR="00A01177">
            <w:rPr>
              <w:b/>
            </w:rPr>
            <w:t>Stewart Malcolm McDonald:</w:t>
          </w:r>
        </w:sdtContent>
      </w:sdt>
      <w:r w:rsidR="00A01177">
        <w:t xml:space="preserve"> </w:t>
      </w:r>
      <w:r w:rsidR="001D2F07">
        <w:t>Foreign Secretary</w:t>
      </w:r>
      <w:r w:rsidR="00924E94">
        <w:t>,</w:t>
      </w:r>
      <w:r w:rsidR="001D2F07">
        <w:t xml:space="preserve"> it is good to see you. </w:t>
      </w:r>
      <w:r w:rsidR="00924E94">
        <w:t>T</w:t>
      </w:r>
      <w:r>
        <w:t>o pick up on that before I go to my main question, who do the UK Government recognise as the President of Belarus?</w:t>
      </w:r>
    </w:p>
    <w:p w:rsidR="00EA7DA9" w:rsidP="00445B82">
      <w:pPr>
        <w:pStyle w:val="Answer"/>
      </w:pPr>
      <w:sdt>
        <w:sdtPr>
          <w:alias w:val="Witness"/>
          <w:id w:val="1333030141"/>
          <w:placeholder>
            <w:docPart w:val="DefaultPlaceholder_-1854013440"/>
          </w:placeholder>
          <w:richText/>
        </w:sdtPr>
        <w:sdtContent>
          <w:r w:rsidRPr="00445B82" w:rsidR="00445B82">
            <w:rPr>
              <w:b/>
              <w:i/>
            </w:rPr>
            <w:t>Dominic Raab:</w:t>
          </w:r>
        </w:sdtContent>
      </w:sdt>
      <w:r w:rsidR="00445B82">
        <w:t xml:space="preserve"> The long</w:t>
      </w:r>
      <w:r w:rsidR="00F72A7E">
        <w:t>-</w:t>
      </w:r>
      <w:r w:rsidR="00445B82">
        <w:t xml:space="preserve">standing practice has not been to recognise </w:t>
      </w:r>
      <w:r w:rsidR="00F72A7E">
        <w:t>G</w:t>
      </w:r>
      <w:r w:rsidR="00445B82">
        <w:t>overnments. We recognise states. That is long</w:t>
      </w:r>
      <w:r w:rsidR="00F72A7E">
        <w:t>-</w:t>
      </w:r>
      <w:r w:rsidR="00445B82">
        <w:t>standing FCDO practice. What we have made clear is that we do not think Lukashenko is legitimate and we think it was a fraudulent and illegitimate election</w:t>
      </w:r>
      <w:r w:rsidR="00F43055">
        <w:t xml:space="preserve"> t</w:t>
      </w:r>
      <w:r w:rsidR="00445B82">
        <w:t xml:space="preserve">hat needs to be rectified, whether through fresh elections, transition or arrangements that are made with the opposition and other democrats in Belarus. </w:t>
      </w:r>
    </w:p>
    <w:p w:rsidR="00EA7DA9" w:rsidP="00EA7DA9">
      <w:pPr>
        <w:pStyle w:val="Question"/>
      </w:pPr>
      <w:sdt>
        <w:sdtPr>
          <w:alias w:val="Member"/>
          <w:tag w:val="&lt;Member mnisId='4461' dodsId='137276'&gt;"/>
          <w:id w:val="-1735380766"/>
          <w:placeholder>
            <w:docPart w:val="DefaultPlaceholder_-1854013440"/>
          </w:placeholder>
          <w:richText/>
        </w:sdtPr>
        <w:sdtContent>
          <w:r w:rsidRPr="00EA7DA9">
            <w:rPr>
              <w:b/>
            </w:rPr>
            <w:t>Stewart Malcolm McDonald:</w:t>
          </w:r>
        </w:sdtContent>
      </w:sdt>
      <w:r>
        <w:t xml:space="preserve"> But who is the President of Belarus?</w:t>
      </w:r>
    </w:p>
    <w:p w:rsidR="004D3FE6" w:rsidP="00EA7DA9">
      <w:pPr>
        <w:pStyle w:val="Answer"/>
      </w:pPr>
      <w:sdt>
        <w:sdtPr>
          <w:alias w:val="Witness"/>
          <w:id w:val="-1510976300"/>
          <w:placeholder>
            <w:docPart w:val="DefaultPlaceholder_-1854013440"/>
          </w:placeholder>
          <w:richText/>
        </w:sdtPr>
        <w:sdtContent>
          <w:r w:rsidRPr="00EA7DA9" w:rsidR="00EA7DA9">
            <w:rPr>
              <w:b/>
              <w:i/>
            </w:rPr>
            <w:t>Dominic Raab:</w:t>
          </w:r>
        </w:sdtContent>
      </w:sdt>
      <w:r w:rsidR="00EA7DA9">
        <w:t xml:space="preserve"> As I said, we have a long</w:t>
      </w:r>
      <w:r w:rsidR="006D2C00">
        <w:t>-</w:t>
      </w:r>
      <w:r w:rsidR="00EA7DA9">
        <w:t xml:space="preserve">standing track record, position and practice of not recognising </w:t>
      </w:r>
      <w:r w:rsidR="006D2C00">
        <w:t>G</w:t>
      </w:r>
      <w:r w:rsidR="00EA7DA9">
        <w:t xml:space="preserve">overnments. We do not recognise Lukashenko as the legitimate </w:t>
      </w:r>
      <w:r w:rsidR="009D15A8">
        <w:t>H</w:t>
      </w:r>
      <w:r w:rsidR="00EA7DA9">
        <w:t xml:space="preserve">ead of </w:t>
      </w:r>
      <w:r w:rsidR="006D2C00">
        <w:t>G</w:t>
      </w:r>
      <w:r w:rsidR="00EA7DA9">
        <w:t>overnment</w:t>
      </w:r>
      <w:r>
        <w:t xml:space="preserve">. Equally, we do not recognise </w:t>
      </w:r>
      <w:r w:rsidR="006D2C00">
        <w:t>G</w:t>
      </w:r>
      <w:r>
        <w:t xml:space="preserve">overnments per se. We tend to limit our practice to recognising states. </w:t>
      </w:r>
    </w:p>
    <w:p w:rsidR="004D3FE6" w:rsidP="004D3FE6">
      <w:pPr>
        <w:pStyle w:val="Question"/>
      </w:pPr>
      <w:sdt>
        <w:sdtPr>
          <w:alias w:val="Member"/>
          <w:tag w:val="&lt;Member mnisId='4461' dodsId='137276'&gt;"/>
          <w:id w:val="-2102704438"/>
          <w:placeholder>
            <w:docPart w:val="DefaultPlaceholder_-1854013440"/>
          </w:placeholder>
          <w:richText/>
        </w:sdtPr>
        <w:sdtContent>
          <w:r w:rsidRPr="004D3FE6">
            <w:rPr>
              <w:b/>
            </w:rPr>
            <w:t>Stewart Malcolm McDonald:</w:t>
          </w:r>
        </w:sdtContent>
      </w:sdt>
      <w:r>
        <w:t xml:space="preserve"> Thank you. I will move us on slightly to the ISC report on Russia</w:t>
      </w:r>
      <w:r w:rsidR="003A4838">
        <w:t>,</w:t>
      </w:r>
      <w:r>
        <w:t xml:space="preserve"> which came out just before the summer recess. Could you talk us through the main lessons for your </w:t>
      </w:r>
      <w:r w:rsidR="004C38A5">
        <w:t>D</w:t>
      </w:r>
      <w:r>
        <w:t>epartment that have come from the report and what you are doing to implement them?</w:t>
      </w:r>
    </w:p>
    <w:p w:rsidR="00445B82" w:rsidP="004D3FE6">
      <w:pPr>
        <w:pStyle w:val="Answer"/>
      </w:pPr>
      <w:sdt>
        <w:sdtPr>
          <w:alias w:val="Witness"/>
          <w:id w:val="85204926"/>
          <w:placeholder>
            <w:docPart w:val="DefaultPlaceholder_-1854013440"/>
          </w:placeholder>
          <w:richText/>
        </w:sdtPr>
        <w:sdtContent>
          <w:r w:rsidRPr="004D3FE6" w:rsidR="004D3FE6">
            <w:rPr>
              <w:b/>
              <w:i/>
            </w:rPr>
            <w:t>Dominic Raab:</w:t>
          </w:r>
        </w:sdtContent>
      </w:sdt>
      <w:r w:rsidR="004D3FE6">
        <w:t xml:space="preserve"> It is good that the report was issued. From recollection</w:t>
      </w:r>
      <w:r w:rsidR="003A4838">
        <w:t>,</w:t>
      </w:r>
      <w:r w:rsidR="004D3FE6">
        <w:t xml:space="preserve"> the key steer from the ISC</w:t>
      </w:r>
      <w:r w:rsidR="004C38A5">
        <w:t>—</w:t>
      </w:r>
      <w:r w:rsidR="004D3FE6">
        <w:t xml:space="preserve">correct me if I am wrong—was that </w:t>
      </w:r>
      <w:r w:rsidR="00B0543A">
        <w:t>it</w:t>
      </w:r>
      <w:r w:rsidR="004D3FE6">
        <w:t xml:space="preserve"> thought there should be clear accountability on how we deal with Russia; that we should not underestimate the threat posed by Russia; and th</w:t>
      </w:r>
      <w:r w:rsidR="004C38A5">
        <w:t>at</w:t>
      </w:r>
      <w:r w:rsidR="004D3FE6">
        <w:t xml:space="preserve"> there is a serious issue with illicit Russian finance, including through the UK.</w:t>
      </w:r>
    </w:p>
    <w:p w:rsidR="00523538" w:rsidP="004D3FE6">
      <w:pPr>
        <w:pStyle w:val="Answer"/>
      </w:pPr>
      <w:r>
        <w:t xml:space="preserve">In terms of the lessons learnt, we are actioning that. </w:t>
      </w:r>
      <w:r w:rsidR="0077444D">
        <w:t>W</w:t>
      </w:r>
      <w:r>
        <w:t xml:space="preserve">e have clear lines of accountability through the Russia and Ukraine </w:t>
      </w:r>
      <w:r w:rsidR="00EF1E08">
        <w:t>n</w:t>
      </w:r>
      <w:r>
        <w:t xml:space="preserve">ational </w:t>
      </w:r>
      <w:r w:rsidR="00EF1E08">
        <w:t>s</w:t>
      </w:r>
      <w:r>
        <w:t xml:space="preserve">trategy </w:t>
      </w:r>
      <w:r w:rsidR="00EF1E08">
        <w:t>i</w:t>
      </w:r>
      <w:r>
        <w:t xml:space="preserve">mplementation </w:t>
      </w:r>
      <w:r w:rsidR="00EF1E08">
        <w:t>g</w:t>
      </w:r>
      <w:r>
        <w:t xml:space="preserve">roup. </w:t>
      </w:r>
      <w:r w:rsidR="0077444D">
        <w:t>T</w:t>
      </w:r>
      <w:r>
        <w:t>he Salisbury response showed how robust</w:t>
      </w:r>
      <w:r w:rsidR="006F5A09">
        <w:t xml:space="preserve"> and active</w:t>
      </w:r>
      <w:r>
        <w:t xml:space="preserve"> we can be</w:t>
      </w:r>
      <w:r w:rsidR="006F5A09">
        <w:t>, not just at home but internationally in</w:t>
      </w:r>
      <w:r w:rsidR="0077444D">
        <w:t xml:space="preserve"> </w:t>
      </w:r>
      <w:r w:rsidR="006F5A09">
        <w:t>standing up firmly to Russia. We have the unexplained wealth orders dealing with Russian finance</w:t>
      </w:r>
      <w:r w:rsidR="005E732A">
        <w:t xml:space="preserve">. We have the </w:t>
      </w:r>
      <w:r w:rsidR="00221AB1">
        <w:t>c</w:t>
      </w:r>
      <w:r w:rsidR="005E732A">
        <w:t>ounter</w:t>
      </w:r>
      <w:r w:rsidR="00221AB1">
        <w:t xml:space="preserve"> </w:t>
      </w:r>
      <w:r w:rsidR="005E732A">
        <w:t>hostile state acti</w:t>
      </w:r>
      <w:r w:rsidR="00BB0E0C">
        <w:t xml:space="preserve">vity Bill </w:t>
      </w:r>
      <w:r w:rsidR="00B0543A">
        <w:t>that</w:t>
      </w:r>
      <w:r w:rsidR="00BB0E0C">
        <w:t xml:space="preserve"> will address some of the gaps in the Official Secrets Act which, from memory, was also raised in the report. </w:t>
      </w:r>
    </w:p>
    <w:p w:rsidR="00523538" w:rsidP="004D3FE6">
      <w:pPr>
        <w:pStyle w:val="Answer"/>
      </w:pPr>
      <w:r>
        <w:t xml:space="preserve">As I have already told the Committee, we have done the </w:t>
      </w:r>
      <w:r w:rsidR="00365C63">
        <w:t>Magnitsky sanctions in relation to the case of Magnitsky, which itself was a tax fraud. One of the things</w:t>
      </w:r>
      <w:r w:rsidR="002867FB">
        <w:t>, as</w:t>
      </w:r>
      <w:r w:rsidR="00365C63">
        <w:t xml:space="preserve"> </w:t>
      </w:r>
      <w:r w:rsidR="00354549">
        <w:t>I have told the House</w:t>
      </w:r>
      <w:r w:rsidR="002867FB">
        <w:t>,</w:t>
      </w:r>
      <w:r w:rsidR="00354549">
        <w:t xml:space="preserve"> is that we are looking at corruption more generally across the piece, but it would have an application </w:t>
      </w:r>
      <w:r w:rsidR="00215292">
        <w:t>in relation to this</w:t>
      </w:r>
      <w:r w:rsidR="00354549">
        <w:t xml:space="preserve">. We are developing proposals for consideration on extending the Magnitsky sanctions to cover corruption </w:t>
      </w:r>
      <w:r>
        <w:t>and</w:t>
      </w:r>
      <w:r w:rsidR="00354549">
        <w:t xml:space="preserve"> similar financial </w:t>
      </w:r>
      <w:r>
        <w:t xml:space="preserve">impropriety. </w:t>
      </w:r>
    </w:p>
    <w:p w:rsidR="00523538" w:rsidP="00523538">
      <w:pPr>
        <w:pStyle w:val="Question"/>
      </w:pPr>
      <w:sdt>
        <w:sdtPr>
          <w:alias w:val="Member"/>
          <w:tag w:val="&lt;Member mnisId='4461' dodsId='137276'&gt;"/>
          <w:id w:val="460086059"/>
          <w:placeholder>
            <w:docPart w:val="DefaultPlaceholder_-1854013440"/>
          </w:placeholder>
          <w:richText/>
        </w:sdtPr>
        <w:sdtContent>
          <w:r w:rsidRPr="00523538">
            <w:rPr>
              <w:b/>
            </w:rPr>
            <w:t>Stewart Malcolm McDonald:</w:t>
          </w:r>
        </w:sdtContent>
      </w:sdt>
      <w:r>
        <w:t xml:space="preserve"> One of the other things that the report mentioned was that the Government had not sought to assess whether or not there was any Russian interference in the 2016 EU referendum. The report went on to say that an assessment should take place by the intelligence community in the UK. Will the Government instruct the intelligence community to do that?</w:t>
      </w:r>
    </w:p>
    <w:p w:rsidR="00523538" w:rsidP="00523538">
      <w:pPr>
        <w:pStyle w:val="Answer"/>
      </w:pPr>
      <w:sdt>
        <w:sdtPr>
          <w:alias w:val="Witness"/>
          <w:id w:val="789787431"/>
          <w:placeholder>
            <w:docPart w:val="DefaultPlaceholder_-1854013440"/>
          </w:placeholder>
          <w:richText/>
        </w:sdtPr>
        <w:sdtContent>
          <w:r w:rsidRPr="00523538">
            <w:rPr>
              <w:b/>
              <w:i/>
            </w:rPr>
            <w:t>Dominic Raab:</w:t>
          </w:r>
        </w:sdtContent>
      </w:sdt>
      <w:r>
        <w:t xml:space="preserve"> I am not saying too much more than we said in our response to the </w:t>
      </w:r>
      <w:r w:rsidR="002B40F0">
        <w:t>S</w:t>
      </w:r>
      <w:r>
        <w:t xml:space="preserve">elect </w:t>
      </w:r>
      <w:r w:rsidR="002B40F0">
        <w:t>C</w:t>
      </w:r>
      <w:r>
        <w:t xml:space="preserve">ommittee recommendation on that. Of course, we are constantly looking to learn from all the various different areas of practice, whether it is Russia, Iran or any other state actor. I do not think it is a question of instructing the intelligence services; they are constantly reflecting on our vulnerabilities and the risk assessments and threats that we have. </w:t>
      </w:r>
    </w:p>
    <w:p w:rsidR="00086F30" w:rsidP="00523538">
      <w:pPr>
        <w:pStyle w:val="Question"/>
      </w:pPr>
      <w:sdt>
        <w:sdtPr>
          <w:alias w:val="Member"/>
          <w:tag w:val="&lt;Member mnisId='4461' dodsId='137276'&gt;"/>
          <w:id w:val="-698467482"/>
          <w:placeholder>
            <w:docPart w:val="DefaultPlaceholder_-1854013440"/>
          </w:placeholder>
          <w:richText/>
        </w:sdtPr>
        <w:sdtContent>
          <w:r w:rsidRPr="00523538" w:rsidR="00523538">
            <w:rPr>
              <w:b/>
            </w:rPr>
            <w:t>Stewart Malcolm McDonald:</w:t>
          </w:r>
        </w:sdtContent>
      </w:sdt>
      <w:r w:rsidR="00523538">
        <w:t xml:space="preserve"> </w:t>
      </w:r>
      <w:r>
        <w:t xml:space="preserve">Moving on slightly, but staying with the </w:t>
      </w:r>
      <w:r>
        <w:t xml:space="preserve">report, </w:t>
      </w:r>
      <w:r w:rsidR="004A0142">
        <w:t>it</w:t>
      </w:r>
      <w:r>
        <w:t xml:space="preserve"> said that it was widely recognised that Russian intelligence and business in the UK are completely intertwined. What threat do you think that poses to political parties in the United Kingdom?</w:t>
      </w:r>
    </w:p>
    <w:p w:rsidR="00AE1F24" w:rsidP="00AE1F24">
      <w:pPr>
        <w:pStyle w:val="Answer"/>
      </w:pPr>
      <w:sdt>
        <w:sdtPr>
          <w:alias w:val="Witness"/>
          <w:id w:val="243768706"/>
          <w:placeholder>
            <w:docPart w:val="DefaultPlaceholder_-1854013440"/>
          </w:placeholder>
          <w:richText/>
        </w:sdtPr>
        <w:sdtContent>
          <w:r w:rsidRPr="00086F30" w:rsidR="00086F30">
            <w:rPr>
              <w:b/>
              <w:i/>
            </w:rPr>
            <w:t>Dominic Raab:</w:t>
          </w:r>
        </w:sdtContent>
      </w:sdt>
      <w:r w:rsidR="00086F30">
        <w:t xml:space="preserve"> </w:t>
      </w:r>
      <w:r w:rsidR="009F0982">
        <w:t>I would need to come back to give you a more detailed response, and I am happy to do that.</w:t>
      </w:r>
      <w:r w:rsidR="007014F7">
        <w:t xml:space="preserve"> We are alive to the mix you describe</w:t>
      </w:r>
      <w:r>
        <w:t>. There ha</w:t>
      </w:r>
      <w:r w:rsidR="00EF32DA">
        <w:t>ve</w:t>
      </w:r>
      <w:r>
        <w:t xml:space="preserve"> long been concerns around organised crime and its link to the Kremlin. Of course, the Magnitsky case was a very good example of that. We are constantly alert to it. I think the financial tools </w:t>
      </w:r>
      <w:r w:rsidR="001E14C2">
        <w:t>for</w:t>
      </w:r>
      <w:r>
        <w:t xml:space="preserve"> the Treasury in recent legislation we brought in have upped our game, but we can always look at further measures to sharpen our cutting edge. </w:t>
      </w:r>
    </w:p>
    <w:p w:rsidR="00AE1F24" w:rsidP="00AE1F24">
      <w:pPr>
        <w:pStyle w:val="Question"/>
        <w:numPr>
          <w:ilvl w:val="0"/>
          <w:numId w:val="9"/>
        </w:numPr>
      </w:pPr>
      <w:sdt>
        <w:sdtPr>
          <w:alias w:val="Member"/>
          <w:tag w:val="&lt;Member mnisId='4461' dodsId='137276'&gt;"/>
          <w:id w:val="478895914"/>
          <w:placeholder>
            <w:docPart w:val="9331FF4CAC854F0EA74854FB4F6C59DD"/>
          </w:placeholder>
          <w:richText/>
        </w:sdtPr>
        <w:sdtContent>
          <w:r w:rsidRPr="004F723C">
            <w:rPr>
              <w:b/>
            </w:rPr>
            <w:t>Stewart Malcolm McDonald:</w:t>
          </w:r>
        </w:sdtContent>
      </w:sdt>
      <w:r>
        <w:t xml:space="preserve"> </w:t>
      </w:r>
      <w:r w:rsidR="00C7461E">
        <w:t>With</w:t>
      </w:r>
      <w:r>
        <w:t xml:space="preserve"> the recent poisoning of the opposition leader in Russia, Mr Navalny, can we expect British sanctions on the back of that?</w:t>
      </w:r>
    </w:p>
    <w:p w:rsidR="00AE1F24" w:rsidP="00AE1F24">
      <w:pPr>
        <w:pStyle w:val="Answer"/>
      </w:pPr>
      <w:sdt>
        <w:sdtPr>
          <w:alias w:val="Witness"/>
          <w:id w:val="1731349143"/>
          <w:placeholder>
            <w:docPart w:val="9331FF4CAC854F0EA74854FB4F6C59DD"/>
          </w:placeholder>
          <w:richText/>
        </w:sdtPr>
        <w:sdtContent>
          <w:r w:rsidRPr="000A20CF">
            <w:rPr>
              <w:b/>
              <w:i/>
            </w:rPr>
            <w:t>Dominic Raab:</w:t>
          </w:r>
        </w:sdtContent>
      </w:sdt>
      <w:r>
        <w:t xml:space="preserve"> The first thing is that we stand steadfast with Germany, which has given care to Alexei Navalny. We have been liaising very closely with them, and indeed with our partners in the OPCW. We have called for Russia to account for itself. It seems very clear—it is certainly the German conclusion and we agree with it—that Novichok was used against Navalny by Russian actors.</w:t>
      </w:r>
    </w:p>
    <w:p w:rsidR="00AE1F24" w:rsidP="00AE1F24">
      <w:pPr>
        <w:pStyle w:val="Answer"/>
      </w:pPr>
      <w:r>
        <w:t xml:space="preserve">We have not yet attributed to the FSB or the Russian state, but there is an incredibly strong case for Moscow to answer. I have not yet heard a plausible alternative explanation. </w:t>
      </w:r>
      <w:r w:rsidR="00DE40A3">
        <w:t>A</w:t>
      </w:r>
      <w:r>
        <w:t>s we bottom this out in the OPCW</w:t>
      </w:r>
      <w:r w:rsidR="00DE40A3">
        <w:t>,</w:t>
      </w:r>
      <w:r>
        <w:t xml:space="preserve"> there will come a moment whe</w:t>
      </w:r>
      <w:r w:rsidR="00DE40A3">
        <w:t>n</w:t>
      </w:r>
      <w:r>
        <w:t xml:space="preserve"> we have to consider what further action we take because, of course, it is contrary to international law by any actor to use chemical weapons on your own soil or anyone else’s. </w:t>
      </w:r>
    </w:p>
    <w:p w:rsidR="00AE1F24" w:rsidP="00AE1F24">
      <w:pPr>
        <w:pStyle w:val="Question"/>
        <w:numPr>
          <w:ilvl w:val="0"/>
          <w:numId w:val="9"/>
        </w:numPr>
      </w:pPr>
      <w:sdt>
        <w:sdtPr>
          <w:alias w:val="Member"/>
          <w:tag w:val="&lt;Member mnisId='4461' dodsId='137276'&gt;"/>
          <w:id w:val="-1839228789"/>
          <w:placeholder>
            <w:docPart w:val="9331FF4CAC854F0EA74854FB4F6C59DD"/>
          </w:placeholder>
          <w:richText/>
        </w:sdtPr>
        <w:sdtContent>
          <w:r w:rsidRPr="00173FBE">
            <w:rPr>
              <w:b/>
            </w:rPr>
            <w:t>Stewart Malcolm McDonald:</w:t>
          </w:r>
        </w:sdtContent>
      </w:sdt>
      <w:r>
        <w:t xml:space="preserve"> Can we assume that</w:t>
      </w:r>
      <w:r w:rsidR="00A20767">
        <w:t>,</w:t>
      </w:r>
      <w:r>
        <w:t xml:space="preserve"> if the OPCW conclude</w:t>
      </w:r>
      <w:r w:rsidR="00F20F03">
        <w:t>s</w:t>
      </w:r>
      <w:r>
        <w:t xml:space="preserve"> that the Russian state is responsible, the UK Government will follow with</w:t>
      </w:r>
      <w:r w:rsidR="00F20F03">
        <w:t>,</w:t>
      </w:r>
      <w:r>
        <w:t xml:space="preserve"> hopefully co-ordinated</w:t>
      </w:r>
      <w:r w:rsidR="00F20F03">
        <w:t>,</w:t>
      </w:r>
      <w:r>
        <w:t xml:space="preserve"> sanctions with other partners?</w:t>
      </w:r>
    </w:p>
    <w:p w:rsidR="00AE1F24" w:rsidP="00AE1F24">
      <w:pPr>
        <w:pStyle w:val="Answer"/>
      </w:pPr>
      <w:sdt>
        <w:sdtPr>
          <w:alias w:val="Witness"/>
          <w:id w:val="-1562628740"/>
          <w:placeholder>
            <w:docPart w:val="9331FF4CAC854F0EA74854FB4F6C59DD"/>
          </w:placeholder>
          <w:richText/>
        </w:sdtPr>
        <w:sdtContent>
          <w:r w:rsidRPr="00173FBE">
            <w:rPr>
              <w:b/>
              <w:i/>
            </w:rPr>
            <w:t>Dominic Raab:</w:t>
          </w:r>
        </w:sdtContent>
      </w:sdt>
      <w:r>
        <w:t xml:space="preserve"> We will certainly want to look very carefully at the OPCW conclusions. </w:t>
      </w:r>
    </w:p>
    <w:p w:rsidR="00AE1F24" w:rsidP="00AE1F24">
      <w:pPr>
        <w:pStyle w:val="Question"/>
        <w:numPr>
          <w:ilvl w:val="0"/>
          <w:numId w:val="9"/>
        </w:numPr>
      </w:pPr>
      <w:sdt>
        <w:sdtPr>
          <w:alias w:val="Member"/>
          <w:tag w:val="&lt;Member mnisId='4462' dodsId='108954'&gt;"/>
          <w:id w:val="-1736468695"/>
          <w:placeholder>
            <w:docPart w:val="9331FF4CAC854F0EA74854FB4F6C59DD"/>
          </w:placeholder>
          <w:richText/>
        </w:sdtPr>
        <w:sdtContent>
          <w:r w:rsidRPr="00C255BA">
            <w:rPr>
              <w:b/>
            </w:rPr>
            <w:t>Chair:</w:t>
          </w:r>
        </w:sdtContent>
      </w:sdt>
      <w:r>
        <w:t xml:space="preserve"> Are you aware of the accusation of a double poisoning, as in a first poisoning of Novichok and a second attempt at poisoning in Moscow?</w:t>
      </w:r>
    </w:p>
    <w:p w:rsidR="00AE1F24" w:rsidP="00AE1F24">
      <w:pPr>
        <w:pStyle w:val="Answer"/>
      </w:pPr>
      <w:sdt>
        <w:sdtPr>
          <w:alias w:val="Witness"/>
          <w:id w:val="373821794"/>
          <w:placeholder>
            <w:docPart w:val="9331FF4CAC854F0EA74854FB4F6C59DD"/>
          </w:placeholder>
          <w:richText/>
        </w:sdtPr>
        <w:sdtContent>
          <w:r w:rsidRPr="001A6540">
            <w:rPr>
              <w:b/>
              <w:i/>
            </w:rPr>
            <w:t>Dominic Raab:</w:t>
          </w:r>
        </w:sdtContent>
      </w:sdt>
      <w:r>
        <w:t xml:space="preserve"> I am not going to comment on some of those reports, but obviously we seek to verify the facts as clearly and as positively as we can. I do not know the answer. I do not have a verified, confirmed view on it. </w:t>
      </w:r>
    </w:p>
    <w:p w:rsidR="00AE1F24" w:rsidP="00AE1F24">
      <w:pPr>
        <w:pStyle w:val="Question"/>
        <w:numPr>
          <w:ilvl w:val="0"/>
          <w:numId w:val="9"/>
        </w:numPr>
      </w:pPr>
      <w:sdt>
        <w:sdtPr>
          <w:alias w:val="Member"/>
          <w:tag w:val="&lt;Member mnisId='4805' dodsId=''&gt;"/>
          <w:id w:val="176095254"/>
          <w:placeholder>
            <w:docPart w:val="9331FF4CAC854F0EA74854FB4F6C59DD"/>
          </w:placeholder>
          <w:richText/>
        </w:sdtPr>
        <w:sdtContent>
          <w:r w:rsidRPr="00F55D7D">
            <w:rPr>
              <w:b/>
            </w:rPr>
            <w:t>Alicia Kearns:</w:t>
          </w:r>
        </w:sdtContent>
      </w:sdt>
      <w:r>
        <w:t xml:space="preserve"> Overseas territories have been very grateful for the support the FCDO has provided during the Covid crisis. Many of them, such as Turks and Caicos</w:t>
      </w:r>
      <w:r w:rsidR="00637094">
        <w:t>,</w:t>
      </w:r>
      <w:r>
        <w:t xml:space="preserve"> have raised th</w:t>
      </w:r>
      <w:r w:rsidR="00071115">
        <w:t>at</w:t>
      </w:r>
      <w:r>
        <w:t xml:space="preserve"> with me, so thank you on their behalf. </w:t>
      </w:r>
    </w:p>
    <w:p w:rsidR="00AE1F24" w:rsidP="00AE1F24">
      <w:pPr>
        <w:pStyle w:val="QuestionCont"/>
      </w:pPr>
      <w:r>
        <w:t>Ahead of hurricane season, are we confident that we are in a good place to be able to support our overseas territories and make sure that they are as resilient as possible to major natural disasters?</w:t>
      </w:r>
    </w:p>
    <w:p w:rsidR="00AE1F24" w:rsidP="00AE1F24">
      <w:pPr>
        <w:pStyle w:val="Answer"/>
      </w:pPr>
      <w:sdt>
        <w:sdtPr>
          <w:alias w:val="Witness"/>
          <w:id w:val="-476151468"/>
          <w:placeholder>
            <w:docPart w:val="9331FF4CAC854F0EA74854FB4F6C59DD"/>
          </w:placeholder>
          <w:richText/>
        </w:sdtPr>
        <w:sdtContent>
          <w:r w:rsidRPr="00D20EAE">
            <w:rPr>
              <w:b/>
              <w:i/>
            </w:rPr>
            <w:t>Dominic Raab:</w:t>
          </w:r>
        </w:sdtContent>
      </w:sdt>
      <w:r>
        <w:t xml:space="preserve"> We have seen 25 named storms this year, of which nine were hurricanes, two of them major hurricanes. I think the prediction is </w:t>
      </w:r>
      <w:r>
        <w:t xml:space="preserve">that we will see a record number of storms this season. We are a couple shy of the annual record for the region. </w:t>
      </w:r>
    </w:p>
    <w:p w:rsidR="00DB2161" w:rsidP="00AE1F24">
      <w:pPr>
        <w:pStyle w:val="Answer"/>
      </w:pPr>
      <w:r>
        <w:t>We have already invested £2.5 million since the Caribbean hurricanes in 2017 to get the OTs better prepared. That ranges from things like communication systems, surveillance drones, back-up generators and all the panoply of resilience that you would expect. This year</w:t>
      </w:r>
      <w:r w:rsidR="00A06608">
        <w:t>,</w:t>
      </w:r>
      <w:r>
        <w:t xml:space="preserve"> we deployed HMS Medway and RFA Argus with four helicopters to the Caribbean. There is a further team based in the Turks and Caicos Islands.</w:t>
      </w:r>
    </w:p>
    <w:p w:rsidR="00AE1F24" w:rsidP="00AE1F24">
      <w:pPr>
        <w:pStyle w:val="Answer"/>
      </w:pPr>
      <w:r>
        <w:t>We fac</w:t>
      </w:r>
      <w:r w:rsidR="00DB2161">
        <w:t>e</w:t>
      </w:r>
      <w:r>
        <w:t xml:space="preserve"> a record number of storms. It is difficult to make a confident prediction because you do not know quite what the damage will be, but we have been thinking about </w:t>
      </w:r>
      <w:r w:rsidR="00180054">
        <w:t>it</w:t>
      </w:r>
      <w:r>
        <w:t xml:space="preserve">. We have prepared for it in all the ways I have described, and I think we are braced for what will be a difficult season. </w:t>
      </w:r>
    </w:p>
    <w:p w:rsidR="00AE1F24" w:rsidP="00AE1F24">
      <w:pPr>
        <w:pStyle w:val="Question"/>
        <w:numPr>
          <w:ilvl w:val="0"/>
          <w:numId w:val="9"/>
        </w:numPr>
      </w:pPr>
      <w:sdt>
        <w:sdtPr>
          <w:alias w:val="Member"/>
          <w:tag w:val="&lt;Member mnisId='1446' dodsId='25745'&gt;"/>
          <w:id w:val="1860311941"/>
          <w:placeholder>
            <w:docPart w:val="9331FF4CAC854F0EA74854FB4F6C59DD"/>
          </w:placeholder>
          <w:richText/>
        </w:sdtPr>
        <w:sdtContent>
          <w:r w:rsidRPr="00CF7508">
            <w:rPr>
              <w:b/>
            </w:rPr>
            <w:t>Chris Bryant:</w:t>
          </w:r>
        </w:sdtContent>
      </w:sdt>
      <w:r>
        <w:t xml:space="preserve"> </w:t>
      </w:r>
      <w:r w:rsidR="00180054">
        <w:t>I</w:t>
      </w:r>
      <w:r>
        <w:t>s Ascension Island really being considered as a possible place for asylum seekers?</w:t>
      </w:r>
    </w:p>
    <w:p w:rsidR="00AE1F24" w:rsidP="00AE1F24">
      <w:pPr>
        <w:pStyle w:val="Answer"/>
      </w:pPr>
      <w:sdt>
        <w:sdtPr>
          <w:alias w:val="Witness"/>
          <w:id w:val="1976946012"/>
          <w:placeholder>
            <w:docPart w:val="9331FF4CAC854F0EA74854FB4F6C59DD"/>
          </w:placeholder>
          <w:richText/>
        </w:sdtPr>
        <w:sdtContent>
          <w:r w:rsidRPr="00CF7508">
            <w:rPr>
              <w:b/>
              <w:i/>
            </w:rPr>
            <w:t>Dominic Raab:</w:t>
          </w:r>
        </w:sdtContent>
      </w:sdt>
      <w:r>
        <w:t xml:space="preserve"> The Home Secretary obviously leads on th</w:t>
      </w:r>
      <w:r w:rsidR="00180054">
        <w:t>at</w:t>
      </w:r>
      <w:r>
        <w:t xml:space="preserve">. Her commitment, which I support unflinchingly, is to make sure </w:t>
      </w:r>
      <w:r w:rsidR="00CA62CF">
        <w:t xml:space="preserve">that </w:t>
      </w:r>
      <w:r>
        <w:t xml:space="preserve">we have a system </w:t>
      </w:r>
      <w:r w:rsidR="00CA62CF">
        <w:t>that</w:t>
      </w:r>
      <w:r>
        <w:t xml:space="preserve"> achieves dual objectives. One is to continue our tradition of being a haven for those fleeing persecution. The second is that it is fair and not ripe for abuse. She is leading the reform agenda on that. </w:t>
      </w:r>
      <w:r w:rsidR="00807586">
        <w:t>A</w:t>
      </w:r>
      <w:r>
        <w:t xml:space="preserve">s you would expect us to, </w:t>
      </w:r>
      <w:r w:rsidR="00807586">
        <w:t xml:space="preserve">we </w:t>
      </w:r>
      <w:r>
        <w:t xml:space="preserve">have looked at all the different possibilities for strengthening the system, whether it is to rule things in or out. The Home Secretary will set out our proposals in due course. </w:t>
      </w:r>
    </w:p>
    <w:p w:rsidR="00AE1F24" w:rsidP="00AE1F24">
      <w:pPr>
        <w:pStyle w:val="Question"/>
        <w:numPr>
          <w:ilvl w:val="0"/>
          <w:numId w:val="9"/>
        </w:numPr>
      </w:pPr>
      <w:sdt>
        <w:sdtPr>
          <w:alias w:val="Member"/>
          <w:tag w:val="&lt;Member mnisId='1446' dodsId='25745'&gt;"/>
          <w:id w:val="-1130621788"/>
          <w:placeholder>
            <w:docPart w:val="9331FF4CAC854F0EA74854FB4F6C59DD"/>
          </w:placeholder>
          <w:richText/>
        </w:sdtPr>
        <w:sdtContent>
          <w:r w:rsidRPr="00A3341A">
            <w:rPr>
              <w:b/>
            </w:rPr>
            <w:t>Chris Bryant:</w:t>
          </w:r>
        </w:sdtContent>
      </w:sdt>
      <w:r>
        <w:t xml:space="preserve"> But you have responsibility for overseas territories. Have you considered Ascension Island?</w:t>
      </w:r>
    </w:p>
    <w:p w:rsidR="00AE1F24" w:rsidP="00AE1F24">
      <w:pPr>
        <w:pStyle w:val="Answer"/>
      </w:pPr>
      <w:sdt>
        <w:sdtPr>
          <w:alias w:val="Witness"/>
          <w:id w:val="-2106948014"/>
          <w:placeholder>
            <w:docPart w:val="9331FF4CAC854F0EA74854FB4F6C59DD"/>
          </w:placeholder>
          <w:richText/>
        </w:sdtPr>
        <w:sdtContent>
          <w:r w:rsidRPr="00B13C5A">
            <w:rPr>
              <w:b/>
              <w:i/>
            </w:rPr>
            <w:t>Dominic Raab:</w:t>
          </w:r>
        </w:sdtContent>
      </w:sdt>
      <w:r>
        <w:t xml:space="preserve"> We have looked at a whole range of opportunities. We have looked at whether the overseas territories might be involved. We have looked at international partners that might be involved. It is the job of the Foreign Office and the Home Office, and their Secretaries of State, to look</w:t>
      </w:r>
      <w:r w:rsidR="00BA4727">
        <w:t xml:space="preserve"> at and</w:t>
      </w:r>
      <w:r>
        <w:t xml:space="preserve"> scope all options, even if it is just to rule them out. </w:t>
      </w:r>
    </w:p>
    <w:p w:rsidR="00AE1F24" w:rsidP="00AE1F24">
      <w:pPr>
        <w:pStyle w:val="Question"/>
        <w:numPr>
          <w:ilvl w:val="0"/>
          <w:numId w:val="9"/>
        </w:numPr>
      </w:pPr>
      <w:sdt>
        <w:sdtPr>
          <w:alias w:val="Member"/>
          <w:tag w:val="&lt;Member mnisId='1446' dodsId='25745'&gt;"/>
          <w:id w:val="1351378539"/>
          <w:placeholder>
            <w:docPart w:val="9331FF4CAC854F0EA74854FB4F6C59DD"/>
          </w:placeholder>
          <w:richText/>
        </w:sdtPr>
        <w:sdtContent>
          <w:r w:rsidRPr="00371922">
            <w:rPr>
              <w:b/>
            </w:rPr>
            <w:t>Chris Bryant:</w:t>
          </w:r>
        </w:sdtContent>
      </w:sdt>
      <w:r>
        <w:t xml:space="preserve"> So have you scoped Ascension Island to rule it out?</w:t>
      </w:r>
    </w:p>
    <w:p w:rsidR="00AE1F24" w:rsidP="00AE1F24">
      <w:pPr>
        <w:pStyle w:val="Answer"/>
      </w:pPr>
      <w:sdt>
        <w:sdtPr>
          <w:alias w:val="Witness"/>
          <w:id w:val="1251386524"/>
          <w:placeholder>
            <w:docPart w:val="9331FF4CAC854F0EA74854FB4F6C59DD"/>
          </w:placeholder>
          <w:richText/>
        </w:sdtPr>
        <w:sdtContent>
          <w:r w:rsidRPr="00371922">
            <w:rPr>
              <w:b/>
              <w:i/>
            </w:rPr>
            <w:t>Dominic Raab:</w:t>
          </w:r>
        </w:sdtContent>
      </w:sdt>
      <w:r>
        <w:t xml:space="preserve"> We have scoped all options including OTs, including Ascension. We are not going to announce our policy here. I will let the Home Secretary do it, but I think it is right that we do that. </w:t>
      </w:r>
    </w:p>
    <w:p w:rsidR="00AE1F24" w:rsidP="00AE1F24">
      <w:pPr>
        <w:pStyle w:val="Question"/>
        <w:numPr>
          <w:ilvl w:val="0"/>
          <w:numId w:val="9"/>
        </w:numPr>
      </w:pPr>
      <w:sdt>
        <w:sdtPr>
          <w:alias w:val="Member"/>
          <w:tag w:val="&lt;Member mnisId='1446' dodsId='25745'&gt;"/>
          <w:id w:val="-696781686"/>
          <w:placeholder>
            <w:docPart w:val="9331FF4CAC854F0EA74854FB4F6C59DD"/>
          </w:placeholder>
          <w:richText/>
        </w:sdtPr>
        <w:sdtContent>
          <w:r w:rsidRPr="00371922">
            <w:rPr>
              <w:b/>
            </w:rPr>
            <w:t>Chris Bryant:</w:t>
          </w:r>
        </w:sdtContent>
      </w:sdt>
      <w:r>
        <w:t xml:space="preserve"> Have you consulted Ascension Island?</w:t>
      </w:r>
    </w:p>
    <w:p w:rsidR="00AE1F24" w:rsidP="00AE1F24">
      <w:pPr>
        <w:pStyle w:val="Answer"/>
      </w:pPr>
      <w:sdt>
        <w:sdtPr>
          <w:alias w:val="Witness"/>
          <w:id w:val="1393237831"/>
          <w:placeholder>
            <w:docPart w:val="9331FF4CAC854F0EA74854FB4F6C59DD"/>
          </w:placeholder>
          <w:richText/>
        </w:sdtPr>
        <w:sdtContent>
          <w:r w:rsidRPr="00371922">
            <w:rPr>
              <w:b/>
              <w:i/>
            </w:rPr>
            <w:t>Dominic Raab:</w:t>
          </w:r>
        </w:sdtContent>
      </w:sdt>
      <w:r>
        <w:t xml:space="preserve"> We talk to all of our OTs throughout.</w:t>
      </w:r>
    </w:p>
    <w:p w:rsidR="00AE1F24" w:rsidP="00AE1F24">
      <w:pPr>
        <w:pStyle w:val="Question"/>
        <w:numPr>
          <w:ilvl w:val="0"/>
          <w:numId w:val="9"/>
        </w:numPr>
      </w:pPr>
      <w:sdt>
        <w:sdtPr>
          <w:alias w:val="Member"/>
          <w:tag w:val="&lt;Member mnisId='1446' dodsId='25745'&gt;"/>
          <w:id w:val="-437991423"/>
          <w:placeholder>
            <w:docPart w:val="9331FF4CAC854F0EA74854FB4F6C59DD"/>
          </w:placeholder>
          <w:richText/>
        </w:sdtPr>
        <w:sdtContent>
          <w:r w:rsidRPr="00371922">
            <w:rPr>
              <w:b/>
            </w:rPr>
            <w:t>Chris Bryant:</w:t>
          </w:r>
        </w:sdtContent>
      </w:sdt>
      <w:r>
        <w:t xml:space="preserve"> About this specific policy?</w:t>
      </w:r>
    </w:p>
    <w:p w:rsidR="00AE1F24" w:rsidP="00AE1F24">
      <w:pPr>
        <w:pStyle w:val="Answer"/>
      </w:pPr>
      <w:sdt>
        <w:sdtPr>
          <w:alias w:val="Witness"/>
          <w:id w:val="-1900738473"/>
          <w:placeholder>
            <w:docPart w:val="9331FF4CAC854F0EA74854FB4F6C59DD"/>
          </w:placeholder>
          <w:richText/>
        </w:sdtPr>
        <w:sdtContent>
          <w:r w:rsidRPr="00371922">
            <w:rPr>
              <w:b/>
              <w:i/>
            </w:rPr>
            <w:t>Dominic Raab:</w:t>
          </w:r>
        </w:sdtContent>
      </w:sdt>
      <w:r>
        <w:t xml:space="preserve"> It depends whether we are in scoping or policy development mode. Of course, you would not be able to do something like that in Ascension or some of the other OTs unless you had their buy-in. Of course, you need to consult. What you are talking about—the lea</w:t>
      </w:r>
      <w:r w:rsidR="00425AC1">
        <w:t>ke</w:t>
      </w:r>
      <w:r>
        <w:t xml:space="preserve">d document—was at the very initial preliminary scoping exercise. I appreciate where you are going with it, Chris, but it is not like it is the </w:t>
      </w:r>
      <w:r>
        <w:t xml:space="preserve">Government’s policy. It is something that we have looked at, again at an earlier scoping period phase. </w:t>
      </w:r>
    </w:p>
    <w:p w:rsidR="00AE1F24" w:rsidP="00AE1F24">
      <w:pPr>
        <w:pStyle w:val="Question"/>
        <w:numPr>
          <w:ilvl w:val="0"/>
          <w:numId w:val="9"/>
        </w:numPr>
      </w:pPr>
      <w:sdt>
        <w:sdtPr>
          <w:alias w:val="Member"/>
          <w:tag w:val="&lt;Member mnisId='3960' dodsId='35320'&gt;"/>
          <w:id w:val="-53162997"/>
          <w:placeholder>
            <w:docPart w:val="9331FF4CAC854F0EA74854FB4F6C59DD"/>
          </w:placeholder>
          <w:richText/>
        </w:sdtPr>
        <w:sdtContent>
          <w:r w:rsidRPr="00711B2C">
            <w:rPr>
              <w:b/>
            </w:rPr>
            <w:t>Henry Smith:</w:t>
          </w:r>
        </w:sdtContent>
      </w:sdt>
      <w:r>
        <w:t xml:space="preserve"> Thank you for joining us, Foreign Secretary. Again on the overseas territories and migrants, but slightly different from the main subject, the Turks and Caicos Islands have a particular issue with Haitian migrants. What sort of assistance is the FCDO able to offer that overseas territory?</w:t>
      </w:r>
    </w:p>
    <w:p w:rsidR="00AE1F24" w:rsidP="00AE1F24">
      <w:pPr>
        <w:pStyle w:val="Answer"/>
      </w:pPr>
      <w:sdt>
        <w:sdtPr>
          <w:alias w:val="Witness"/>
          <w:id w:val="-694608289"/>
          <w:placeholder>
            <w:docPart w:val="9331FF4CAC854F0EA74854FB4F6C59DD"/>
          </w:placeholder>
          <w:richText/>
        </w:sdtPr>
        <w:sdtContent>
          <w:r w:rsidRPr="00711B2C">
            <w:rPr>
              <w:b/>
              <w:i/>
            </w:rPr>
            <w:t>Dominic Raab:</w:t>
          </w:r>
        </w:sdtContent>
      </w:sdt>
      <w:r>
        <w:t xml:space="preserve"> I would need to check the specific support that we are providing to TCI. I am not sure</w:t>
      </w:r>
      <w:r w:rsidR="000F6D24">
        <w:t>,</w:t>
      </w:r>
      <w:r>
        <w:t xml:space="preserve"> off the top of my head. Of course, they have primary responsibility but, where we need to, we will always look at reasonable requests for support. I am very happy to write to the Committee with any further detail, if that is helpful. </w:t>
      </w:r>
    </w:p>
    <w:p w:rsidR="00AE1F24" w:rsidP="00AE1F24">
      <w:pPr>
        <w:pStyle w:val="Question"/>
        <w:numPr>
          <w:ilvl w:val="0"/>
          <w:numId w:val="9"/>
        </w:numPr>
      </w:pPr>
      <w:sdt>
        <w:sdtPr>
          <w:alias w:val="Member"/>
          <w:tag w:val="&lt;Member mnisId='449' dodsId='25259'&gt;"/>
          <w:id w:val="-1439593518"/>
          <w:placeholder>
            <w:docPart w:val="9331FF4CAC854F0EA74854FB4F6C59DD"/>
          </w:placeholder>
          <w:richText/>
        </w:sdtPr>
        <w:sdtContent>
          <w:r w:rsidRPr="001C68BB">
            <w:rPr>
              <w:b/>
            </w:rPr>
            <w:t>Graham Stringer:</w:t>
          </w:r>
        </w:sdtContent>
      </w:sdt>
      <w:r>
        <w:t xml:space="preserve"> The last time you were here, Foreign Secretary, we discussed the prospect of </w:t>
      </w:r>
      <w:r w:rsidR="000F6D24">
        <w:t>COP26</w:t>
      </w:r>
      <w:r>
        <w:t xml:space="preserve"> and the anomalous position of China being treated as a developing country. Given the hardening of our position on China, do you still think it is reasonable to bend over backwards and allow China to join </w:t>
      </w:r>
      <w:r w:rsidR="000F6D24">
        <w:t>COP26</w:t>
      </w:r>
      <w:r>
        <w:t xml:space="preserve"> as a developing country</w:t>
      </w:r>
      <w:r w:rsidR="00BC18DE">
        <w:t>,</w:t>
      </w:r>
      <w:r>
        <w:t xml:space="preserve"> with very little commitment to reducing carbon?</w:t>
      </w:r>
    </w:p>
    <w:p w:rsidR="00E347A0" w:rsidP="00AE1F24">
      <w:pPr>
        <w:pStyle w:val="Answer"/>
      </w:pPr>
      <w:sdt>
        <w:sdtPr>
          <w:alias w:val="Witness"/>
          <w:id w:val="673079594"/>
          <w:placeholder>
            <w:docPart w:val="9331FF4CAC854F0EA74854FB4F6C59DD"/>
          </w:placeholder>
          <w:richText/>
        </w:sdtPr>
        <w:sdtContent>
          <w:r w:rsidRPr="007E4C6F" w:rsidR="00AE1F24">
            <w:rPr>
              <w:b/>
              <w:i/>
            </w:rPr>
            <w:t>Dominic Raab:</w:t>
          </w:r>
        </w:sdtContent>
      </w:sdt>
      <w:r w:rsidR="00AE1F24">
        <w:t xml:space="preserve"> If you look at what they said most recently on their NDC, there is starting to be some forward progress. I think it is important that</w:t>
      </w:r>
      <w:r w:rsidR="00A2009B">
        <w:t>,</w:t>
      </w:r>
      <w:r w:rsidR="00AE1F24">
        <w:t xml:space="preserve"> when we are discussing China, we look at it in a balance</w:t>
      </w:r>
      <w:r w:rsidR="00BC18DE">
        <w:t>d</w:t>
      </w:r>
      <w:r w:rsidR="00AE1F24">
        <w:t xml:space="preserve"> and clear-sighted way. There are opportunities and risks.</w:t>
      </w:r>
    </w:p>
    <w:p w:rsidR="00AE1F24" w:rsidP="00AE1F24">
      <w:pPr>
        <w:pStyle w:val="Answer"/>
      </w:pPr>
      <w:r>
        <w:t xml:space="preserve">One of the opportunities is to work with China on climate change. We will not shift the dial unless China shifts the dial. </w:t>
      </w:r>
      <w:r w:rsidR="00A2009B">
        <w:t>It is</w:t>
      </w:r>
      <w:r>
        <w:t xml:space="preserve"> the biggest net emitter, but </w:t>
      </w:r>
      <w:r w:rsidR="00A2009B">
        <w:t>it is</w:t>
      </w:r>
      <w:r>
        <w:t xml:space="preserve"> also the biggest investor in renewable technologies. I can assure you that, along with human rights, Hong Kong and all the other things, </w:t>
      </w:r>
      <w:r w:rsidR="004F73A3">
        <w:t xml:space="preserve">it is always at the forefront </w:t>
      </w:r>
      <w:r>
        <w:t>of things I</w:t>
      </w:r>
      <w:r w:rsidR="004F73A3">
        <w:t xml:space="preserve"> </w:t>
      </w:r>
      <w:r>
        <w:t xml:space="preserve">discuss with my opposite number, Wang Yi. </w:t>
      </w:r>
    </w:p>
    <w:p w:rsidR="00AE1499" w:rsidP="00AE1F24">
      <w:pPr>
        <w:pStyle w:val="Answer"/>
      </w:pPr>
      <w:r>
        <w:t>On the question of how it should be classified, I appreciate that there are political considerations</w:t>
      </w:r>
      <w:r w:rsidR="006C74CF">
        <w:t xml:space="preserve"> and they</w:t>
      </w:r>
      <w:r>
        <w:t xml:space="preserve"> mesh with the technical considerations that define this, but the bottom line is that I want China in the room on the UN climate change talks that we host. First of all, </w:t>
      </w:r>
      <w:r w:rsidR="00B84FEC">
        <w:t>they</w:t>
      </w:r>
      <w:r>
        <w:t xml:space="preserve"> make a big difference in </w:t>
      </w:r>
      <w:r w:rsidR="00B84FEC">
        <w:t>their</w:t>
      </w:r>
      <w:r>
        <w:t xml:space="preserve"> own right. Secondly, if we can get </w:t>
      </w:r>
      <w:r w:rsidR="00B84FEC">
        <w:t>their</w:t>
      </w:r>
      <w:r>
        <w:t xml:space="preserve"> buy-in, it helps to shift the dial with all the other emitters</w:t>
      </w:r>
      <w:r>
        <w:t>,</w:t>
      </w:r>
      <w:r>
        <w:t xml:space="preserve"> and indeed all the other developed countries </w:t>
      </w:r>
      <w:r>
        <w:t>that</w:t>
      </w:r>
      <w:r>
        <w:t xml:space="preserve"> we also need to take action.</w:t>
      </w:r>
    </w:p>
    <w:p w:rsidR="00AE1F24" w:rsidP="00AE1F24">
      <w:pPr>
        <w:pStyle w:val="Answer"/>
      </w:pPr>
      <w:r>
        <w:t xml:space="preserve">What we are trying to do is create a virtuous circle and create some momentum around </w:t>
      </w:r>
      <w:r w:rsidR="000F6D24">
        <w:t>COP26</w:t>
      </w:r>
      <w:r>
        <w:t xml:space="preserve"> next year. It is a big year for the UK internationally</w:t>
      </w:r>
      <w:r w:rsidR="00FA5ED9">
        <w:t>. W</w:t>
      </w:r>
      <w:r>
        <w:t xml:space="preserve">e are </w:t>
      </w:r>
      <w:r w:rsidR="00186525">
        <w:t xml:space="preserve">not just </w:t>
      </w:r>
      <w:r>
        <w:t>hosting that</w:t>
      </w:r>
      <w:r w:rsidR="00FA5ED9">
        <w:t>;</w:t>
      </w:r>
      <w:r>
        <w:t xml:space="preserve"> </w:t>
      </w:r>
      <w:r w:rsidR="00EF4E59">
        <w:t>we have</w:t>
      </w:r>
      <w:r>
        <w:t xml:space="preserve"> our G7 presidency. Most </w:t>
      </w:r>
      <w:r w:rsidR="00EF4E59">
        <w:t>F</w:t>
      </w:r>
      <w:r>
        <w:t xml:space="preserve">oreign </w:t>
      </w:r>
      <w:r w:rsidR="00EF4E59">
        <w:t>S</w:t>
      </w:r>
      <w:r>
        <w:t>ecretaries would say that you want to be able to talk and engage with China because you want to be able to get them to make progress. On their NDC</w:t>
      </w:r>
      <w:r w:rsidR="00EF4E59">
        <w:t>,</w:t>
      </w:r>
      <w:r>
        <w:t xml:space="preserve"> we are starting to see it; we need them to go further.</w:t>
      </w:r>
    </w:p>
    <w:p w:rsidR="00AE1F24" w:rsidP="00AE1F24">
      <w:pPr>
        <w:pStyle w:val="Question"/>
        <w:numPr>
          <w:ilvl w:val="0"/>
          <w:numId w:val="9"/>
        </w:numPr>
      </w:pPr>
      <w:sdt>
        <w:sdtPr>
          <w:alias w:val="Member"/>
          <w:tag w:val="&lt;Member mnisId='449' dodsId='25259'&gt;"/>
          <w:id w:val="1042784326"/>
          <w:placeholder>
            <w:docPart w:val="9331FF4CAC854F0EA74854FB4F6C59DD"/>
          </w:placeholder>
          <w:richText/>
        </w:sdtPr>
        <w:sdtContent>
          <w:r w:rsidRPr="00F405BB">
            <w:rPr>
              <w:b/>
            </w:rPr>
            <w:t>Graham Stringer:</w:t>
          </w:r>
        </w:sdtContent>
      </w:sdt>
      <w:r>
        <w:t xml:space="preserve"> They announced recently that they would be zero carbon in 40 years’ time, in 2060. You just referred to that. Do you think </w:t>
      </w:r>
      <w:r>
        <w:t xml:space="preserve">that is a credible objective when they have 121 gigawatts of coal plant in development at the moment, which is more than half the world’s capacity? I understand </w:t>
      </w:r>
      <w:r w:rsidR="0064771C">
        <w:t xml:space="preserve">what </w:t>
      </w:r>
      <w:r>
        <w:t>you say</w:t>
      </w:r>
      <w:r w:rsidR="0064771C">
        <w:t>;</w:t>
      </w:r>
      <w:r>
        <w:t xml:space="preserve"> it is better to have people inside the tent than outside the tent, to use a crude analogy, but if they have no credibility in their commitment</w:t>
      </w:r>
      <w:r w:rsidR="000244F3">
        <w:t xml:space="preserve">, </w:t>
      </w:r>
      <w:r>
        <w:t>yet the objective for reducing carbon depends on them, what is the point?</w:t>
      </w:r>
    </w:p>
    <w:p w:rsidR="00AE1F24" w:rsidP="00AE1F24">
      <w:pPr>
        <w:pStyle w:val="Answer"/>
      </w:pPr>
      <w:sdt>
        <w:sdtPr>
          <w:alias w:val="Witness"/>
          <w:id w:val="1841734712"/>
          <w:placeholder>
            <w:docPart w:val="9331FF4CAC854F0EA74854FB4F6C59DD"/>
          </w:placeholder>
          <w:richText/>
        </w:sdtPr>
        <w:sdtContent>
          <w:r w:rsidRPr="00675D77">
            <w:rPr>
              <w:b/>
              <w:i/>
            </w:rPr>
            <w:t>Dominic Raab:</w:t>
          </w:r>
        </w:sdtContent>
      </w:sdt>
      <w:r>
        <w:t xml:space="preserve"> First of all, what </w:t>
      </w:r>
      <w:r w:rsidR="00E912E5">
        <w:t>you</w:t>
      </w:r>
      <w:r>
        <w:t xml:space="preserve"> want to do is to get as many countries as possible, particularly the biggest players, committed to ambitious targets. Then you want to work with them, cajole them, coax them and support them to hit them. Of course, they can be held to account </w:t>
      </w:r>
      <w:r w:rsidR="000F6D24">
        <w:t xml:space="preserve">on </w:t>
      </w:r>
      <w:r>
        <w:t>their target</w:t>
      </w:r>
      <w:r w:rsidR="008112C2">
        <w:t>s</w:t>
      </w:r>
      <w:r>
        <w:t xml:space="preserve">. </w:t>
      </w:r>
    </w:p>
    <w:p w:rsidR="00AE1F24" w:rsidP="00AE1F24">
      <w:pPr>
        <w:pStyle w:val="Question"/>
        <w:numPr>
          <w:ilvl w:val="0"/>
          <w:numId w:val="9"/>
        </w:numPr>
      </w:pPr>
      <w:sdt>
        <w:sdtPr>
          <w:alias w:val="Member"/>
          <w:tag w:val="&lt;Member mnisId='449' dodsId='25259'&gt;"/>
          <w:id w:val="410894776"/>
          <w:placeholder>
            <w:docPart w:val="9331FF4CAC854F0EA74854FB4F6C59DD"/>
          </w:placeholder>
          <w:richText/>
        </w:sdtPr>
        <w:sdtContent>
          <w:r w:rsidRPr="00675D77">
            <w:rPr>
              <w:b/>
            </w:rPr>
            <w:t>Graham Stringer:</w:t>
          </w:r>
        </w:sdtContent>
      </w:sdt>
      <w:r>
        <w:t xml:space="preserve"> But they cannot be held to account, can they, Foreign Secretary? The only legal abiding commitment </w:t>
      </w:r>
      <w:r w:rsidR="00335D40">
        <w:t xml:space="preserve">from the Paris conference </w:t>
      </w:r>
      <w:r>
        <w:t>was to report what you were doing, not to abide by the targets.</w:t>
      </w:r>
    </w:p>
    <w:p w:rsidR="00AE1F24" w:rsidP="00AE1F24">
      <w:pPr>
        <w:pStyle w:val="Answer"/>
      </w:pPr>
      <w:sdt>
        <w:sdtPr>
          <w:alias w:val="Witness"/>
          <w:id w:val="-1513836060"/>
          <w:placeholder>
            <w:docPart w:val="9331FF4CAC854F0EA74854FB4F6C59DD"/>
          </w:placeholder>
          <w:richText/>
        </w:sdtPr>
        <w:sdtContent>
          <w:r w:rsidRPr="00294B84">
            <w:rPr>
              <w:b/>
              <w:i/>
            </w:rPr>
            <w:t>Dominic Raab:</w:t>
          </w:r>
        </w:sdtContent>
      </w:sdt>
      <w:r>
        <w:t xml:space="preserve"> I am not quite as negative as you are about it, Graham. China </w:t>
      </w:r>
      <w:r w:rsidR="00607367">
        <w:t>i</w:t>
      </w:r>
      <w:r>
        <w:t>s a massive investor in renewables. They are the biggest. The</w:t>
      </w:r>
      <w:r w:rsidR="00BC4A60">
        <w:t>y have a</w:t>
      </w:r>
      <w:r>
        <w:t xml:space="preserve"> sense of what sustainable economic growth looks like, just from raw self-interest and their vulnerability to the impacts of climate change. You</w:t>
      </w:r>
      <w:r w:rsidR="002F218C">
        <w:t xml:space="preserve"> make</w:t>
      </w:r>
      <w:r>
        <w:t xml:space="preserve"> a perfectly reasonable critique of China’s approach, but I would argue that the best thing to do is try </w:t>
      </w:r>
      <w:r w:rsidR="002F218C">
        <w:t>to</w:t>
      </w:r>
      <w:r>
        <w:t xml:space="preserve"> work with them on their NDC, which we are starting to do, and then on the means to achieve it</w:t>
      </w:r>
      <w:r w:rsidR="002F218C">
        <w:t>,</w:t>
      </w:r>
      <w:r>
        <w:t xml:space="preserve"> and to hold them to account over it. China wants to be taken seriously as a leading member of the international community. Getting them on the hook for things is one way of trying to encourage that in a positive way. If you have a better alternative—</w:t>
      </w:r>
      <w:r w:rsidR="00392D4E">
        <w:t>if</w:t>
      </w:r>
      <w:r>
        <w:t xml:space="preserve"> we should just ignore China—you need to explain how that is going to take us any further forward. It is not clear to me that there is a better strategy than the one I am putting forward to you. </w:t>
      </w:r>
    </w:p>
    <w:p w:rsidR="00AE1F24" w:rsidP="00AE1F24">
      <w:pPr>
        <w:pStyle w:val="Question"/>
        <w:numPr>
          <w:ilvl w:val="0"/>
          <w:numId w:val="9"/>
        </w:numPr>
      </w:pPr>
      <w:sdt>
        <w:sdtPr>
          <w:alias w:val="Member"/>
          <w:tag w:val="&lt;Member mnisId='449' dodsId='25259'&gt;"/>
          <w:id w:val="-235171974"/>
          <w:placeholder>
            <w:docPart w:val="9331FF4CAC854F0EA74854FB4F6C59DD"/>
          </w:placeholder>
          <w:richText/>
        </w:sdtPr>
        <w:sdtContent>
          <w:r w:rsidRPr="001B6DDC">
            <w:rPr>
              <w:b/>
            </w:rPr>
            <w:t>Graham Stringer:</w:t>
          </w:r>
        </w:sdtContent>
      </w:sdt>
      <w:r>
        <w:t xml:space="preserve"> That is a reasonable point. More than 30 years ago</w:t>
      </w:r>
      <w:r w:rsidR="00064945">
        <w:t>,</w:t>
      </w:r>
      <w:r>
        <w:t xml:space="preserve"> I led a delegation to Wuhan at the instigation of </w:t>
      </w:r>
      <w:r w:rsidR="00064945">
        <w:t>the</w:t>
      </w:r>
      <w:r>
        <w:t xml:space="preserve"> Conservative Government at the time. The basis of that was to try </w:t>
      </w:r>
      <w:r w:rsidR="00064945">
        <w:t>to</w:t>
      </w:r>
      <w:r>
        <w:t xml:space="preserve"> increase trade</w:t>
      </w:r>
      <w:r w:rsidR="00392D4E">
        <w:t xml:space="preserve"> and </w:t>
      </w:r>
      <w:r>
        <w:t>academic contacts and draw China into the community</w:t>
      </w:r>
      <w:r w:rsidR="003350B6">
        <w:t xml:space="preserve">, </w:t>
      </w:r>
      <w:r w:rsidR="00EB6194">
        <w:t>because</w:t>
      </w:r>
      <w:r>
        <w:t xml:space="preserve"> trade would lead to more respect for human rights and more freedom as a trade-off. That has failed</w:t>
      </w:r>
      <w:r w:rsidR="003350B6">
        <w:t>, hasn’t it?</w:t>
      </w:r>
      <w:r>
        <w:t xml:space="preserve"> What you are saying is that we need them in the room to discuss it, but that has failed on trade as it is failing on carbon. With respect, the amount of renewables they have is irrelevant. The actual quantum of coal being used is what is going to contribute to the amount of carbon dioxide in the atmosphere. </w:t>
      </w:r>
    </w:p>
    <w:p w:rsidR="00AE1F24" w:rsidP="00AE1F24">
      <w:pPr>
        <w:pStyle w:val="Answer"/>
      </w:pPr>
      <w:sdt>
        <w:sdtPr>
          <w:alias w:val="Witness"/>
          <w:id w:val="763045086"/>
          <w:placeholder>
            <w:docPart w:val="9331FF4CAC854F0EA74854FB4F6C59DD"/>
          </w:placeholder>
          <w:richText/>
        </w:sdtPr>
        <w:sdtContent>
          <w:r w:rsidRPr="002B195C">
            <w:rPr>
              <w:b/>
              <w:i/>
            </w:rPr>
            <w:t>Dominic Raab:</w:t>
          </w:r>
        </w:sdtContent>
      </w:sdt>
      <w:r>
        <w:t xml:space="preserve"> I do not think the amount of renewables, or their investment or commitment to it, is irrelevant</w:t>
      </w:r>
      <w:r w:rsidR="00EB6194">
        <w:t>,</w:t>
      </w:r>
      <w:r>
        <w:t xml:space="preserve"> precisely because it makes the case stronger for weaning them off coal. I have been out there. The issue with coal </w:t>
      </w:r>
      <w:r w:rsidR="00F22905">
        <w:t xml:space="preserve">is not just </w:t>
      </w:r>
      <w:r>
        <w:t xml:space="preserve">in China. There are issues with coal in South Korea, in Japan and in Australia. </w:t>
      </w:r>
    </w:p>
    <w:p w:rsidR="00AE1F24" w:rsidP="007541EA">
      <w:pPr>
        <w:pStyle w:val="Question"/>
      </w:pPr>
      <w:sdt>
        <w:sdtPr>
          <w:alias w:val="Member"/>
          <w:tag w:val="&lt;Member mnisId='449' dodsId='25259'&gt;"/>
          <w:id w:val="74555738"/>
          <w:placeholder>
            <w:docPart w:val="9331FF4CAC854F0EA74854FB4F6C59DD"/>
          </w:placeholder>
          <w:richText/>
        </w:sdtPr>
        <w:sdtContent>
          <w:r w:rsidRPr="007541EA">
            <w:rPr>
              <w:b/>
            </w:rPr>
            <w:t>Graham Stringer:</w:t>
          </w:r>
        </w:sdtContent>
      </w:sdt>
      <w:r>
        <w:t xml:space="preserve"> And India. </w:t>
      </w:r>
    </w:p>
    <w:p w:rsidR="00CC14DE" w:rsidP="00AE1F24">
      <w:pPr>
        <w:pStyle w:val="Answer"/>
      </w:pPr>
      <w:sdt>
        <w:sdtPr>
          <w:alias w:val="Witness"/>
          <w:id w:val="-509297387"/>
          <w:placeholder>
            <w:docPart w:val="9331FF4CAC854F0EA74854FB4F6C59DD"/>
          </w:placeholder>
          <w:richText/>
        </w:sdtPr>
        <w:sdtContent>
          <w:r w:rsidRPr="00073CED" w:rsidR="00AE1F24">
            <w:rPr>
              <w:b/>
              <w:i/>
            </w:rPr>
            <w:t>Dominic Raab:</w:t>
          </w:r>
        </w:sdtContent>
      </w:sdt>
      <w:r w:rsidR="00AE1F24">
        <w:t xml:space="preserve"> And India. There are many countries with many different issues. What we have to try </w:t>
      </w:r>
      <w:r w:rsidR="00E7491C">
        <w:t>to</w:t>
      </w:r>
      <w:r w:rsidR="00AE1F24">
        <w:t xml:space="preserve"> do is make them see the win-win; that there </w:t>
      </w:r>
      <w:r w:rsidR="00AE1F24">
        <w:t>are green jobs</w:t>
      </w:r>
      <w:r w:rsidR="00EA3537">
        <w:t xml:space="preserve">, </w:t>
      </w:r>
      <w:r w:rsidR="00AE1F24">
        <w:t xml:space="preserve">there is sustainable economic growth and we can build </w:t>
      </w:r>
      <w:r>
        <w:t>back</w:t>
      </w:r>
      <w:r w:rsidR="00AE1F24">
        <w:t xml:space="preserve">, particularly out of the Covid crisis, stronger and greener. </w:t>
      </w:r>
    </w:p>
    <w:p w:rsidR="00AE1F24" w:rsidP="00AE1F24">
      <w:pPr>
        <w:pStyle w:val="Answer"/>
      </w:pPr>
      <w:r>
        <w:t xml:space="preserve">It is perfectly fair; </w:t>
      </w:r>
      <w:r>
        <w:t>I am the Minister, and you are here as a scrutineering parliamentarian, but what is the positive alternative that you would replace th</w:t>
      </w:r>
      <w:r w:rsidR="00725987">
        <w:t>e</w:t>
      </w:r>
      <w:r>
        <w:t xml:space="preserve"> strategy with? Is it that we do not talk to them? What is the alternative? I think you are underestimating the sensitivity of China </w:t>
      </w:r>
      <w:r w:rsidR="00725987">
        <w:t>to</w:t>
      </w:r>
      <w:r>
        <w:t xml:space="preserve"> </w:t>
      </w:r>
      <w:r w:rsidR="006E63CA">
        <w:t>their</w:t>
      </w:r>
      <w:r>
        <w:t xml:space="preserve"> own interest to proceed</w:t>
      </w:r>
      <w:r w:rsidR="00E33F69">
        <w:t xml:space="preserve"> down the track</w:t>
      </w:r>
      <w:r>
        <w:t xml:space="preserve">, albeit more cautiously, carefully and self-interestedly than we would want, and their sensitivity to their reputation for being a responsible member of the international community. </w:t>
      </w:r>
    </w:p>
    <w:p w:rsidR="00AE1F24" w:rsidP="00AE1F24">
      <w:pPr>
        <w:pStyle w:val="Answer"/>
      </w:pPr>
      <w:r>
        <w:t xml:space="preserve">I do not want to overstate it. We have seen in Hong Kong, </w:t>
      </w:r>
      <w:r w:rsidR="009840A4">
        <w:t xml:space="preserve">with </w:t>
      </w:r>
      <w:r>
        <w:t xml:space="preserve">Jiang Duan, on human rights that </w:t>
      </w:r>
      <w:r w:rsidR="009840A4">
        <w:t>it</w:t>
      </w:r>
      <w:r>
        <w:t xml:space="preserve"> is not going to be a silver bullet on a whole range of issues, but I do not think it is entirely irrelevant</w:t>
      </w:r>
      <w:r w:rsidR="009840A4">
        <w:t>,</w:t>
      </w:r>
      <w:r>
        <w:t xml:space="preserve"> which leads me to suggest that we should keep pushing. </w:t>
      </w:r>
      <w:r w:rsidR="009840A4">
        <w:t>O</w:t>
      </w:r>
      <w:r>
        <w:t xml:space="preserve">ne of the things we are trying to do with </w:t>
      </w:r>
      <w:r w:rsidR="000F6D24">
        <w:t>COP26</w:t>
      </w:r>
      <w:r>
        <w:t xml:space="preserve"> is </w:t>
      </w:r>
      <w:r w:rsidR="00DD51E3">
        <w:t>to</w:t>
      </w:r>
      <w:r>
        <w:t xml:space="preserve"> encourage the EU with their NDC</w:t>
      </w:r>
      <w:r w:rsidR="00286C0A">
        <w:t>; if we</w:t>
      </w:r>
      <w:r w:rsidR="00F562C0">
        <w:t xml:space="preserve"> </w:t>
      </w:r>
      <w:r>
        <w:t>get movement across all the big players</w:t>
      </w:r>
      <w:r w:rsidR="00F562C0">
        <w:t>,</w:t>
      </w:r>
      <w:r>
        <w:t xml:space="preserve"> we will be in a much better position to go back to China. Likewise, if China moves</w:t>
      </w:r>
      <w:r w:rsidR="00F64C42">
        <w:t>,</w:t>
      </w:r>
      <w:r>
        <w:t xml:space="preserve"> we will be in a better position to build th</w:t>
      </w:r>
      <w:r w:rsidR="00F64C42">
        <w:t>e</w:t>
      </w:r>
      <w:r>
        <w:t xml:space="preserve"> virtuous circle by going back to those other countries. I think that is the smart way to approach it. We have a good year until </w:t>
      </w:r>
      <w:r w:rsidR="000F6D24">
        <w:t>COP26</w:t>
      </w:r>
      <w:r>
        <w:t xml:space="preserve">. I have not heard a better alternative. </w:t>
      </w:r>
    </w:p>
    <w:p w:rsidR="00AE1F24" w:rsidP="00AE1F24">
      <w:pPr>
        <w:pStyle w:val="Question"/>
        <w:numPr>
          <w:ilvl w:val="0"/>
          <w:numId w:val="0"/>
        </w:numPr>
        <w:ind w:left="794"/>
      </w:pPr>
      <w:sdt>
        <w:sdtPr>
          <w:alias w:val="Member"/>
          <w:tag w:val="&lt;Member mnisId='4462' dodsId='108954'&gt;"/>
          <w:id w:val="-1911842480"/>
          <w:placeholder>
            <w:docPart w:val="9331FF4CAC854F0EA74854FB4F6C59DD"/>
          </w:placeholder>
          <w:richText/>
        </w:sdtPr>
        <w:sdtContent>
          <w:r w:rsidRPr="00FB1F40">
            <w:rPr>
              <w:b/>
            </w:rPr>
            <w:t>Chair:</w:t>
          </w:r>
        </w:sdtContent>
      </w:sdt>
      <w:r>
        <w:t xml:space="preserve"> Thank you very much. There are two last bits of quickfire. Henry want</w:t>
      </w:r>
      <w:r w:rsidR="00F64C42">
        <w:t xml:space="preserve">s </w:t>
      </w:r>
      <w:r>
        <w:t xml:space="preserve">to ask about freedom of religion and belief. </w:t>
      </w:r>
    </w:p>
    <w:p w:rsidR="00AE1F24" w:rsidP="00AE1F24">
      <w:pPr>
        <w:pStyle w:val="Question"/>
        <w:numPr>
          <w:ilvl w:val="0"/>
          <w:numId w:val="9"/>
        </w:numPr>
      </w:pPr>
      <w:sdt>
        <w:sdtPr>
          <w:alias w:val="Member"/>
          <w:tag w:val="&lt;Member mnisId='3960' dodsId='35320'&gt;"/>
          <w:id w:val="967786435"/>
          <w:placeholder>
            <w:docPart w:val="9331FF4CAC854F0EA74854FB4F6C59DD"/>
          </w:placeholder>
          <w:richText/>
        </w:sdtPr>
        <w:sdtContent>
          <w:r w:rsidRPr="00F442BE">
            <w:rPr>
              <w:b/>
            </w:rPr>
            <w:t>Henry Smith:</w:t>
          </w:r>
        </w:sdtContent>
      </w:sdt>
      <w:r>
        <w:t xml:space="preserve"> Foreign Secretary, we have the </w:t>
      </w:r>
      <w:r w:rsidR="00F64C42">
        <w:t>p</w:t>
      </w:r>
      <w:r>
        <w:t>residency of the UN Security Council next February. What opportunity is the FCDO planning to promote religious freedom? Globally</w:t>
      </w:r>
      <w:r w:rsidR="00A63892">
        <w:t>,</w:t>
      </w:r>
      <w:r>
        <w:t xml:space="preserve"> some 83% of people live in areas of the world where religious freedom is curtailed. As you will be aware, </w:t>
      </w:r>
      <w:r w:rsidR="00E71CF0">
        <w:t xml:space="preserve">one of the recommendations in </w:t>
      </w:r>
      <w:r>
        <w:t xml:space="preserve">the </w:t>
      </w:r>
      <w:r w:rsidR="007B36E4">
        <w:t xml:space="preserve">report by the </w:t>
      </w:r>
      <w:r>
        <w:t>Bishop of Truro</w:t>
      </w:r>
      <w:r w:rsidR="007B36E4">
        <w:t xml:space="preserve"> </w:t>
      </w:r>
      <w:r w:rsidR="00E71CF0">
        <w:t xml:space="preserve">is </w:t>
      </w:r>
      <w:r>
        <w:t>that British diplomats around the world should be better trained in dealing with th</w:t>
      </w:r>
      <w:r w:rsidR="00F442BE">
        <w:t>e</w:t>
      </w:r>
      <w:r>
        <w:t xml:space="preserve"> matter.</w:t>
      </w:r>
      <w:r w:rsidR="00F442BE">
        <w:t xml:space="preserve"> </w:t>
      </w:r>
      <w:r>
        <w:t>I would be interested to know what plans the Department has in th</w:t>
      </w:r>
      <w:r w:rsidR="00F442BE">
        <w:t>at</w:t>
      </w:r>
      <w:r>
        <w:t xml:space="preserve"> respect. </w:t>
      </w:r>
    </w:p>
    <w:p w:rsidR="00AE1F24" w:rsidP="00AE1F24">
      <w:pPr>
        <w:pStyle w:val="Answer"/>
      </w:pPr>
      <w:sdt>
        <w:sdtPr>
          <w:alias w:val="Witness"/>
          <w:id w:val="267895823"/>
          <w:placeholder>
            <w:docPart w:val="9331FF4CAC854F0EA74854FB4F6C59DD"/>
          </w:placeholder>
          <w:richText/>
        </w:sdtPr>
        <w:sdtContent>
          <w:r w:rsidRPr="008409AD">
            <w:rPr>
              <w:b/>
              <w:i/>
            </w:rPr>
            <w:t>Dominic Raab:</w:t>
          </w:r>
        </w:sdtContent>
      </w:sdt>
      <w:r>
        <w:t xml:space="preserve"> There is a three-pillared approach to the freedom agenda. There is our media freedom campaign, </w:t>
      </w:r>
      <w:r w:rsidR="00F442BE">
        <w:t xml:space="preserve">on </w:t>
      </w:r>
      <w:r>
        <w:t>which we partner</w:t>
      </w:r>
      <w:r w:rsidR="00931834">
        <w:t>ed</w:t>
      </w:r>
      <w:r>
        <w:t xml:space="preserve"> with Canada, but it has a much bigger membership now. It is basically supporting journalists who come under fire around the world. There is our freedom of religious belief agenda, and I will say a little bit more about that. Then there are the Magnitsky sanctions on those who persecute </w:t>
      </w:r>
      <w:r w:rsidR="00931834">
        <w:t>people</w:t>
      </w:r>
      <w:r>
        <w:t xml:space="preserve"> who are enjoying those freedoms.</w:t>
      </w:r>
    </w:p>
    <w:p w:rsidR="00AE1F24" w:rsidP="00AE1F24">
      <w:pPr>
        <w:pStyle w:val="Answer"/>
      </w:pPr>
      <w:r>
        <w:t xml:space="preserve">We plan to co-host, subject to Covid of course, an international conference on </w:t>
      </w:r>
      <w:r w:rsidR="005426EF">
        <w:t>FoRB</w:t>
      </w:r>
      <w:r>
        <w:t xml:space="preserve"> next year. Alongside our G7 presidency priorities, which will include promoting open societies, of which freedom of speech and freedom of religion and belief is a part, </w:t>
      </w:r>
      <w:r w:rsidR="004A55C6">
        <w:t>that</w:t>
      </w:r>
      <w:r>
        <w:t xml:space="preserve"> is going to be an important aspect. It is very squarely on the agenda. I pay tribute to R</w:t>
      </w:r>
      <w:r w:rsidR="000B5F68">
        <w:t>ehman Chishti</w:t>
      </w:r>
      <w:r>
        <w:t>’s</w:t>
      </w:r>
      <w:r w:rsidR="00917068">
        <w:t xml:space="preserve"> </w:t>
      </w:r>
      <w:r>
        <w:t xml:space="preserve">work on all of this as well. </w:t>
      </w:r>
    </w:p>
    <w:p w:rsidR="00D22AAC" w:rsidP="00AE1F24">
      <w:pPr>
        <w:pStyle w:val="Question"/>
        <w:numPr>
          <w:ilvl w:val="0"/>
          <w:numId w:val="9"/>
        </w:numPr>
      </w:pPr>
      <w:sdt>
        <w:sdtPr>
          <w:alias w:val="Member"/>
          <w:tag w:val="&lt;Member mnisId='4462' dodsId='108954'&gt;"/>
          <w:id w:val="966090483"/>
          <w:placeholder>
            <w:docPart w:val="9331FF4CAC854F0EA74854FB4F6C59DD"/>
          </w:placeholder>
          <w:richText/>
        </w:sdtPr>
        <w:sdtContent>
          <w:r w:rsidRPr="0086285E" w:rsidR="00AE1F24">
            <w:rPr>
              <w:b/>
            </w:rPr>
            <w:t>Chair:</w:t>
          </w:r>
        </w:sdtContent>
      </w:sdt>
      <w:r w:rsidR="00AE1F24">
        <w:t xml:space="preserve"> You will be aware of what is going on in Azerbaijan and Armenia at the moment. Have you made an assessment of the implications for NATO </w:t>
      </w:r>
      <w:r w:rsidR="00AE1F24">
        <w:t>and overflights towards the east of the so</w:t>
      </w:r>
      <w:r>
        <w:t xml:space="preserve"> </w:t>
      </w:r>
      <w:r w:rsidR="00AE1F24">
        <w:t>far rather silent response from many NATO countries?</w:t>
      </w:r>
    </w:p>
    <w:p w:rsidR="00A61386" w:rsidP="00A61386">
      <w:pPr>
        <w:pStyle w:val="Answer"/>
      </w:pPr>
      <w:sdt>
        <w:sdtPr>
          <w:alias w:val="Witness"/>
          <w:id w:val="605150942"/>
          <w:placeholder>
            <w:docPart w:val="DefaultPlaceholder_-1854013440"/>
          </w:placeholder>
          <w:richText/>
        </w:sdtPr>
        <w:sdtContent>
          <w:r w:rsidRPr="00D22AAC" w:rsidR="00D22AAC">
            <w:rPr>
              <w:b/>
              <w:i/>
            </w:rPr>
            <w:t>Dominic Raab:</w:t>
          </w:r>
        </w:sdtContent>
      </w:sdt>
      <w:r w:rsidR="00D22AAC">
        <w:t xml:space="preserve"> On the s</w:t>
      </w:r>
      <w:r w:rsidR="00F31AA6">
        <w:t>ilence</w:t>
      </w:r>
      <w:r w:rsidR="00D22AAC">
        <w:t xml:space="preserve"> of it all, I have released another statement today, alongside the one on 28 September with my Canadian opposite number. We are urging de-escalation</w:t>
      </w:r>
      <w:r w:rsidR="00863C4F">
        <w:t xml:space="preserve"> </w:t>
      </w:r>
      <w:r>
        <w:t>and a return to the OSCE Minsk co-chair process.</w:t>
      </w:r>
    </w:p>
    <w:p w:rsidR="002173EF" w:rsidP="00A61386">
      <w:pPr>
        <w:pStyle w:val="Answer"/>
      </w:pPr>
      <w:r>
        <w:t xml:space="preserve">In terms of the impact on NATO, </w:t>
      </w:r>
      <w:r w:rsidR="009E77AF">
        <w:t>there are</w:t>
      </w:r>
      <w:r>
        <w:t xml:space="preserve"> two things. </w:t>
      </w:r>
      <w:r w:rsidR="009E77AF">
        <w:t>First, i</w:t>
      </w:r>
      <w:r>
        <w:t>t shows that we cannot take our eye off the ball of our immediate European neighbourhood. That is incredibly important. No one</w:t>
      </w:r>
      <w:r w:rsidR="00CC444E">
        <w:t xml:space="preserve"> </w:t>
      </w:r>
      <w:r w:rsidR="004A7B1D">
        <w:t>more</w:t>
      </w:r>
      <w:r>
        <w:t xml:space="preserve"> than me</w:t>
      </w:r>
      <w:r w:rsidR="00CC444E">
        <w:t xml:space="preserve"> is talking</w:t>
      </w:r>
      <w:r>
        <w:t xml:space="preserve"> about the </w:t>
      </w:r>
      <w:r w:rsidR="00386018">
        <w:t>I</w:t>
      </w:r>
      <w:r>
        <w:t>ndo-Pacific tilt and all the other things going on. The European neighbourhood and the Cauc</w:t>
      </w:r>
      <w:r w:rsidR="00B11F4A">
        <w:t>a</w:t>
      </w:r>
      <w:r>
        <w:t>s</w:t>
      </w:r>
      <w:r w:rsidR="007574E3">
        <w:t>u</w:t>
      </w:r>
      <w:r>
        <w:t>s matter</w:t>
      </w:r>
      <w:r w:rsidR="00FA388A">
        <w:t>,</w:t>
      </w:r>
      <w:r>
        <w:t xml:space="preserve"> and we need to keep our eye on that ball.</w:t>
      </w:r>
    </w:p>
    <w:p w:rsidR="00A61386" w:rsidP="00A61386">
      <w:pPr>
        <w:pStyle w:val="Answer"/>
      </w:pPr>
      <w:r>
        <w:t>It also reminds us, given the tension between Russia and Turkey, of the wider external players and the tussle going on for geopolitical positioning. As frustrating as some of the conduct by our Turkish ally is, we need to be eyes wide open to the risk of Turkey falling into the embrace of Russia, so there are multiple strategic implications. At the same time, ultimately the United Kingdom stands up for democracy, human rights and the rule of law. We need to call out serious breaches of international norms and try to resolve conflicts like this very openly. There is a mixture of values and strategic considerations in play.</w:t>
      </w:r>
    </w:p>
    <w:p w:rsidR="00A61386" w:rsidP="00A61386">
      <w:pPr>
        <w:pStyle w:val="Remark"/>
      </w:pPr>
      <w:sdt>
        <w:sdtPr>
          <w:alias w:val="Member"/>
          <w:tag w:val="&lt;Member mnisId='4462' dodsId='108954'&gt;"/>
          <w:id w:val="592517627"/>
          <w:placeholder>
            <w:docPart w:val="540DA06990B542F5B1114791229283B3"/>
          </w:placeholder>
          <w:richText/>
        </w:sdtPr>
        <w:sdtContent>
          <w:r w:rsidRPr="00416F0B">
            <w:rPr>
              <w:b/>
            </w:rPr>
            <w:t>Chair:</w:t>
          </w:r>
        </w:sdtContent>
      </w:sdt>
      <w:r>
        <w:t xml:space="preserve"> We will move on to the sections, the first of which is on the integrated review.</w:t>
      </w:r>
    </w:p>
    <w:p w:rsidR="001620A5" w:rsidP="00A61386">
      <w:pPr>
        <w:pStyle w:val="Question"/>
        <w:numPr>
          <w:ilvl w:val="0"/>
          <w:numId w:val="9"/>
        </w:numPr>
      </w:pPr>
      <w:sdt>
        <w:sdtPr>
          <w:alias w:val="Member"/>
          <w:tag w:val="&lt;Member mnisId='1446' dodsId='25745'&gt;"/>
          <w:id w:val="1799885542"/>
          <w:placeholder>
            <w:docPart w:val="540DA06990B542F5B1114791229283B3"/>
          </w:placeholder>
          <w:richText/>
        </w:sdtPr>
        <w:sdtContent>
          <w:r w:rsidRPr="008237DC" w:rsidR="00A61386">
            <w:rPr>
              <w:b/>
            </w:rPr>
            <w:t>Chris Bryant:</w:t>
          </w:r>
        </w:sdtContent>
      </w:sdt>
      <w:r w:rsidR="00A61386">
        <w:t xml:space="preserve"> Over the </w:t>
      </w:r>
      <w:r w:rsidR="004647AD">
        <w:t>l</w:t>
      </w:r>
      <w:r w:rsidR="00A61386">
        <w:t>ast year</w:t>
      </w:r>
      <w:r w:rsidR="004647AD">
        <w:t>,</w:t>
      </w:r>
      <w:r w:rsidR="00A61386">
        <w:t xml:space="preserve"> there has been a reorganisation in </w:t>
      </w:r>
      <w:r w:rsidR="007574E3">
        <w:t>g</w:t>
      </w:r>
      <w:r w:rsidR="00A61386">
        <w:t>overnment and the Department has grown another arm, body, limb, head</w:t>
      </w:r>
      <w:r>
        <w:t>—</w:t>
      </w:r>
    </w:p>
    <w:p w:rsidR="001620A5" w:rsidP="003C7096">
      <w:pPr>
        <w:pStyle w:val="Question"/>
        <w:numPr>
          <w:ilvl w:val="0"/>
          <w:numId w:val="0"/>
        </w:numPr>
        <w:ind w:left="794"/>
      </w:pPr>
      <w:sdt>
        <w:sdtPr>
          <w:alias w:val="Member"/>
          <w:tag w:val="&lt;Member mnisId='4462' dodsId='108954'&gt;"/>
          <w:id w:val="1595591642"/>
          <w:placeholder>
            <w:docPart w:val="DefaultPlaceholder_-1854013440"/>
          </w:placeholder>
          <w:richText/>
        </w:sdtPr>
        <w:sdtContent>
          <w:r w:rsidRPr="001620A5">
            <w:rPr>
              <w:b/>
            </w:rPr>
            <w:t>Chair:</w:t>
          </w:r>
        </w:sdtContent>
      </w:sdt>
      <w:r>
        <w:t xml:space="preserve"> A new heart, I think.</w:t>
      </w:r>
    </w:p>
    <w:p w:rsidR="00A61386" w:rsidP="003C7096">
      <w:pPr>
        <w:pStyle w:val="Question"/>
        <w:numPr>
          <w:ilvl w:val="0"/>
          <w:numId w:val="0"/>
        </w:numPr>
        <w:ind w:left="794"/>
      </w:pPr>
      <w:sdt>
        <w:sdtPr>
          <w:alias w:val="Member"/>
          <w:tag w:val="&lt;Member mnisId='1446' dodsId='25745'&gt;"/>
          <w:id w:val="224808356"/>
          <w:placeholder>
            <w:docPart w:val="DefaultPlaceholder_-1854013440"/>
          </w:placeholder>
          <w:richText/>
        </w:sdtPr>
        <w:sdtContent>
          <w:r w:rsidRPr="001620A5" w:rsidR="001620A5">
            <w:rPr>
              <w:b/>
            </w:rPr>
            <w:t>Chris Bryant:</w:t>
          </w:r>
        </w:sdtContent>
      </w:sdt>
      <w:r w:rsidR="001620A5">
        <w:t xml:space="preserve"> W</w:t>
      </w:r>
      <w:r>
        <w:t>hatever. It has changed. Since those plans were first put together, considering that there have been major international developments round the world, have any of your priorities changed?</w:t>
      </w:r>
    </w:p>
    <w:p w:rsidR="00A61386" w:rsidP="00A61386">
      <w:pPr>
        <w:pStyle w:val="Answer"/>
      </w:pPr>
      <w:sdt>
        <w:sdtPr>
          <w:alias w:val="Witness"/>
          <w:id w:val="-1465112463"/>
          <w:placeholder>
            <w:docPart w:val="540DA06990B542F5B1114791229283B3"/>
          </w:placeholder>
          <w:richText/>
        </w:sdtPr>
        <w:sdtContent>
          <w:r w:rsidRPr="008237DC">
            <w:rPr>
              <w:b/>
              <w:i/>
            </w:rPr>
            <w:t>Dominic Raab:</w:t>
          </w:r>
        </w:sdtContent>
      </w:sdt>
      <w:r>
        <w:t xml:space="preserve"> To be clear, are you talking about the IR or the merger?</w:t>
      </w:r>
    </w:p>
    <w:p w:rsidR="00A61386" w:rsidP="0012690E">
      <w:pPr>
        <w:pStyle w:val="Question"/>
        <w:numPr>
          <w:ilvl w:val="0"/>
          <w:numId w:val="0"/>
        </w:numPr>
        <w:ind w:left="794"/>
      </w:pPr>
      <w:sdt>
        <w:sdtPr>
          <w:alias w:val="Member"/>
          <w:tag w:val="&lt;Member mnisId='1446' dodsId='25745'&gt;"/>
          <w:id w:val="1966156213"/>
          <w:placeholder>
            <w:docPart w:val="540DA06990B542F5B1114791229283B3"/>
          </w:placeholder>
          <w:richText/>
        </w:sdtPr>
        <w:sdtContent>
          <w:r w:rsidRPr="0015730A">
            <w:rPr>
              <w:b/>
            </w:rPr>
            <w:t>Chris Bryant:</w:t>
          </w:r>
        </w:sdtContent>
      </w:sdt>
      <w:r>
        <w:t xml:space="preserve"> The merger.</w:t>
      </w:r>
    </w:p>
    <w:p w:rsidR="009C62F2" w:rsidP="00A61386">
      <w:pPr>
        <w:pStyle w:val="Answer"/>
      </w:pPr>
      <w:sdt>
        <w:sdtPr>
          <w:alias w:val="Witness"/>
          <w:id w:val="1990510050"/>
          <w:placeholder>
            <w:docPart w:val="540DA06990B542F5B1114791229283B3"/>
          </w:placeholder>
          <w:richText/>
        </w:sdtPr>
        <w:sdtContent>
          <w:r w:rsidRPr="0015730A" w:rsidR="00A61386">
            <w:rPr>
              <w:b/>
              <w:i/>
            </w:rPr>
            <w:t>Dominic Raab:</w:t>
          </w:r>
        </w:sdtContent>
      </w:sdt>
      <w:r w:rsidR="00A61386">
        <w:t xml:space="preserve"> </w:t>
      </w:r>
      <w:r>
        <w:t>I thought we were on to the—</w:t>
      </w:r>
    </w:p>
    <w:p w:rsidR="0012690E" w:rsidP="0012690E">
      <w:pPr>
        <w:pStyle w:val="Question"/>
        <w:numPr>
          <w:ilvl w:val="0"/>
          <w:numId w:val="0"/>
        </w:numPr>
        <w:ind w:left="794"/>
      </w:pPr>
      <w:sdt>
        <w:sdtPr>
          <w:alias w:val="Member"/>
          <w:tag w:val="&lt;Member mnisId='1446' dodsId='25745'&gt;"/>
          <w:id w:val="-1930577004"/>
          <w:placeholder>
            <w:docPart w:val="DefaultPlaceholder_-1854013440"/>
          </w:placeholder>
          <w:richText/>
        </w:sdtPr>
        <w:sdtContent>
          <w:r w:rsidRPr="009C62F2" w:rsidR="009C62F2">
            <w:rPr>
              <w:b/>
            </w:rPr>
            <w:t>Chris Bryant:</w:t>
          </w:r>
        </w:sdtContent>
      </w:sdt>
      <w:r w:rsidR="009C62F2">
        <w:t xml:space="preserve"> We’ve moved. We</w:t>
      </w:r>
      <w:r w:rsidR="00FD2D9C">
        <w:t xml:space="preserve"> we</w:t>
      </w:r>
      <w:r w:rsidR="009C62F2">
        <w:t>re just trying to throw you</w:t>
      </w:r>
      <w:r w:rsidR="00F05355">
        <w:t>, and it worked.</w:t>
      </w:r>
      <w:r>
        <w:t xml:space="preserve"> </w:t>
      </w:r>
    </w:p>
    <w:p w:rsidR="00235BA5" w:rsidP="00235BA5">
      <w:pPr>
        <w:pStyle w:val="Answer"/>
      </w:pPr>
      <w:sdt>
        <w:sdtPr>
          <w:alias w:val="Witness"/>
          <w:id w:val="332961587"/>
          <w:placeholder>
            <w:docPart w:val="DefaultPlaceholder_-1854013440"/>
          </w:placeholder>
          <w:richText/>
        </w:sdtPr>
        <w:sdtContent>
          <w:r w:rsidRPr="0012690E" w:rsidR="0012690E">
            <w:rPr>
              <w:b/>
              <w:i/>
            </w:rPr>
            <w:t>Dominic Raab:</w:t>
          </w:r>
        </w:sdtContent>
      </w:sdt>
      <w:r w:rsidR="0012690E">
        <w:t xml:space="preserve"> </w:t>
      </w:r>
      <w:r w:rsidR="00A61386">
        <w:t xml:space="preserve">The </w:t>
      </w:r>
      <w:r w:rsidR="0012690E">
        <w:t>whole point of the new FC</w:t>
      </w:r>
      <w:r w:rsidR="00F05355">
        <w:t>D</w:t>
      </w:r>
      <w:r w:rsidR="0012690E">
        <w:t>O is to be agile</w:t>
      </w:r>
      <w:r w:rsidR="00F05355">
        <w:t xml:space="preserve"> to the changing agenda</w:t>
      </w:r>
      <w:r>
        <w:t>.</w:t>
      </w:r>
    </w:p>
    <w:p w:rsidR="00F45305" w:rsidP="00235BA5">
      <w:pPr>
        <w:pStyle w:val="Answer"/>
      </w:pPr>
      <w:r>
        <w:t xml:space="preserve">The thing we learnt during Covid is </w:t>
      </w:r>
      <w:r w:rsidR="002A1064">
        <w:t xml:space="preserve">that we need to become more integrated. </w:t>
      </w:r>
      <w:r w:rsidR="00A61386">
        <w:t>In the House</w:t>
      </w:r>
      <w:r w:rsidR="002A1064">
        <w:t>,</w:t>
      </w:r>
      <w:r w:rsidR="00A61386">
        <w:t xml:space="preserve"> I have given illustrations of why that was so. It also showed how</w:t>
      </w:r>
      <w:r w:rsidR="00136666">
        <w:t xml:space="preserve"> we could</w:t>
      </w:r>
      <w:r w:rsidR="00A61386">
        <w:t xml:space="preserve"> go further by merging. I think we did it effectively on 2 September. We have a new team in place.</w:t>
      </w:r>
      <w:r>
        <w:t xml:space="preserve"> </w:t>
      </w:r>
      <w:r w:rsidR="00A61386">
        <w:t xml:space="preserve">The way I think </w:t>
      </w:r>
      <w:r w:rsidR="00A61386">
        <w:t>it will add value—the IR will feed th</w:t>
      </w:r>
      <w:r w:rsidR="00023037">
        <w:t>at</w:t>
      </w:r>
      <w:r w:rsidR="00A61386">
        <w:t xml:space="preserve"> and the merger will feed the IR—is that it will bring together all aspects of foreign policy. Let me give you a couple of recent examples.</w:t>
      </w:r>
    </w:p>
    <w:p w:rsidR="00A61386" w:rsidP="00235BA5">
      <w:pPr>
        <w:pStyle w:val="Answer"/>
      </w:pPr>
      <w:r>
        <w:t>Covid has increased the risk of famine in many conflict zones</w:t>
      </w:r>
      <w:r w:rsidR="003A3558">
        <w:t>,</w:t>
      </w:r>
      <w:r>
        <w:t xml:space="preserve"> from Yemen to Sudan. One of the things we did in the first week of the merger was</w:t>
      </w:r>
      <w:r w:rsidR="005F5BD5">
        <w:t xml:space="preserve"> to</w:t>
      </w:r>
      <w:r>
        <w:t xml:space="preserve"> announce £190 million more to tackle that combined threat, but you have to galvanise the money you put in with diplomatic leadership, and I appointed Nick Dyer as our special envoy for famine prevention. I could give other examples: Yemen</w:t>
      </w:r>
      <w:r w:rsidR="008D34B9">
        <w:t>,</w:t>
      </w:r>
      <w:r>
        <w:t xml:space="preserve"> and the approach we take to the </w:t>
      </w:r>
      <w:r w:rsidR="000F673B">
        <w:t>O</w:t>
      </w:r>
      <w:r>
        <w:t xml:space="preserve">ccupied Palestinian </w:t>
      </w:r>
      <w:r w:rsidR="000F673B">
        <w:t>T</w:t>
      </w:r>
      <w:r>
        <w:t xml:space="preserve">erritories, which I visited recently. </w:t>
      </w:r>
      <w:r w:rsidR="008D34B9">
        <w:t>An</w:t>
      </w:r>
      <w:r>
        <w:t xml:space="preserve"> interesting statistic I looked at before coming here is that 45% of our aid budget—nearly £7 billion—is spent </w:t>
      </w:r>
      <w:r w:rsidR="003B472B">
        <w:t>i</w:t>
      </w:r>
      <w:r>
        <w:t xml:space="preserve">n fragile or conflict states. My point is that we will have more impact and bang for taxpayers’ buck if we join together </w:t>
      </w:r>
      <w:r w:rsidR="003B472B">
        <w:t xml:space="preserve">our </w:t>
      </w:r>
      <w:r>
        <w:t xml:space="preserve">ODA </w:t>
      </w:r>
      <w:r w:rsidR="00BF3F40">
        <w:t>and</w:t>
      </w:r>
      <w:r>
        <w:t xml:space="preserve"> our strategic foreign policy priorities. </w:t>
      </w:r>
    </w:p>
    <w:p w:rsidR="00A61386" w:rsidP="00A61386">
      <w:pPr>
        <w:pStyle w:val="Question"/>
        <w:numPr>
          <w:ilvl w:val="0"/>
          <w:numId w:val="9"/>
        </w:numPr>
      </w:pPr>
      <w:sdt>
        <w:sdtPr>
          <w:alias w:val="Member"/>
          <w:tag w:val="&lt;Member mnisId='1446' dodsId='25745'&gt;"/>
          <w:id w:val="1881742335"/>
          <w:placeholder>
            <w:docPart w:val="540DA06990B542F5B1114791229283B3"/>
          </w:placeholder>
          <w:richText/>
        </w:sdtPr>
        <w:sdtContent>
          <w:r w:rsidRPr="00362233">
            <w:rPr>
              <w:b/>
            </w:rPr>
            <w:t>Chris Bryant:</w:t>
          </w:r>
        </w:sdtContent>
      </w:sdt>
      <w:r>
        <w:t xml:space="preserve"> </w:t>
      </w:r>
      <w:r w:rsidR="00171A02">
        <w:t>In your speeches w</w:t>
      </w:r>
      <w:r>
        <w:t>hen all of this was happening</w:t>
      </w:r>
      <w:r w:rsidR="00171A02">
        <w:t>,</w:t>
      </w:r>
      <w:r>
        <w:t xml:space="preserve"> you </w:t>
      </w:r>
      <w:r w:rsidR="00171A02">
        <w:t xml:space="preserve">spoke a lot about values and about how </w:t>
      </w:r>
      <w:r>
        <w:t xml:space="preserve">everything we did </w:t>
      </w:r>
      <w:r w:rsidR="00171A02">
        <w:t>in th</w:t>
      </w:r>
      <w:r w:rsidR="00BF3F40">
        <w:t>at</w:t>
      </w:r>
      <w:r w:rsidR="00171A02">
        <w:t xml:space="preserve"> whole sphere, </w:t>
      </w:r>
      <w:r>
        <w:t>across the whole piece</w:t>
      </w:r>
      <w:r w:rsidR="00171A02">
        <w:t>,</w:t>
      </w:r>
      <w:r>
        <w:t xml:space="preserve"> needed to be based on values, but there does not seem to be so much of that values talk around now; it seems to be rather more mercantilist. </w:t>
      </w:r>
    </w:p>
    <w:p w:rsidR="00A61386" w:rsidP="00A61386">
      <w:pPr>
        <w:pStyle w:val="Answer"/>
      </w:pPr>
      <w:sdt>
        <w:sdtPr>
          <w:alias w:val="Witness"/>
          <w:id w:val="1299496831"/>
          <w:placeholder>
            <w:docPart w:val="540DA06990B542F5B1114791229283B3"/>
          </w:placeholder>
          <w:richText/>
        </w:sdtPr>
        <w:sdtContent>
          <w:r w:rsidRPr="00362233">
            <w:rPr>
              <w:b/>
              <w:i/>
            </w:rPr>
            <w:t>Dominic Raab:</w:t>
          </w:r>
        </w:sdtContent>
      </w:sdt>
      <w:r>
        <w:t xml:space="preserve"> Do you have any evidence for that assertion, because I do not accept it? I am happy to answer the question.</w:t>
      </w:r>
    </w:p>
    <w:p w:rsidR="00A61386" w:rsidP="00A61386">
      <w:pPr>
        <w:pStyle w:val="Question"/>
        <w:numPr>
          <w:ilvl w:val="0"/>
          <w:numId w:val="9"/>
        </w:numPr>
      </w:pPr>
      <w:sdt>
        <w:sdtPr>
          <w:alias w:val="Member"/>
          <w:tag w:val="&lt;Member mnisId='1446' dodsId='25745'&gt;"/>
          <w:id w:val="268976081"/>
          <w:placeholder>
            <w:docPart w:val="540DA06990B542F5B1114791229283B3"/>
          </w:placeholder>
          <w:richText/>
        </w:sdtPr>
        <w:sdtContent>
          <w:r w:rsidRPr="00362233">
            <w:rPr>
              <w:b/>
            </w:rPr>
            <w:t>Chris Bryant:</w:t>
          </w:r>
        </w:sdtContent>
      </w:sdt>
      <w:r>
        <w:t xml:space="preserve"> Historically, one of the values of the Foreign Office and</w:t>
      </w:r>
      <w:r w:rsidR="00C72A3B">
        <w:t xml:space="preserve"> the</w:t>
      </w:r>
      <w:r>
        <w:t xml:space="preserve"> UK Government has always been the rule of law. The Government for the first time ever have published their own legal advice on their own law, saying they believe that the law they are publishing does not abide by international law. That seems a bit of a surrender of a key British value.</w:t>
      </w:r>
    </w:p>
    <w:p w:rsidR="00EC76B4" w:rsidP="00A61386">
      <w:pPr>
        <w:pStyle w:val="Answer"/>
      </w:pPr>
      <w:sdt>
        <w:sdtPr>
          <w:alias w:val="Witness"/>
          <w:id w:val="276310315"/>
          <w:placeholder>
            <w:docPart w:val="540DA06990B542F5B1114791229283B3"/>
          </w:placeholder>
          <w:richText/>
        </w:sdtPr>
        <w:sdtContent>
          <w:r w:rsidRPr="00362233" w:rsidR="00A61386">
            <w:rPr>
              <w:b/>
              <w:i/>
            </w:rPr>
            <w:t>Dominic Raab:</w:t>
          </w:r>
        </w:sdtContent>
      </w:sdt>
      <w:r w:rsidR="00A61386">
        <w:t xml:space="preserve"> I do not agree with that. I think it is a precautionary defensive reaction to what the EU has been doing. While </w:t>
      </w:r>
      <w:r w:rsidR="004B0600">
        <w:t xml:space="preserve">of course </w:t>
      </w:r>
      <w:r w:rsidR="00A61386">
        <w:t>there is the Brexit drama going on</w:t>
      </w:r>
      <w:r w:rsidR="004B0600">
        <w:t>, and we are</w:t>
      </w:r>
      <w:r w:rsidR="00A61386">
        <w:t xml:space="preserve"> at the 11th hour in the FTA negotiations, when I lead</w:t>
      </w:r>
      <w:r w:rsidR="00715094">
        <w:t xml:space="preserve"> </w:t>
      </w:r>
      <w:r w:rsidR="00A61386">
        <w:t>the UK</w:t>
      </w:r>
      <w:r w:rsidR="00715094">
        <w:t>, and am</w:t>
      </w:r>
      <w:r w:rsidR="00A61386">
        <w:t xml:space="preserve"> not talking about Brexit with my European interlocutors</w:t>
      </w:r>
      <w:r w:rsidR="00715094">
        <w:t xml:space="preserve">, </w:t>
      </w:r>
      <w:r w:rsidR="00A61386">
        <w:t>no one thinks the UK is anything other than a stalwart, reliable defender of the international rule of law.</w:t>
      </w:r>
    </w:p>
    <w:p w:rsidR="00A61386" w:rsidP="00A61386">
      <w:pPr>
        <w:pStyle w:val="Answer"/>
      </w:pPr>
      <w:r>
        <w:t>I read out to you the comment from the Belarusian opposition leader, Svetlana Tikhano</w:t>
      </w:r>
      <w:r w:rsidR="005D23E6">
        <w:t>v</w:t>
      </w:r>
      <w:r>
        <w:t xml:space="preserve">skaya. When I was in Vietnam it </w:t>
      </w:r>
      <w:r w:rsidR="005D23E6">
        <w:t>was</w:t>
      </w:r>
      <w:r>
        <w:t xml:space="preserve"> interesting, given the socialist complexion of that country, that we talked a lot together about upholding UNCLOS in the </w:t>
      </w:r>
      <w:r w:rsidR="006C4BD3">
        <w:t>S</w:t>
      </w:r>
      <w:r>
        <w:t>outh China sea, not just the strategic interests you can imagine Vietnam has there but the value we attach as a maritime power to the rules-based international system. In relation to Hong Kong</w:t>
      </w:r>
      <w:r w:rsidR="00326BEA">
        <w:t>,</w:t>
      </w:r>
      <w:r>
        <w:t xml:space="preserve"> no one has put back to me, “You can’t talk about that because of the IM Bill.”</w:t>
      </w:r>
      <w:r w:rsidR="00B11F4A">
        <w:t xml:space="preserve"> </w:t>
      </w:r>
      <w:r w:rsidR="00326BEA">
        <w:t>Don’t get me wrong</w:t>
      </w:r>
      <w:r w:rsidR="000E5CCD">
        <w:t>;</w:t>
      </w:r>
      <w:r>
        <w:t xml:space="preserve"> I understand why you raise the issue, Chris</w:t>
      </w:r>
      <w:r w:rsidR="000E5CCD">
        <w:t>, but I would say that from Korea, to Vietnam</w:t>
      </w:r>
      <w:r w:rsidR="00991A72">
        <w:t>—</w:t>
      </w:r>
    </w:p>
    <w:p w:rsidR="00A61386" w:rsidP="00A61386">
      <w:pPr>
        <w:pStyle w:val="Question"/>
        <w:numPr>
          <w:ilvl w:val="0"/>
          <w:numId w:val="9"/>
        </w:numPr>
      </w:pPr>
      <w:sdt>
        <w:sdtPr>
          <w:alias w:val="Member"/>
          <w:tag w:val="&lt;Member mnisId='1446' dodsId='25745'&gt;"/>
          <w:id w:val="-1019623855"/>
          <w:placeholder>
            <w:docPart w:val="540DA06990B542F5B1114791229283B3"/>
          </w:placeholder>
          <w:richText/>
        </w:sdtPr>
        <w:sdtContent>
          <w:r w:rsidRPr="001A51E0">
            <w:rPr>
              <w:b/>
            </w:rPr>
            <w:t>Chris Bryant:</w:t>
          </w:r>
        </w:sdtContent>
      </w:sdt>
      <w:r>
        <w:t xml:space="preserve"> That is not the evidence the Committee has had. We have had people say that it undermine</w:t>
      </w:r>
      <w:r w:rsidR="00991A72">
        <w:t>s</w:t>
      </w:r>
      <w:r>
        <w:t xml:space="preserve"> our international reputation. </w:t>
      </w:r>
    </w:p>
    <w:p w:rsidR="00A61386" w:rsidP="00A61386">
      <w:pPr>
        <w:pStyle w:val="Answer"/>
      </w:pPr>
      <w:sdt>
        <w:sdtPr>
          <w:alias w:val="Witness"/>
          <w:id w:val="-2017688442"/>
          <w:placeholder>
            <w:docPart w:val="540DA06990B542F5B1114791229283B3"/>
          </w:placeholder>
          <w:richText/>
        </w:sdtPr>
        <w:sdtContent>
          <w:r w:rsidRPr="001A51E0">
            <w:rPr>
              <w:b/>
              <w:i/>
            </w:rPr>
            <w:t>Dominic Raab:</w:t>
          </w:r>
        </w:sdtContent>
      </w:sdt>
      <w:r>
        <w:t xml:space="preserve"> That is not my experience from talking to </w:t>
      </w:r>
      <w:r w:rsidR="000E5CCD">
        <w:t>G</w:t>
      </w:r>
      <w:r>
        <w:t xml:space="preserve">overnments, businesses or civil societies in countries around the world. </w:t>
      </w:r>
      <w:r w:rsidR="000D4DE3">
        <w:t xml:space="preserve">That is not the reaction. </w:t>
      </w:r>
      <w:r>
        <w:t>If the argument is that that will be a riposte to the UK when</w:t>
      </w:r>
      <w:r w:rsidR="000D4DE3">
        <w:t>ever</w:t>
      </w:r>
      <w:r>
        <w:t xml:space="preserve"> it raises human rights or international law, I do not have one example of it to show you.</w:t>
      </w:r>
    </w:p>
    <w:p w:rsidR="00A61386" w:rsidP="00A61386">
      <w:pPr>
        <w:pStyle w:val="Question"/>
        <w:numPr>
          <w:ilvl w:val="0"/>
          <w:numId w:val="9"/>
        </w:numPr>
      </w:pPr>
      <w:sdt>
        <w:sdtPr>
          <w:alias w:val="Member"/>
          <w:tag w:val="&lt;Member mnisId='1446' dodsId='25745'&gt;"/>
          <w:id w:val="-936749678"/>
          <w:placeholder>
            <w:docPart w:val="540DA06990B542F5B1114791229283B3"/>
          </w:placeholder>
          <w:richText/>
        </w:sdtPr>
        <w:sdtContent>
          <w:r w:rsidRPr="00B51441">
            <w:rPr>
              <w:b/>
            </w:rPr>
            <w:t>Chris Bryant:</w:t>
          </w:r>
        </w:sdtContent>
      </w:sdt>
      <w:r>
        <w:t xml:space="preserve"> We have several that we can show you.</w:t>
      </w:r>
    </w:p>
    <w:p w:rsidR="00A61386" w:rsidP="00A61386">
      <w:pPr>
        <w:pStyle w:val="Answer"/>
      </w:pPr>
      <w:sdt>
        <w:sdtPr>
          <w:alias w:val="Witness"/>
          <w:id w:val="-611672984"/>
          <w:placeholder>
            <w:docPart w:val="540DA06990B542F5B1114791229283B3"/>
          </w:placeholder>
          <w:richText/>
        </w:sdtPr>
        <w:sdtContent>
          <w:r w:rsidRPr="00B51441">
            <w:rPr>
              <w:b/>
              <w:i/>
            </w:rPr>
            <w:t>Dominic Raab:</w:t>
          </w:r>
        </w:sdtContent>
      </w:sdt>
      <w:r>
        <w:t xml:space="preserve"> But not that have been raised with me.</w:t>
      </w:r>
    </w:p>
    <w:p w:rsidR="00A61386" w:rsidP="00A61386">
      <w:pPr>
        <w:pStyle w:val="Question"/>
        <w:numPr>
          <w:ilvl w:val="0"/>
          <w:numId w:val="9"/>
        </w:numPr>
      </w:pPr>
      <w:sdt>
        <w:sdtPr>
          <w:alias w:val="Member"/>
          <w:tag w:val="&lt;Member mnisId='1446' dodsId='25745'&gt;"/>
          <w:id w:val="-1493786738"/>
          <w:placeholder>
            <w:docPart w:val="540DA06990B542F5B1114791229283B3"/>
          </w:placeholder>
          <w:richText/>
        </w:sdtPr>
        <w:sdtContent>
          <w:r w:rsidRPr="00B51441">
            <w:rPr>
              <w:b/>
            </w:rPr>
            <w:t>Chris Bryant:</w:t>
          </w:r>
        </w:sdtContent>
      </w:sdt>
      <w:r>
        <w:t xml:space="preserve"> </w:t>
      </w:r>
      <w:r w:rsidR="000D4DE3">
        <w:t xml:space="preserve">Can I ask about a slightly different element? </w:t>
      </w:r>
      <w:r>
        <w:t>Now you have the two parts of the equation together, do you think international trade should be in there as well?</w:t>
      </w:r>
    </w:p>
    <w:p w:rsidR="00EE6E0E" w:rsidP="00A61386">
      <w:pPr>
        <w:pStyle w:val="Answer"/>
      </w:pPr>
      <w:sdt>
        <w:sdtPr>
          <w:alias w:val="Witness"/>
          <w:id w:val="361098772"/>
          <w:placeholder>
            <w:docPart w:val="540DA06990B542F5B1114791229283B3"/>
          </w:placeholder>
          <w:richText/>
        </w:sdtPr>
        <w:sdtContent>
          <w:r w:rsidRPr="00B51441" w:rsidR="00A61386">
            <w:rPr>
              <w:b/>
              <w:i/>
            </w:rPr>
            <w:t>Dominic Raab:</w:t>
          </w:r>
        </w:sdtContent>
      </w:sdt>
      <w:r w:rsidR="00A61386">
        <w:t xml:space="preserve"> You are always tempting me to go there. We have been clear that we want trade commissioners to be accountable to a head of post, which I think is important. DIT is doing incredible work; Liz Truss has done a great job on the FTA with Japan. We already have one with Korea. One of the things I was talking about with Prime Minister Kyun was how to take forward an even more ambitious one in future. We are close to one with Vietnam. We are ambitious to join CPTPP.</w:t>
      </w:r>
    </w:p>
    <w:p w:rsidR="00A61386" w:rsidP="00A61386">
      <w:pPr>
        <w:pStyle w:val="Answer"/>
      </w:pPr>
      <w:r>
        <w:t>I think that right now we are in a good place</w:t>
      </w:r>
      <w:r w:rsidR="000921CA">
        <w:t xml:space="preserve">; </w:t>
      </w:r>
      <w:r>
        <w:t>we are more integrated. I am working with Antonia Romeo on Project Defend</w:t>
      </w:r>
      <w:r w:rsidR="00940B51">
        <w:t>,</w:t>
      </w:r>
      <w:r>
        <w:t xml:space="preserve"> which is </w:t>
      </w:r>
      <w:r w:rsidR="003004FF">
        <w:t>looking at</w:t>
      </w:r>
      <w:r>
        <w:t xml:space="preserve"> all our supply chain vulnerabilities. It is important that we become more integrated, but that is not just about DIT; it is about what the MOD is doing and the structures for the NSC. That is something the integrated review is looking at very carefully.</w:t>
      </w:r>
    </w:p>
    <w:p w:rsidR="00A61386" w:rsidP="00A61386">
      <w:pPr>
        <w:pStyle w:val="Question"/>
        <w:numPr>
          <w:ilvl w:val="0"/>
          <w:numId w:val="9"/>
        </w:numPr>
      </w:pPr>
      <w:sdt>
        <w:sdtPr>
          <w:alias w:val="Member"/>
          <w:tag w:val="&lt;Member mnisId='1446' dodsId='25745'&gt;"/>
          <w:id w:val="1923294713"/>
          <w:placeholder>
            <w:docPart w:val="540DA06990B542F5B1114791229283B3"/>
          </w:placeholder>
          <w:richText/>
        </w:sdtPr>
        <w:sdtContent>
          <w:r w:rsidRPr="0084696F">
            <w:rPr>
              <w:b/>
            </w:rPr>
            <w:t>Chris Bryant:</w:t>
          </w:r>
        </w:sdtContent>
      </w:sdt>
      <w:r>
        <w:t xml:space="preserve"> I may be out of date. Is Liam Fox going to win his battle for</w:t>
      </w:r>
      <w:r w:rsidR="004547E5">
        <w:t xml:space="preserve"> the</w:t>
      </w:r>
      <w:r>
        <w:t xml:space="preserve"> WTO?</w:t>
      </w:r>
    </w:p>
    <w:p w:rsidR="00A61386" w:rsidP="00A61386">
      <w:pPr>
        <w:pStyle w:val="Answer"/>
      </w:pPr>
      <w:sdt>
        <w:sdtPr>
          <w:alias w:val="Witness"/>
          <w:id w:val="-2131241268"/>
          <w:placeholder>
            <w:docPart w:val="540DA06990B542F5B1114791229283B3"/>
          </w:placeholder>
          <w:richText/>
        </w:sdtPr>
        <w:sdtContent>
          <w:r w:rsidRPr="0084696F">
            <w:rPr>
              <w:b/>
              <w:i/>
            </w:rPr>
            <w:t>Dominic Raab:</w:t>
          </w:r>
        </w:sdtContent>
      </w:sdt>
      <w:r>
        <w:t xml:space="preserve"> He is doing a brilliant job and </w:t>
      </w:r>
      <w:r w:rsidR="00160458">
        <w:t xml:space="preserve">he </w:t>
      </w:r>
      <w:r>
        <w:t>is a fantastic candidate. He would not just do the job well technically</w:t>
      </w:r>
      <w:r w:rsidR="00160458">
        <w:t>,</w:t>
      </w:r>
      <w:r>
        <w:t xml:space="preserve"> given his trade experience, but as a political heavyweight, who has been in Cabinet in different roles, he would be good at resolving some of the political tensions that we know have afflicted the WTO.</w:t>
      </w:r>
    </w:p>
    <w:p w:rsidR="00A61386" w:rsidP="00A61386">
      <w:pPr>
        <w:pStyle w:val="Question"/>
        <w:numPr>
          <w:ilvl w:val="0"/>
          <w:numId w:val="9"/>
        </w:numPr>
      </w:pPr>
      <w:sdt>
        <w:sdtPr>
          <w:alias w:val="Member"/>
          <w:tag w:val="&lt;Member mnisId='1446' dodsId='25745'&gt;"/>
          <w:id w:val="1613477105"/>
          <w:placeholder>
            <w:docPart w:val="540DA06990B542F5B1114791229283B3"/>
          </w:placeholder>
          <w:richText/>
        </w:sdtPr>
        <w:sdtContent>
          <w:r w:rsidRPr="0084696F">
            <w:rPr>
              <w:b/>
            </w:rPr>
            <w:t>Chris Bryant:</w:t>
          </w:r>
        </w:sdtContent>
      </w:sdt>
      <w:r>
        <w:t xml:space="preserve"> I cannot remember. Did he vote for the Bill that breaks international law? I do not think he did because it was thought that might undermine his campaign.</w:t>
      </w:r>
    </w:p>
    <w:p w:rsidR="00A61386" w:rsidP="00A61386">
      <w:pPr>
        <w:pStyle w:val="Answer"/>
      </w:pPr>
      <w:sdt>
        <w:sdtPr>
          <w:alias w:val="Witness"/>
          <w:id w:val="454602530"/>
          <w:placeholder>
            <w:docPart w:val="540DA06990B542F5B1114791229283B3"/>
          </w:placeholder>
          <w:richText/>
        </w:sdtPr>
        <w:sdtContent>
          <w:r w:rsidRPr="0084696F">
            <w:rPr>
              <w:b/>
              <w:i/>
            </w:rPr>
            <w:t>Dominic Raab:</w:t>
          </w:r>
        </w:sdtContent>
      </w:sdt>
      <w:r>
        <w:t xml:space="preserve"> He has been travelling a lot on the campaign, but you need to ask Liam about his voting record.</w:t>
      </w:r>
    </w:p>
    <w:p w:rsidR="00A61386" w:rsidP="00A61386">
      <w:pPr>
        <w:pStyle w:val="Remark"/>
      </w:pPr>
      <w:sdt>
        <w:sdtPr>
          <w:alias w:val="Member"/>
          <w:tag w:val="&lt;Member mnisId='4462' dodsId='108954'&gt;"/>
          <w:id w:val="-904754942"/>
          <w:placeholder>
            <w:docPart w:val="540DA06990B542F5B1114791229283B3"/>
          </w:placeholder>
          <w:richText/>
        </w:sdtPr>
        <w:sdtContent>
          <w:r w:rsidRPr="00B4775B">
            <w:rPr>
              <w:b/>
            </w:rPr>
            <w:t>Chair:</w:t>
          </w:r>
        </w:sdtContent>
      </w:sdt>
      <w:r>
        <w:t xml:space="preserve"> Having spoken to many people about Liam’s candidature, I can honestly say that he is receiving quite a lot more support than many people expected.</w:t>
      </w:r>
    </w:p>
    <w:p w:rsidR="00A61386" w:rsidP="00A61386">
      <w:pPr>
        <w:pStyle w:val="Question"/>
        <w:numPr>
          <w:ilvl w:val="0"/>
          <w:numId w:val="9"/>
        </w:numPr>
      </w:pPr>
      <w:sdt>
        <w:sdtPr>
          <w:alias w:val="Member"/>
          <w:tag w:val="&lt;Member mnisId='4805' dodsId=''&gt;"/>
          <w:id w:val="-1965956149"/>
          <w:placeholder>
            <w:docPart w:val="540DA06990B542F5B1114791229283B3"/>
          </w:placeholder>
          <w:richText/>
        </w:sdtPr>
        <w:sdtContent>
          <w:r w:rsidRPr="00B4775B">
            <w:rPr>
              <w:b/>
            </w:rPr>
            <w:t>Alicia Kearns:</w:t>
          </w:r>
        </w:sdtContent>
      </w:sdt>
      <w:r>
        <w:t xml:space="preserve"> I have a question about the merger </w:t>
      </w:r>
      <w:r w:rsidR="00142AF5">
        <w:t>and the creation of</w:t>
      </w:r>
      <w:r>
        <w:t xml:space="preserve"> the FCDO. There were a lot of calls from the aid community for a specific Minister for aid. I am asking for specific reassurances that that will not happen, because it is really important that, as we merge, every Minister, </w:t>
      </w:r>
      <w:r>
        <w:t>whether for Africa, the Commonwealth or anywhere else, focuses equally on aid a</w:t>
      </w:r>
      <w:r w:rsidR="003C58D2">
        <w:t xml:space="preserve">nd </w:t>
      </w:r>
      <w:r>
        <w:t>on all our diplomatic work. What are your plans in th</w:t>
      </w:r>
      <w:r w:rsidR="00142AF5">
        <w:t>at</w:t>
      </w:r>
      <w:r>
        <w:t xml:space="preserve"> respect?</w:t>
      </w:r>
    </w:p>
    <w:p w:rsidR="00571282" w:rsidP="00A61386">
      <w:pPr>
        <w:pStyle w:val="Answer"/>
      </w:pPr>
      <w:sdt>
        <w:sdtPr>
          <w:alias w:val="Witness"/>
          <w:id w:val="1703589974"/>
          <w:placeholder>
            <w:docPart w:val="540DA06990B542F5B1114791229283B3"/>
          </w:placeholder>
          <w:richText/>
        </w:sdtPr>
        <w:sdtContent>
          <w:r w:rsidRPr="000F7DA9" w:rsidR="00A61386">
            <w:rPr>
              <w:b/>
              <w:i/>
            </w:rPr>
            <w:t>Dominic Raab:</w:t>
          </w:r>
        </w:sdtContent>
      </w:sdt>
      <w:r w:rsidR="00A61386">
        <w:t xml:space="preserve"> By the way, over the summer as we bedded down the merger in the lea</w:t>
      </w:r>
      <w:r w:rsidR="00195CA4">
        <w:t>d-</w:t>
      </w:r>
      <w:r w:rsidR="00A61386">
        <w:t>up to 2 September</w:t>
      </w:r>
      <w:r w:rsidR="00142AF5">
        <w:t>,</w:t>
      </w:r>
      <w:r w:rsidR="00A61386">
        <w:t xml:space="preserve"> we did a whole lot of work with NGOs. We had roundtables, including with Bond, the </w:t>
      </w:r>
      <w:r w:rsidR="00C928F6">
        <w:t>i</w:t>
      </w:r>
      <w:r w:rsidR="00A61386">
        <w:t xml:space="preserve">nternational </w:t>
      </w:r>
      <w:r w:rsidR="00C928F6">
        <w:t>d</w:t>
      </w:r>
      <w:r w:rsidR="00A61386">
        <w:t xml:space="preserve">evelopment </w:t>
      </w:r>
      <w:r w:rsidR="00C928F6">
        <w:t>n</w:t>
      </w:r>
      <w:r w:rsidR="00A61386">
        <w:t xml:space="preserve">etwork, which represents 400-plus bodies, </w:t>
      </w:r>
      <w:r w:rsidR="00B45100">
        <w:t xml:space="preserve">such as </w:t>
      </w:r>
      <w:r w:rsidR="00A61386">
        <w:t>C</w:t>
      </w:r>
      <w:r w:rsidR="003F0AC2">
        <w:t>ARE</w:t>
      </w:r>
      <w:r w:rsidR="00A61386">
        <w:t xml:space="preserve">, Christian Aid, </w:t>
      </w:r>
      <w:r>
        <w:t>the ONE</w:t>
      </w:r>
      <w:r w:rsidR="00A61386">
        <w:t xml:space="preserve"> </w:t>
      </w:r>
      <w:r>
        <w:t>c</w:t>
      </w:r>
      <w:r w:rsidR="00A61386">
        <w:t>ampaign, Amnesty and others. I have spoken to Bill Gates about it as well. The NGO community really matters to us.</w:t>
      </w:r>
    </w:p>
    <w:p w:rsidR="00A61386" w:rsidP="00A61386">
      <w:pPr>
        <w:pStyle w:val="Answer"/>
      </w:pPr>
      <w:r>
        <w:t>We were very clear about this at the outset. We look</w:t>
      </w:r>
      <w:r w:rsidR="00D21EA9">
        <w:t>ed</w:t>
      </w:r>
      <w:r>
        <w:t xml:space="preserve"> at the option of a single aid Minister, whether a Minister of State or otherwise, but the argument you make was the most persuasive. If we are serious about integration, whatever the geographic area, whether it is the Asia Minister, </w:t>
      </w:r>
      <w:r w:rsidR="00991C0E">
        <w:t xml:space="preserve">the </w:t>
      </w:r>
      <w:r>
        <w:t xml:space="preserve">Africa Minister or </w:t>
      </w:r>
      <w:r w:rsidR="00991C0E">
        <w:t xml:space="preserve">the </w:t>
      </w:r>
      <w:r>
        <w:t>Minister for Latin America, we want the development policy and aid budget to be aligned and integrated with all the other diplomatic bilateral and multilateral issues that we are considering. Therefore, we did not go down that route. I think you could have argued it both ways, but</w:t>
      </w:r>
      <w:r w:rsidR="00265A3F">
        <w:t>,</w:t>
      </w:r>
      <w:r>
        <w:t xml:space="preserve"> tak</w:t>
      </w:r>
      <w:r w:rsidR="00797464">
        <w:t>ing it</w:t>
      </w:r>
      <w:r>
        <w:t xml:space="preserve"> in the round, the argument you made was the most persuasive to me.</w:t>
      </w:r>
    </w:p>
    <w:p w:rsidR="00A61386" w:rsidP="00A61386">
      <w:pPr>
        <w:pStyle w:val="Remark"/>
      </w:pPr>
      <w:sdt>
        <w:sdtPr>
          <w:alias w:val="Member"/>
          <w:tag w:val="&lt;Member mnisId='4462' dodsId='108954'&gt;"/>
          <w:id w:val="1367333633"/>
          <w:placeholder>
            <w:docPart w:val="540DA06990B542F5B1114791229283B3"/>
          </w:placeholder>
          <w:richText/>
        </w:sdtPr>
        <w:sdtContent>
          <w:r w:rsidRPr="001B3EBD">
            <w:rPr>
              <w:b/>
            </w:rPr>
            <w:t>Chair:</w:t>
          </w:r>
        </w:sdtContent>
      </w:sdt>
      <w:r>
        <w:t xml:space="preserve"> Claudia</w:t>
      </w:r>
      <w:r w:rsidR="00797464">
        <w:t xml:space="preserve"> </w:t>
      </w:r>
      <w:r>
        <w:t>want</w:t>
      </w:r>
      <w:r w:rsidR="00797464">
        <w:t>s</w:t>
      </w:r>
      <w:r>
        <w:t xml:space="preserve"> to ask something about DIT, which is not in the Foreign Secretary’s remit.</w:t>
      </w:r>
    </w:p>
    <w:p w:rsidR="00D76AEB" w:rsidP="00A61386">
      <w:pPr>
        <w:pStyle w:val="Question"/>
        <w:numPr>
          <w:ilvl w:val="0"/>
          <w:numId w:val="9"/>
        </w:numPr>
      </w:pPr>
      <w:sdt>
        <w:sdtPr>
          <w:alias w:val="Member"/>
          <w:tag w:val="&lt;Member mnisId='4848' dodsId=''&gt;"/>
          <w:id w:val="-437675812"/>
          <w:placeholder>
            <w:docPart w:val="540DA06990B542F5B1114791229283B3"/>
          </w:placeholder>
          <w:richText/>
        </w:sdtPr>
        <w:sdtContent>
          <w:r w:rsidRPr="001B3EBD" w:rsidR="00A61386">
            <w:rPr>
              <w:b/>
            </w:rPr>
            <w:t>Claudia Webbe:</w:t>
          </w:r>
        </w:sdtContent>
      </w:sdt>
      <w:r w:rsidR="00A61386">
        <w:t xml:space="preserve"> </w:t>
      </w:r>
      <w:r>
        <w:t>It is only because t</w:t>
      </w:r>
      <w:r w:rsidR="00A61386">
        <w:t>he Foreign Secretary just mentioned Yemen and trade. I want to bring the two together.</w:t>
      </w:r>
    </w:p>
    <w:p w:rsidR="00A61386" w:rsidP="00D76AEB">
      <w:pPr>
        <w:pStyle w:val="Question"/>
        <w:numPr>
          <w:ilvl w:val="0"/>
          <w:numId w:val="0"/>
        </w:numPr>
        <w:ind w:left="794"/>
      </w:pPr>
      <w:r>
        <w:t xml:space="preserve">The Foreign Secretary will be aware that his Department provides advice to the Department for International Trade on whether to approve applications for arms export licences on the basis of what we </w:t>
      </w:r>
      <w:r w:rsidR="00A942E9">
        <w:t>c</w:t>
      </w:r>
      <w:r>
        <w:t>all criteria 2 of the consolidated criteria</w:t>
      </w:r>
      <w:r w:rsidR="00A942E9">
        <w:t>,</w:t>
      </w:r>
      <w:r>
        <w:t xml:space="preserve"> which ensure</w:t>
      </w:r>
      <w:r w:rsidR="00A942E9">
        <w:t>s</w:t>
      </w:r>
      <w:r>
        <w:t xml:space="preserve"> that British weapons are not at risk of being used against civilians. </w:t>
      </w:r>
      <w:r w:rsidR="007574E3">
        <w:t xml:space="preserve">On </w:t>
      </w:r>
      <w:r>
        <w:t>Yemen</w:t>
      </w:r>
      <w:r w:rsidR="00A942E9">
        <w:t>, he will know that</w:t>
      </w:r>
      <w:r>
        <w:t xml:space="preserve"> last year the Court of Appeal found that ministerial approvals of arms exports had been made illegally because the rules on civilian protections were simply disregarded throughout 2016-19, during which</w:t>
      </w:r>
      <w:r w:rsidR="00DE0B50">
        <w:t xml:space="preserve"> time</w:t>
      </w:r>
      <w:r>
        <w:t xml:space="preserve"> tens of thousands of bombs were dropped on schools, hospitals and water infrastructure in Yemen.</w:t>
      </w:r>
      <w:r w:rsidR="007574E3">
        <w:t xml:space="preserve"> </w:t>
      </w:r>
      <w:r>
        <w:t>Could the Foreign Secretary explain to the Committee why the Foreign and Commonwealth Office, which I guess for most of that period was run by the Prime Minister, did not factor in the threat to civilians in Yemen of British exports to Saudi Arabia?</w:t>
      </w:r>
    </w:p>
    <w:p w:rsidR="00A61386" w:rsidP="00A61386">
      <w:pPr>
        <w:pStyle w:val="Answer"/>
      </w:pPr>
      <w:sdt>
        <w:sdtPr>
          <w:alias w:val="Witness"/>
          <w:id w:val="-2062555162"/>
          <w:placeholder>
            <w:docPart w:val="540DA06990B542F5B1114791229283B3"/>
          </w:placeholder>
          <w:richText/>
        </w:sdtPr>
        <w:sdtContent>
          <w:r w:rsidRPr="00342130">
            <w:rPr>
              <w:b/>
              <w:i/>
            </w:rPr>
            <w:t>Dominic Raab:</w:t>
          </w:r>
        </w:sdtContent>
      </w:sdt>
      <w:r>
        <w:t xml:space="preserve"> That was not what the </w:t>
      </w:r>
      <w:r w:rsidR="007574E3">
        <w:t>C</w:t>
      </w:r>
      <w:r>
        <w:t>ourt decided. It t</w:t>
      </w:r>
      <w:r w:rsidR="004E0E7F">
        <w:t>ook</w:t>
      </w:r>
      <w:r>
        <w:t xml:space="preserve"> issue with the way we had assessed the threat and asked both DIT and the FCDO to look at it again. DIT conducted that process with FCDO buy</w:t>
      </w:r>
      <w:r>
        <w:noBreakHyphen/>
        <w:t>in</w:t>
      </w:r>
      <w:r w:rsidR="000F06A2">
        <w:t>,</w:t>
      </w:r>
      <w:r>
        <w:t xml:space="preserve"> and we have taken on board the </w:t>
      </w:r>
      <w:r w:rsidR="007574E3">
        <w:t>Co</w:t>
      </w:r>
      <w:r>
        <w:t>urt’s ruling.</w:t>
      </w:r>
    </w:p>
    <w:p w:rsidR="002C5D4A" w:rsidP="00A61386">
      <w:pPr>
        <w:pStyle w:val="Answer"/>
      </w:pPr>
      <w:r>
        <w:t>The point I was making was not about trade in Yemen</w:t>
      </w:r>
      <w:r w:rsidR="000F06A2">
        <w:t>,</w:t>
      </w:r>
      <w:r>
        <w:t xml:space="preserve"> but that Yemen is a good example of where there is a conflict we are trying to resolve. We are working with Martin Griffiths, UN special envoy, and Saudi. We are trying to put pressure on the Houthis. It is a good example where a very diplomatic conflict resolution initiative dovetails with the aid we provide, </w:t>
      </w:r>
      <w:r>
        <w:t>which is why at the 2020 pledging conference we pledged £160 million this year for Yemen. That was the point I was making.</w:t>
      </w:r>
    </w:p>
    <w:p w:rsidR="00A61386" w:rsidP="00A61386">
      <w:pPr>
        <w:pStyle w:val="Answer"/>
      </w:pPr>
      <w:r>
        <w:t>We have addressed meticulously the concerns that the court found in relation to export licensing. I stand firmly by the fact that we have one of the most robust and rigorous export licence regimes in the world, and if and when any question is raised around it</w:t>
      </w:r>
      <w:r w:rsidR="00807F01">
        <w:t>,</w:t>
      </w:r>
      <w:r>
        <w:t xml:space="preserve"> we look at it incredibly carefully.</w:t>
      </w:r>
    </w:p>
    <w:p w:rsidR="00A61386" w:rsidP="00A61386">
      <w:pPr>
        <w:pStyle w:val="Question"/>
        <w:numPr>
          <w:ilvl w:val="0"/>
          <w:numId w:val="9"/>
        </w:numPr>
      </w:pPr>
      <w:sdt>
        <w:sdtPr>
          <w:alias w:val="Member"/>
          <w:tag w:val="&lt;Member mnisId='4848' dodsId=''&gt;"/>
          <w:id w:val="40173331"/>
          <w:placeholder>
            <w:docPart w:val="540DA06990B542F5B1114791229283B3"/>
          </w:placeholder>
          <w:richText/>
        </w:sdtPr>
        <w:sdtContent>
          <w:r w:rsidRPr="00D537E8">
            <w:rPr>
              <w:b/>
            </w:rPr>
            <w:t>Claudia Webbe:</w:t>
          </w:r>
        </w:sdtContent>
      </w:sdt>
      <w:r>
        <w:t xml:space="preserve"> What the UN is saying is clearly a real contradiction to the Government</w:t>
      </w:r>
      <w:r w:rsidR="00806DFA">
        <w:t>;</w:t>
      </w:r>
      <w:r>
        <w:t xml:space="preserve"> it says there is an ongoing pattern of civilians being attacked by an air force </w:t>
      </w:r>
      <w:r w:rsidR="00AC40B3">
        <w:t>armed</w:t>
      </w:r>
      <w:r>
        <w:t xml:space="preserve"> with British bombs and planes. Could you respond to th</w:t>
      </w:r>
      <w:r w:rsidR="00AC40B3">
        <w:t>o</w:t>
      </w:r>
      <w:r>
        <w:t>se UN charges?</w:t>
      </w:r>
    </w:p>
    <w:p w:rsidR="00A61386" w:rsidP="00A61386">
      <w:pPr>
        <w:pStyle w:val="Answer"/>
      </w:pPr>
      <w:sdt>
        <w:sdtPr>
          <w:alias w:val="Witness"/>
          <w:id w:val="1250539858"/>
          <w:placeholder>
            <w:docPart w:val="540DA06990B542F5B1114791229283B3"/>
          </w:placeholder>
          <w:richText/>
        </w:sdtPr>
        <w:sdtContent>
          <w:r w:rsidRPr="00081F16">
            <w:rPr>
              <w:b/>
              <w:i/>
            </w:rPr>
            <w:t>Dominic Raab:</w:t>
          </w:r>
        </w:sdtContent>
      </w:sdt>
      <w:r>
        <w:t xml:space="preserve"> I have to be honest</w:t>
      </w:r>
      <w:r w:rsidR="00AC40B3">
        <w:t xml:space="preserve"> with you. </w:t>
      </w:r>
      <w:r>
        <w:t>I think</w:t>
      </w:r>
      <w:r w:rsidR="00AC40B3">
        <w:t xml:space="preserve"> what</w:t>
      </w:r>
      <w:r>
        <w:t xml:space="preserve"> you are saying is a caricature of what the UN is saying and what the </w:t>
      </w:r>
      <w:r w:rsidR="003E3B66">
        <w:t>C</w:t>
      </w:r>
      <w:r>
        <w:t xml:space="preserve">ourt judgment said, but I can assure you that we take all the questions raised by the </w:t>
      </w:r>
      <w:r w:rsidR="003E3B66">
        <w:t>C</w:t>
      </w:r>
      <w:r>
        <w:t xml:space="preserve">ourt about the methodology of our approach very seriously, and indeed have corrected the process as it applies to Saudi Arabia. We looked at that. I think I am right in saying that the </w:t>
      </w:r>
      <w:r w:rsidR="00084D75">
        <w:t>T</w:t>
      </w:r>
      <w:r>
        <w:t xml:space="preserve">rade </w:t>
      </w:r>
      <w:r w:rsidR="00084D75">
        <w:t>S</w:t>
      </w:r>
      <w:r>
        <w:t>ecretary has publicly explained how we have gone about that.</w:t>
      </w:r>
    </w:p>
    <w:p w:rsidR="00A61386" w:rsidP="00A61386">
      <w:pPr>
        <w:pStyle w:val="Question"/>
        <w:numPr>
          <w:ilvl w:val="0"/>
          <w:numId w:val="9"/>
        </w:numPr>
      </w:pPr>
      <w:sdt>
        <w:sdtPr>
          <w:alias w:val="Member"/>
          <w:tag w:val="&lt;Member mnisId='4368' dodsId='60236'&gt;"/>
          <w:id w:val="-2146967234"/>
          <w:placeholder>
            <w:docPart w:val="540DA06990B542F5B1114791229283B3"/>
          </w:placeholder>
          <w:richText/>
        </w:sdtPr>
        <w:sdtContent>
          <w:r w:rsidRPr="00A36D2A">
            <w:rPr>
              <w:b/>
            </w:rPr>
            <w:t>Neil Coyle:</w:t>
          </w:r>
        </w:sdtContent>
      </w:sdt>
      <w:r>
        <w:t xml:space="preserve"> Understandably, the transfer of personnel from the different Departments has been delayed due to Covid, and there are hundreds of staff in limbo. Can the Foreign Secretary tell us when the process of transfer will end and people will be on permanent </w:t>
      </w:r>
      <w:r w:rsidR="00044953">
        <w:t xml:space="preserve">contracts </w:t>
      </w:r>
      <w:r>
        <w:t>and not fixed-term contracts?</w:t>
      </w:r>
    </w:p>
    <w:p w:rsidR="00A61386" w:rsidP="00A61386">
      <w:pPr>
        <w:pStyle w:val="Answer"/>
      </w:pPr>
      <w:sdt>
        <w:sdtPr>
          <w:alias w:val="Witness"/>
          <w:id w:val="-945771472"/>
          <w:placeholder>
            <w:docPart w:val="540DA06990B542F5B1114791229283B3"/>
          </w:placeholder>
          <w:richText/>
        </w:sdtPr>
        <w:sdtContent>
          <w:r w:rsidRPr="00506B7D">
            <w:rPr>
              <w:b/>
              <w:i/>
            </w:rPr>
            <w:t>Dominic Raab:</w:t>
          </w:r>
        </w:sdtContent>
      </w:sdt>
      <w:r>
        <w:t xml:space="preserve"> Are you saying</w:t>
      </w:r>
      <w:r w:rsidR="009E6B38">
        <w:t xml:space="preserve"> that</w:t>
      </w:r>
      <w:r>
        <w:t xml:space="preserve"> in relation to DFID staff coming over to the new FCDO?</w:t>
      </w:r>
    </w:p>
    <w:p w:rsidR="00A61386" w:rsidP="00A61386">
      <w:pPr>
        <w:pStyle w:val="Question"/>
        <w:numPr>
          <w:ilvl w:val="0"/>
          <w:numId w:val="9"/>
        </w:numPr>
      </w:pPr>
      <w:sdt>
        <w:sdtPr>
          <w:alias w:val="Member"/>
          <w:tag w:val="&lt;Member mnisId='4368' dodsId='60236'&gt;"/>
          <w:id w:val="1207607351"/>
          <w:placeholder>
            <w:docPart w:val="540DA06990B542F5B1114791229283B3"/>
          </w:placeholder>
          <w:richText/>
        </w:sdtPr>
        <w:sdtContent>
          <w:r w:rsidRPr="003E02D7">
            <w:rPr>
              <w:b/>
            </w:rPr>
            <w:t>Neil Coyle:</w:t>
          </w:r>
        </w:sdtContent>
      </w:sdt>
      <w:r>
        <w:t xml:space="preserve"> DFID and FCO. I understand there are hundreds in th</w:t>
      </w:r>
      <w:r w:rsidR="00973161">
        <w:t>at</w:t>
      </w:r>
      <w:r>
        <w:t xml:space="preserve"> position.</w:t>
      </w:r>
    </w:p>
    <w:p w:rsidR="00A61386" w:rsidP="00A61386">
      <w:pPr>
        <w:pStyle w:val="Answer"/>
      </w:pPr>
      <w:sdt>
        <w:sdtPr>
          <w:alias w:val="Witness"/>
          <w:id w:val="42641591"/>
          <w:placeholder>
            <w:docPart w:val="540DA06990B542F5B1114791229283B3"/>
          </w:placeholder>
          <w:richText/>
        </w:sdtPr>
        <w:sdtContent>
          <w:r w:rsidRPr="003E02D7">
            <w:rPr>
              <w:b/>
              <w:i/>
            </w:rPr>
            <w:t>Dominic Raab:</w:t>
          </w:r>
        </w:sdtContent>
      </w:sdt>
      <w:r>
        <w:t xml:space="preserve"> In the context of the overall headcount of the FCDO, </w:t>
      </w:r>
      <w:r w:rsidR="00973161">
        <w:t>i</w:t>
      </w:r>
      <w:r>
        <w:t xml:space="preserve">t is a reasonably small proportion, but we are working through all the HR issues to make sure </w:t>
      </w:r>
      <w:r w:rsidR="003C7F32">
        <w:t xml:space="preserve">not just </w:t>
      </w:r>
      <w:r w:rsidR="00973161">
        <w:t xml:space="preserve">that </w:t>
      </w:r>
      <w:r>
        <w:t>we give as much stability and certainty</w:t>
      </w:r>
      <w:r w:rsidR="00B974E0">
        <w:t xml:space="preserve"> as possible</w:t>
      </w:r>
      <w:r>
        <w:t xml:space="preserve"> to all of our brilliant employees here and abroad, including locally</w:t>
      </w:r>
      <w:r w:rsidR="00B974E0">
        <w:t xml:space="preserve"> </w:t>
      </w:r>
      <w:r>
        <w:t xml:space="preserve">engaged staff, but </w:t>
      </w:r>
      <w:r w:rsidR="003C7F32">
        <w:t xml:space="preserve">that we </w:t>
      </w:r>
      <w:r>
        <w:t xml:space="preserve">incentivise them in the right way. If you write to me with the details you have, I </w:t>
      </w:r>
      <w:r w:rsidR="005734A6">
        <w:t>will be</w:t>
      </w:r>
      <w:r>
        <w:t xml:space="preserve"> very happy to respond and give you some reassurance on that.</w:t>
      </w:r>
    </w:p>
    <w:p w:rsidR="00A61386" w:rsidP="00A61386">
      <w:pPr>
        <w:pStyle w:val="Question"/>
        <w:numPr>
          <w:ilvl w:val="0"/>
          <w:numId w:val="9"/>
        </w:numPr>
      </w:pPr>
      <w:sdt>
        <w:sdtPr>
          <w:alias w:val="Member"/>
          <w:tag w:val="&lt;Member mnisId='4368' dodsId='60236'&gt;"/>
          <w:id w:val="2030369209"/>
          <w:placeholder>
            <w:docPart w:val="540DA06990B542F5B1114791229283B3"/>
          </w:placeholder>
          <w:richText/>
        </w:sdtPr>
        <w:sdtContent>
          <w:r w:rsidRPr="004513B8">
            <w:rPr>
              <w:b/>
            </w:rPr>
            <w:t>Neil Coyle:</w:t>
          </w:r>
        </w:sdtContent>
      </w:sdt>
      <w:r>
        <w:t xml:space="preserve"> A</w:t>
      </w:r>
      <w:r w:rsidR="005734A6">
        <w:t xml:space="preserve"> quick</w:t>
      </w:r>
      <w:r>
        <w:t xml:space="preserve"> idea of timeline</w:t>
      </w:r>
      <w:r w:rsidR="005B488F">
        <w:t>s</w:t>
      </w:r>
      <w:r>
        <w:t xml:space="preserve"> would be really useful. Could you not </w:t>
      </w:r>
      <w:r w:rsidR="005734A6">
        <w:t>at least give us that</w:t>
      </w:r>
      <w:r>
        <w:t xml:space="preserve"> </w:t>
      </w:r>
      <w:r w:rsidR="005734A6">
        <w:t>today</w:t>
      </w:r>
      <w:r>
        <w:t>?</w:t>
      </w:r>
    </w:p>
    <w:p w:rsidR="00A61386" w:rsidP="00A61386">
      <w:pPr>
        <w:pStyle w:val="Answer"/>
      </w:pPr>
      <w:sdt>
        <w:sdtPr>
          <w:alias w:val="Witness"/>
          <w:id w:val="293259883"/>
          <w:placeholder>
            <w:docPart w:val="540DA06990B542F5B1114791229283B3"/>
          </w:placeholder>
          <w:richText/>
        </w:sdtPr>
        <w:sdtContent>
          <w:r w:rsidRPr="004513B8">
            <w:rPr>
              <w:b/>
              <w:i/>
            </w:rPr>
            <w:t>Dominic Raab:</w:t>
          </w:r>
        </w:sdtContent>
      </w:sdt>
      <w:r>
        <w:t xml:space="preserve"> I want to check very carefully and then be able to give you confidently</w:t>
      </w:r>
      <w:r w:rsidR="00E07443">
        <w:t xml:space="preserve"> and accurately</w:t>
      </w:r>
      <w:r>
        <w:t xml:space="preserve"> a precise timeframe. We are working through all the HR issues as swiftly as possible.</w:t>
      </w:r>
    </w:p>
    <w:p w:rsidR="00A61386" w:rsidP="00A61386">
      <w:pPr>
        <w:pStyle w:val="Question"/>
        <w:numPr>
          <w:ilvl w:val="0"/>
          <w:numId w:val="9"/>
        </w:numPr>
      </w:pPr>
      <w:sdt>
        <w:sdtPr>
          <w:alias w:val="Member"/>
          <w:tag w:val="&lt;Member mnisId='4368' dodsId='60236'&gt;"/>
          <w:id w:val="1459682381"/>
          <w:placeholder>
            <w:docPart w:val="540DA06990B542F5B1114791229283B3"/>
          </w:placeholder>
          <w:richText/>
        </w:sdtPr>
        <w:sdtContent>
          <w:r w:rsidRPr="00E143C2">
            <w:rPr>
              <w:b/>
            </w:rPr>
            <w:t>Neil Coyle:</w:t>
          </w:r>
        </w:sdtContent>
      </w:sdt>
      <w:r>
        <w:t xml:space="preserve"> I understand tha</w:t>
      </w:r>
      <w:r w:rsidR="00571C47">
        <w:t>t</w:t>
      </w:r>
      <w:r>
        <w:t>. In your previous response to the Committee’s report on the merger</w:t>
      </w:r>
      <w:r w:rsidR="00571C47">
        <w:t>,</w:t>
      </w:r>
      <w:r>
        <w:t xml:space="preserve"> you said that 26 NGOs were consulted. Can you tell us which NGOs were consulted and what they said?</w:t>
      </w:r>
    </w:p>
    <w:p w:rsidR="00A61386" w:rsidP="00A61386">
      <w:pPr>
        <w:pStyle w:val="Answer"/>
      </w:pPr>
      <w:sdt>
        <w:sdtPr>
          <w:alias w:val="Witness"/>
          <w:id w:val="-80448179"/>
          <w:placeholder>
            <w:docPart w:val="540DA06990B542F5B1114791229283B3"/>
          </w:placeholder>
          <w:richText/>
        </w:sdtPr>
        <w:sdtContent>
          <w:r w:rsidRPr="00C7279F">
            <w:rPr>
              <w:b/>
              <w:i/>
            </w:rPr>
            <w:t>Dominic Raab:</w:t>
          </w:r>
        </w:sdtContent>
      </w:sdt>
      <w:r>
        <w:t xml:space="preserve"> Including over the summer, we have put in a whole range of engagements with parliamentarians, including chairs of the main Select Committees</w:t>
      </w:r>
      <w:r w:rsidR="00BF722B">
        <w:t>. W</w:t>
      </w:r>
      <w:r>
        <w:t>e have had calls with NGOs. We had a roundtable involving 16 civil society organisations, including Bond</w:t>
      </w:r>
      <w:r w:rsidR="00BF722B">
        <w:t>, the i</w:t>
      </w:r>
      <w:r>
        <w:t xml:space="preserve">nternational </w:t>
      </w:r>
      <w:r w:rsidR="00BF722B">
        <w:t>d</w:t>
      </w:r>
      <w:r>
        <w:t xml:space="preserve">evelopment </w:t>
      </w:r>
      <w:r w:rsidR="00BF722B">
        <w:t>n</w:t>
      </w:r>
      <w:r>
        <w:t xml:space="preserve">etwork </w:t>
      </w:r>
      <w:r w:rsidR="00DE6EDD">
        <w:t>that</w:t>
      </w:r>
      <w:r>
        <w:t xml:space="preserve"> represents 400 organisations. Other organisations at that roundtable alone included C</w:t>
      </w:r>
      <w:r w:rsidR="00BF722B">
        <w:t>ARE</w:t>
      </w:r>
      <w:r>
        <w:t xml:space="preserve"> International</w:t>
      </w:r>
      <w:r w:rsidR="00DE6EDD">
        <w:t>,</w:t>
      </w:r>
      <w:r>
        <w:t xml:space="preserve"> the International Rescue Committee, Christian Aid, </w:t>
      </w:r>
      <w:r w:rsidR="00BF722B">
        <w:t xml:space="preserve">the </w:t>
      </w:r>
      <w:r>
        <w:t>O</w:t>
      </w:r>
      <w:r w:rsidR="00BF722B">
        <w:t>NE</w:t>
      </w:r>
      <w:r>
        <w:t xml:space="preserve"> Campaign, Amnesty and others.</w:t>
      </w:r>
      <w:r w:rsidR="003B00D2">
        <w:t xml:space="preserve"> On top of the NGOs—</w:t>
      </w:r>
    </w:p>
    <w:p w:rsidR="00A61386" w:rsidP="00A61386">
      <w:pPr>
        <w:pStyle w:val="Question"/>
        <w:numPr>
          <w:ilvl w:val="0"/>
          <w:numId w:val="9"/>
        </w:numPr>
      </w:pPr>
      <w:sdt>
        <w:sdtPr>
          <w:alias w:val="Member"/>
          <w:tag w:val="&lt;Member mnisId='4462' dodsId='108954'&gt;"/>
          <w:id w:val="-1119524687"/>
          <w:placeholder>
            <w:docPart w:val="540DA06990B542F5B1114791229283B3"/>
          </w:placeholder>
          <w:richText/>
        </w:sdtPr>
        <w:sdtContent>
          <w:r w:rsidRPr="00123A24">
            <w:rPr>
              <w:b/>
            </w:rPr>
            <w:t>Chair:</w:t>
          </w:r>
        </w:sdtContent>
      </w:sdt>
      <w:r>
        <w:t xml:space="preserve"> Is that not the list of those who were consulted </w:t>
      </w:r>
      <w:r w:rsidR="003B00D2">
        <w:t>for</w:t>
      </w:r>
      <w:r>
        <w:t xml:space="preserve"> the integrated review</w:t>
      </w:r>
      <w:r w:rsidR="003B00D2">
        <w:t>,</w:t>
      </w:r>
      <w:r>
        <w:t xml:space="preserve"> rather than for the merger?</w:t>
      </w:r>
    </w:p>
    <w:p w:rsidR="00DE2754" w:rsidP="00A61386">
      <w:pPr>
        <w:pStyle w:val="Answer"/>
      </w:pPr>
      <w:sdt>
        <w:sdtPr>
          <w:alias w:val="Witness"/>
          <w:id w:val="-1288272535"/>
          <w:placeholder>
            <w:docPart w:val="540DA06990B542F5B1114791229283B3"/>
          </w:placeholder>
          <w:richText/>
        </w:sdtPr>
        <w:sdtContent>
          <w:r w:rsidRPr="00123A24" w:rsidR="00A61386">
            <w:rPr>
              <w:b/>
              <w:i/>
            </w:rPr>
            <w:t>Dominic Raab:</w:t>
          </w:r>
        </w:sdtContent>
      </w:sdt>
      <w:r w:rsidR="00A61386">
        <w:t xml:space="preserve"> No, but often the debate will incorporate both. Those were the ones specifically consulted, including on the merger. There is an overlap. We take the opportunity to pick their brains</w:t>
      </w:r>
      <w:r>
        <w:t>. T</w:t>
      </w:r>
      <w:r w:rsidR="00A61386">
        <w:t xml:space="preserve">he merger and </w:t>
      </w:r>
      <w:r>
        <w:t xml:space="preserve">the </w:t>
      </w:r>
      <w:r w:rsidR="00A61386">
        <w:t>IR are quite integrated</w:t>
      </w:r>
      <w:r>
        <w:t>,</w:t>
      </w:r>
      <w:r w:rsidR="00A61386">
        <w:t xml:space="preserve"> as you would expect.</w:t>
      </w:r>
    </w:p>
    <w:p w:rsidR="00A61386" w:rsidP="00A61386">
      <w:pPr>
        <w:pStyle w:val="Answer"/>
      </w:pPr>
      <w:r>
        <w:t>I</w:t>
      </w:r>
      <w:r w:rsidR="00DE2754">
        <w:t>t was not only</w:t>
      </w:r>
      <w:r>
        <w:t xml:space="preserve"> NGOs. I have spoken to Dr Tedros, the W</w:t>
      </w:r>
      <w:r w:rsidR="00FE7BFA">
        <w:t>H</w:t>
      </w:r>
      <w:r>
        <w:t xml:space="preserve">O, David Malpass, president of the World Bank, and we have had engagement with the ICRC and UNHCR. We have also talked to quite a lot of other countries to glean their experience and lessons learnt, including Canada, France, Japan, the US and Italy. </w:t>
      </w:r>
    </w:p>
    <w:p w:rsidR="00A61386" w:rsidP="00A61386">
      <w:pPr>
        <w:pStyle w:val="Question"/>
        <w:numPr>
          <w:ilvl w:val="0"/>
          <w:numId w:val="9"/>
        </w:numPr>
      </w:pPr>
      <w:sdt>
        <w:sdtPr>
          <w:alias w:val="Member"/>
          <w:tag w:val="&lt;Member mnisId='4462' dodsId='108954'&gt;"/>
          <w:id w:val="1986743549"/>
          <w:placeholder>
            <w:docPart w:val="540DA06990B542F5B1114791229283B3"/>
          </w:placeholder>
          <w:richText/>
        </w:sdtPr>
        <w:sdtContent>
          <w:r w:rsidRPr="007E206F">
            <w:rPr>
              <w:b/>
            </w:rPr>
            <w:t>Chair:</w:t>
          </w:r>
        </w:sdtContent>
      </w:sdt>
      <w:r>
        <w:t xml:space="preserve"> As a sideline, you mentioned that you consulted Parliament before the merger. When?</w:t>
      </w:r>
    </w:p>
    <w:p w:rsidR="00A61386" w:rsidP="00A61386">
      <w:pPr>
        <w:pStyle w:val="Answer"/>
      </w:pPr>
      <w:sdt>
        <w:sdtPr>
          <w:alias w:val="Witness"/>
          <w:id w:val="-605805132"/>
          <w:placeholder>
            <w:docPart w:val="540DA06990B542F5B1114791229283B3"/>
          </w:placeholder>
          <w:richText/>
        </w:sdtPr>
        <w:sdtContent>
          <w:r w:rsidRPr="007E206F">
            <w:rPr>
              <w:b/>
              <w:i/>
            </w:rPr>
            <w:t>Dominic Raab:</w:t>
          </w:r>
        </w:sdtContent>
      </w:sdt>
      <w:r>
        <w:t xml:space="preserve"> Not necessarily before the merger, but I think we</w:t>
      </w:r>
      <w:r w:rsidR="001B25AD">
        <w:t xml:space="preserve"> have</w:t>
      </w:r>
      <w:r>
        <w:t xml:space="preserve"> had engagement with your Committee in the context of the IR.</w:t>
      </w:r>
    </w:p>
    <w:p w:rsidR="00A61386" w:rsidP="00A61386">
      <w:pPr>
        <w:pStyle w:val="Question"/>
        <w:numPr>
          <w:ilvl w:val="0"/>
          <w:numId w:val="9"/>
        </w:numPr>
      </w:pPr>
      <w:sdt>
        <w:sdtPr>
          <w:alias w:val="Member"/>
          <w:tag w:val="&lt;Member mnisId='4462' dodsId='108954'&gt;"/>
          <w:id w:val="646096470"/>
          <w:placeholder>
            <w:docPart w:val="540DA06990B542F5B1114791229283B3"/>
          </w:placeholder>
          <w:richText/>
        </w:sdtPr>
        <w:sdtContent>
          <w:r w:rsidRPr="00171D60">
            <w:rPr>
              <w:b/>
            </w:rPr>
            <w:t>Chair:</w:t>
          </w:r>
        </w:sdtContent>
      </w:sdt>
      <w:r>
        <w:t xml:space="preserve"> Since</w:t>
      </w:r>
      <w:r w:rsidR="00071A8D">
        <w:t>?</w:t>
      </w:r>
    </w:p>
    <w:p w:rsidR="00A61386" w:rsidP="00A61386">
      <w:pPr>
        <w:pStyle w:val="Answer"/>
      </w:pPr>
      <w:sdt>
        <w:sdtPr>
          <w:alias w:val="Witness"/>
          <w:id w:val="-1981380712"/>
          <w:placeholder>
            <w:docPart w:val="540DA06990B542F5B1114791229283B3"/>
          </w:placeholder>
          <w:richText/>
        </w:sdtPr>
        <w:sdtContent>
          <w:r w:rsidRPr="00171D60">
            <w:rPr>
              <w:b/>
              <w:i/>
            </w:rPr>
            <w:t>Dominic Raab:</w:t>
          </w:r>
        </w:sdtContent>
      </w:sdt>
      <w:r>
        <w:t xml:space="preserve"> It was on 2 September. We have been proceeding at pace. The first step </w:t>
      </w:r>
      <w:r w:rsidR="006563B0">
        <w:t xml:space="preserve">was </w:t>
      </w:r>
      <w:r>
        <w:t xml:space="preserve">2 September. There is probably a </w:t>
      </w:r>
      <w:r w:rsidR="007A47F5">
        <w:t xml:space="preserve">huge, probably </w:t>
      </w:r>
      <w:r>
        <w:t>year-long</w:t>
      </w:r>
      <w:r w:rsidR="007A47F5">
        <w:t>,</w:t>
      </w:r>
      <w:r>
        <w:t xml:space="preserve"> bedding</w:t>
      </w:r>
      <w:r>
        <w:noBreakHyphen/>
        <w:t xml:space="preserve">in practice </w:t>
      </w:r>
      <w:r w:rsidR="007A47F5">
        <w:t>for</w:t>
      </w:r>
      <w:r>
        <w:t xml:space="preserve"> the way the Department is run and the lessons internationally and what </w:t>
      </w:r>
      <w:r w:rsidR="00F200D5">
        <w:t>that</w:t>
      </w:r>
      <w:r>
        <w:t xml:space="preserve"> means for staff. There is still a lot of work to be done; it is work in progress.</w:t>
      </w:r>
    </w:p>
    <w:p w:rsidR="00A61386" w:rsidP="00A61386">
      <w:pPr>
        <w:pStyle w:val="Question"/>
        <w:numPr>
          <w:ilvl w:val="0"/>
          <w:numId w:val="9"/>
        </w:numPr>
      </w:pPr>
      <w:sdt>
        <w:sdtPr>
          <w:alias w:val="Member"/>
          <w:tag w:val="&lt;Member mnisId='4478' dodsId='72305'&gt;"/>
          <w:id w:val="-942064647"/>
          <w:placeholder>
            <w:docPart w:val="540DA06990B542F5B1114791229283B3"/>
          </w:placeholder>
          <w:richText/>
        </w:sdtPr>
        <w:sdtContent>
          <w:r w:rsidRPr="00393099">
            <w:rPr>
              <w:b/>
            </w:rPr>
            <w:t>Royston Smith:</w:t>
          </w:r>
        </w:sdtContent>
      </w:sdt>
      <w:r>
        <w:t xml:space="preserve"> What is your one foreign policy priority?</w:t>
      </w:r>
    </w:p>
    <w:p w:rsidR="00A61386" w:rsidP="00A61386">
      <w:pPr>
        <w:pStyle w:val="Answer"/>
      </w:pPr>
      <w:sdt>
        <w:sdtPr>
          <w:alias w:val="Witness"/>
          <w:id w:val="-249976409"/>
          <w:placeholder>
            <w:docPart w:val="540DA06990B542F5B1114791229283B3"/>
          </w:placeholder>
          <w:richText/>
        </w:sdtPr>
        <w:sdtContent>
          <w:r w:rsidRPr="00393099">
            <w:rPr>
              <w:b/>
              <w:i/>
            </w:rPr>
            <w:t>Dominic Raab:</w:t>
          </w:r>
        </w:sdtContent>
      </w:sdt>
      <w:r>
        <w:t xml:space="preserve"> I am not sure I have just one, but one thing </w:t>
      </w:r>
      <w:r w:rsidR="00EE0DE7">
        <w:t>that</w:t>
      </w:r>
      <w:r>
        <w:t xml:space="preserve"> is really important coming out of the integrated review is the </w:t>
      </w:r>
      <w:r w:rsidR="00EE0DE7">
        <w:t>I</w:t>
      </w:r>
      <w:r>
        <w:t>ndo-Pacific tilt. I have been to the region three times. I have just got back from Vietnam and Korea. I can see all sorts of reasons for it</w:t>
      </w:r>
      <w:r w:rsidR="001A2149">
        <w:t>—</w:t>
      </w:r>
      <w:r>
        <w:t>growth opportunities in trade, investment and business over the next 10, 20 or 30 years. For SMEs and UK exports</w:t>
      </w:r>
      <w:r w:rsidR="007A16A0">
        <w:t>,</w:t>
      </w:r>
      <w:r>
        <w:t xml:space="preserve"> there are huge growth opportunities. By the way, some of that trade liberalisation will be good for consumers here at home.</w:t>
      </w:r>
    </w:p>
    <w:p w:rsidR="00546DF2" w:rsidP="00A61386">
      <w:pPr>
        <w:pStyle w:val="Answer"/>
      </w:pPr>
      <w:r>
        <w:t xml:space="preserve">I have lamented </w:t>
      </w:r>
      <w:r w:rsidR="006C24C3">
        <w:t xml:space="preserve">a </w:t>
      </w:r>
      <w:r>
        <w:t>little bit</w:t>
      </w:r>
      <w:r w:rsidR="006C24C3">
        <w:t xml:space="preserve"> t</w:t>
      </w:r>
      <w:r>
        <w:t>he intellectual laziness or lack of bandwidth in the debate on foreign policy, which is always around the very big players. Of course, they all matter, whether it is the EU, China or the US, but there is also a whole range of mid-sized players wh</w:t>
      </w:r>
      <w:r w:rsidR="006C24C3">
        <w:t>o</w:t>
      </w:r>
      <w:r>
        <w:t xml:space="preserve"> have wide economic and political considerations and values that overlap with us. For example, Korea has one of the closest voting records to that of the UK in any international </w:t>
      </w:r>
      <w:r>
        <w:t xml:space="preserve">organisation. It was very good to talk to Prime Minister </w:t>
      </w:r>
      <w:r w:rsidR="003E3B66">
        <w:t>Sye-k</w:t>
      </w:r>
      <w:r>
        <w:t>yun about all of those areas.</w:t>
      </w:r>
    </w:p>
    <w:p w:rsidR="00A61386" w:rsidP="00A61386">
      <w:pPr>
        <w:pStyle w:val="Answer"/>
      </w:pPr>
      <w:r>
        <w:t xml:space="preserve">Vietnam is not necessarily a country you would think </w:t>
      </w:r>
      <w:r w:rsidR="00546DF2">
        <w:t xml:space="preserve">we </w:t>
      </w:r>
      <w:r>
        <w:t xml:space="preserve">had lots of shared values </w:t>
      </w:r>
      <w:r w:rsidR="00546DF2">
        <w:t>with</w:t>
      </w:r>
      <w:r w:rsidR="00DF6EDA">
        <w:t>,</w:t>
      </w:r>
      <w:r w:rsidR="00546DF2">
        <w:t xml:space="preserve"> </w:t>
      </w:r>
      <w:r>
        <w:t xml:space="preserve">because of </w:t>
      </w:r>
      <w:r w:rsidR="00546DF2">
        <w:t>the</w:t>
      </w:r>
      <w:r>
        <w:t xml:space="preserve"> different political make-up </w:t>
      </w:r>
      <w:r w:rsidR="00546DF2">
        <w:t>of our governance and systems</w:t>
      </w:r>
      <w:r w:rsidR="006E7CC1">
        <w:t xml:space="preserve">. But </w:t>
      </w:r>
      <w:r w:rsidR="0035294C">
        <w:t>for</w:t>
      </w:r>
      <w:r>
        <w:t xml:space="preserve"> the UN Convention on the Law of the Sea</w:t>
      </w:r>
      <w:r w:rsidR="006E7CC1">
        <w:t>, i</w:t>
      </w:r>
      <w:r>
        <w:t xml:space="preserve">f you think of the presence of China and what it means for global trends, being more active and energetic in that region is critically important. I think you will see a lot more </w:t>
      </w:r>
      <w:r w:rsidR="00FE1E64">
        <w:t>F</w:t>
      </w:r>
      <w:r>
        <w:t xml:space="preserve">oreign </w:t>
      </w:r>
      <w:r w:rsidR="006C1A0F">
        <w:t>S</w:t>
      </w:r>
      <w:r>
        <w:t xml:space="preserve">ecretaries and Ministers generally treading that path. That is where I think a lot of the opportunities and </w:t>
      </w:r>
      <w:r w:rsidR="00D2305D">
        <w:t>the</w:t>
      </w:r>
      <w:r>
        <w:t xml:space="preserve"> risk management in the next 20 to 30 years will be.</w:t>
      </w:r>
    </w:p>
    <w:p w:rsidR="00A61386" w:rsidP="00A61386">
      <w:pPr>
        <w:pStyle w:val="Question"/>
        <w:numPr>
          <w:ilvl w:val="0"/>
          <w:numId w:val="9"/>
        </w:numPr>
      </w:pPr>
      <w:sdt>
        <w:sdtPr>
          <w:alias w:val="Member"/>
          <w:tag w:val="&lt;Member mnisId='4462' dodsId='108954'&gt;"/>
          <w:id w:val="439495451"/>
          <w:placeholder>
            <w:docPart w:val="540DA06990B542F5B1114791229283B3"/>
          </w:placeholder>
          <w:richText/>
        </w:sdtPr>
        <w:sdtContent>
          <w:r w:rsidRPr="008B142C">
            <w:rPr>
              <w:b/>
            </w:rPr>
            <w:t>Chair:</w:t>
          </w:r>
        </w:sdtContent>
      </w:sdt>
      <w:r>
        <w:t xml:space="preserve"> You have spoken time and again about values</w:t>
      </w:r>
      <w:r w:rsidR="00D2305D">
        <w:t>,</w:t>
      </w:r>
      <w:r>
        <w:t xml:space="preserve"> and emphasised your human rights credentials</w:t>
      </w:r>
      <w:r w:rsidR="00A10B52">
        <w:t>,</w:t>
      </w:r>
      <w:r>
        <w:t xml:space="preserve"> from your time as a lawyer with the Foreign Office, as well as your time now. Do you recognise the report that the Foreign Office put out on Vietnam criticising the harassment of protesters and the oppression of many civil rights activists?</w:t>
      </w:r>
    </w:p>
    <w:p w:rsidR="00A61386" w:rsidP="00A61386">
      <w:pPr>
        <w:pStyle w:val="Answer"/>
      </w:pPr>
      <w:sdt>
        <w:sdtPr>
          <w:alias w:val="Witness"/>
          <w:id w:val="133294795"/>
          <w:placeholder>
            <w:docPart w:val="540DA06990B542F5B1114791229283B3"/>
          </w:placeholder>
          <w:richText/>
        </w:sdtPr>
        <w:sdtContent>
          <w:r w:rsidRPr="00953822">
            <w:rPr>
              <w:b/>
              <w:i/>
            </w:rPr>
            <w:t>Dominic Raab:</w:t>
          </w:r>
        </w:sdtContent>
      </w:sdt>
      <w:r>
        <w:t xml:space="preserve"> Yes, and I raised that issue. As with China</w:t>
      </w:r>
      <w:r w:rsidR="00A10B52">
        <w:t>,</w:t>
      </w:r>
      <w:r>
        <w:t xml:space="preserve"> and as with any partner we engage, we need to be clear-eyed</w:t>
      </w:r>
      <w:r w:rsidR="00737227">
        <w:t>. I</w:t>
      </w:r>
      <w:r>
        <w:t xml:space="preserve">f you are building a mature and lasting partnership and engagement strategy, you need to be able to talk about the difficult things as well as the opportunities. We need to be both flexible and robust in doing so. I raised human rights when I was in Hanoi. I do so wherever I go. I raised it in Saudi; I raised it in China, and I will continue to do so. I also think it is important to seize the opportunities and not live in an ivory tower </w:t>
      </w:r>
      <w:r w:rsidR="0065195F">
        <w:t>around</w:t>
      </w:r>
      <w:r>
        <w:t xml:space="preserve"> these things. I am not suggesting that is your point, but the reassurance I can give you is that it does not get airbrushed out of the conversation.</w:t>
      </w:r>
    </w:p>
    <w:p w:rsidR="00A61386" w:rsidP="00A61386">
      <w:pPr>
        <w:pStyle w:val="Question"/>
        <w:numPr>
          <w:ilvl w:val="0"/>
          <w:numId w:val="9"/>
        </w:numPr>
      </w:pPr>
      <w:sdt>
        <w:sdtPr>
          <w:alias w:val="Member"/>
          <w:tag w:val="&lt;Member mnisId='4478' dodsId='72305'&gt;"/>
          <w:id w:val="1585337986"/>
          <w:placeholder>
            <w:docPart w:val="540DA06990B542F5B1114791229283B3"/>
          </w:placeholder>
          <w:richText/>
        </w:sdtPr>
        <w:sdtContent>
          <w:r w:rsidRPr="00FC08D4">
            <w:rPr>
              <w:b/>
            </w:rPr>
            <w:t>Royston Smith:</w:t>
          </w:r>
        </w:sdtContent>
      </w:sdt>
      <w:r>
        <w:t xml:space="preserve"> You have laid out some of your priorities. </w:t>
      </w:r>
      <w:r w:rsidR="001F3DAF">
        <w:t>For t</w:t>
      </w:r>
      <w:r>
        <w:t xml:space="preserve">hose of us who were excited about Brexit, leaving the EU and being able to strike out as </w:t>
      </w:r>
      <w:r w:rsidR="00DC41A4">
        <w:t>G</w:t>
      </w:r>
      <w:r>
        <w:t xml:space="preserve">lobal Britain, </w:t>
      </w:r>
      <w:r w:rsidR="001F3DAF">
        <w:t xml:space="preserve">there are lots of things </w:t>
      </w:r>
      <w:r w:rsidR="00724958">
        <w:t>we could</w:t>
      </w:r>
      <w:r w:rsidR="001F3DAF">
        <w:t xml:space="preserve"> talk about,</w:t>
      </w:r>
      <w:r>
        <w:t xml:space="preserve"> particular</w:t>
      </w:r>
      <w:r w:rsidR="00724958">
        <w:t>ly</w:t>
      </w:r>
      <w:r>
        <w:t xml:space="preserve"> what </w:t>
      </w:r>
      <w:r w:rsidR="00DC41A4">
        <w:t>G</w:t>
      </w:r>
      <w:r>
        <w:t>lobal Britain means. What are your main priorities, and how can the FCO do them all? In the end, if everything is a priority</w:t>
      </w:r>
      <w:r w:rsidR="00E85727">
        <w:t>,</w:t>
      </w:r>
      <w:r>
        <w:t xml:space="preserve"> nothing is a priority</w:t>
      </w:r>
      <w:r w:rsidR="004573BB">
        <w:t>.</w:t>
      </w:r>
      <w:r>
        <w:t xml:space="preserve"> What are the main priorities?</w:t>
      </w:r>
    </w:p>
    <w:p w:rsidR="006604DC" w:rsidP="00A61386">
      <w:pPr>
        <w:pStyle w:val="Answer"/>
      </w:pPr>
      <w:sdt>
        <w:sdtPr>
          <w:alias w:val="Witness"/>
          <w:id w:val="729357965"/>
          <w:placeholder>
            <w:docPart w:val="540DA06990B542F5B1114791229283B3"/>
          </w:placeholder>
          <w:richText/>
        </w:sdtPr>
        <w:sdtContent>
          <w:r w:rsidRPr="00A15BA7" w:rsidR="00A61386">
            <w:rPr>
              <w:b/>
              <w:i/>
            </w:rPr>
            <w:t>Dominic Raab:</w:t>
          </w:r>
        </w:sdtContent>
      </w:sdt>
      <w:r w:rsidR="00A61386">
        <w:t xml:space="preserve"> I am not sure we are quite there yet, but the way I look at it is having a 40</w:t>
      </w:r>
      <w:r w:rsidR="00336B2C">
        <w:t>:</w:t>
      </w:r>
      <w:r w:rsidR="00A61386">
        <w:t xml:space="preserve">60 split, where I recognise that 60% of foreign policy is reactive to events, whether it is </w:t>
      </w:r>
      <w:r w:rsidR="00E85727">
        <w:t xml:space="preserve">in </w:t>
      </w:r>
      <w:r w:rsidR="00A61386">
        <w:t xml:space="preserve">Belarus or </w:t>
      </w:r>
      <w:r w:rsidR="00E85727">
        <w:t xml:space="preserve">on </w:t>
      </w:r>
      <w:r w:rsidR="00A61386">
        <w:t xml:space="preserve">the border of Armenia and Azerbaijan, </w:t>
      </w:r>
      <w:r w:rsidR="004A2EE9">
        <w:t>and</w:t>
      </w:r>
      <w:r w:rsidR="00A61386">
        <w:t xml:space="preserve"> try to protect 40% of our time, effort and energy to focus on the strategic stuff in a forward-thinking way. The way we would demonstrate that at the moment is the fact that we are doing the merger</w:t>
      </w:r>
      <w:r>
        <w:t>,</w:t>
      </w:r>
      <w:r w:rsidR="00A61386">
        <w:t xml:space="preserve"> the CSR and the IR at the same time. That has obviously taken up a lot of energy</w:t>
      </w:r>
      <w:r>
        <w:t>,</w:t>
      </w:r>
      <w:r w:rsidR="00A61386">
        <w:t xml:space="preserve"> bandwidth and </w:t>
      </w:r>
      <w:r>
        <w:t>raw</w:t>
      </w:r>
      <w:r w:rsidR="00A61386">
        <w:t xml:space="preserve"> time.</w:t>
      </w:r>
    </w:p>
    <w:p w:rsidR="00A61386" w:rsidP="00A61386">
      <w:pPr>
        <w:pStyle w:val="Answer"/>
      </w:pPr>
      <w:r>
        <w:t xml:space="preserve">It is absolutely crucial that you do not think you can do it all. </w:t>
      </w:r>
      <w:r w:rsidR="00BA5438">
        <w:t>To t</w:t>
      </w:r>
      <w:r>
        <w:t>alk about relationships, you can make a strong and compelling case for us to be more active in every corner of the world, but as well as our traditional relationships</w:t>
      </w:r>
      <w:r w:rsidR="00EE75C2">
        <w:t>,</w:t>
      </w:r>
      <w:r>
        <w:t xml:space="preserve"> which we are not neglecting, if you </w:t>
      </w:r>
      <w:r w:rsidR="004C66B5">
        <w:t xml:space="preserve">were to </w:t>
      </w:r>
      <w:r>
        <w:t>ask me to carve out an area for extra attention, investment and time spent</w:t>
      </w:r>
      <w:r w:rsidR="004C66B5">
        <w:t>,</w:t>
      </w:r>
      <w:r>
        <w:t xml:space="preserve"> it is the </w:t>
      </w:r>
      <w:r w:rsidR="004C66B5">
        <w:t>I</w:t>
      </w:r>
      <w:r>
        <w:t xml:space="preserve">ndo-Pacific region. That obviously breaks down. There </w:t>
      </w:r>
      <w:r w:rsidR="00C6087D">
        <w:t>are</w:t>
      </w:r>
      <w:r>
        <w:t xml:space="preserve"> a lot of different </w:t>
      </w:r>
      <w:r>
        <w:t>countries out there; it is a wide area in and of itself</w:t>
      </w:r>
      <w:r w:rsidR="00C6087D">
        <w:t>,</w:t>
      </w:r>
      <w:r>
        <w:t xml:space="preserve"> and lots of themes</w:t>
      </w:r>
      <w:r w:rsidR="00C6087D">
        <w:t>,</w:t>
      </w:r>
      <w:r>
        <w:t xml:space="preserve"> from trade to security</w:t>
      </w:r>
      <w:r w:rsidR="00C6087D">
        <w:t>,</w:t>
      </w:r>
      <w:r>
        <w:t xml:space="preserve"> go with it, but proactively and strategically that would be my priority for </w:t>
      </w:r>
      <w:r w:rsidR="00971726">
        <w:t>G</w:t>
      </w:r>
      <w:r>
        <w:t>lobal Britain.</w:t>
      </w:r>
    </w:p>
    <w:p w:rsidR="00A61386" w:rsidP="00A61386">
      <w:pPr>
        <w:pStyle w:val="Question"/>
        <w:numPr>
          <w:ilvl w:val="0"/>
          <w:numId w:val="9"/>
        </w:numPr>
      </w:pPr>
      <w:sdt>
        <w:sdtPr>
          <w:alias w:val="Member"/>
          <w:tag w:val="&lt;Member mnisId='4478' dodsId='72305'&gt;"/>
          <w:id w:val="-1564170204"/>
          <w:placeholder>
            <w:docPart w:val="540DA06990B542F5B1114791229283B3"/>
          </w:placeholder>
          <w:richText/>
        </w:sdtPr>
        <w:sdtContent>
          <w:r w:rsidRPr="0020396C">
            <w:rPr>
              <w:b/>
            </w:rPr>
            <w:t>Royston Smith:</w:t>
          </w:r>
        </w:sdtContent>
      </w:sdt>
      <w:r>
        <w:t xml:space="preserve"> The Prime Minister has talked about using the G7 presidency to create a new global approach to health security. What are the Government’s other objectives for the UK presidency of the G7 in 2021?</w:t>
      </w:r>
    </w:p>
    <w:p w:rsidR="00A61386" w:rsidP="00A61386">
      <w:pPr>
        <w:pStyle w:val="Answer"/>
      </w:pPr>
      <w:sdt>
        <w:sdtPr>
          <w:alias w:val="Witness"/>
          <w:id w:val="-427812049"/>
          <w:placeholder>
            <w:docPart w:val="540DA06990B542F5B1114791229283B3"/>
          </w:placeholder>
          <w:richText/>
        </w:sdtPr>
        <w:sdtContent>
          <w:r w:rsidRPr="0020396C">
            <w:rPr>
              <w:b/>
              <w:i/>
            </w:rPr>
            <w:t>Dominic Raab:</w:t>
          </w:r>
        </w:sdtContent>
      </w:sdt>
      <w:r>
        <w:t xml:space="preserve"> That is a great question. We are formulating them as we speak. I would see it in two or three brackets. We should be much more robust in our foreign policy, or even more robust in defending open societies. That includes everything from liberal free trade, notwithstanding the protectionist wave and the challenges of Covid</w:t>
      </w:r>
      <w:r w:rsidR="00B24BDA">
        <w:t>, to incorporating</w:t>
      </w:r>
      <w:r>
        <w:t xml:space="preserve"> democracy and human rights. We have talked a bit about that. I think the UK has shown great leadership on Belarus and Hong Kong, and we need to keep doing that. We need to rope in a wider coalition of like-minded countries. I think the G7 presidency is a good opportunity to do that.</w:t>
      </w:r>
    </w:p>
    <w:p w:rsidR="00A61386" w:rsidP="00A61386">
      <w:pPr>
        <w:pStyle w:val="Answer"/>
      </w:pPr>
      <w:r>
        <w:t>As well as</w:t>
      </w:r>
      <w:r>
        <w:t xml:space="preserve"> promoting open societies, we need to promot</w:t>
      </w:r>
      <w:r w:rsidR="004C3132">
        <w:t>e</w:t>
      </w:r>
      <w:r>
        <w:t xml:space="preserve"> global goods. One of them is vaccines for Covid; climate change is another</w:t>
      </w:r>
      <w:r w:rsidR="00971726">
        <w:t>;</w:t>
      </w:r>
      <w:r w:rsidR="004C3132">
        <w:t xml:space="preserve"> and</w:t>
      </w:r>
      <w:r>
        <w:t xml:space="preserve"> 12 years’ quality education for every girl, no matter </w:t>
      </w:r>
      <w:r w:rsidR="00963B61">
        <w:t>her</w:t>
      </w:r>
      <w:r>
        <w:t xml:space="preserve"> background, is an important one. </w:t>
      </w:r>
      <w:r w:rsidR="00B90B5F">
        <w:t>We will want</w:t>
      </w:r>
      <w:r>
        <w:t xml:space="preserve"> the G7</w:t>
      </w:r>
      <w:r w:rsidR="00B90B5F">
        <w:t xml:space="preserve"> </w:t>
      </w:r>
      <w:r>
        <w:t xml:space="preserve">to reflect the growing importance of the </w:t>
      </w:r>
      <w:r w:rsidR="00B90B5F">
        <w:t>I</w:t>
      </w:r>
      <w:r>
        <w:t>ndo-Pacific region. Those are three ways in which I think you will see our presidency priorities formulated and shaped.</w:t>
      </w:r>
    </w:p>
    <w:p w:rsidR="00A61386" w:rsidP="00A61386">
      <w:pPr>
        <w:pStyle w:val="Question"/>
        <w:numPr>
          <w:ilvl w:val="0"/>
          <w:numId w:val="9"/>
        </w:numPr>
      </w:pPr>
      <w:sdt>
        <w:sdtPr>
          <w:alias w:val="Member"/>
          <w:tag w:val="&lt;Member mnisId='4462' dodsId='108954'&gt;"/>
          <w:id w:val="553821854"/>
          <w:placeholder>
            <w:docPart w:val="540DA06990B542F5B1114791229283B3"/>
          </w:placeholder>
          <w:richText/>
        </w:sdtPr>
        <w:sdtContent>
          <w:r w:rsidRPr="00A33CB2">
            <w:rPr>
              <w:b/>
            </w:rPr>
            <w:t>Chair:</w:t>
          </w:r>
        </w:sdtContent>
      </w:sdt>
      <w:r>
        <w:t xml:space="preserve"> How do you define </w:t>
      </w:r>
      <w:r w:rsidR="00316D43">
        <w:t>I</w:t>
      </w:r>
      <w:r>
        <w:t>ndo-Pacific?</w:t>
      </w:r>
    </w:p>
    <w:p w:rsidR="00A61386" w:rsidP="00A61386">
      <w:pPr>
        <w:pStyle w:val="Answer"/>
      </w:pPr>
      <w:sdt>
        <w:sdtPr>
          <w:alias w:val="Witness"/>
          <w:id w:val="-750591584"/>
          <w:placeholder>
            <w:docPart w:val="540DA06990B542F5B1114791229283B3"/>
          </w:placeholder>
          <w:richText/>
        </w:sdtPr>
        <w:sdtContent>
          <w:r w:rsidRPr="00A33CB2">
            <w:rPr>
              <w:b/>
              <w:i/>
            </w:rPr>
            <w:t>Dominic Raab:</w:t>
          </w:r>
        </w:sdtContent>
      </w:sdt>
      <w:r>
        <w:t xml:space="preserve"> I would probably draw a line on a map and show you. We are quite specific in calling it </w:t>
      </w:r>
      <w:r w:rsidR="00A3041E">
        <w:t>I</w:t>
      </w:r>
      <w:r>
        <w:t>ndo-Pacific rather than just Asia-Pacific. Effectively, I am going east from India.</w:t>
      </w:r>
    </w:p>
    <w:p w:rsidR="00A61386" w:rsidP="00A61386">
      <w:pPr>
        <w:pStyle w:val="Question"/>
        <w:numPr>
          <w:ilvl w:val="0"/>
          <w:numId w:val="9"/>
        </w:numPr>
      </w:pPr>
      <w:sdt>
        <w:sdtPr>
          <w:alias w:val="Member"/>
          <w:tag w:val="&lt;Member mnisId='4462' dodsId='108954'&gt;"/>
          <w:id w:val="1740288413"/>
          <w:placeholder>
            <w:docPart w:val="540DA06990B542F5B1114791229283B3"/>
          </w:placeholder>
          <w:richText/>
        </w:sdtPr>
        <w:sdtContent>
          <w:r w:rsidRPr="00FC717A">
            <w:rPr>
              <w:b/>
            </w:rPr>
            <w:t>Chair:</w:t>
          </w:r>
        </w:sdtContent>
      </w:sdt>
      <w:r>
        <w:t xml:space="preserve"> Not Pakistan?</w:t>
      </w:r>
    </w:p>
    <w:p w:rsidR="00A61386" w:rsidP="00A61386">
      <w:pPr>
        <w:pStyle w:val="Answer"/>
      </w:pPr>
      <w:sdt>
        <w:sdtPr>
          <w:alias w:val="Witness"/>
          <w:id w:val="-1370748321"/>
          <w:placeholder>
            <w:docPart w:val="540DA06990B542F5B1114791229283B3"/>
          </w:placeholder>
          <w:richText/>
        </w:sdtPr>
        <w:sdtContent>
          <w:r w:rsidRPr="00FC717A">
            <w:rPr>
              <w:b/>
              <w:i/>
            </w:rPr>
            <w:t>Dominic Raab:</w:t>
          </w:r>
        </w:sdtContent>
      </w:sdt>
      <w:r>
        <w:t xml:space="preserve"> You cannot look at India without looking at Pakistan. Pakistan is important for a load of other reasons. I am not confusing the subcontinent with the wider </w:t>
      </w:r>
      <w:r w:rsidR="00A3041E">
        <w:t>I</w:t>
      </w:r>
      <w:r>
        <w:t xml:space="preserve">ndo-Pacific, so probably not. That does not mean </w:t>
      </w:r>
      <w:r w:rsidR="006D42D3">
        <w:t xml:space="preserve">that </w:t>
      </w:r>
      <w:r>
        <w:t>Pakistan is not important for a whole range of reasons.</w:t>
      </w:r>
    </w:p>
    <w:p w:rsidR="00A61386" w:rsidP="00A61386">
      <w:pPr>
        <w:pStyle w:val="Question"/>
        <w:numPr>
          <w:ilvl w:val="0"/>
          <w:numId w:val="9"/>
        </w:numPr>
      </w:pPr>
      <w:sdt>
        <w:sdtPr>
          <w:alias w:val="Member"/>
          <w:tag w:val="&lt;Member mnisId='4462' dodsId='108954'&gt;"/>
          <w:id w:val="1025754499"/>
          <w:placeholder>
            <w:docPart w:val="540DA06990B542F5B1114791229283B3"/>
          </w:placeholder>
          <w:richText/>
        </w:sdtPr>
        <w:sdtContent>
          <w:r w:rsidRPr="009C2437">
            <w:rPr>
              <w:b/>
            </w:rPr>
            <w:t>Chair:</w:t>
          </w:r>
        </w:sdtContent>
      </w:sdt>
      <w:r>
        <w:t xml:space="preserve"> I understand, and I am not making that point. The reason I ask the question is that I think I am right in saying that falls under three different ministerial responsibilities under you. Is there any reason </w:t>
      </w:r>
      <w:r w:rsidR="006D42D3">
        <w:t xml:space="preserve">why </w:t>
      </w:r>
      <w:r>
        <w:t>you have not brought them together?</w:t>
      </w:r>
    </w:p>
    <w:p w:rsidR="00A61386" w:rsidP="00A61386">
      <w:pPr>
        <w:pStyle w:val="Answer"/>
      </w:pPr>
      <w:sdt>
        <w:sdtPr>
          <w:alias w:val="Witness"/>
          <w:id w:val="-1445154978"/>
          <w:placeholder>
            <w:docPart w:val="540DA06990B542F5B1114791229283B3"/>
          </w:placeholder>
          <w:richText/>
        </w:sdtPr>
        <w:sdtContent>
          <w:r w:rsidRPr="005D1F54">
            <w:rPr>
              <w:b/>
              <w:i/>
            </w:rPr>
            <w:t>Dominic Raab:</w:t>
          </w:r>
        </w:sdtContent>
      </w:sdt>
      <w:r>
        <w:t xml:space="preserve"> What would fall under three different responsibilities?</w:t>
      </w:r>
    </w:p>
    <w:p w:rsidR="00A61386" w:rsidP="00A61386">
      <w:pPr>
        <w:pStyle w:val="Question"/>
        <w:numPr>
          <w:ilvl w:val="0"/>
          <w:numId w:val="9"/>
        </w:numPr>
      </w:pPr>
      <w:sdt>
        <w:sdtPr>
          <w:alias w:val="Member"/>
          <w:tag w:val="&lt;Member mnisId='4462' dodsId='108954'&gt;"/>
          <w:id w:val="551345776"/>
          <w:placeholder>
            <w:docPart w:val="540DA06990B542F5B1114791229283B3"/>
          </w:placeholder>
          <w:richText/>
        </w:sdtPr>
        <w:sdtContent>
          <w:r w:rsidRPr="005D1F54">
            <w:rPr>
              <w:b/>
            </w:rPr>
            <w:t>Chair:</w:t>
          </w:r>
        </w:sdtContent>
      </w:sdt>
      <w:r>
        <w:t xml:space="preserve"> Asia falls under one Minister</w:t>
      </w:r>
      <w:r w:rsidR="006D42D3">
        <w:t>,</w:t>
      </w:r>
      <w:r>
        <w:t xml:space="preserve"> India falls under a different one and the Pacific islands and various other elements fall under a third Minister. Would it not be sensible to have a single Minister of State responsible for the </w:t>
      </w:r>
      <w:r w:rsidR="006D42D3">
        <w:t>I</w:t>
      </w:r>
      <w:r>
        <w:t>ndo-Pacific?</w:t>
      </w:r>
    </w:p>
    <w:p w:rsidR="00A61386" w:rsidP="00A61386">
      <w:pPr>
        <w:pStyle w:val="Answer"/>
      </w:pPr>
      <w:sdt>
        <w:sdtPr>
          <w:alias w:val="Witness"/>
          <w:id w:val="-455175290"/>
          <w:placeholder>
            <w:docPart w:val="540DA06990B542F5B1114791229283B3"/>
          </w:placeholder>
          <w:richText/>
        </w:sdtPr>
        <w:sdtContent>
          <w:r w:rsidRPr="005D1F54">
            <w:rPr>
              <w:b/>
              <w:i/>
            </w:rPr>
            <w:t>Dominic Raab:</w:t>
          </w:r>
        </w:sdtContent>
      </w:sdt>
      <w:r>
        <w:t xml:space="preserve"> We have a </w:t>
      </w:r>
      <w:r w:rsidR="006D42D3">
        <w:t>s</w:t>
      </w:r>
      <w:r>
        <w:t xml:space="preserve">ingle </w:t>
      </w:r>
      <w:r w:rsidR="006D42D3">
        <w:t>S</w:t>
      </w:r>
      <w:r>
        <w:t xml:space="preserve">ecretary of </w:t>
      </w:r>
      <w:r w:rsidR="006D42D3">
        <w:t>S</w:t>
      </w:r>
      <w:r>
        <w:t xml:space="preserve">tate with a fantastic team and </w:t>
      </w:r>
      <w:r w:rsidR="00D97476">
        <w:t xml:space="preserve">a </w:t>
      </w:r>
      <w:r>
        <w:t>good division of labour</w:t>
      </w:r>
      <w:r w:rsidR="00D97476">
        <w:t>,</w:t>
      </w:r>
      <w:r>
        <w:t xml:space="preserve"> which makes sure we are properly joined up.</w:t>
      </w:r>
    </w:p>
    <w:p w:rsidR="001B1DDC" w:rsidP="00A61386">
      <w:pPr>
        <w:pStyle w:val="Remark"/>
      </w:pPr>
      <w:sdt>
        <w:sdtPr>
          <w:alias w:val="Member"/>
          <w:tag w:val="&lt;Member mnisId='4462' dodsId='108954'&gt;"/>
          <w:id w:val="-826897049"/>
          <w:placeholder>
            <w:docPart w:val="540DA06990B542F5B1114791229283B3"/>
          </w:placeholder>
          <w:richText/>
        </w:sdtPr>
        <w:sdtContent>
          <w:r w:rsidRPr="00490EF9" w:rsidR="00A61386">
            <w:rPr>
              <w:b/>
            </w:rPr>
            <w:t>Chair:</w:t>
          </w:r>
        </w:sdtContent>
      </w:sdt>
      <w:r w:rsidR="00A61386">
        <w:t xml:space="preserve"> I am delighted to hear it.</w:t>
      </w:r>
    </w:p>
    <w:p w:rsidR="001B1DDC" w:rsidP="00887D7A">
      <w:pPr>
        <w:pStyle w:val="Question"/>
        <w:numPr>
          <w:ilvl w:val="0"/>
          <w:numId w:val="0"/>
        </w:numPr>
        <w:ind w:left="794"/>
      </w:pPr>
      <w:sdt>
        <w:sdtPr>
          <w:alias w:val="Member"/>
          <w:tag w:val="&lt;Member mnisId='1446' dodsId='25745'&gt;"/>
          <w:id w:val="1538545191"/>
          <w:placeholder>
            <w:docPart w:val="DefaultPlaceholder_-1854013440"/>
          </w:placeholder>
          <w:richText/>
        </w:sdtPr>
        <w:sdtContent>
          <w:r w:rsidRPr="001B1DDC">
            <w:rPr>
              <w:b/>
            </w:rPr>
            <w:t>Chris Bryant:</w:t>
          </w:r>
        </w:sdtContent>
      </w:sdt>
      <w:r>
        <w:t xml:space="preserve"> You are smiling through that.</w:t>
      </w:r>
    </w:p>
    <w:p w:rsidR="00A61386" w:rsidP="001B1DDC">
      <w:pPr>
        <w:pStyle w:val="Answer"/>
      </w:pPr>
      <w:sdt>
        <w:sdtPr>
          <w:alias w:val="Witness"/>
          <w:id w:val="-567265532"/>
          <w:placeholder>
            <w:docPart w:val="DefaultPlaceholder_-1854013440"/>
          </w:placeholder>
          <w:richText/>
        </w:sdtPr>
        <w:sdtContent>
          <w:r w:rsidRPr="001B1DDC" w:rsidR="001B1DDC">
            <w:rPr>
              <w:b/>
              <w:i/>
            </w:rPr>
            <w:t>Dominic Raab:</w:t>
          </w:r>
        </w:sdtContent>
      </w:sdt>
      <w:r w:rsidR="001B1DDC">
        <w:t xml:space="preserve"> I always smile when you’re in the room, Chris.</w:t>
      </w:r>
      <w:r w:rsidR="003E3B66">
        <w:t xml:space="preserve"> </w:t>
      </w:r>
    </w:p>
    <w:p w:rsidR="00A61386" w:rsidP="00A61386">
      <w:pPr>
        <w:pStyle w:val="Question"/>
        <w:numPr>
          <w:ilvl w:val="0"/>
          <w:numId w:val="9"/>
        </w:numPr>
      </w:pPr>
      <w:sdt>
        <w:sdtPr>
          <w:alias w:val="Member"/>
          <w:tag w:val="&lt;Member mnisId='4461' dodsId='137276'&gt;"/>
          <w:id w:val="-54241338"/>
          <w:placeholder>
            <w:docPart w:val="540DA06990B542F5B1114791229283B3"/>
          </w:placeholder>
          <w:richText/>
        </w:sdtPr>
        <w:sdtContent>
          <w:r w:rsidRPr="00490EF9">
            <w:rPr>
              <w:b/>
            </w:rPr>
            <w:t>Stewart Malcolm McDonald:</w:t>
          </w:r>
        </w:sdtContent>
      </w:sdt>
      <w:r>
        <w:t xml:space="preserve"> Can I turn to the integrated review? You have said that the Department will engage with “non-traditional partners” over the integrated review. How do you define non-traditional, and who are they?</w:t>
      </w:r>
    </w:p>
    <w:p w:rsidR="00A61386" w:rsidP="00A61386">
      <w:pPr>
        <w:pStyle w:val="Answer"/>
      </w:pPr>
      <w:sdt>
        <w:sdtPr>
          <w:alias w:val="Witness"/>
          <w:id w:val="1702906206"/>
          <w:placeholder>
            <w:docPart w:val="540DA06990B542F5B1114791229283B3"/>
          </w:placeholder>
          <w:richText/>
        </w:sdtPr>
        <w:sdtContent>
          <w:r w:rsidRPr="009402A7">
            <w:rPr>
              <w:b/>
              <w:i/>
            </w:rPr>
            <w:t>Dominic Raab:</w:t>
          </w:r>
        </w:sdtContent>
      </w:sdt>
      <w:r>
        <w:t xml:space="preserve"> </w:t>
      </w:r>
      <w:r w:rsidR="00881666">
        <w:t xml:space="preserve">Who </w:t>
      </w:r>
      <w:r>
        <w:t>is that a quote</w:t>
      </w:r>
      <w:r w:rsidR="00881666">
        <w:t xml:space="preserve"> from</w:t>
      </w:r>
      <w:r>
        <w:t>?</w:t>
      </w:r>
    </w:p>
    <w:p w:rsidR="00A61386" w:rsidP="00A61386">
      <w:pPr>
        <w:pStyle w:val="Question"/>
        <w:numPr>
          <w:ilvl w:val="0"/>
          <w:numId w:val="9"/>
        </w:numPr>
      </w:pPr>
      <w:sdt>
        <w:sdtPr>
          <w:alias w:val="Member"/>
          <w:tag w:val="&lt;Member mnisId='4461' dodsId='137276'&gt;"/>
          <w:id w:val="752861072"/>
          <w:placeholder>
            <w:docPart w:val="540DA06990B542F5B1114791229283B3"/>
          </w:placeholder>
          <w:richText/>
        </w:sdtPr>
        <w:sdtContent>
          <w:r w:rsidRPr="009402A7">
            <w:rPr>
              <w:b/>
            </w:rPr>
            <w:t>Stewart Malcolm McDonald:</w:t>
          </w:r>
        </w:sdtContent>
      </w:sdt>
      <w:r>
        <w:t xml:space="preserve"> I believe </w:t>
      </w:r>
      <w:r w:rsidR="00881666">
        <w:t>i</w:t>
      </w:r>
      <w:r>
        <w:t>t was in a previous submission you made to the Committee.</w:t>
      </w:r>
    </w:p>
    <w:p w:rsidR="00626D85" w:rsidP="00881666">
      <w:pPr>
        <w:pStyle w:val="Answer"/>
      </w:pPr>
      <w:sdt>
        <w:sdtPr>
          <w:alias w:val="Witness"/>
          <w:id w:val="1225180319"/>
          <w:placeholder>
            <w:docPart w:val="540DA06990B542F5B1114791229283B3"/>
          </w:placeholder>
          <w:richText/>
        </w:sdtPr>
        <w:sdtContent>
          <w:r w:rsidRPr="00196892" w:rsidR="00A61386">
            <w:rPr>
              <w:b/>
              <w:i/>
            </w:rPr>
            <w:t>Dominic Raab:</w:t>
          </w:r>
        </w:sdtContent>
      </w:sdt>
      <w:r w:rsidR="00A61386">
        <w:t xml:space="preserve"> I </w:t>
      </w:r>
      <w:r w:rsidR="00881666">
        <w:t xml:space="preserve">will </w:t>
      </w:r>
      <w:r w:rsidR="00A61386">
        <w:t xml:space="preserve">have to fish it out and see what the context </w:t>
      </w:r>
      <w:r w:rsidR="00881666">
        <w:t>wa</w:t>
      </w:r>
      <w:r w:rsidR="00A61386">
        <w:t>s.</w:t>
      </w:r>
    </w:p>
    <w:p w:rsidR="00A61386" w:rsidP="00881666">
      <w:pPr>
        <w:pStyle w:val="Answer"/>
      </w:pPr>
      <w:r>
        <w:t xml:space="preserve">We want </w:t>
      </w:r>
      <w:r w:rsidR="00626D85">
        <w:t>it</w:t>
      </w:r>
      <w:r>
        <w:t xml:space="preserve"> to allow us to have a proper strategic forward look to 2030 and beyond. My role has been to chair a cross-Whitehall ministerial group. We have had eight meetings with officials and senior Ministers—I have just come from one—</w:t>
      </w:r>
      <w:r w:rsidR="000C0ED6">
        <w:t>with</w:t>
      </w:r>
      <w:r>
        <w:t xml:space="preserve"> one more to come. It is broken down into a range of key themes: the UK’s place in the world; the role of tech,</w:t>
      </w:r>
      <w:r w:rsidR="00631A90">
        <w:t xml:space="preserve"> </w:t>
      </w:r>
      <w:r>
        <w:t>its potential</w:t>
      </w:r>
      <w:r w:rsidR="00213049">
        <w:t>,</w:t>
      </w:r>
      <w:r>
        <w:t xml:space="preserve"> </w:t>
      </w:r>
      <w:r w:rsidR="00631A90">
        <w:t xml:space="preserve">but also </w:t>
      </w:r>
      <w:r>
        <w:t>the risk f</w:t>
      </w:r>
      <w:r w:rsidR="00631A90">
        <w:t>ro</w:t>
      </w:r>
      <w:r>
        <w:t xml:space="preserve">m cyber; defence and security; how we integrate our aid and development policy; and resilience. Those are the broad themes we have looked at, and we are working up what will amount to a prospectus </w:t>
      </w:r>
      <w:r w:rsidR="00971726">
        <w:t>that</w:t>
      </w:r>
      <w:r>
        <w:t xml:space="preserve"> we will publish in due course.</w:t>
      </w:r>
    </w:p>
    <w:p w:rsidR="00A61386" w:rsidP="00A61386">
      <w:pPr>
        <w:pStyle w:val="Answer"/>
      </w:pPr>
      <w:r>
        <w:t>S</w:t>
      </w:r>
      <w:r>
        <w:t xml:space="preserve">enior officials and Ministers </w:t>
      </w:r>
      <w:r>
        <w:t xml:space="preserve">have </w:t>
      </w:r>
      <w:r>
        <w:t>variously</w:t>
      </w:r>
      <w:r>
        <w:t xml:space="preserve"> engaged</w:t>
      </w:r>
      <w:r>
        <w:t xml:space="preserve"> with Parliament and Select Committees; the devolved Administrations; 25 think</w:t>
      </w:r>
      <w:r w:rsidR="00A67077">
        <w:t>-</w:t>
      </w:r>
      <w:r>
        <w:t>tanks, including RUSI, Chatham House and the Overseas Development Institute</w:t>
      </w:r>
      <w:r w:rsidR="00F90A9B">
        <w:t>;</w:t>
      </w:r>
      <w:r>
        <w:t xml:space="preserve"> 38 academics</w:t>
      </w:r>
      <w:r w:rsidR="00F90A9B">
        <w:t>,</w:t>
      </w:r>
      <w:r>
        <w:t xml:space="preserve"> from Cambridge to the Sorbonne; </w:t>
      </w:r>
      <w:r w:rsidR="00F90A9B">
        <w:t xml:space="preserve">and </w:t>
      </w:r>
      <w:r>
        <w:t xml:space="preserve">17 NGOs, including the Gates Foundation and Oxfam. We are discussing </w:t>
      </w:r>
      <w:r w:rsidR="000210A6">
        <w:t>it</w:t>
      </w:r>
      <w:r>
        <w:t xml:space="preserve">. </w:t>
      </w:r>
      <w:r w:rsidR="000210A6">
        <w:t xml:space="preserve">When </w:t>
      </w:r>
      <w:r>
        <w:t>I was in the States</w:t>
      </w:r>
      <w:r w:rsidR="000210A6">
        <w:t>,</w:t>
      </w:r>
      <w:r>
        <w:t xml:space="preserve"> I was </w:t>
      </w:r>
      <w:r w:rsidR="000210A6">
        <w:t xml:space="preserve">interested by </w:t>
      </w:r>
      <w:r>
        <w:t xml:space="preserve">how much </w:t>
      </w:r>
      <w:r w:rsidR="00B678B3">
        <w:t>appetite</w:t>
      </w:r>
      <w:r w:rsidR="002413B0">
        <w:t xml:space="preserve"> there was </w:t>
      </w:r>
      <w:r w:rsidR="00B678B3">
        <w:t>for</w:t>
      </w:r>
      <w:r w:rsidR="002413B0">
        <w:t xml:space="preserve"> the IR </w:t>
      </w:r>
      <w:r>
        <w:t>from Jerusalem to Washington DC to Hanoi</w:t>
      </w:r>
      <w:r w:rsidR="00B678B3">
        <w:t>, and interest in</w:t>
      </w:r>
      <w:r>
        <w:t xml:space="preserve"> what it will mean for our foreign policy, including on the merger. Lots of different countries are asking about our experience of the merger </w:t>
      </w:r>
      <w:r w:rsidR="00B678B3">
        <w:t>in</w:t>
      </w:r>
      <w:r>
        <w:t xml:space="preserve"> how they are looking at things. We have tried to tap as much of our network, governmental and non</w:t>
      </w:r>
      <w:r>
        <w:noBreakHyphen/>
        <w:t>governmental, as possible.</w:t>
      </w:r>
    </w:p>
    <w:p w:rsidR="00A61386" w:rsidP="00A61386">
      <w:pPr>
        <w:pStyle w:val="Question"/>
        <w:numPr>
          <w:ilvl w:val="0"/>
          <w:numId w:val="9"/>
        </w:numPr>
      </w:pPr>
      <w:sdt>
        <w:sdtPr>
          <w:alias w:val="Member"/>
          <w:tag w:val="&lt;Member mnisId='4461' dodsId='137276'&gt;"/>
          <w:id w:val="904953046"/>
          <w:placeholder>
            <w:docPart w:val="540DA06990B542F5B1114791229283B3"/>
          </w:placeholder>
          <w:richText/>
        </w:sdtPr>
        <w:sdtContent>
          <w:r w:rsidRPr="00870E85">
            <w:rPr>
              <w:b/>
            </w:rPr>
            <w:t>Stewart Malcolm McDonald:</w:t>
          </w:r>
        </w:sdtContent>
      </w:sdt>
      <w:r>
        <w:t xml:space="preserve"> I</w:t>
      </w:r>
      <w:r w:rsidR="009E35DF">
        <w:t xml:space="preserve">t is particularly interesting </w:t>
      </w:r>
      <w:r w:rsidR="00B678B3">
        <w:t xml:space="preserve">that </w:t>
      </w:r>
      <w:r>
        <w:t>you have spoken to the devolved Administrations. I am sure you will recall my SNP predecessor on this Committee, Stephen Gethins, who was always keen on the idea of decentralising foreign policy to other parts of the UK, so I am pleased to hear that is happening. Back in April</w:t>
      </w:r>
      <w:r w:rsidR="005B138A">
        <w:t>,</w:t>
      </w:r>
      <w:r>
        <w:t xml:space="preserve"> the then permanent under</w:t>
      </w:r>
      <w:r w:rsidR="005B138A">
        <w:t>-</w:t>
      </w:r>
      <w:r>
        <w:t xml:space="preserve">secretary, Sir Simon McDonald, said that the Committee could have a list of all the countries consulted as part of the review, but we have now been told we cannot have it due to </w:t>
      </w:r>
      <w:r w:rsidR="004009B6">
        <w:t>“</w:t>
      </w:r>
      <w:r>
        <w:t>diplomatic sensitivities</w:t>
      </w:r>
      <w:r w:rsidR="004009B6">
        <w:t>”</w:t>
      </w:r>
      <w:r w:rsidR="00971726">
        <w:t>.</w:t>
      </w:r>
      <w:r>
        <w:t xml:space="preserve"> Why?</w:t>
      </w:r>
    </w:p>
    <w:p w:rsidR="00A61386" w:rsidP="00A61386">
      <w:pPr>
        <w:pStyle w:val="Answer"/>
      </w:pPr>
      <w:sdt>
        <w:sdtPr>
          <w:alias w:val="Witness"/>
          <w:id w:val="1527291093"/>
          <w:placeholder>
            <w:docPart w:val="540DA06990B542F5B1114791229283B3"/>
          </w:placeholder>
          <w:richText/>
        </w:sdtPr>
        <w:sdtContent>
          <w:r w:rsidRPr="0009396F">
            <w:rPr>
              <w:b/>
              <w:i/>
            </w:rPr>
            <w:t>Dominic Raab:</w:t>
          </w:r>
        </w:sdtContent>
      </w:sdt>
      <w:r>
        <w:t xml:space="preserve"> I am happy to take a look at </w:t>
      </w:r>
      <w:r w:rsidR="00542D3B">
        <w:t>that</w:t>
      </w:r>
      <w:r>
        <w:t>. The truth is that we engage one way or another with almost every international partner on th</w:t>
      </w:r>
      <w:r w:rsidR="00E2429F">
        <w:t>o</w:t>
      </w:r>
      <w:r>
        <w:t xml:space="preserve">se issues, whether it is through telegrams, letters or advice. We integrate that. I am happy </w:t>
      </w:r>
      <w:r w:rsidR="00883B30">
        <w:t>to</w:t>
      </w:r>
      <w:r>
        <w:t xml:space="preserve"> look again if there is a question about a list of the countries with which we have had contact. I can check that for you.</w:t>
      </w:r>
    </w:p>
    <w:p w:rsidR="00A61386" w:rsidP="00A61386">
      <w:pPr>
        <w:pStyle w:val="Question"/>
        <w:numPr>
          <w:ilvl w:val="0"/>
          <w:numId w:val="9"/>
        </w:numPr>
      </w:pPr>
      <w:sdt>
        <w:sdtPr>
          <w:alias w:val="Member"/>
          <w:tag w:val="&lt;Member mnisId='4461' dodsId='137276'&gt;"/>
          <w:id w:val="-1560626524"/>
          <w:placeholder>
            <w:docPart w:val="540DA06990B542F5B1114791229283B3"/>
          </w:placeholder>
          <w:richText/>
        </w:sdtPr>
        <w:sdtContent>
          <w:r w:rsidRPr="004D7BFE">
            <w:rPr>
              <w:b/>
            </w:rPr>
            <w:t>Stewart Malcolm McDonald:</w:t>
          </w:r>
        </w:sdtContent>
      </w:sdt>
      <w:r>
        <w:t xml:space="preserve"> </w:t>
      </w:r>
      <w:r w:rsidR="003D00C1">
        <w:t>I take it that we can look forward to g</w:t>
      </w:r>
      <w:r>
        <w:t>etting that list</w:t>
      </w:r>
      <w:r w:rsidR="00572F10">
        <w:t>.</w:t>
      </w:r>
    </w:p>
    <w:p w:rsidR="00A61386" w:rsidP="00A61386">
      <w:pPr>
        <w:pStyle w:val="Answer"/>
      </w:pPr>
      <w:sdt>
        <w:sdtPr>
          <w:alias w:val="Witness"/>
          <w:id w:val="346448845"/>
          <w:placeholder>
            <w:docPart w:val="540DA06990B542F5B1114791229283B3"/>
          </w:placeholder>
          <w:richText/>
        </w:sdtPr>
        <w:sdtContent>
          <w:r w:rsidRPr="004D7BFE">
            <w:rPr>
              <w:b/>
              <w:i/>
            </w:rPr>
            <w:t>Dominic Raab:</w:t>
          </w:r>
        </w:sdtContent>
      </w:sdt>
      <w:r>
        <w:t xml:space="preserve"> I will do a follow-up. You can look forward to my response to your query</w:t>
      </w:r>
      <w:r w:rsidR="00572F10">
        <w:t xml:space="preserve">. </w:t>
      </w:r>
      <w:r>
        <w:t xml:space="preserve">I look at these things very seriously in good faith. This Committee is one of the pre-eminent ones in Parliament. I take its work very seriously. As well as my assiduous private office here, I have a list of action points, as I always have when I come here, to make sure I get back to you on any points you raise and I </w:t>
      </w:r>
      <w:r w:rsidR="00C3467A">
        <w:t>was</w:t>
      </w:r>
      <w:r>
        <w:t xml:space="preserve"> not in a position to respond to.</w:t>
      </w:r>
    </w:p>
    <w:p w:rsidR="00A61386" w:rsidP="00A61386">
      <w:pPr>
        <w:pStyle w:val="Question"/>
        <w:numPr>
          <w:ilvl w:val="0"/>
          <w:numId w:val="9"/>
        </w:numPr>
      </w:pPr>
      <w:sdt>
        <w:sdtPr>
          <w:alias w:val="Member"/>
          <w:tag w:val="&lt;Member mnisId='4461' dodsId='137276'&gt;"/>
          <w:id w:val="690504019"/>
          <w:placeholder>
            <w:docPart w:val="540DA06990B542F5B1114791229283B3"/>
          </w:placeholder>
          <w:richText/>
        </w:sdtPr>
        <w:sdtContent>
          <w:r w:rsidRPr="008D13FD">
            <w:rPr>
              <w:b/>
            </w:rPr>
            <w:t>Stewart Malcolm McDonald:</w:t>
          </w:r>
        </w:sdtContent>
      </w:sdt>
      <w:r>
        <w:t xml:space="preserve"> </w:t>
      </w:r>
      <w:r w:rsidR="00C3467A">
        <w:t xml:space="preserve">I am grateful. </w:t>
      </w:r>
      <w:r>
        <w:t xml:space="preserve">You mentioned the key areas you are going to look at in the integrated review. You once wrote to the Committee saying that policy should be “based on values as much as it is on </w:t>
      </w:r>
      <w:r w:rsidR="006A6C96">
        <w:t xml:space="preserve">our </w:t>
      </w:r>
      <w:r>
        <w:t>core interests</w:t>
      </w:r>
      <w:r w:rsidR="006A6C96">
        <w:t>.</w:t>
      </w:r>
      <w:r>
        <w:t xml:space="preserve">” </w:t>
      </w:r>
      <w:r w:rsidR="006A6C96">
        <w:t>T</w:t>
      </w:r>
      <w:r>
        <w:t xml:space="preserve">he emphasis these days—perhaps Chris Bryant touched on this earlier—switches to striking the right balance between economic opportunity and security. The documents about the integrated review do not mention either democracy or human rights. Could you explain the discrepancy that seems to have worked itself in over time between something that was going to be based on values and core interests and then </w:t>
      </w:r>
      <w:r w:rsidR="00D873B6">
        <w:t xml:space="preserve">did </w:t>
      </w:r>
      <w:r>
        <w:t>not mention things like democracy or human rights?</w:t>
      </w:r>
    </w:p>
    <w:p w:rsidR="00A61386" w:rsidP="00A61386">
      <w:pPr>
        <w:pStyle w:val="Answer"/>
      </w:pPr>
      <w:sdt>
        <w:sdtPr>
          <w:alias w:val="Witness"/>
          <w:id w:val="-1808458016"/>
          <w:placeholder>
            <w:docPart w:val="540DA06990B542F5B1114791229283B3"/>
          </w:placeholder>
          <w:richText/>
        </w:sdtPr>
        <w:sdtContent>
          <w:r w:rsidRPr="003E1F19">
            <w:rPr>
              <w:b/>
              <w:i/>
            </w:rPr>
            <w:t>Dominic Raab:</w:t>
          </w:r>
        </w:sdtContent>
      </w:sdt>
      <w:r>
        <w:t xml:space="preserve"> I can reassure you that the group I chair</w:t>
      </w:r>
      <w:r w:rsidR="009E3D2D">
        <w:t>,</w:t>
      </w:r>
      <w:r>
        <w:t xml:space="preserve"> and the officials who inform </w:t>
      </w:r>
      <w:r w:rsidR="009E3D2D">
        <w:t xml:space="preserve">it </w:t>
      </w:r>
      <w:r>
        <w:t>and feed into it</w:t>
      </w:r>
      <w:r w:rsidR="009E3D2D">
        <w:t>,</w:t>
      </w:r>
      <w:r>
        <w:t xml:space="preserve"> are looking constantly at human rights issues. As I think I explained in my opening remarks, our whole piece on encouraging and promoting open societies brings together the idea that trade, democracy, transparency and human rights are not somehow in conflict</w:t>
      </w:r>
      <w:r w:rsidR="008D79F6">
        <w:t>,</w:t>
      </w:r>
      <w:r>
        <w:t xml:space="preserve"> but</w:t>
      </w:r>
      <w:r w:rsidR="008D79F6">
        <w:t xml:space="preserve"> are</w:t>
      </w:r>
      <w:r>
        <w:t xml:space="preserve"> two sides of the same coin, and we should be unabashed in promoting those values. All aspects of what we are doing in the IR address </w:t>
      </w:r>
      <w:r w:rsidR="008D79F6">
        <w:t>that</w:t>
      </w:r>
      <w:r>
        <w:t xml:space="preserve">. </w:t>
      </w:r>
      <w:r w:rsidR="008D79F6">
        <w:t>I</w:t>
      </w:r>
      <w:r>
        <w:t xml:space="preserve">f you look at what we have said and done on Belarus, likewise the lead we have taken with our European partners and others on Alexei Navalny, </w:t>
      </w:r>
      <w:r w:rsidRPr="008C0E64">
        <w:t>Magnitsky sanctions</w:t>
      </w:r>
      <w:r w:rsidRPr="008C0E64">
        <w:rPr>
          <w:b/>
          <w:bCs/>
        </w:rPr>
        <w:t xml:space="preserve"> </w:t>
      </w:r>
      <w:r>
        <w:t>and across the board, we are practising what we preach, and that will continue.</w:t>
      </w:r>
    </w:p>
    <w:p w:rsidR="00A61386" w:rsidP="00A61386">
      <w:pPr>
        <w:pStyle w:val="Question"/>
        <w:numPr>
          <w:ilvl w:val="0"/>
          <w:numId w:val="9"/>
        </w:numPr>
      </w:pPr>
      <w:sdt>
        <w:sdtPr>
          <w:alias w:val="Member"/>
          <w:tag w:val="&lt;Member mnisId='4461' dodsId='137276'&gt;"/>
          <w:id w:val="1982886295"/>
          <w:placeholder>
            <w:docPart w:val="540DA06990B542F5B1114791229283B3"/>
          </w:placeholder>
          <w:richText/>
        </w:sdtPr>
        <w:sdtContent>
          <w:r w:rsidRPr="00EA10CC">
            <w:rPr>
              <w:b/>
            </w:rPr>
            <w:t>Stewart Malcolm McDonald:</w:t>
          </w:r>
        </w:sdtContent>
      </w:sdt>
      <w:r>
        <w:t xml:space="preserve"> Can I take you to international law? Under what circumstances do you think it is acceptable for international law to be broken by a nation?</w:t>
      </w:r>
    </w:p>
    <w:p w:rsidR="007E34EC" w:rsidP="00A61386">
      <w:pPr>
        <w:pStyle w:val="Answer"/>
      </w:pPr>
      <w:sdt>
        <w:sdtPr>
          <w:alias w:val="Witness"/>
          <w:id w:val="1543556938"/>
          <w:placeholder>
            <w:docPart w:val="540DA06990B542F5B1114791229283B3"/>
          </w:placeholder>
          <w:richText/>
        </w:sdtPr>
        <w:sdtContent>
          <w:r w:rsidRPr="008F4800" w:rsidR="00A61386">
            <w:rPr>
              <w:b/>
              <w:i/>
            </w:rPr>
            <w:t>Dominic Raab:</w:t>
          </w:r>
        </w:sdtContent>
      </w:sdt>
      <w:r w:rsidR="00A61386">
        <w:t xml:space="preserve"> As a former Foreign Office lawyer, my answer is that I do not think you can answer that in abstract. You have to be quite careful about the extent to which you are responding to a prior breach or threat to either a treaty obligation or customary rule of international law. Fundamentally, I do not think I will get into the business of answering hypotheticals.</w:t>
      </w:r>
    </w:p>
    <w:p w:rsidR="00A61386" w:rsidP="00A61386">
      <w:pPr>
        <w:pStyle w:val="Answer"/>
      </w:pPr>
      <w:r>
        <w:t>Of course, w</w:t>
      </w:r>
      <w:r>
        <w:t xml:space="preserve">e have not broken international law. What we have made clear is that the integrity of the United Kingdom is crucial. We have responded to, frankly, some aggressive behaviour </w:t>
      </w:r>
      <w:r w:rsidR="00193531">
        <w:t>in</w:t>
      </w:r>
      <w:r>
        <w:t xml:space="preserve"> the </w:t>
      </w:r>
      <w:r w:rsidR="00193531">
        <w:t>j</w:t>
      </w:r>
      <w:r>
        <w:t xml:space="preserve">oint </w:t>
      </w:r>
      <w:r w:rsidR="00193531">
        <w:t>c</w:t>
      </w:r>
      <w:r>
        <w:t xml:space="preserve">ommittee </w:t>
      </w:r>
      <w:r w:rsidR="00CE68B2">
        <w:t>that</w:t>
      </w:r>
      <w:r>
        <w:t xml:space="preserve"> I think would put at risk the Good Friday agreement that represents obligations we are all signed up</w:t>
      </w:r>
      <w:r w:rsidR="005721B4">
        <w:t xml:space="preserve"> to</w:t>
      </w:r>
      <w:r>
        <w:t>. I am confident that with good</w:t>
      </w:r>
      <w:r w:rsidR="005721B4">
        <w:t xml:space="preserve"> </w:t>
      </w:r>
      <w:r>
        <w:t>will on all sides we can resolve those issues, as I am confident we can get a Canada-style free trade agreement with the EU in tandem with that.</w:t>
      </w:r>
    </w:p>
    <w:p w:rsidR="00A61386" w:rsidP="00A61386">
      <w:pPr>
        <w:pStyle w:val="Question"/>
        <w:numPr>
          <w:ilvl w:val="0"/>
          <w:numId w:val="9"/>
        </w:numPr>
      </w:pPr>
      <w:sdt>
        <w:sdtPr>
          <w:alias w:val="Member"/>
          <w:tag w:val="&lt;Member mnisId='4461' dodsId='137276'&gt;"/>
          <w:id w:val="434945368"/>
          <w:placeholder>
            <w:docPart w:val="540DA06990B542F5B1114791229283B3"/>
          </w:placeholder>
          <w:richText/>
        </w:sdtPr>
        <w:sdtContent>
          <w:r w:rsidRPr="00264F49">
            <w:rPr>
              <w:b/>
            </w:rPr>
            <w:t>Stewart Malcolm McDonald:</w:t>
          </w:r>
        </w:sdtContent>
      </w:sdt>
      <w:r>
        <w:t xml:space="preserve"> I was </w:t>
      </w:r>
      <w:r w:rsidR="005721B4">
        <w:t xml:space="preserve">actually </w:t>
      </w:r>
      <w:r>
        <w:t>thinking more of the Sino-British agreement on Hong Kong</w:t>
      </w:r>
      <w:r w:rsidR="005721B4">
        <w:t>, Foreign Secretary</w:t>
      </w:r>
      <w:r>
        <w:t>. Do you think there are any circumstances in which it is acceptable to breach that?</w:t>
      </w:r>
    </w:p>
    <w:p w:rsidR="00A61386" w:rsidP="00A61386">
      <w:pPr>
        <w:pStyle w:val="Answer"/>
      </w:pPr>
      <w:sdt>
        <w:sdtPr>
          <w:alias w:val="Witness"/>
          <w:id w:val="-291828187"/>
          <w:placeholder>
            <w:docPart w:val="540DA06990B542F5B1114791229283B3"/>
          </w:placeholder>
          <w:richText/>
        </w:sdtPr>
        <w:sdtContent>
          <w:r w:rsidRPr="00774E29">
            <w:rPr>
              <w:b/>
              <w:i/>
            </w:rPr>
            <w:t>Dominic Raab:</w:t>
          </w:r>
        </w:sdtContent>
      </w:sdt>
      <w:r>
        <w:t xml:space="preserve"> The UK has not breached it; </w:t>
      </w:r>
      <w:r w:rsidR="003D1476">
        <w:t>we have</w:t>
      </w:r>
      <w:r>
        <w:t xml:space="preserve"> lived up to it, and we call on China to do so.</w:t>
      </w:r>
    </w:p>
    <w:p w:rsidR="00A61386" w:rsidP="00A61386">
      <w:pPr>
        <w:pStyle w:val="Question"/>
        <w:numPr>
          <w:ilvl w:val="0"/>
          <w:numId w:val="9"/>
        </w:numPr>
      </w:pPr>
      <w:sdt>
        <w:sdtPr>
          <w:alias w:val="Member"/>
          <w:tag w:val="&lt;Member mnisId='4461' dodsId='137276'&gt;"/>
          <w:id w:val="317931655"/>
          <w:placeholder>
            <w:docPart w:val="540DA06990B542F5B1114791229283B3"/>
          </w:placeholder>
          <w:richText/>
        </w:sdtPr>
        <w:sdtContent>
          <w:r w:rsidRPr="00774E29">
            <w:rPr>
              <w:b/>
            </w:rPr>
            <w:t>Stewart Malcolm McDonald:</w:t>
          </w:r>
        </w:sdtContent>
      </w:sdt>
      <w:r>
        <w:t xml:space="preserve"> That is my point. What I am getting at is that there is no excuse for China breaching it.</w:t>
      </w:r>
    </w:p>
    <w:p w:rsidR="00A61386" w:rsidP="00A61386">
      <w:pPr>
        <w:pStyle w:val="Answer"/>
      </w:pPr>
      <w:sdt>
        <w:sdtPr>
          <w:alias w:val="Witness"/>
          <w:id w:val="-1077825548"/>
          <w:placeholder>
            <w:docPart w:val="540DA06990B542F5B1114791229283B3"/>
          </w:placeholder>
          <w:richText/>
        </w:sdtPr>
        <w:sdtContent>
          <w:r w:rsidRPr="00774E29">
            <w:rPr>
              <w:b/>
              <w:i/>
            </w:rPr>
            <w:t>Dominic Raab:</w:t>
          </w:r>
        </w:sdtContent>
      </w:sdt>
      <w:r>
        <w:t xml:space="preserve"> I think what you are trying neatly to do is draw some moral equivalence, or substantial equivalence, between the two. I think it is crazy; it is absolute nonsense.</w:t>
      </w:r>
    </w:p>
    <w:p w:rsidR="00A61386" w:rsidP="00A61386">
      <w:pPr>
        <w:pStyle w:val="Question"/>
        <w:numPr>
          <w:ilvl w:val="0"/>
          <w:numId w:val="9"/>
        </w:numPr>
      </w:pPr>
      <w:sdt>
        <w:sdtPr>
          <w:alias w:val="Member"/>
          <w:tag w:val="&lt;Member mnisId='4461' dodsId='137276'&gt;"/>
          <w:id w:val="2054039515"/>
          <w:placeholder>
            <w:docPart w:val="540DA06990B542F5B1114791229283B3"/>
          </w:placeholder>
          <w:richText/>
        </w:sdtPr>
        <w:sdtContent>
          <w:r w:rsidRPr="00AD7848">
            <w:rPr>
              <w:b/>
            </w:rPr>
            <w:t>Stewart Malcolm McDonald:</w:t>
          </w:r>
        </w:sdtContent>
      </w:sdt>
      <w:r>
        <w:t xml:space="preserve"> No. The question I want to come to is in relation to news today that Lord Hodge, deputy president of the UK Supreme Court, is going to take a seat on the Court of Final Appeal in Hong Kong. I want to get your assessment</w:t>
      </w:r>
      <w:r w:rsidR="009167D9">
        <w:t xml:space="preserve"> of</w:t>
      </w:r>
      <w:r>
        <w:t xml:space="preserve"> what that says </w:t>
      </w:r>
      <w:r w:rsidR="009167D9">
        <w:t>about</w:t>
      </w:r>
      <w:r>
        <w:t xml:space="preserve"> the upholding of things like democracy, human rights and the rule of law. How comfortable are you as Foreign Secretary with Lord Hodge taking up that place </w:t>
      </w:r>
      <w:r w:rsidR="00736282">
        <w:t>o</w:t>
      </w:r>
      <w:r>
        <w:t>n the Hong Kong court?</w:t>
      </w:r>
    </w:p>
    <w:p w:rsidR="00A61386" w:rsidP="00A61386">
      <w:pPr>
        <w:pStyle w:val="Answer"/>
      </w:pPr>
      <w:sdt>
        <w:sdtPr>
          <w:alias w:val="Witness"/>
          <w:id w:val="2042316251"/>
          <w:placeholder>
            <w:docPart w:val="540DA06990B542F5B1114791229283B3"/>
          </w:placeholder>
          <w:richText/>
        </w:sdtPr>
        <w:sdtContent>
          <w:r w:rsidRPr="000B3BD9">
            <w:rPr>
              <w:b/>
              <w:i/>
            </w:rPr>
            <w:t>Dominic Raab:</w:t>
          </w:r>
        </w:sdtContent>
      </w:sdt>
      <w:r>
        <w:t xml:space="preserve"> Those appointments are made independently</w:t>
      </w:r>
      <w:r w:rsidR="00736282">
        <w:t>. I</w:t>
      </w:r>
      <w:r>
        <w:t>t is a finely</w:t>
      </w:r>
      <w:r w:rsidR="007D76C3">
        <w:t xml:space="preserve"> </w:t>
      </w:r>
      <w:r>
        <w:t xml:space="preserve">balanced judgment call. The national security legislation has been introduced, but the way it is applied, including by the courts, brings into question not just the freedoms that the people of Hong Kong are entitled to under the </w:t>
      </w:r>
      <w:r w:rsidR="00B4214D">
        <w:t>j</w:t>
      </w:r>
      <w:r>
        <w:t xml:space="preserve">oint </w:t>
      </w:r>
      <w:r w:rsidR="00B4214D">
        <w:t>d</w:t>
      </w:r>
      <w:r>
        <w:t>eclaration, but separately the autonomy of Hong Kong’s political institutions and judiciary. There could come a point where it becomes deeply uncomfortable.</w:t>
      </w:r>
    </w:p>
    <w:p w:rsidR="00A61386" w:rsidP="00A61386">
      <w:pPr>
        <w:pStyle w:val="Answer"/>
      </w:pPr>
      <w:r>
        <w:t>Equally, I noted that the Hong Kong Bar has put in a plea that international judges do not just flee the Hong Kong courts at this point in time because that would make matters worse, whereas they may have a positive effect. I do not judge that one way or the other; I am just presenting the two arguments</w:t>
      </w:r>
      <w:r w:rsidR="001D1030">
        <w:t>. W</w:t>
      </w:r>
      <w:r>
        <w:t>hat I am doing</w:t>
      </w:r>
      <w:r w:rsidR="001D1030">
        <w:t>,</w:t>
      </w:r>
      <w:r>
        <w:t xml:space="preserve"> with the Lord Chancellor</w:t>
      </w:r>
      <w:r w:rsidR="001D1030">
        <w:t>,</w:t>
      </w:r>
      <w:r>
        <w:t xml:space="preserve"> is consulting the </w:t>
      </w:r>
      <w:r w:rsidR="003327F0">
        <w:t>P</w:t>
      </w:r>
      <w:r>
        <w:t>resident of the Supreme Court on what the correct approach will be. What needs to be clear is that, if the autonomy of the judiciary is at threat, British judges do not give</w:t>
      </w:r>
      <w:r w:rsidR="00DC4CDD">
        <w:t xml:space="preserve"> it</w:t>
      </w:r>
      <w:r>
        <w:t xml:space="preserve"> a veneer of legitimacy.</w:t>
      </w:r>
    </w:p>
    <w:p w:rsidR="00A61386" w:rsidP="00A61386">
      <w:pPr>
        <w:pStyle w:val="Question"/>
        <w:numPr>
          <w:ilvl w:val="0"/>
          <w:numId w:val="9"/>
        </w:numPr>
      </w:pPr>
      <w:sdt>
        <w:sdtPr>
          <w:alias w:val="Member"/>
          <w:tag w:val="&lt;Member mnisId='4461' dodsId='137276'&gt;"/>
          <w:id w:val="1657103700"/>
          <w:placeholder>
            <w:docPart w:val="540DA06990B542F5B1114791229283B3"/>
          </w:placeholder>
          <w:richText/>
        </w:sdtPr>
        <w:sdtContent>
          <w:r w:rsidRPr="00B75B10">
            <w:rPr>
              <w:b/>
            </w:rPr>
            <w:t>Stewart Malcolm McDonald:</w:t>
          </w:r>
        </w:sdtContent>
      </w:sdt>
      <w:r>
        <w:t xml:space="preserve"> You mention a veneer of legitimacy. That is essentially what will happen, is it not?</w:t>
      </w:r>
    </w:p>
    <w:p w:rsidR="008A3834" w:rsidP="00A61386">
      <w:pPr>
        <w:pStyle w:val="Answer"/>
      </w:pPr>
      <w:sdt>
        <w:sdtPr>
          <w:alias w:val="Witness"/>
          <w:id w:val="-1936429623"/>
          <w:placeholder>
            <w:docPart w:val="540DA06990B542F5B1114791229283B3"/>
          </w:placeholder>
          <w:richText/>
        </w:sdtPr>
        <w:sdtContent>
          <w:r w:rsidRPr="00B75B10" w:rsidR="00A61386">
            <w:rPr>
              <w:b/>
              <w:i/>
            </w:rPr>
            <w:t>Dominic Raab:</w:t>
          </w:r>
        </w:sdtContent>
      </w:sdt>
      <w:r w:rsidR="00A61386">
        <w:t xml:space="preserve"> </w:t>
      </w:r>
      <w:r w:rsidR="00D672EF">
        <w:t>Again, y</w:t>
      </w:r>
      <w:r w:rsidR="00A61386">
        <w:t>ou are speculating</w:t>
      </w:r>
      <w:r w:rsidR="00D672EF">
        <w:t>. T</w:t>
      </w:r>
      <w:r w:rsidR="00A61386">
        <w:t>he point is that we have not had cases under the national security legislation going to the high</w:t>
      </w:r>
      <w:r>
        <w:t>er</w:t>
      </w:r>
      <w:r w:rsidR="00A61386">
        <w:t xml:space="preserve"> judicial authorities in Hong Kong. The question would be to what extent they provide a check or </w:t>
      </w:r>
      <w:r>
        <w:t xml:space="preserve">a </w:t>
      </w:r>
      <w:r w:rsidR="00A61386">
        <w:t>balance</w:t>
      </w:r>
      <w:r w:rsidR="003D0FCF">
        <w:t>.</w:t>
      </w:r>
    </w:p>
    <w:p w:rsidR="00A61386" w:rsidP="00A61386">
      <w:pPr>
        <w:pStyle w:val="Answer"/>
      </w:pPr>
      <w:r>
        <w:t xml:space="preserve">It is worth trying to maintain the guarantor function </w:t>
      </w:r>
      <w:r w:rsidR="00BC5C5C">
        <w:t>of</w:t>
      </w:r>
      <w:r>
        <w:t xml:space="preserve"> the international judges as long as it does not become a veneer of legitimacy </w:t>
      </w:r>
      <w:r w:rsidR="00BC5C5C">
        <w:t>on</w:t>
      </w:r>
      <w:r>
        <w:t xml:space="preserve"> a breach of not just the freedoms of the people of Hong Kong but judicial autonomy. I think our discussion and the comments of those actually in Hong Kong, including the Hong Kong Bar, have made clear that </w:t>
      </w:r>
      <w:r w:rsidR="00001CE7">
        <w:t>i</w:t>
      </w:r>
      <w:r>
        <w:t>t is a very finely</w:t>
      </w:r>
      <w:r w:rsidR="00001CE7">
        <w:t xml:space="preserve"> </w:t>
      </w:r>
      <w:r>
        <w:t>balanced judgment call. The Lord Chancellor and I will be consulting the Supreme Court on that, although the process is handled independently.</w:t>
      </w:r>
    </w:p>
    <w:p w:rsidR="00A61386" w:rsidP="00A61386">
      <w:pPr>
        <w:pStyle w:val="Question"/>
        <w:numPr>
          <w:ilvl w:val="0"/>
          <w:numId w:val="9"/>
        </w:numPr>
      </w:pPr>
      <w:sdt>
        <w:sdtPr>
          <w:alias w:val="Member"/>
          <w:tag w:val="&lt;Member mnisId='4461' dodsId='137276'&gt;"/>
          <w:id w:val="-1197083207"/>
          <w:placeholder>
            <w:docPart w:val="540DA06990B542F5B1114791229283B3"/>
          </w:placeholder>
          <w:richText/>
        </w:sdtPr>
        <w:sdtContent>
          <w:r w:rsidRPr="009710F6">
            <w:rPr>
              <w:b/>
            </w:rPr>
            <w:t>Stewart Malcolm McDonald:</w:t>
          </w:r>
        </w:sdtContent>
      </w:sdt>
      <w:r>
        <w:t xml:space="preserve"> </w:t>
      </w:r>
      <w:r w:rsidR="00B0130E">
        <w:t>P</w:t>
      </w:r>
      <w:r>
        <w:t>ost publication of the integrated review</w:t>
      </w:r>
      <w:r w:rsidR="00B0130E">
        <w:t>, can we expect to see</w:t>
      </w:r>
      <w:r>
        <w:t xml:space="preserve"> the Government give greater significance through the Foreign Office, </w:t>
      </w:r>
      <w:r w:rsidR="00B0130E">
        <w:t xml:space="preserve">the </w:t>
      </w:r>
      <w:r>
        <w:t xml:space="preserve">Cabinet Office and perhaps the MOD to addressing </w:t>
      </w:r>
      <w:r w:rsidR="00001CE7">
        <w:t xml:space="preserve">the </w:t>
      </w:r>
      <w:r>
        <w:t>hybrid threats that the UK faces? Whenever I have tried to raise it before</w:t>
      </w:r>
      <w:r w:rsidR="00B0130E">
        <w:t>,</w:t>
      </w:r>
      <w:r>
        <w:t xml:space="preserve"> it tends to go to the Cabinet Office, but it strikes me as something on which perhaps the Foreign Office should take a greater lead. Should we be looking to do something similar to countries like Poland or the Baltic states and start appointing ambassadors for hybrid affairs who can better co</w:t>
      </w:r>
      <w:r>
        <w:noBreakHyphen/>
        <w:t>ordinate and learn internationally how best to counter hybrid threats?</w:t>
      </w:r>
    </w:p>
    <w:p w:rsidR="00A61386" w:rsidP="00A61386">
      <w:pPr>
        <w:pStyle w:val="Answer"/>
      </w:pPr>
      <w:sdt>
        <w:sdtPr>
          <w:alias w:val="Witness"/>
          <w:id w:val="-1090614938"/>
          <w:placeholder>
            <w:docPart w:val="540DA06990B542F5B1114791229283B3"/>
          </w:placeholder>
          <w:richText/>
        </w:sdtPr>
        <w:sdtContent>
          <w:r w:rsidRPr="00864243">
            <w:rPr>
              <w:b/>
              <w:i/>
            </w:rPr>
            <w:t>Dominic Raab:</w:t>
          </w:r>
        </w:sdtContent>
      </w:sdt>
      <w:r>
        <w:t xml:space="preserve"> The hybrid threat piece is complex and challenging. All I would say </w:t>
      </w:r>
      <w:r w:rsidR="00842813">
        <w:t>at</w:t>
      </w:r>
      <w:r>
        <w:t xml:space="preserve"> this point is that I can assure you—I think my themes brought it out in different ways—</w:t>
      </w:r>
      <w:r w:rsidR="008617C3">
        <w:t xml:space="preserve">that </w:t>
      </w:r>
      <w:r>
        <w:t>we are looking at the whole range of those threats and challenges in the context of the IR.</w:t>
      </w:r>
    </w:p>
    <w:p w:rsidR="00A61386" w:rsidP="00A61386">
      <w:pPr>
        <w:pStyle w:val="Question"/>
        <w:numPr>
          <w:ilvl w:val="0"/>
          <w:numId w:val="9"/>
        </w:numPr>
      </w:pPr>
      <w:sdt>
        <w:sdtPr>
          <w:alias w:val="Member"/>
          <w:tag w:val="&lt;Member mnisId='4462' dodsId='108954'&gt;"/>
          <w:id w:val="-1854793551"/>
          <w:placeholder>
            <w:docPart w:val="540DA06990B542F5B1114791229283B3"/>
          </w:placeholder>
          <w:richText/>
        </w:sdtPr>
        <w:sdtContent>
          <w:r w:rsidRPr="00BB752F">
            <w:rPr>
              <w:b/>
            </w:rPr>
            <w:t>Chair:</w:t>
          </w:r>
        </w:sdtContent>
      </w:sdt>
      <w:r>
        <w:t xml:space="preserve"> </w:t>
      </w:r>
      <w:r w:rsidR="00E00625">
        <w:t xml:space="preserve">Can I go back over a couple of issues, </w:t>
      </w:r>
      <w:r>
        <w:t>Foreign Secretary</w:t>
      </w:r>
      <w:r w:rsidR="00E00625">
        <w:t>? Y</w:t>
      </w:r>
      <w:r>
        <w:t>ou said that the Internal Market Bill did not break international law. Are you, therefore, correcting the Secretary of State for Northern Ireland?</w:t>
      </w:r>
    </w:p>
    <w:p w:rsidR="00A61386" w:rsidP="00A61386">
      <w:pPr>
        <w:pStyle w:val="Answer"/>
      </w:pPr>
      <w:sdt>
        <w:sdtPr>
          <w:alias w:val="Witness"/>
          <w:id w:val="-767467848"/>
          <w:placeholder>
            <w:docPart w:val="540DA06990B542F5B1114791229283B3"/>
          </w:placeholder>
          <w:richText/>
        </w:sdtPr>
        <w:sdtContent>
          <w:r w:rsidRPr="00CF1C3B">
            <w:rPr>
              <w:b/>
              <w:i/>
            </w:rPr>
            <w:t>Dominic Raab:</w:t>
          </w:r>
        </w:sdtContent>
      </w:sdt>
      <w:r>
        <w:t xml:space="preserve"> </w:t>
      </w:r>
      <w:r w:rsidR="00D232EA">
        <w:t>No,</w:t>
      </w:r>
      <w:r w:rsidR="00B42CD0">
        <w:t xml:space="preserve"> </w:t>
      </w:r>
      <w:r>
        <w:t>I am not correcting him. The provisions have not been applied in a way that would create the tension described.</w:t>
      </w:r>
    </w:p>
    <w:p w:rsidR="00A61386" w:rsidP="00A61386">
      <w:pPr>
        <w:pStyle w:val="Question"/>
        <w:numPr>
          <w:ilvl w:val="0"/>
          <w:numId w:val="9"/>
        </w:numPr>
      </w:pPr>
      <w:sdt>
        <w:sdtPr>
          <w:alias w:val="Member"/>
          <w:tag w:val="&lt;Member mnisId='4462' dodsId='108954'&gt;"/>
          <w:id w:val="-2075260047"/>
          <w:placeholder>
            <w:docPart w:val="540DA06990B542F5B1114791229283B3"/>
          </w:placeholder>
          <w:richText/>
        </w:sdtPr>
        <w:sdtContent>
          <w:r w:rsidRPr="00CF1C3B">
            <w:rPr>
              <w:b/>
            </w:rPr>
            <w:t>Chair:</w:t>
          </w:r>
        </w:sdtContent>
      </w:sdt>
      <w:r>
        <w:t xml:space="preserve"> </w:t>
      </w:r>
      <w:r w:rsidR="00B42CD0">
        <w:t>So t</w:t>
      </w:r>
      <w:r>
        <w:t>he statement made by the Secretary of State for Northern Ireland is not one you would have repeated.</w:t>
      </w:r>
    </w:p>
    <w:p w:rsidR="00A61386" w:rsidP="00A61386">
      <w:pPr>
        <w:pStyle w:val="Answer"/>
      </w:pPr>
      <w:sdt>
        <w:sdtPr>
          <w:alias w:val="Witness"/>
          <w:id w:val="-672420771"/>
          <w:placeholder>
            <w:docPart w:val="540DA06990B542F5B1114791229283B3"/>
          </w:placeholder>
          <w:richText/>
        </w:sdtPr>
        <w:sdtContent>
          <w:r w:rsidRPr="009635A3">
            <w:rPr>
              <w:b/>
              <w:i/>
            </w:rPr>
            <w:t>Dominic Raab:</w:t>
          </w:r>
        </w:sdtContent>
      </w:sdt>
      <w:r>
        <w:t xml:space="preserve"> All Ministers, politicians and individuals choose their words carefully in their own way. I am just making a point of fact.</w:t>
      </w:r>
    </w:p>
    <w:p w:rsidR="00A61386" w:rsidP="00A61386">
      <w:pPr>
        <w:pStyle w:val="Question"/>
        <w:numPr>
          <w:ilvl w:val="0"/>
          <w:numId w:val="9"/>
        </w:numPr>
      </w:pPr>
      <w:sdt>
        <w:sdtPr>
          <w:alias w:val="Member"/>
          <w:tag w:val="&lt;Member mnisId='4462' dodsId='108954'&gt;"/>
          <w:id w:val="1623809045"/>
          <w:placeholder>
            <w:docPart w:val="540DA06990B542F5B1114791229283B3"/>
          </w:placeholder>
          <w:richText/>
        </w:sdtPr>
        <w:sdtContent>
          <w:r w:rsidRPr="009635A3">
            <w:rPr>
              <w:b/>
            </w:rPr>
            <w:t>Chair:</w:t>
          </w:r>
        </w:sdtContent>
      </w:sdt>
      <w:r>
        <w:t xml:space="preserve"> Do you agree that the new Hong Kong security Bill breaches the </w:t>
      </w:r>
      <w:r w:rsidR="00FF3DAE">
        <w:t>B</w:t>
      </w:r>
      <w:r>
        <w:t xml:space="preserve">asic </w:t>
      </w:r>
      <w:r w:rsidR="00FF3DAE">
        <w:t>L</w:t>
      </w:r>
      <w:r>
        <w:t>aw?</w:t>
      </w:r>
    </w:p>
    <w:p w:rsidR="00A61386" w:rsidP="00A61386">
      <w:pPr>
        <w:pStyle w:val="Answer"/>
      </w:pPr>
      <w:sdt>
        <w:sdtPr>
          <w:alias w:val="Witness"/>
          <w:id w:val="-1074969204"/>
          <w:placeholder>
            <w:docPart w:val="540DA06990B542F5B1114791229283B3"/>
          </w:placeholder>
          <w:richText/>
        </w:sdtPr>
        <w:sdtContent>
          <w:r w:rsidRPr="009635A3">
            <w:rPr>
              <w:b/>
              <w:i/>
            </w:rPr>
            <w:t>Dominic Raab:</w:t>
          </w:r>
        </w:sdtContent>
      </w:sdt>
      <w:r>
        <w:t xml:space="preserve"> I have said all along that I think it violates the autonomy and freedoms. We set th</w:t>
      </w:r>
      <w:r w:rsidR="00B42CD0">
        <w:t>at</w:t>
      </w:r>
      <w:r>
        <w:t xml:space="preserve"> out quite clearly. </w:t>
      </w:r>
      <w:r w:rsidR="00B42CD0">
        <w:t xml:space="preserve">Sorry, do you mean the </w:t>
      </w:r>
      <w:r w:rsidR="001E1775">
        <w:t>B</w:t>
      </w:r>
      <w:r w:rsidR="00B42CD0">
        <w:t xml:space="preserve">asic </w:t>
      </w:r>
      <w:r w:rsidR="001E1775">
        <w:t>L</w:t>
      </w:r>
      <w:r w:rsidR="00B42CD0">
        <w:t xml:space="preserve">aw </w:t>
      </w:r>
      <w:r w:rsidR="0069497C">
        <w:t>rather than</w:t>
      </w:r>
      <w:r w:rsidR="00B42CD0">
        <w:t xml:space="preserve"> the j</w:t>
      </w:r>
      <w:r>
        <w:t xml:space="preserve">oint </w:t>
      </w:r>
      <w:r w:rsidR="0069497C">
        <w:t>d</w:t>
      </w:r>
      <w:r>
        <w:t>eclaration?</w:t>
      </w:r>
    </w:p>
    <w:p w:rsidR="00A61386" w:rsidP="001E1775">
      <w:pPr>
        <w:pStyle w:val="Question"/>
        <w:numPr>
          <w:ilvl w:val="0"/>
          <w:numId w:val="0"/>
        </w:numPr>
        <w:ind w:left="794"/>
      </w:pPr>
      <w:sdt>
        <w:sdtPr>
          <w:alias w:val="Member"/>
          <w:tag w:val="&lt;Member mnisId='4462' dodsId='108954'&gt;"/>
          <w:id w:val="-1994479156"/>
          <w:placeholder>
            <w:docPart w:val="540DA06990B542F5B1114791229283B3"/>
          </w:placeholder>
          <w:richText/>
        </w:sdtPr>
        <w:sdtContent>
          <w:r w:rsidRPr="00FD174C">
            <w:rPr>
              <w:b/>
            </w:rPr>
            <w:t>Chair:</w:t>
          </w:r>
        </w:sdtContent>
      </w:sdt>
      <w:r>
        <w:t xml:space="preserve"> Yes.</w:t>
      </w:r>
    </w:p>
    <w:p w:rsidR="00857399" w:rsidP="00A61386">
      <w:pPr>
        <w:pStyle w:val="Answer"/>
      </w:pPr>
      <w:sdt>
        <w:sdtPr>
          <w:alias w:val="Witness"/>
          <w:id w:val="1846898884"/>
          <w:placeholder>
            <w:docPart w:val="540DA06990B542F5B1114791229283B3"/>
          </w:placeholder>
          <w:richText/>
        </w:sdtPr>
        <w:sdtContent>
          <w:r w:rsidRPr="00FD174C" w:rsidR="00A61386">
            <w:rPr>
              <w:b/>
              <w:i/>
            </w:rPr>
            <w:t>Dominic Raab:</w:t>
          </w:r>
        </w:sdtContent>
      </w:sdt>
      <w:r w:rsidR="00A61386">
        <w:t xml:space="preserve"> As Foreign Secretary</w:t>
      </w:r>
      <w:r w:rsidR="001E1775">
        <w:t>,</w:t>
      </w:r>
      <w:r w:rsidR="00A61386">
        <w:t xml:space="preserve"> I am quite careful not to opine on the law of other countries, but if you look at the way the </w:t>
      </w:r>
      <w:r w:rsidR="001E1775">
        <w:t>B</w:t>
      </w:r>
      <w:r w:rsidR="00A61386">
        <w:t xml:space="preserve">asic </w:t>
      </w:r>
      <w:r w:rsidR="001E1775">
        <w:t>L</w:t>
      </w:r>
      <w:r w:rsidR="00A61386">
        <w:t xml:space="preserve">aw is set out and the provisions </w:t>
      </w:r>
      <w:r w:rsidR="00967AC2">
        <w:t>on</w:t>
      </w:r>
      <w:r w:rsidR="00A61386">
        <w:t xml:space="preserve"> when it can introduce national security legislation, it </w:t>
      </w:r>
      <w:r>
        <w:t>i</w:t>
      </w:r>
      <w:r w:rsidR="00A61386">
        <w:t xml:space="preserve">s very difficult, in terms </w:t>
      </w:r>
      <w:r w:rsidR="00D77749">
        <w:t xml:space="preserve">not just </w:t>
      </w:r>
      <w:r w:rsidR="00A61386">
        <w:t xml:space="preserve">of the </w:t>
      </w:r>
      <w:r w:rsidR="00967AC2">
        <w:t>j</w:t>
      </w:r>
      <w:r w:rsidR="00A61386">
        <w:t xml:space="preserve">oint </w:t>
      </w:r>
      <w:r w:rsidR="00967AC2">
        <w:t>d</w:t>
      </w:r>
      <w:r w:rsidR="00A61386">
        <w:t xml:space="preserve">eclaration but </w:t>
      </w:r>
      <w:r>
        <w:t xml:space="preserve">of </w:t>
      </w:r>
      <w:r w:rsidR="00A61386">
        <w:t>China’s own law as applied to Hong Kong, to see how it is consistent. I have made that point to the Chinese authorities, including my opposite number.</w:t>
      </w:r>
    </w:p>
    <w:p w:rsidR="00A61386" w:rsidP="00A61386">
      <w:pPr>
        <w:pStyle w:val="Answer"/>
      </w:pPr>
      <w:r>
        <w:t xml:space="preserve">I would be a bit careful about seeking to opine, but I have asked that very question. </w:t>
      </w:r>
      <w:r w:rsidR="00213049">
        <w:t>I</w:t>
      </w:r>
      <w:r>
        <w:t>t is very difficult. From memory—do</w:t>
      </w:r>
      <w:r w:rsidR="00165C49">
        <w:t>n’t</w:t>
      </w:r>
      <w:r>
        <w:t xml:space="preserve"> hold me to precise terms—the </w:t>
      </w:r>
      <w:r w:rsidR="00165C49">
        <w:t>B</w:t>
      </w:r>
      <w:r>
        <w:t xml:space="preserve">asic </w:t>
      </w:r>
      <w:r w:rsidR="00165C49">
        <w:t>L</w:t>
      </w:r>
      <w:r>
        <w:t xml:space="preserve">aw says that </w:t>
      </w:r>
      <w:r w:rsidR="00863C16">
        <w:t>it</w:t>
      </w:r>
      <w:r>
        <w:t xml:space="preserve"> would apply national security legislation only in the event of a public emergency or external threat, neither of which </w:t>
      </w:r>
      <w:r>
        <w:t>China says applies. I think that is a reasonable conversation we can have with our Chinese interlocutors, and indeed I have had it.</w:t>
      </w:r>
    </w:p>
    <w:p w:rsidR="00A61386" w:rsidP="00A61386">
      <w:pPr>
        <w:pStyle w:val="Question"/>
        <w:numPr>
          <w:ilvl w:val="0"/>
          <w:numId w:val="9"/>
        </w:numPr>
      </w:pPr>
      <w:sdt>
        <w:sdtPr>
          <w:alias w:val="Member"/>
          <w:tag w:val="&lt;Member mnisId='4462' dodsId='108954'&gt;"/>
          <w:id w:val="115794902"/>
          <w:placeholder>
            <w:docPart w:val="540DA06990B542F5B1114791229283B3"/>
          </w:placeholder>
          <w:richText/>
        </w:sdtPr>
        <w:sdtContent>
          <w:r w:rsidRPr="00A844B4">
            <w:rPr>
              <w:b/>
            </w:rPr>
            <w:t>Chair:</w:t>
          </w:r>
        </w:sdtContent>
      </w:sdt>
      <w:r>
        <w:t xml:space="preserve"> You can see why it causes a problem. If the national security law violates the </w:t>
      </w:r>
      <w:r w:rsidR="00B75183">
        <w:t>B</w:t>
      </w:r>
      <w:r>
        <w:t xml:space="preserve">asic </w:t>
      </w:r>
      <w:r w:rsidR="00B75183">
        <w:t>L</w:t>
      </w:r>
      <w:r>
        <w:t>aw, it is very difficult to see how the judges can be upholding the constitution of Hong Kong</w:t>
      </w:r>
      <w:r w:rsidR="00B75183">
        <w:t>,</w:t>
      </w:r>
      <w:r>
        <w:t xml:space="preserve"> and indeed their sworn oath</w:t>
      </w:r>
      <w:r w:rsidR="00B75183">
        <w:t>,</w:t>
      </w:r>
      <w:r>
        <w:t xml:space="preserve"> when they go.</w:t>
      </w:r>
    </w:p>
    <w:p w:rsidR="00A61386" w:rsidP="00A61386">
      <w:pPr>
        <w:pStyle w:val="Answer"/>
      </w:pPr>
      <w:sdt>
        <w:sdtPr>
          <w:alias w:val="Witness"/>
          <w:id w:val="-279806764"/>
          <w:placeholder>
            <w:docPart w:val="540DA06990B542F5B1114791229283B3"/>
          </w:placeholder>
          <w:richText/>
        </w:sdtPr>
        <w:sdtContent>
          <w:r w:rsidRPr="00F00085">
            <w:rPr>
              <w:b/>
              <w:i/>
            </w:rPr>
            <w:t>Dominic Raab:</w:t>
          </w:r>
        </w:sdtContent>
      </w:sdt>
      <w:r>
        <w:t xml:space="preserve"> It is very difficult, which is why we want to see whether the checks that the judiciary provide in Hong Kong have any impact. That will only ever be tested by cases.</w:t>
      </w:r>
    </w:p>
    <w:p w:rsidR="00A61386" w:rsidP="00A61386">
      <w:pPr>
        <w:pStyle w:val="Question"/>
        <w:numPr>
          <w:ilvl w:val="0"/>
          <w:numId w:val="9"/>
        </w:numPr>
      </w:pPr>
      <w:sdt>
        <w:sdtPr>
          <w:alias w:val="Member"/>
          <w:tag w:val="&lt;Member mnisId='4462' dodsId='108954'&gt;"/>
          <w:id w:val="822088744"/>
          <w:placeholder>
            <w:docPart w:val="540DA06990B542F5B1114791229283B3"/>
          </w:placeholder>
          <w:richText/>
        </w:sdtPr>
        <w:sdtContent>
          <w:r w:rsidRPr="00647F4A">
            <w:rPr>
              <w:b/>
            </w:rPr>
            <w:t>Chair:</w:t>
          </w:r>
        </w:sdtContent>
      </w:sdt>
      <w:r>
        <w:t xml:space="preserve"> Would you be a judge in the Court of Final Appeal?</w:t>
      </w:r>
    </w:p>
    <w:p w:rsidR="00A61386" w:rsidP="00A61386">
      <w:pPr>
        <w:pStyle w:val="Answer"/>
      </w:pPr>
      <w:sdt>
        <w:sdtPr>
          <w:alias w:val="Witness"/>
          <w:id w:val="1167514611"/>
          <w:placeholder>
            <w:docPart w:val="540DA06990B542F5B1114791229283B3"/>
          </w:placeholder>
          <w:richText/>
        </w:sdtPr>
        <w:sdtContent>
          <w:r w:rsidRPr="00647F4A">
            <w:rPr>
              <w:b/>
              <w:i/>
            </w:rPr>
            <w:t>Dominic Raab:</w:t>
          </w:r>
        </w:sdtContent>
      </w:sdt>
      <w:r>
        <w:t xml:space="preserve"> Would I?</w:t>
      </w:r>
    </w:p>
    <w:p w:rsidR="00A61386" w:rsidP="00077F03">
      <w:pPr>
        <w:pStyle w:val="Question"/>
        <w:numPr>
          <w:ilvl w:val="0"/>
          <w:numId w:val="0"/>
        </w:numPr>
        <w:ind w:left="794"/>
      </w:pPr>
      <w:sdt>
        <w:sdtPr>
          <w:alias w:val="Member"/>
          <w:tag w:val="&lt;Member mnisId='4462' dodsId='108954'&gt;"/>
          <w:id w:val="-63655058"/>
          <w:placeholder>
            <w:docPart w:val="540DA06990B542F5B1114791229283B3"/>
          </w:placeholder>
          <w:richText/>
        </w:sdtPr>
        <w:sdtContent>
          <w:r w:rsidRPr="00647F4A">
            <w:rPr>
              <w:b/>
            </w:rPr>
            <w:t>Chair:</w:t>
          </w:r>
        </w:sdtContent>
      </w:sdt>
      <w:r>
        <w:t xml:space="preserve"> Do you think it would be reputationally enhancing?</w:t>
      </w:r>
    </w:p>
    <w:p w:rsidR="00A61386" w:rsidP="00A61386">
      <w:pPr>
        <w:pStyle w:val="Answer"/>
      </w:pPr>
      <w:sdt>
        <w:sdtPr>
          <w:alias w:val="Witness"/>
          <w:id w:val="347150183"/>
          <w:placeholder>
            <w:docPart w:val="540DA06990B542F5B1114791229283B3"/>
          </w:placeholder>
          <w:richText/>
        </w:sdtPr>
        <w:sdtContent>
          <w:r w:rsidRPr="00647F4A">
            <w:rPr>
              <w:b/>
              <w:i/>
            </w:rPr>
            <w:t>Dominic Raab:</w:t>
          </w:r>
        </w:sdtContent>
      </w:sdt>
      <w:r>
        <w:t xml:space="preserve"> I would respect the separation of powers that we have between the </w:t>
      </w:r>
      <w:r w:rsidR="00077F03">
        <w:t>E</w:t>
      </w:r>
      <w:r>
        <w:t xml:space="preserve">xecutive and judiciary and allow them to </w:t>
      </w:r>
      <w:r w:rsidR="00974580">
        <w:t>take</w:t>
      </w:r>
      <w:r w:rsidR="00B715B5">
        <w:t xml:space="preserve"> the ca</w:t>
      </w:r>
      <w:r w:rsidR="00974580">
        <w:t>lls</w:t>
      </w:r>
      <w:r>
        <w:t xml:space="preserve"> of propriety.</w:t>
      </w:r>
      <w:r w:rsidR="00943DEA">
        <w:t xml:space="preserve"> I think in the remarks I made earlier—</w:t>
      </w:r>
    </w:p>
    <w:p w:rsidR="00A61386" w:rsidP="00A61386">
      <w:pPr>
        <w:pStyle w:val="Question"/>
        <w:numPr>
          <w:ilvl w:val="0"/>
          <w:numId w:val="9"/>
        </w:numPr>
      </w:pPr>
      <w:sdt>
        <w:sdtPr>
          <w:alias w:val="Member"/>
          <w:tag w:val="&lt;Member mnisId='4462' dodsId='108954'&gt;"/>
          <w:id w:val="1462921830"/>
          <w:placeholder>
            <w:docPart w:val="540DA06990B542F5B1114791229283B3"/>
          </w:placeholder>
          <w:richText/>
        </w:sdtPr>
        <w:sdtContent>
          <w:r w:rsidRPr="00B87EA1">
            <w:rPr>
              <w:b/>
            </w:rPr>
            <w:t>Chair:</w:t>
          </w:r>
        </w:sdtContent>
      </w:sdt>
      <w:r>
        <w:t xml:space="preserve"> I am not ask</w:t>
      </w:r>
      <w:r w:rsidR="005621D2">
        <w:t>ing</w:t>
      </w:r>
      <w:r>
        <w:t xml:space="preserve"> you to comment on their judgments</w:t>
      </w:r>
      <w:r w:rsidR="00943DEA">
        <w:t>; I am asking you to comment</w:t>
      </w:r>
      <w:r>
        <w:t xml:space="preserve"> on the jurisdiction under which they operate.</w:t>
      </w:r>
    </w:p>
    <w:p w:rsidR="00A61386" w:rsidP="00A61386">
      <w:pPr>
        <w:pStyle w:val="Answer"/>
      </w:pPr>
      <w:sdt>
        <w:sdtPr>
          <w:alias w:val="Witness"/>
          <w:id w:val="-6227053"/>
          <w:placeholder>
            <w:docPart w:val="540DA06990B542F5B1114791229283B3"/>
          </w:placeholder>
          <w:richText/>
        </w:sdtPr>
        <w:sdtContent>
          <w:r w:rsidRPr="00323F0A">
            <w:rPr>
              <w:b/>
              <w:i/>
            </w:rPr>
            <w:t>Dominic Raab:</w:t>
          </w:r>
        </w:sdtContent>
      </w:sdt>
      <w:r>
        <w:t xml:space="preserve"> </w:t>
      </w:r>
      <w:r w:rsidR="00D122BD">
        <w:t>Actually, y</w:t>
      </w:r>
      <w:r>
        <w:t>ou are asking me to comment on the integrity of the decisions they are taking</w:t>
      </w:r>
      <w:r w:rsidR="00D122BD">
        <w:t>, and I’m not—</w:t>
      </w:r>
    </w:p>
    <w:p w:rsidR="00A61386" w:rsidP="00A61386">
      <w:pPr>
        <w:pStyle w:val="Question"/>
        <w:numPr>
          <w:ilvl w:val="0"/>
          <w:numId w:val="9"/>
        </w:numPr>
      </w:pPr>
      <w:sdt>
        <w:sdtPr>
          <w:alias w:val="Member"/>
          <w:tag w:val="&lt;Member mnisId='4462' dodsId='108954'&gt;"/>
          <w:id w:val="-1378165918"/>
          <w:placeholder>
            <w:docPart w:val="540DA06990B542F5B1114791229283B3"/>
          </w:placeholder>
          <w:richText/>
        </w:sdtPr>
        <w:sdtContent>
          <w:r w:rsidRPr="00323F0A">
            <w:rPr>
              <w:b/>
            </w:rPr>
            <w:t>Chair:</w:t>
          </w:r>
        </w:sdtContent>
      </w:sdt>
      <w:r>
        <w:t xml:space="preserve"> No</w:t>
      </w:r>
      <w:r w:rsidR="00A31523">
        <w:t>,</w:t>
      </w:r>
      <w:r>
        <w:t xml:space="preserve"> I am asking you to comment on the integrity of the jurisdiction.</w:t>
      </w:r>
    </w:p>
    <w:p w:rsidR="00A61386" w:rsidP="00A61386">
      <w:pPr>
        <w:pStyle w:val="Answer"/>
      </w:pPr>
      <w:sdt>
        <w:sdtPr>
          <w:alias w:val="Witness"/>
          <w:id w:val="-823196759"/>
          <w:placeholder>
            <w:docPart w:val="540DA06990B542F5B1114791229283B3"/>
          </w:placeholder>
          <w:richText/>
        </w:sdtPr>
        <w:sdtContent>
          <w:r w:rsidRPr="00475CDB">
            <w:rPr>
              <w:b/>
              <w:i/>
            </w:rPr>
            <w:t>Dominic Raab:</w:t>
          </w:r>
        </w:sdtContent>
      </w:sdt>
      <w:r>
        <w:t xml:space="preserve"> I think you are getting close to it, and I will decide how and what I answer. I want to respect the separation of powers. What I think I have given you in answer to earlier questions from the Committee are the concerns and the very finely</w:t>
      </w:r>
      <w:r w:rsidR="00A31523">
        <w:t xml:space="preserve"> </w:t>
      </w:r>
      <w:r>
        <w:t xml:space="preserve">balanced judgment call. That is why the Lord Chancellor will consult </w:t>
      </w:r>
      <w:r w:rsidR="00A31523">
        <w:t>t</w:t>
      </w:r>
      <w:r>
        <w:t xml:space="preserve">he Supreme Court, mindful of respecting its independence on this, about the considerations </w:t>
      </w:r>
      <w:r w:rsidR="00A31523">
        <w:t>in</w:t>
      </w:r>
      <w:r>
        <w:t xml:space="preserve"> play.</w:t>
      </w:r>
    </w:p>
    <w:p w:rsidR="00A61386" w:rsidP="00A61386">
      <w:pPr>
        <w:pStyle w:val="Question"/>
        <w:numPr>
          <w:ilvl w:val="0"/>
          <w:numId w:val="9"/>
        </w:numPr>
      </w:pPr>
      <w:sdt>
        <w:sdtPr>
          <w:alias w:val="Member"/>
          <w:tag w:val="&lt;Member mnisId='4462' dodsId='108954'&gt;"/>
          <w:id w:val="-1648352921"/>
          <w:placeholder>
            <w:docPart w:val="540DA06990B542F5B1114791229283B3"/>
          </w:placeholder>
          <w:richText/>
        </w:sdtPr>
        <w:sdtContent>
          <w:r w:rsidRPr="0037683A">
            <w:rPr>
              <w:b/>
            </w:rPr>
            <w:t>Chair:</w:t>
          </w:r>
        </w:sdtContent>
      </w:sdt>
      <w:r>
        <w:t xml:space="preserve"> </w:t>
      </w:r>
      <w:r w:rsidR="00A31523">
        <w:t>Y</w:t>
      </w:r>
      <w:r>
        <w:t>ou are asking them to think again.</w:t>
      </w:r>
    </w:p>
    <w:p w:rsidR="00A61386" w:rsidP="00A61386">
      <w:pPr>
        <w:pStyle w:val="Answer"/>
      </w:pPr>
      <w:sdt>
        <w:sdtPr>
          <w:alias w:val="Witness"/>
          <w:id w:val="-875073117"/>
          <w:placeholder>
            <w:docPart w:val="540DA06990B542F5B1114791229283B3"/>
          </w:placeholder>
          <w:richText/>
        </w:sdtPr>
        <w:sdtContent>
          <w:r w:rsidRPr="0037683A">
            <w:rPr>
              <w:b/>
              <w:i/>
            </w:rPr>
            <w:t>Dominic Raab:</w:t>
          </w:r>
        </w:sdtContent>
      </w:sdt>
      <w:r>
        <w:t xml:space="preserve"> I would not frame it like that; I would frame it the way I describe</w:t>
      </w:r>
      <w:r w:rsidR="00A31523">
        <w:t>d</w:t>
      </w:r>
      <w:r>
        <w:t xml:space="preserve"> it.</w:t>
      </w:r>
    </w:p>
    <w:p w:rsidR="00A61386" w:rsidP="00A61386">
      <w:pPr>
        <w:pStyle w:val="Question"/>
        <w:numPr>
          <w:ilvl w:val="0"/>
          <w:numId w:val="9"/>
        </w:numPr>
      </w:pPr>
      <w:sdt>
        <w:sdtPr>
          <w:alias w:val="Member"/>
          <w:tag w:val="&lt;Member mnisId='4805' dodsId=''&gt;"/>
          <w:id w:val="-2068717165"/>
          <w:placeholder>
            <w:docPart w:val="540DA06990B542F5B1114791229283B3"/>
          </w:placeholder>
          <w:richText/>
        </w:sdtPr>
        <w:sdtContent>
          <w:r w:rsidRPr="006E0CFF">
            <w:rPr>
              <w:b/>
            </w:rPr>
            <w:t>Alicia Kearns:</w:t>
          </w:r>
        </w:sdtContent>
      </w:sdt>
      <w:r>
        <w:t xml:space="preserve"> The FCDO has said it wants to be a force for good in the world, and obviously human rights is an issue close to your own heart. What does that mean in practical terms, and how do you think we will see </w:t>
      </w:r>
      <w:r w:rsidR="0093347F">
        <w:t>i</w:t>
      </w:r>
      <w:r>
        <w:t>t manifested over the next few years?</w:t>
      </w:r>
    </w:p>
    <w:p w:rsidR="003E3EC4" w:rsidP="00A61386">
      <w:pPr>
        <w:pStyle w:val="Answer"/>
      </w:pPr>
      <w:sdt>
        <w:sdtPr>
          <w:alias w:val="Witness"/>
          <w:id w:val="1310438204"/>
          <w:placeholder>
            <w:docPart w:val="540DA06990B542F5B1114791229283B3"/>
          </w:placeholder>
          <w:richText/>
        </w:sdtPr>
        <w:sdtContent>
          <w:r w:rsidRPr="00BB585C" w:rsidR="00A61386">
            <w:rPr>
              <w:b/>
              <w:i/>
            </w:rPr>
            <w:t>Dominic Raab:</w:t>
          </w:r>
        </w:sdtContent>
      </w:sdt>
      <w:r w:rsidR="00A61386">
        <w:t xml:space="preserve"> I talked about the three pillars: media freedom and protecting journalists</w:t>
      </w:r>
      <w:r w:rsidR="00156846">
        <w:t>,</w:t>
      </w:r>
      <w:r w:rsidR="00A61386">
        <w:t xml:space="preserve"> </w:t>
      </w:r>
      <w:r w:rsidR="00156846">
        <w:t>FoRB</w:t>
      </w:r>
      <w:r w:rsidR="00A61386">
        <w:t xml:space="preserve"> and Magnitsky. They are not static. On media freedom, we have work</w:t>
      </w:r>
      <w:r w:rsidR="00052DB0">
        <w:t>,</w:t>
      </w:r>
      <w:r w:rsidR="00A61386">
        <w:t xml:space="preserve"> </w:t>
      </w:r>
      <w:r w:rsidR="009F2914">
        <w:t>and</w:t>
      </w:r>
      <w:r w:rsidR="00A61386">
        <w:t xml:space="preserve"> different KPIs</w:t>
      </w:r>
      <w:r w:rsidR="00052DB0">
        <w:t>,</w:t>
      </w:r>
      <w:r w:rsidR="00A61386">
        <w:t xml:space="preserve"> </w:t>
      </w:r>
      <w:r w:rsidR="009F2914">
        <w:t>on</w:t>
      </w:r>
      <w:r w:rsidR="00A61386">
        <w:t xml:space="preserve"> swelling the ranks of the coalition, raising money to support journalists and </w:t>
      </w:r>
      <w:r w:rsidR="00232255">
        <w:t xml:space="preserve">trying to </w:t>
      </w:r>
      <w:r w:rsidR="00A61386">
        <w:t xml:space="preserve">work with countries </w:t>
      </w:r>
      <w:r w:rsidR="00052DB0">
        <w:t>that</w:t>
      </w:r>
      <w:r w:rsidR="00A61386">
        <w:t xml:space="preserve"> are willing</w:t>
      </w:r>
      <w:r>
        <w:t>,</w:t>
      </w:r>
      <w:r w:rsidR="00A61386">
        <w:t xml:space="preserve"> but not necessarily yet technically able</w:t>
      </w:r>
      <w:r>
        <w:t>,</w:t>
      </w:r>
      <w:r w:rsidR="00A61386">
        <w:t xml:space="preserve"> to protect media freedoms. We have a high-level panel doing that kind of work. Pushing and progressing all of that work forward is really important</w:t>
      </w:r>
      <w:r>
        <w:t>.</w:t>
      </w:r>
    </w:p>
    <w:p w:rsidR="00A61386" w:rsidP="00A61386">
      <w:pPr>
        <w:pStyle w:val="Answer"/>
      </w:pPr>
      <w:r>
        <w:t>On FoRB</w:t>
      </w:r>
      <w:r>
        <w:t>, we want to broaden th</w:t>
      </w:r>
      <w:r>
        <w:t>e</w:t>
      </w:r>
      <w:r>
        <w:t xml:space="preserve"> coalition. We want to host a conference in the UK. I think we are co-hosting </w:t>
      </w:r>
      <w:r w:rsidR="00E75710">
        <w:t>a</w:t>
      </w:r>
      <w:r>
        <w:t xml:space="preserve"> conference, but we certainly want to take a lead in pressing that forward next year. On Magnitsky, we constantly look at new designations and </w:t>
      </w:r>
      <w:r w:rsidR="0064488E">
        <w:t xml:space="preserve">at </w:t>
      </w:r>
      <w:r>
        <w:t>extending the sanctions regime on human rights to cover corruption as well.</w:t>
      </w:r>
    </w:p>
    <w:p w:rsidR="00A61386" w:rsidP="00A61386">
      <w:pPr>
        <w:pStyle w:val="Question"/>
        <w:numPr>
          <w:ilvl w:val="0"/>
          <w:numId w:val="9"/>
        </w:numPr>
      </w:pPr>
      <w:sdt>
        <w:sdtPr>
          <w:alias w:val="Member"/>
          <w:tag w:val="&lt;Member mnisId='4805' dodsId=''&gt;"/>
          <w:id w:val="1227964624"/>
          <w:placeholder>
            <w:docPart w:val="540DA06990B542F5B1114791229283B3"/>
          </w:placeholder>
          <w:richText/>
        </w:sdtPr>
        <w:sdtContent>
          <w:r w:rsidRPr="0030443C">
            <w:rPr>
              <w:b/>
            </w:rPr>
            <w:t>Alicia Kearns:</w:t>
          </w:r>
        </w:sdtContent>
      </w:sdt>
      <w:r>
        <w:t xml:space="preserve"> On corruption and sanctions, are you looking at those who profit from it, not just those who carry out th</w:t>
      </w:r>
      <w:r w:rsidR="0064488E">
        <w:t>e</w:t>
      </w:r>
      <w:r>
        <w:t xml:space="preserve"> corruption</w:t>
      </w:r>
      <w:r w:rsidR="0064488E">
        <w:t>, but</w:t>
      </w:r>
      <w:r>
        <w:t xml:space="preserve"> throughout the entire chain? Can you specifically update us on any plans there are to support the Uyghur community through sanctions?</w:t>
      </w:r>
    </w:p>
    <w:p w:rsidR="00053A83" w:rsidP="00A61386">
      <w:pPr>
        <w:pStyle w:val="Answer"/>
      </w:pPr>
      <w:sdt>
        <w:sdtPr>
          <w:alias w:val="Witness"/>
          <w:id w:val="1980946711"/>
          <w:placeholder>
            <w:docPart w:val="540DA06990B542F5B1114791229283B3"/>
          </w:placeholder>
          <w:richText/>
        </w:sdtPr>
        <w:sdtContent>
          <w:r w:rsidRPr="00616FA9" w:rsidR="00A61386">
            <w:rPr>
              <w:b/>
              <w:i/>
            </w:rPr>
            <w:t>Dominic Raab:</w:t>
          </w:r>
        </w:sdtContent>
      </w:sdt>
      <w:r w:rsidR="00A61386">
        <w:t xml:space="preserve"> </w:t>
      </w:r>
      <w:r w:rsidR="00F443FA">
        <w:t>I</w:t>
      </w:r>
      <w:r w:rsidR="00A61386">
        <w:t>n the original Magnitsky sanctions, we included those who profit from human rights abuses. That may well be a model</w:t>
      </w:r>
      <w:r w:rsidR="00A42BBB">
        <w:t>,</w:t>
      </w:r>
      <w:r w:rsidR="00A61386">
        <w:t xml:space="preserve"> depending on how we define corruption and the associated offences that we would look at in relation to corruption. It makes sense.</w:t>
      </w:r>
    </w:p>
    <w:p w:rsidR="00A61386" w:rsidP="00A61386">
      <w:pPr>
        <w:pStyle w:val="Answer"/>
      </w:pPr>
      <w:r>
        <w:t>You mentioned the Uyghurs in Xinjiang. We have been very clear about th</w:t>
      </w:r>
      <w:r w:rsidR="00053A83">
        <w:t>at</w:t>
      </w:r>
      <w:r>
        <w:t>. We have led the charge in the Human Rights Council. We have also</w:t>
      </w:r>
      <w:r w:rsidR="003C72AA">
        <w:t xml:space="preserve"> </w:t>
      </w:r>
      <w:r>
        <w:t xml:space="preserve">recently led a statement in the UN Third Committee. We want to look very carefully based on the evidence, if </w:t>
      </w:r>
      <w:r w:rsidR="008101E6">
        <w:t>we</w:t>
      </w:r>
      <w:r>
        <w:t xml:space="preserve"> are talking about M</w:t>
      </w:r>
      <w:r w:rsidR="00530E48">
        <w:t>a</w:t>
      </w:r>
      <w:r>
        <w:t>gnitsky sanctions, about whether and when is the right time to do that. In the UK</w:t>
      </w:r>
      <w:r w:rsidR="00530E48">
        <w:t>,</w:t>
      </w:r>
      <w:r>
        <w:t xml:space="preserve"> our concern can only be growing about the reports of what is happening in Xinjiang. We would want to work very closely with our international partners to give the most powerful message, whether it is in UN forums or in applying sanctions.</w:t>
      </w:r>
    </w:p>
    <w:p w:rsidR="00A61386" w:rsidP="00A61386">
      <w:pPr>
        <w:pStyle w:val="Question"/>
        <w:numPr>
          <w:ilvl w:val="0"/>
          <w:numId w:val="9"/>
        </w:numPr>
      </w:pPr>
      <w:sdt>
        <w:sdtPr>
          <w:alias w:val="Member"/>
          <w:tag w:val="&lt;Member mnisId='4805' dodsId=''&gt;"/>
          <w:id w:val="1399094641"/>
          <w:placeholder>
            <w:docPart w:val="540DA06990B542F5B1114791229283B3"/>
          </w:placeholder>
          <w:richText/>
        </w:sdtPr>
        <w:sdtContent>
          <w:r w:rsidRPr="003128EE">
            <w:rPr>
              <w:b/>
            </w:rPr>
            <w:t>Alicia Kearns:</w:t>
          </w:r>
        </w:sdtContent>
      </w:sdt>
      <w:r>
        <w:t xml:space="preserve"> There is no question </w:t>
      </w:r>
      <w:r w:rsidR="00AA6EE3">
        <w:t xml:space="preserve">but </w:t>
      </w:r>
      <w:r>
        <w:t xml:space="preserve">that the UK has been an advocate for the Uyghur people. However, what we have not done as yet is classify what is happening to that ethnic minority as genocide. When there is clear evidence of forced sterilisation of women, torture, mass slave labour and things far worse than that, how far can we go in terms of the legal team ascertaining </w:t>
      </w:r>
      <w:r w:rsidR="00C666B9">
        <w:t>i</w:t>
      </w:r>
      <w:r>
        <w:t xml:space="preserve">t to be genocide? Surely, even if we consider it to be just a mass human rights atrocity, </w:t>
      </w:r>
      <w:r w:rsidR="00BF7CD2">
        <w:t>i</w:t>
      </w:r>
      <w:r>
        <w:t>t means we should be reconsidering whether or not we attend the 2022 Beijing Olympics, for example. Would you have us not attend the Beijing Olympics?</w:t>
      </w:r>
    </w:p>
    <w:p w:rsidR="00516EC4" w:rsidP="00A61386">
      <w:pPr>
        <w:pStyle w:val="Answer"/>
      </w:pPr>
      <w:sdt>
        <w:sdtPr>
          <w:alias w:val="Witness"/>
          <w:id w:val="-117917661"/>
          <w:placeholder>
            <w:docPart w:val="540DA06990B542F5B1114791229283B3"/>
          </w:placeholder>
          <w:richText/>
        </w:sdtPr>
        <w:sdtContent>
          <w:r w:rsidRPr="00DC61FD" w:rsidR="00A61386">
            <w:rPr>
              <w:b/>
              <w:i/>
            </w:rPr>
            <w:t>Dominic Raab:</w:t>
          </w:r>
        </w:sdtContent>
      </w:sdt>
      <w:r w:rsidR="00A61386">
        <w:t xml:space="preserve"> On your question about genocide, I am afraid the lawyer in me comes out a little bit. I have made </w:t>
      </w:r>
      <w:r w:rsidR="00CB1C21">
        <w:t xml:space="preserve">it </w:t>
      </w:r>
      <w:r w:rsidR="00A61386">
        <w:t>clear that there is evidence of serious</w:t>
      </w:r>
      <w:r w:rsidR="00CB1C21">
        <w:t xml:space="preserve"> and</w:t>
      </w:r>
      <w:r w:rsidR="00A61386">
        <w:t xml:space="preserve"> egregious human rights violations</w:t>
      </w:r>
      <w:r w:rsidR="00051A63">
        <w:t>—gross human rights violations</w:t>
      </w:r>
      <w:r w:rsidR="00A61386">
        <w:t>.</w:t>
      </w:r>
      <w:r>
        <w:t xml:space="preserve"> </w:t>
      </w:r>
      <w:r w:rsidR="00A61386">
        <w:t>On genocide—I say this as a former war crimes lawyer—</w:t>
      </w:r>
      <w:r w:rsidR="008709F7">
        <w:t xml:space="preserve">the challenge is </w:t>
      </w:r>
      <w:r w:rsidR="00A61386">
        <w:t>to prove and demonstrate that not only was it destruction of a minority, however that is classified, but the deliberate intention</w:t>
      </w:r>
      <w:r w:rsidR="00EA7A7C">
        <w:t xml:space="preserve"> to</w:t>
      </w:r>
      <w:r w:rsidR="00A61386">
        <w:t xml:space="preserve"> destroy it as such. That has always been the challenge with the definition of genocide</w:t>
      </w:r>
      <w:r w:rsidR="00966DE6">
        <w:t>.</w:t>
      </w:r>
    </w:p>
    <w:p w:rsidR="00A61386" w:rsidP="00A61386">
      <w:pPr>
        <w:pStyle w:val="Answer"/>
      </w:pPr>
      <w:r>
        <w:t>T</w:t>
      </w:r>
      <w:r>
        <w:t>he more of that evidence we see</w:t>
      </w:r>
      <w:r w:rsidR="00516EC4">
        <w:t>,</w:t>
      </w:r>
      <w:r>
        <w:t xml:space="preserve"> and the more the international community addresses its mind to it, the more we need to look very carefully at what action we take. The concern about what is happening to the Uyghurs</w:t>
      </w:r>
      <w:r w:rsidR="00A554C0">
        <w:t>—their detention and mis</w:t>
      </w:r>
      <w:r>
        <w:t>treatment</w:t>
      </w:r>
      <w:r w:rsidR="00A554C0">
        <w:t>, the</w:t>
      </w:r>
      <w:r>
        <w:t xml:space="preserve"> forced sterilisation</w:t>
      </w:r>
      <w:r w:rsidR="00A554C0">
        <w:t>—i</w:t>
      </w:r>
      <w:r>
        <w:t xml:space="preserve">s something we cannot just turn away from. We obviously want to gather the evidence carefully and work very closely with our international </w:t>
      </w:r>
      <w:r>
        <w:t>partners</w:t>
      </w:r>
      <w:r w:rsidR="00A554C0">
        <w:t>, and t</w:t>
      </w:r>
      <w:r>
        <w:t xml:space="preserve">hat is what we are doing. </w:t>
      </w:r>
      <w:r w:rsidR="00A554C0">
        <w:t>As I said, we</w:t>
      </w:r>
      <w:r>
        <w:t xml:space="preserve"> have led the way not just in the Human Rights Council but in the Third Committee of the UN</w:t>
      </w:r>
      <w:r w:rsidR="002A2F45">
        <w:t>,</w:t>
      </w:r>
      <w:r>
        <w:t xml:space="preserve"> and will continue to do so.</w:t>
      </w:r>
    </w:p>
    <w:p w:rsidR="00A61386" w:rsidP="00A61386">
      <w:pPr>
        <w:pStyle w:val="Question"/>
        <w:numPr>
          <w:ilvl w:val="0"/>
          <w:numId w:val="9"/>
        </w:numPr>
      </w:pPr>
      <w:sdt>
        <w:sdtPr>
          <w:alias w:val="Member"/>
          <w:tag w:val="&lt;Member mnisId='4805' dodsId=''&gt;"/>
          <w:id w:val="878982176"/>
          <w:placeholder>
            <w:docPart w:val="540DA06990B542F5B1114791229283B3"/>
          </w:placeholder>
          <w:richText/>
        </w:sdtPr>
        <w:sdtContent>
          <w:r w:rsidRPr="00927A77">
            <w:rPr>
              <w:b/>
            </w:rPr>
            <w:t>Alicia Kearns:</w:t>
          </w:r>
        </w:sdtContent>
      </w:sdt>
      <w:r>
        <w:t xml:space="preserve"> Do you agree that not going to the 2022 Beijing Olympics would send a strong signal that we will not take part in activities </w:t>
      </w:r>
      <w:r w:rsidR="00AF617A">
        <w:t>that</w:t>
      </w:r>
      <w:r>
        <w:t xml:space="preserve"> essentially are a platform for a country that is committing appalling human rights atrocities, even if </w:t>
      </w:r>
      <w:r w:rsidR="00DC7258">
        <w:t>we</w:t>
      </w:r>
      <w:r>
        <w:t xml:space="preserve"> do not accept it as genocide as yet?</w:t>
      </w:r>
    </w:p>
    <w:p w:rsidR="00A61386" w:rsidP="00A61386">
      <w:pPr>
        <w:pStyle w:val="Answer"/>
      </w:pPr>
      <w:sdt>
        <w:sdtPr>
          <w:alias w:val="Witness"/>
          <w:id w:val="-681126274"/>
          <w:placeholder>
            <w:docPart w:val="540DA06990B542F5B1114791229283B3"/>
          </w:placeholder>
          <w:richText/>
        </w:sdtPr>
        <w:sdtContent>
          <w:r w:rsidRPr="00927A77">
            <w:rPr>
              <w:b/>
              <w:i/>
            </w:rPr>
            <w:t>Dominic Raab:</w:t>
          </w:r>
        </w:sdtContent>
      </w:sdt>
      <w:r>
        <w:t xml:space="preserve"> Generally speaking, my instinct is to separate sport from diplomacy and politics, but there comes a point when that may not be possible. Let</w:t>
      </w:r>
      <w:r w:rsidR="00DC7258">
        <w:t>’</w:t>
      </w:r>
      <w:r>
        <w:t>s gather the evidence and work with our international partners and consider in the round what further action we need to take.</w:t>
      </w:r>
    </w:p>
    <w:p w:rsidR="00A61386" w:rsidP="00A61386">
      <w:pPr>
        <w:pStyle w:val="Question"/>
        <w:numPr>
          <w:ilvl w:val="0"/>
          <w:numId w:val="9"/>
        </w:numPr>
      </w:pPr>
      <w:sdt>
        <w:sdtPr>
          <w:alias w:val="Member"/>
          <w:tag w:val="&lt;Member mnisId='4462' dodsId='108954'&gt;"/>
          <w:id w:val="1961530815"/>
          <w:placeholder>
            <w:docPart w:val="540DA06990B542F5B1114791229283B3"/>
          </w:placeholder>
          <w:richText/>
        </w:sdtPr>
        <w:sdtContent>
          <w:r w:rsidRPr="001271F0">
            <w:rPr>
              <w:b/>
            </w:rPr>
            <w:t>Chair:</w:t>
          </w:r>
        </w:sdtContent>
      </w:sdt>
      <w:r>
        <w:t xml:space="preserve"> </w:t>
      </w:r>
      <w:r w:rsidR="00345B0C">
        <w:t>His Royal Highness the</w:t>
      </w:r>
      <w:r>
        <w:t xml:space="preserve"> Duke of Cambridge very often attends international sporting events on behalf of Her Majesty’s Government. Will you be encouraging him to attend?</w:t>
      </w:r>
    </w:p>
    <w:p w:rsidR="00A61386" w:rsidP="00A61386">
      <w:pPr>
        <w:pStyle w:val="Answer"/>
      </w:pPr>
      <w:sdt>
        <w:sdtPr>
          <w:alias w:val="Witness"/>
          <w:id w:val="282084068"/>
          <w:placeholder>
            <w:docPart w:val="540DA06990B542F5B1114791229283B3"/>
          </w:placeholder>
          <w:richText/>
        </w:sdtPr>
        <w:sdtContent>
          <w:r w:rsidRPr="00B173DD">
            <w:rPr>
              <w:b/>
              <w:i/>
            </w:rPr>
            <w:t>Dominic Raab:</w:t>
          </w:r>
        </w:sdtContent>
      </w:sdt>
      <w:r>
        <w:t xml:space="preserve"> That will be a corollary of the wider process of evaluating the evidence, working with our international partners </w:t>
      </w:r>
      <w:r w:rsidR="00C669F7">
        <w:t>on</w:t>
      </w:r>
      <w:r>
        <w:t xml:space="preserve"> whatever further decisions we come to.</w:t>
      </w:r>
    </w:p>
    <w:p w:rsidR="00A61386" w:rsidP="00A61386">
      <w:pPr>
        <w:pStyle w:val="Question"/>
        <w:numPr>
          <w:ilvl w:val="0"/>
          <w:numId w:val="9"/>
        </w:numPr>
      </w:pPr>
      <w:sdt>
        <w:sdtPr>
          <w:alias w:val="Member"/>
          <w:tag w:val="&lt;Member mnisId='4462' dodsId='108954'&gt;"/>
          <w:id w:val="813677952"/>
          <w:placeholder>
            <w:docPart w:val="540DA06990B542F5B1114791229283B3"/>
          </w:placeholder>
          <w:richText/>
        </w:sdtPr>
        <w:sdtContent>
          <w:r w:rsidRPr="00B173DD">
            <w:rPr>
              <w:b/>
            </w:rPr>
            <w:t>Chair:</w:t>
          </w:r>
        </w:sdtContent>
      </w:sdt>
      <w:r>
        <w:t xml:space="preserve"> To be clear, it is not his choice; he would attend only on behalf of the Government, so it would be your choice and that of the Prime Minister.</w:t>
      </w:r>
    </w:p>
    <w:p w:rsidR="00A61386" w:rsidP="00A61386">
      <w:pPr>
        <w:pStyle w:val="Answer"/>
      </w:pPr>
      <w:sdt>
        <w:sdtPr>
          <w:alias w:val="Witness"/>
          <w:id w:val="2009322799"/>
          <w:placeholder>
            <w:docPart w:val="540DA06990B542F5B1114791229283B3"/>
          </w:placeholder>
          <w:richText/>
        </w:sdtPr>
        <w:sdtContent>
          <w:r w:rsidRPr="00917A7C">
            <w:rPr>
              <w:b/>
              <w:i/>
            </w:rPr>
            <w:t>Dominic Raab:</w:t>
          </w:r>
        </w:sdtContent>
      </w:sdt>
      <w:r>
        <w:t xml:space="preserve"> We would </w:t>
      </w:r>
      <w:r w:rsidR="00DC6DFE">
        <w:t xml:space="preserve">obviously </w:t>
      </w:r>
      <w:r>
        <w:t>want to look at that very closely and carefully.</w:t>
      </w:r>
    </w:p>
    <w:p w:rsidR="00C50E5B" w:rsidP="00A61386">
      <w:pPr>
        <w:pStyle w:val="Question"/>
        <w:numPr>
          <w:ilvl w:val="0"/>
          <w:numId w:val="9"/>
        </w:numPr>
      </w:pPr>
      <w:sdt>
        <w:sdtPr>
          <w:alias w:val="Member"/>
          <w:tag w:val="&lt;Member mnisId='4462' dodsId='108954'&gt;"/>
          <w:id w:val="119653647"/>
          <w:placeholder>
            <w:docPart w:val="540DA06990B542F5B1114791229283B3"/>
          </w:placeholder>
          <w:richText/>
        </w:sdtPr>
        <w:sdtContent>
          <w:r w:rsidRPr="00847973" w:rsidR="00A61386">
            <w:rPr>
              <w:b/>
            </w:rPr>
            <w:t>Chair:</w:t>
          </w:r>
        </w:sdtContent>
      </w:sdt>
      <w:r w:rsidR="00A61386">
        <w:t xml:space="preserve"> On the question of genocide, you are the lawyer, not me</w:t>
      </w:r>
      <w:r w:rsidR="00DC6DFE">
        <w:t>, and</w:t>
      </w:r>
      <w:r w:rsidR="00A61386">
        <w:t xml:space="preserve"> I take your point</w:t>
      </w:r>
      <w:r w:rsidR="00DC6DFE">
        <w:t>. O</w:t>
      </w:r>
      <w:r w:rsidR="00A61386">
        <w:t xml:space="preserve">ther lawyers, Ben Emmerson included, have cited cultural destruction, forced sterilisation and many other </w:t>
      </w:r>
      <w:r w:rsidR="0034284A">
        <w:t>areas</w:t>
      </w:r>
      <w:r w:rsidR="00A61386">
        <w:t xml:space="preserve"> as </w:t>
      </w:r>
      <w:r>
        <w:t xml:space="preserve">giving cause for the </w:t>
      </w:r>
      <w:r w:rsidR="00A61386">
        <w:t>evidence of intent you speak</w:t>
      </w:r>
      <w:r w:rsidR="002C2D01">
        <w:t xml:space="preserve"> of</w:t>
      </w:r>
      <w:r w:rsidR="00A61386">
        <w:t>. Clearly, there is a line, possibly a narrow one, between the two of you. How much more evidence do you think you need to see?</w:t>
      </w:r>
    </w:p>
    <w:p w:rsidR="00F0059B" w:rsidP="00A019B7">
      <w:pPr>
        <w:pStyle w:val="Answer"/>
      </w:pPr>
      <w:sdt>
        <w:sdtPr>
          <w:alias w:val="Witness"/>
          <w:id w:val="306511614"/>
          <w:placeholder>
            <w:docPart w:val="DefaultPlaceholder_-1854013440"/>
          </w:placeholder>
          <w:richText/>
        </w:sdtPr>
        <w:sdtContent>
          <w:r w:rsidRPr="00C50E5B" w:rsidR="00C50E5B">
            <w:rPr>
              <w:b/>
              <w:i/>
            </w:rPr>
            <w:t>Dominic Raab:</w:t>
          </w:r>
        </w:sdtContent>
      </w:sdt>
      <w:r w:rsidR="00C50E5B">
        <w:t xml:space="preserve"> Particularly these days, you can always find a lawyer</w:t>
      </w:r>
      <w:r w:rsidR="000C6DD6">
        <w:t xml:space="preserve"> or a scientist who will disagree with some</w:t>
      </w:r>
      <w:r w:rsidR="00C41D07">
        <w:t>thing the Govern</w:t>
      </w:r>
      <w:r w:rsidR="00A019B7">
        <w:t>ment are doing. The reality is</w:t>
      </w:r>
      <w:r w:rsidR="00516F6D">
        <w:t xml:space="preserve"> that</w:t>
      </w:r>
      <w:r w:rsidR="00A019B7">
        <w:t xml:space="preserve"> it is not just a question of showing that </w:t>
      </w:r>
      <w:r w:rsidR="00DB608B">
        <w:t>minorities</w:t>
      </w:r>
      <w:r w:rsidR="00A019B7">
        <w:t xml:space="preserve"> have been targeted</w:t>
      </w:r>
      <w:r w:rsidR="00DB608B">
        <w:t>,</w:t>
      </w:r>
      <w:r w:rsidR="00A019B7">
        <w:t xml:space="preserve"> of whichever description; it is establishing that they have been targeted as a minority, not just because they are a nuisance and they are raising concerns.</w:t>
      </w:r>
    </w:p>
    <w:p w:rsidR="00A019B7" w:rsidP="00A019B7">
      <w:pPr>
        <w:pStyle w:val="Answer"/>
      </w:pPr>
      <w:r>
        <w:t>Putting this case aside, that has always been the challenge, certainly</w:t>
      </w:r>
      <w:r w:rsidR="00F0059B">
        <w:t xml:space="preserve"> </w:t>
      </w:r>
      <w:r>
        <w:t xml:space="preserve">in a war crimes tribunal, </w:t>
      </w:r>
      <w:r w:rsidR="00F0059B">
        <w:t xml:space="preserve">in </w:t>
      </w:r>
      <w:r>
        <w:t>establishing a case. We will obviously look at this very carefully, but the trigger of genocide not only requires a very particular set of evidential burdens; it also triggers a whole range of consequences. I think it is right to look at that very carefully.</w:t>
      </w:r>
    </w:p>
    <w:p w:rsidR="00A019B7" w:rsidP="00A019B7">
      <w:pPr>
        <w:pStyle w:val="Answer"/>
      </w:pPr>
      <w:r>
        <w:t>Back when I was a lawyer at Liberty, I took a case to the ECHR with Ben Emmerson. I hold him in very high regard. We look</w:t>
      </w:r>
      <w:r w:rsidR="00867F94">
        <w:t>ed</w:t>
      </w:r>
      <w:r>
        <w:t xml:space="preserve"> very carefully at what he said. Lawyers will differ on those things when the definitions are reached.</w:t>
      </w:r>
    </w:p>
    <w:p w:rsidR="00A019B7" w:rsidP="00A019B7">
      <w:pPr>
        <w:pStyle w:val="Question"/>
        <w:numPr>
          <w:ilvl w:val="0"/>
          <w:numId w:val="9"/>
        </w:numPr>
      </w:pPr>
      <w:sdt>
        <w:sdtPr>
          <w:alias w:val="Member"/>
          <w:tag w:val="&lt;Member mnisId='4462' dodsId='108954'&gt;"/>
          <w:id w:val="-415632328"/>
          <w:placeholder>
            <w:docPart w:val="263B7B0AAA45440BB399A3DA879395E1"/>
          </w:placeholder>
          <w:richText/>
        </w:sdtPr>
        <w:sdtContent>
          <w:r w:rsidRPr="00EE366F">
            <w:rPr>
              <w:b/>
            </w:rPr>
            <w:t>Chair:</w:t>
          </w:r>
        </w:sdtContent>
      </w:sdt>
      <w:r>
        <w:t xml:space="preserve"> I appreciate that. It is just that, clearly, the detention camps that we see forcing the Chinese language, silencing the Uighur tongue and the various disruptions of cultural monuments, including, as you know, the mosque in Kashgar and many other parts of western China, seem to indicate that a particular group is being targeted for its cultural, religious, and social observations, and not just a minority that may or may not be problematic.</w:t>
      </w:r>
    </w:p>
    <w:p w:rsidR="00A019B7" w:rsidP="00A019B7">
      <w:pPr>
        <w:pStyle w:val="Answer"/>
      </w:pPr>
      <w:sdt>
        <w:sdtPr>
          <w:alias w:val="Witness"/>
          <w:id w:val="-1628617279"/>
          <w:placeholder>
            <w:docPart w:val="263B7B0AAA45440BB399A3DA879395E1"/>
          </w:placeholder>
          <w:richText/>
        </w:sdtPr>
        <w:sdtContent>
          <w:r w:rsidRPr="00EE366F">
            <w:rPr>
              <w:b/>
              <w:i/>
            </w:rPr>
            <w:t>Dominic Raab:</w:t>
          </w:r>
        </w:sdtContent>
      </w:sdt>
      <w:r>
        <w:t xml:space="preserve"> </w:t>
      </w:r>
      <w:r w:rsidR="006D3640">
        <w:t>“</w:t>
      </w:r>
      <w:r w:rsidR="00780084">
        <w:t>Seem to</w:t>
      </w:r>
      <w:r>
        <w:t>.</w:t>
      </w:r>
      <w:r w:rsidR="006D3640">
        <w:t>”</w:t>
      </w:r>
      <w:r>
        <w:t xml:space="preserve"> We need to establish</w:t>
      </w:r>
      <w:r w:rsidR="00780084">
        <w:t xml:space="preserve"> it</w:t>
      </w:r>
      <w:r>
        <w:t>, and I think it is harder to get over that line. To be honest with you, my view is that there are egregious human rights abuses. We need to call them out. We need to hold China to account. Frankly, the precise legal label has implications, but</w:t>
      </w:r>
      <w:r w:rsidR="00976105">
        <w:t xml:space="preserve"> that </w:t>
      </w:r>
      <w:r>
        <w:t xml:space="preserve">should not distract us from saying that this is appalling and we condemn it. </w:t>
      </w:r>
      <w:r w:rsidR="00B84902">
        <w:t>W</w:t>
      </w:r>
      <w:r>
        <w:t>e need to be making the point to China</w:t>
      </w:r>
      <w:r w:rsidR="00AF0E50">
        <w:t xml:space="preserve">, </w:t>
      </w:r>
      <w:r>
        <w:t>a country that rightly has expectations to be treated as a leading member of the international community</w:t>
      </w:r>
      <w:r w:rsidR="00AF0E50">
        <w:t>,</w:t>
      </w:r>
      <w:r>
        <w:t xml:space="preserve"> that this is at odds with the responsibilities that come with </w:t>
      </w:r>
      <w:r w:rsidR="00AF0E50">
        <w:t xml:space="preserve">being </w:t>
      </w:r>
      <w:r>
        <w:t xml:space="preserve">a leading member of the international community. </w:t>
      </w:r>
    </w:p>
    <w:p w:rsidR="00A019B7" w:rsidP="00A019B7">
      <w:pPr>
        <w:pStyle w:val="Question"/>
        <w:numPr>
          <w:ilvl w:val="0"/>
          <w:numId w:val="9"/>
        </w:numPr>
      </w:pPr>
      <w:sdt>
        <w:sdtPr>
          <w:alias w:val="Member"/>
          <w:tag w:val="&lt;Member mnisId='449' dodsId='25259'&gt;"/>
          <w:id w:val="-1110585603"/>
          <w:placeholder>
            <w:docPart w:val="263B7B0AAA45440BB399A3DA879395E1"/>
          </w:placeholder>
          <w:richText/>
        </w:sdtPr>
        <w:sdtContent>
          <w:r w:rsidRPr="0012508F">
            <w:rPr>
              <w:b/>
            </w:rPr>
            <w:t>Graham Stringer:</w:t>
          </w:r>
        </w:sdtContent>
      </w:sdt>
      <w:r>
        <w:t xml:space="preserve"> I think the Foreign Secretary should have a look at Margaret Thatcher’s problems in trying to get a boycott of the 1980 Olympic games in Moscow. She failed. I just point that out. It is not a question; it is a piece of advice.</w:t>
      </w:r>
    </w:p>
    <w:p w:rsidR="00A019B7" w:rsidP="00A019B7">
      <w:pPr>
        <w:pStyle w:val="QuestionCont"/>
      </w:pPr>
      <w:r>
        <w:t xml:space="preserve">Whether it is technically a genocide or not, </w:t>
      </w:r>
      <w:r w:rsidR="00AF0E50">
        <w:t xml:space="preserve">I agree that </w:t>
      </w:r>
      <w:r>
        <w:t xml:space="preserve">there are appalling things happening in western China. I represent a significant Jewish community who write to me regularly. Basically, the burden of their argument is, “We were promised </w:t>
      </w:r>
      <w:r w:rsidR="00F63799">
        <w:t xml:space="preserve">that </w:t>
      </w:r>
      <w:r>
        <w:t xml:space="preserve">the </w:t>
      </w:r>
      <w:r w:rsidR="00B30C7D">
        <w:t>H</w:t>
      </w:r>
      <w:r>
        <w:t xml:space="preserve">olocaust would never happen again. It is happening in western China. What are we going to do about it?” </w:t>
      </w:r>
    </w:p>
    <w:p w:rsidR="00A019B7" w:rsidRPr="000E35ED" w:rsidP="00A019B7">
      <w:pPr>
        <w:pStyle w:val="QuestionCont"/>
      </w:pPr>
      <w:r>
        <w:t xml:space="preserve">I realise </w:t>
      </w:r>
      <w:r w:rsidR="00F63799">
        <w:t>that militarily there</w:t>
      </w:r>
      <w:r>
        <w:t xml:space="preserve"> is nothing we can do about it. One of the surprises that they point out is that there are many Muslim countries around the world that are amazingly silent on the issue. </w:t>
      </w:r>
      <w:r w:rsidR="003E6FE8">
        <w:t>Have</w:t>
      </w:r>
      <w:r>
        <w:t xml:space="preserve"> you contacted those Muslim countries to see if they would put pressure on</w:t>
      </w:r>
      <w:r w:rsidR="003E6FE8">
        <w:t>?</w:t>
      </w:r>
      <w:r>
        <w:t xml:space="preserve"> Within this country and </w:t>
      </w:r>
      <w:r w:rsidR="003E6FE8">
        <w:t xml:space="preserve">in </w:t>
      </w:r>
      <w:r>
        <w:t>Europe, the Holy See and the Archbishop of Canterbury have also been quiet on th</w:t>
      </w:r>
      <w:r w:rsidR="00993CE9">
        <w:t>e</w:t>
      </w:r>
      <w:r>
        <w:t xml:space="preserve"> issue. Are you trying to use your contacts to get th</w:t>
      </w:r>
      <w:r w:rsidR="00993CE9">
        <w:t>o</w:t>
      </w:r>
      <w:r>
        <w:t>se very influential countries and religious groups to put pressure on the Chinese?</w:t>
      </w:r>
    </w:p>
    <w:p w:rsidR="0069520F" w:rsidP="00A019B7">
      <w:pPr>
        <w:pStyle w:val="Answer"/>
      </w:pPr>
      <w:sdt>
        <w:sdtPr>
          <w:alias w:val="Witness"/>
          <w:id w:val="537172653"/>
          <w:placeholder>
            <w:docPart w:val="263B7B0AAA45440BB399A3DA879395E1"/>
          </w:placeholder>
          <w:richText/>
        </w:sdtPr>
        <w:sdtContent>
          <w:r w:rsidRPr="00091DDE" w:rsidR="00A019B7">
            <w:rPr>
              <w:b/>
              <w:i/>
            </w:rPr>
            <w:t>Dominic Raab:</w:t>
          </w:r>
        </w:sdtContent>
      </w:sdt>
      <w:r w:rsidR="00A019B7">
        <w:t xml:space="preserve"> First of all, I agree with your basic point that they are egregious human rights abuses. I am not quite sure</w:t>
      </w:r>
      <w:r w:rsidR="00993CE9">
        <w:t xml:space="preserve">, </w:t>
      </w:r>
      <w:r w:rsidR="00A019B7">
        <w:t xml:space="preserve">as I said to the son of a </w:t>
      </w:r>
      <w:r w:rsidR="00B30C7D">
        <w:t>H</w:t>
      </w:r>
      <w:r w:rsidR="00A019B7">
        <w:t>olocaust refugee</w:t>
      </w:r>
      <w:r w:rsidR="00993CE9">
        <w:t xml:space="preserve">, </w:t>
      </w:r>
      <w:r w:rsidR="00A019B7">
        <w:t xml:space="preserve">that there is equivalence between what has happened in Xinjiang, appalling as it is, </w:t>
      </w:r>
      <w:r w:rsidR="00A558E6">
        <w:t>and</w:t>
      </w:r>
      <w:r w:rsidR="00A019B7">
        <w:t xml:space="preserve"> the gas chambers of Auschwitz. I am not quite sure we are at that level yet. Immediately </w:t>
      </w:r>
      <w:r w:rsidR="00DF334B">
        <w:t>we</w:t>
      </w:r>
      <w:r w:rsidR="00A019B7">
        <w:t xml:space="preserve"> are into th</w:t>
      </w:r>
      <w:r w:rsidR="00DF334B">
        <w:t>at</w:t>
      </w:r>
      <w:r w:rsidR="00A019B7">
        <w:t xml:space="preserve">, Graham, we are into </w:t>
      </w:r>
      <w:r>
        <w:t xml:space="preserve">a </w:t>
      </w:r>
      <w:r w:rsidR="00A019B7">
        <w:t>rather unsavoury gradation of human rights abuses. Let</w:t>
      </w:r>
      <w:r>
        <w:t>’</w:t>
      </w:r>
      <w:r w:rsidR="00A019B7">
        <w:t xml:space="preserve">s all agree </w:t>
      </w:r>
      <w:r>
        <w:t xml:space="preserve">that </w:t>
      </w:r>
      <w:r w:rsidR="00A019B7">
        <w:t>what is happening is appalling.</w:t>
      </w:r>
    </w:p>
    <w:p w:rsidR="00A019B7" w:rsidP="00A019B7">
      <w:pPr>
        <w:pStyle w:val="Answer"/>
      </w:pPr>
      <w:r>
        <w:t>Y</w:t>
      </w:r>
      <w:r>
        <w:t xml:space="preserve">ou make a good point about why there are so few Muslim countries speaking up, and I raise it with all my counterparts. Obviously, China has huge economic and political heft, and the question is to what extent that is eclipsing others from speaking out when you would have thought that they might, should, and would. </w:t>
      </w:r>
      <w:r w:rsidR="001E2621">
        <w:t>Y</w:t>
      </w:r>
      <w:r>
        <w:t>ou make a good point.</w:t>
      </w:r>
    </w:p>
    <w:p w:rsidR="001E2621" w:rsidP="00A019B7">
      <w:pPr>
        <w:pStyle w:val="Question"/>
        <w:numPr>
          <w:ilvl w:val="0"/>
          <w:numId w:val="9"/>
        </w:numPr>
      </w:pPr>
      <w:sdt>
        <w:sdtPr>
          <w:alias w:val="Member"/>
          <w:tag w:val="&lt;Member mnisId='449' dodsId='25259'&gt;"/>
          <w:id w:val="-2083669202"/>
          <w:placeholder>
            <w:docPart w:val="263B7B0AAA45440BB399A3DA879395E1"/>
          </w:placeholder>
          <w:richText/>
        </w:sdtPr>
        <w:sdtContent>
          <w:r w:rsidRPr="00557B72" w:rsidR="00A019B7">
            <w:rPr>
              <w:b/>
            </w:rPr>
            <w:t>Graham Stringer:</w:t>
          </w:r>
        </w:sdtContent>
      </w:sdt>
      <w:r w:rsidR="00A019B7">
        <w:t xml:space="preserve"> I do not think my constituents are saying this is Germany 1944. They are saying it is the thin end of the wedge from Germany in 1935 or thereabouts. That is their point.</w:t>
      </w:r>
    </w:p>
    <w:p w:rsidR="00A019B7" w:rsidP="001E2621">
      <w:pPr>
        <w:pStyle w:val="Question"/>
        <w:numPr>
          <w:ilvl w:val="0"/>
          <w:numId w:val="0"/>
        </w:numPr>
        <w:ind w:left="794"/>
      </w:pPr>
      <w:r>
        <w:t xml:space="preserve">It takes us back to the discussion we were having before about the relationship with China and whether involving them in international bodies such as the World Health Organisation, </w:t>
      </w:r>
      <w:r w:rsidR="00FA6E96">
        <w:t xml:space="preserve">the </w:t>
      </w:r>
      <w:r>
        <w:t>International Olympics Committee, or other organisations is working. Is this not an indication that we should be more hawkish with China than we have been? It does not seem, either on carbon or on human rights, that involving China is working at the moment.</w:t>
      </w:r>
    </w:p>
    <w:p w:rsidR="00A019B7" w:rsidP="00A019B7">
      <w:pPr>
        <w:pStyle w:val="Answer"/>
      </w:pPr>
      <w:sdt>
        <w:sdtPr>
          <w:alias w:val="Witness"/>
          <w:id w:val="-864983259"/>
          <w:placeholder>
            <w:docPart w:val="263B7B0AAA45440BB399A3DA879395E1"/>
          </w:placeholder>
          <w:richText/>
        </w:sdtPr>
        <w:sdtContent>
          <w:r w:rsidRPr="00DA39BE">
            <w:rPr>
              <w:b/>
              <w:i/>
            </w:rPr>
            <w:t>Dominic Raab:</w:t>
          </w:r>
        </w:sdtContent>
      </w:sdt>
      <w:r>
        <w:t xml:space="preserve"> I would say that the UK has been leading in human rights and</w:t>
      </w:r>
      <w:r w:rsidR="00D125D7">
        <w:t xml:space="preserve"> has been</w:t>
      </w:r>
      <w:r>
        <w:t xml:space="preserve"> willing to go out on a limb more than pretty much any other country, not just </w:t>
      </w:r>
      <w:r w:rsidR="00D125D7">
        <w:t>in</w:t>
      </w:r>
      <w:r>
        <w:t xml:space="preserve"> itself, but </w:t>
      </w:r>
      <w:r w:rsidR="00D125D7">
        <w:t xml:space="preserve">in </w:t>
      </w:r>
      <w:r>
        <w:t xml:space="preserve">leading the way and marshalling other countries. I appreciate </w:t>
      </w:r>
      <w:r w:rsidR="00D125D7">
        <w:t xml:space="preserve">that you </w:t>
      </w:r>
      <w:r w:rsidR="00C01F0A">
        <w:t>are urging</w:t>
      </w:r>
      <w:r w:rsidR="00D125D7">
        <w:t xml:space="preserve"> us</w:t>
      </w:r>
      <w:r>
        <w:t xml:space="preserve"> to be more hawkish. I think we need to recognise the reality of China and try to influence its conduct in a positive way as best we can.</w:t>
      </w:r>
    </w:p>
    <w:p w:rsidR="00A019B7" w:rsidP="00A019B7">
      <w:pPr>
        <w:pStyle w:val="Answer"/>
      </w:pPr>
      <w:r>
        <w:t xml:space="preserve">I was not clear whether your hawkishness extended to trying to eject them from international organisations. </w:t>
      </w:r>
      <w:r w:rsidR="00F4710C">
        <w:t>T</w:t>
      </w:r>
      <w:r>
        <w:t>he bigger challenge is allowing them a free run of international organisations and allowing them to fill the vacuum of western influence and norm</w:t>
      </w:r>
      <w:r w:rsidR="00164B6E">
        <w:t>-</w:t>
      </w:r>
      <w:r>
        <w:t xml:space="preserve">making. I personally would make the argument as passionately as I could—I gave the example of WIPO earlier, and there are others—that we ought to be standing up and fighting for our values, and doing so not just with the usual big players but with agile coalitions of like-minded countries, not just </w:t>
      </w:r>
      <w:r w:rsidR="00D02081">
        <w:t xml:space="preserve">in </w:t>
      </w:r>
      <w:r>
        <w:t>Europe and North America—I do a lot of work with my Canadian opposite number, Foreign Minister Champagne—but in south-east Asia, where there are countries that believe in the international rule of law and do not want it cr</w:t>
      </w:r>
      <w:r w:rsidR="009C2BF4">
        <w:t>u</w:t>
      </w:r>
      <w:r>
        <w:t xml:space="preserve">shed or remade under a different paradigm that would threaten their equities, whether it is the law of the sea or generally </w:t>
      </w:r>
      <w:r w:rsidR="00992E7D">
        <w:t xml:space="preserve">the </w:t>
      </w:r>
      <w:r>
        <w:t xml:space="preserve">stability of the international system. </w:t>
      </w:r>
    </w:p>
    <w:p w:rsidR="00A019B7" w:rsidP="00A019B7">
      <w:pPr>
        <w:pStyle w:val="Answer"/>
      </w:pPr>
      <w:r>
        <w:t xml:space="preserve">I think we need to work within the multilateral system </w:t>
      </w:r>
      <w:r w:rsidR="00E24B77">
        <w:t xml:space="preserve">that </w:t>
      </w:r>
      <w:r>
        <w:t>we have. I am not quite sure,</w:t>
      </w:r>
      <w:r w:rsidR="00992E7D">
        <w:t xml:space="preserve"> </w:t>
      </w:r>
      <w:r>
        <w:t xml:space="preserve">reflexively compelling as it may be, where your hawkishness leads you. What is the action you would like us to take that we have not taken? The bottom line is </w:t>
      </w:r>
      <w:r w:rsidR="00F80A21">
        <w:t xml:space="preserve">that </w:t>
      </w:r>
      <w:r>
        <w:t>we tr</w:t>
      </w:r>
      <w:r w:rsidR="00F80A21">
        <w:t>y</w:t>
      </w:r>
      <w:r>
        <w:t xml:space="preserve"> to get the balance right. I would say</w:t>
      </w:r>
      <w:r w:rsidR="00F80A21">
        <w:t xml:space="preserve"> that</w:t>
      </w:r>
      <w:r>
        <w:t xml:space="preserve"> we lead on human rights internationally. We are also trying to do the smart thing of protecting the multilateral system, but that has become more challenging, not less, because of some of the tensions</w:t>
      </w:r>
      <w:r w:rsidR="00F80A21">
        <w:t>,</w:t>
      </w:r>
      <w:r>
        <w:t xml:space="preserve"> not just with China but with the US. We are working with all of our international partners to do that. If someone has a better strategy, I would like to hear it. No one is saying it is easy, but I think those are the fundamental pillars of the right way to approach China. </w:t>
      </w:r>
    </w:p>
    <w:p w:rsidR="00A019B7" w:rsidP="00A019B7">
      <w:pPr>
        <w:pStyle w:val="Question"/>
        <w:numPr>
          <w:ilvl w:val="0"/>
          <w:numId w:val="9"/>
        </w:numPr>
      </w:pPr>
      <w:sdt>
        <w:sdtPr>
          <w:alias w:val="Member"/>
          <w:tag w:val="&lt;Member mnisId='1446' dodsId='25745'&gt;"/>
          <w:id w:val="-1863038478"/>
          <w:placeholder>
            <w:docPart w:val="263B7B0AAA45440BB399A3DA879395E1"/>
          </w:placeholder>
          <w:richText/>
        </w:sdtPr>
        <w:sdtContent>
          <w:r w:rsidRPr="00CF6C44">
            <w:rPr>
              <w:b/>
            </w:rPr>
            <w:t>Chris Bryant:</w:t>
          </w:r>
        </w:sdtContent>
      </w:sdt>
      <w:r>
        <w:t xml:space="preserve"> I always thought that the best way to approach human rights </w:t>
      </w:r>
      <w:r w:rsidR="00E80B20">
        <w:t>wa</w:t>
      </w:r>
      <w:r>
        <w:t>s that it is a seamless garment</w:t>
      </w:r>
      <w:r w:rsidR="00115BD8">
        <w:t>,</w:t>
      </w:r>
      <w:r>
        <w:t xml:space="preserve"> and you cannot pick and choose all the way around. That sometimes leads you to difficult diplomatic decisions about what to raise, when to raise</w:t>
      </w:r>
      <w:r w:rsidR="00115BD8">
        <w:t xml:space="preserve"> it</w:t>
      </w:r>
      <w:r>
        <w:t xml:space="preserve">, and all the rest. It takes me to one area where we have historically aligned ourselves with the rest of the EU, and that is in relation to Cuba. </w:t>
      </w:r>
      <w:r w:rsidR="004861AB">
        <w:t>N</w:t>
      </w:r>
      <w:r>
        <w:t xml:space="preserve">ow that we are no longer a member </w:t>
      </w:r>
      <w:r>
        <w:t xml:space="preserve">of the EU, have </w:t>
      </w:r>
      <w:r w:rsidR="004861AB">
        <w:t xml:space="preserve">we </w:t>
      </w:r>
      <w:r>
        <w:t>changed our position in relation to Cuba and ministerial visits to Cuba</w:t>
      </w:r>
      <w:r w:rsidR="004861AB">
        <w:t>?</w:t>
      </w:r>
      <w:r>
        <w:t xml:space="preserve"> </w:t>
      </w:r>
    </w:p>
    <w:p w:rsidR="00A019B7" w:rsidP="00A019B7">
      <w:pPr>
        <w:pStyle w:val="Answer"/>
      </w:pPr>
      <w:sdt>
        <w:sdtPr>
          <w:alias w:val="Witness"/>
          <w:id w:val="-501198514"/>
          <w:placeholder>
            <w:docPart w:val="263B7B0AAA45440BB399A3DA879395E1"/>
          </w:placeholder>
          <w:richText/>
        </w:sdtPr>
        <w:sdtContent>
          <w:r w:rsidRPr="00CF6C44">
            <w:rPr>
              <w:b/>
              <w:i/>
            </w:rPr>
            <w:t>Dominic Raab:</w:t>
          </w:r>
        </w:sdtContent>
      </w:sdt>
      <w:r>
        <w:t xml:space="preserve"> I would not say we have changed our position</w:t>
      </w:r>
      <w:r w:rsidR="004861AB">
        <w:t xml:space="preserve">. </w:t>
      </w:r>
      <w:r>
        <w:t>I am constantly open-minded about our relations with countries</w:t>
      </w:r>
      <w:r w:rsidR="004861AB">
        <w:t>,</w:t>
      </w:r>
      <w:r>
        <w:t xml:space="preserve"> particularly those </w:t>
      </w:r>
      <w:r w:rsidR="004861AB">
        <w:t xml:space="preserve">where </w:t>
      </w:r>
      <w:r>
        <w:t xml:space="preserve">we have had a previously poor record or relationship. While I am not at the moment of some </w:t>
      </w:r>
      <w:r w:rsidR="00B30C7D">
        <w:t>D</w:t>
      </w:r>
      <w:r>
        <w:t>amascene conversion, I point out that during the course of the Covid crisis</w:t>
      </w:r>
      <w:r w:rsidR="00644673">
        <w:t>,</w:t>
      </w:r>
      <w:r>
        <w:t xml:space="preserve"> when the Braemar cruise ship with, I think, 600 people on board needed to dock and get home because of Covid, it was the Cuban authorities who provided for that. I had a couple of conversations with my Cuban opposite number. </w:t>
      </w:r>
    </w:p>
    <w:p w:rsidR="00A019B7" w:rsidP="00A019B7">
      <w:pPr>
        <w:pStyle w:val="Answer"/>
      </w:pPr>
      <w:r>
        <w:t>I remember moments during the crisis when other countries—whatever their motivations may have been</w:t>
      </w:r>
      <w:r w:rsidR="00C04F84">
        <w:t>;</w:t>
      </w:r>
      <w:r>
        <w:t xml:space="preserve"> let</w:t>
      </w:r>
      <w:r w:rsidR="00D21F55">
        <w:t>’</w:t>
      </w:r>
      <w:r>
        <w:t xml:space="preserve">s not be naive about it—actually engaged with us. It is important </w:t>
      </w:r>
      <w:r w:rsidR="00D21F55">
        <w:t>that</w:t>
      </w:r>
      <w:r w:rsidR="008044D9">
        <w:t>,</w:t>
      </w:r>
      <w:r w:rsidR="00D21F55">
        <w:t xml:space="preserve"> </w:t>
      </w:r>
      <w:r>
        <w:t>when you have openings</w:t>
      </w:r>
      <w:r w:rsidR="00C36719">
        <w:t>—</w:t>
      </w:r>
      <w:r>
        <w:t>maybe crises do this</w:t>
      </w:r>
      <w:r w:rsidR="00C36719">
        <w:t>—</w:t>
      </w:r>
      <w:r>
        <w:t xml:space="preserve">to a more constructive relationship with a country, </w:t>
      </w:r>
      <w:r w:rsidR="007728BF">
        <w:t>you</w:t>
      </w:r>
      <w:r>
        <w:t xml:space="preserve"> take them.</w:t>
      </w:r>
    </w:p>
    <w:p w:rsidR="00A019B7" w:rsidP="00A019B7">
      <w:pPr>
        <w:pStyle w:val="Question"/>
        <w:numPr>
          <w:ilvl w:val="0"/>
          <w:numId w:val="9"/>
        </w:numPr>
      </w:pPr>
      <w:sdt>
        <w:sdtPr>
          <w:alias w:val="Member"/>
          <w:tag w:val="&lt;Member mnisId='1446' dodsId='25745'&gt;"/>
          <w:id w:val="-1596085841"/>
          <w:placeholder>
            <w:docPart w:val="263B7B0AAA45440BB399A3DA879395E1"/>
          </w:placeholder>
          <w:richText/>
        </w:sdtPr>
        <w:sdtContent>
          <w:r w:rsidRPr="008F59A2">
            <w:rPr>
              <w:b/>
            </w:rPr>
            <w:t>Chris Bryant:</w:t>
          </w:r>
        </w:sdtContent>
      </w:sdt>
      <w:r>
        <w:t xml:space="preserve"> I get that, but, historically, our position has been that we do not have ministerial visits to Cuba because the Cuban Government will only let us meet the people they want us to meet, not opposition leaders, and they do not respect freedom of speech. Is that still our position?</w:t>
      </w:r>
    </w:p>
    <w:p w:rsidR="005E0A14" w:rsidP="00A019B7">
      <w:pPr>
        <w:pStyle w:val="Answer"/>
      </w:pPr>
      <w:sdt>
        <w:sdtPr>
          <w:alias w:val="Witness"/>
          <w:id w:val="-334237006"/>
          <w:placeholder>
            <w:docPart w:val="263B7B0AAA45440BB399A3DA879395E1"/>
          </w:placeholder>
          <w:richText/>
        </w:sdtPr>
        <w:sdtContent>
          <w:r w:rsidRPr="008F59A2" w:rsidR="00A019B7">
            <w:rPr>
              <w:b/>
              <w:i/>
            </w:rPr>
            <w:t>Dominic Raab:</w:t>
          </w:r>
        </w:sdtContent>
      </w:sdt>
      <w:r w:rsidR="00A019B7">
        <w:t xml:space="preserve"> That still stands. </w:t>
      </w:r>
    </w:p>
    <w:p w:rsidR="005E0A14" w:rsidP="005E0A14">
      <w:pPr>
        <w:pStyle w:val="Question"/>
      </w:pPr>
      <w:sdt>
        <w:sdtPr>
          <w:alias w:val="Member"/>
          <w:tag w:val="&lt;Member mnisId='1446' dodsId='25745'&gt;"/>
          <w:id w:val="319083225"/>
          <w:placeholder>
            <w:docPart w:val="DefaultPlaceholder_-1854013440"/>
          </w:placeholder>
          <w:richText/>
        </w:sdtPr>
        <w:sdtContent>
          <w:r w:rsidRPr="005E0A14">
            <w:rPr>
              <w:b/>
            </w:rPr>
            <w:t>Chris Bryant:</w:t>
          </w:r>
        </w:sdtContent>
      </w:sdt>
      <w:r>
        <w:t xml:space="preserve"> That is all I was asking. </w:t>
      </w:r>
    </w:p>
    <w:p w:rsidR="00A019B7" w:rsidP="005E0A14">
      <w:pPr>
        <w:pStyle w:val="Answer"/>
      </w:pPr>
      <w:sdt>
        <w:sdtPr>
          <w:alias w:val="Witness"/>
          <w:id w:val="231122104"/>
          <w:placeholder>
            <w:docPart w:val="DefaultPlaceholder_-1854013440"/>
          </w:placeholder>
          <w:richText/>
        </w:sdtPr>
        <w:sdtContent>
          <w:r w:rsidRPr="005E0A14" w:rsidR="005E0A14">
            <w:rPr>
              <w:b/>
              <w:i/>
            </w:rPr>
            <w:t>Dominic Raab:</w:t>
          </w:r>
        </w:sdtContent>
      </w:sdt>
      <w:r w:rsidR="005E0A14">
        <w:t xml:space="preserve"> </w:t>
      </w:r>
      <w:r>
        <w:t>It was rather elliptically phrased but I see what you are</w:t>
      </w:r>
      <w:r w:rsidR="005E0A14">
        <w:t xml:space="preserve"> </w:t>
      </w:r>
      <w:r>
        <w:t>getting at now.</w:t>
      </w:r>
    </w:p>
    <w:p w:rsidR="00A019B7" w:rsidP="00A019B7">
      <w:pPr>
        <w:pStyle w:val="Question"/>
        <w:numPr>
          <w:ilvl w:val="0"/>
          <w:numId w:val="9"/>
        </w:numPr>
      </w:pPr>
      <w:sdt>
        <w:sdtPr>
          <w:alias w:val="Member"/>
          <w:tag w:val="&lt;Member mnisId='4462' dodsId='108954'&gt;"/>
          <w:id w:val="865400745"/>
          <w:placeholder>
            <w:docPart w:val="263B7B0AAA45440BB399A3DA879395E1"/>
          </w:placeholder>
          <w:richText/>
        </w:sdtPr>
        <w:sdtContent>
          <w:r w:rsidRPr="008F59A2">
            <w:rPr>
              <w:b/>
            </w:rPr>
            <w:t>Chair:</w:t>
          </w:r>
        </w:sdtContent>
      </w:sdt>
      <w:r>
        <w:t xml:space="preserve"> Can I just go back to Asia for a second? We now have a mission to ASEAN. Is that paying off?</w:t>
      </w:r>
    </w:p>
    <w:p w:rsidR="00A019B7" w:rsidP="00A019B7">
      <w:pPr>
        <w:pStyle w:val="Answer"/>
      </w:pPr>
      <w:sdt>
        <w:sdtPr>
          <w:alias w:val="Witness"/>
          <w:id w:val="-1272314072"/>
          <w:placeholder>
            <w:docPart w:val="263B7B0AAA45440BB399A3DA879395E1"/>
          </w:placeholder>
          <w:richText/>
        </w:sdtPr>
        <w:sdtContent>
          <w:r w:rsidRPr="008F59A2">
            <w:rPr>
              <w:b/>
              <w:i/>
            </w:rPr>
            <w:t>Dominic Raab:</w:t>
          </w:r>
        </w:sdtContent>
      </w:sdt>
      <w:r>
        <w:t xml:space="preserve"> </w:t>
      </w:r>
      <w:r w:rsidR="000D0506">
        <w:t xml:space="preserve">Our brilliant </w:t>
      </w:r>
      <w:r w:rsidR="00005E0F">
        <w:t>a</w:t>
      </w:r>
      <w:r>
        <w:t>mbassador</w:t>
      </w:r>
      <w:r w:rsidR="00B30C7D">
        <w:t>,</w:t>
      </w:r>
      <w:r>
        <w:t xml:space="preserve"> </w:t>
      </w:r>
      <w:r w:rsidR="00005E0F">
        <w:t xml:space="preserve">John </w:t>
      </w:r>
      <w:r>
        <w:t>Lamb</w:t>
      </w:r>
      <w:r w:rsidR="00B30C7D">
        <w:t>,</w:t>
      </w:r>
      <w:r>
        <w:t xml:space="preserve"> is working very assiduously. When I was in Hanoi, as well as working on the bilateral efforts, </w:t>
      </w:r>
      <w:r w:rsidR="00005E0F">
        <w:t>i</w:t>
      </w:r>
      <w:r>
        <w:t>t was the first time there has been a UK-ASEAN Foreign Ministers meeting</w:t>
      </w:r>
      <w:r w:rsidR="00D90011">
        <w:t>, which</w:t>
      </w:r>
      <w:r>
        <w:t xml:space="preserve"> we, in effect, jointly hosted. </w:t>
      </w:r>
      <w:r w:rsidR="00092AE7">
        <w:t>L</w:t>
      </w:r>
      <w:r>
        <w:t>ook</w:t>
      </w:r>
      <w:r w:rsidR="00092AE7">
        <w:t>ing</w:t>
      </w:r>
      <w:r>
        <w:t xml:space="preserve"> at the Indo-Pacific tilt and two tangible things we could achieve within a two or three-year period, one would be to join CPTPP</w:t>
      </w:r>
      <w:r w:rsidR="0022772F">
        <w:t>, and</w:t>
      </w:r>
      <w:r w:rsidR="00092AE7">
        <w:t xml:space="preserve"> t</w:t>
      </w:r>
      <w:r>
        <w:t xml:space="preserve">he other would be to attain dialogue partner status with ASEAN. </w:t>
      </w:r>
      <w:r w:rsidR="00E258B2">
        <w:t>Dialogue partner status</w:t>
      </w:r>
      <w:r>
        <w:t xml:space="preserve"> was very much part of the bid that I have already put in.</w:t>
      </w:r>
    </w:p>
    <w:p w:rsidR="00A019B7" w:rsidP="00A019B7">
      <w:pPr>
        <w:pStyle w:val="Answer"/>
      </w:pPr>
      <w:r>
        <w:t>We talked about a whole range of issues</w:t>
      </w:r>
      <w:r w:rsidR="00E258B2">
        <w:t>,</w:t>
      </w:r>
      <w:r>
        <w:t xml:space="preserve"> from trade, climate change, the </w:t>
      </w:r>
      <w:r w:rsidR="00E9001A">
        <w:t>p</w:t>
      </w:r>
      <w:r>
        <w:t xml:space="preserve">rosperity </w:t>
      </w:r>
      <w:r w:rsidR="00E9001A">
        <w:t>f</w:t>
      </w:r>
      <w:r>
        <w:t>und, the Covid support fund that we are putting in, to the values piece</w:t>
      </w:r>
      <w:r w:rsidR="00376D96">
        <w:t xml:space="preserve">; </w:t>
      </w:r>
      <w:r>
        <w:t>the UN Convention on the Law of the Sea is one of them. I think there is a real opportunity. As you probably know, Mr Chairman, there has been a moratorium on new dialogue partners</w:t>
      </w:r>
      <w:r w:rsidR="00F736BB">
        <w:t>, so t</w:t>
      </w:r>
      <w:r>
        <w:t>here is a technical blockage that we need to address, but we have had a lot of positive support for our active engagement. As I said, that is the first time there has been a UK-ASEAN foreign ministerial meeting, certainly as far as I can recollect.</w:t>
      </w:r>
    </w:p>
    <w:p w:rsidR="00A019B7" w:rsidP="00A019B7">
      <w:pPr>
        <w:pStyle w:val="Answer"/>
      </w:pPr>
      <w:r>
        <w:t>T</w:t>
      </w:r>
      <w:r>
        <w:t xml:space="preserve">hat gives you a signal not just </w:t>
      </w:r>
      <w:r w:rsidR="001E2F8F">
        <w:t xml:space="preserve">of </w:t>
      </w:r>
      <w:r>
        <w:t xml:space="preserve">our commitment to the region and indeed to that organisation, but </w:t>
      </w:r>
      <w:r w:rsidR="001E2F8F">
        <w:t xml:space="preserve">of </w:t>
      </w:r>
      <w:r>
        <w:t>the warmth and the positivity we have had back.</w:t>
      </w:r>
    </w:p>
    <w:p w:rsidR="00A019B7" w:rsidP="00A019B7">
      <w:pPr>
        <w:pStyle w:val="Question"/>
        <w:numPr>
          <w:ilvl w:val="0"/>
          <w:numId w:val="9"/>
        </w:numPr>
      </w:pPr>
      <w:sdt>
        <w:sdtPr>
          <w:alias w:val="Member"/>
          <w:tag w:val="&lt;Member mnisId='4462' dodsId='108954'&gt;"/>
          <w:id w:val="588279362"/>
          <w:placeholder>
            <w:docPart w:val="263B7B0AAA45440BB399A3DA879395E1"/>
          </w:placeholder>
          <w:richText/>
        </w:sdtPr>
        <w:sdtContent>
          <w:r w:rsidRPr="00837898">
            <w:rPr>
              <w:b/>
            </w:rPr>
            <w:t>Chair:</w:t>
          </w:r>
        </w:sdtContent>
      </w:sdt>
      <w:r>
        <w:t xml:space="preserve"> ASEAN is about 660 million people roughly, if you include all the countries together. Organisations like Facebook count billions, depending on how you count them of course. Are we going to have missions to tech firms now that they operate so much like states?</w:t>
      </w:r>
    </w:p>
    <w:p w:rsidR="00A019B7" w:rsidP="00A019B7">
      <w:pPr>
        <w:pStyle w:val="Answer"/>
      </w:pPr>
      <w:sdt>
        <w:sdtPr>
          <w:alias w:val="Witness"/>
          <w:id w:val="-1314018935"/>
          <w:placeholder>
            <w:docPart w:val="263B7B0AAA45440BB399A3DA879395E1"/>
          </w:placeholder>
          <w:richText/>
        </w:sdtPr>
        <w:sdtContent>
          <w:r w:rsidRPr="00837898">
            <w:rPr>
              <w:b/>
              <w:i/>
            </w:rPr>
            <w:t>Dominic Raab:</w:t>
          </w:r>
        </w:sdtContent>
      </w:sdt>
      <w:r>
        <w:t xml:space="preserve"> I do not think I am planning to set up an embassy to Facebook or Google.</w:t>
      </w:r>
    </w:p>
    <w:p w:rsidR="00A019B7" w:rsidP="00A019B7">
      <w:pPr>
        <w:pStyle w:val="Question"/>
        <w:numPr>
          <w:ilvl w:val="0"/>
          <w:numId w:val="9"/>
        </w:numPr>
      </w:pPr>
      <w:sdt>
        <w:sdtPr>
          <w:alias w:val="Member"/>
          <w:tag w:val="&lt;Member mnisId='4462' dodsId='108954'&gt;"/>
          <w:id w:val="-502819715"/>
          <w:placeholder>
            <w:docPart w:val="263B7B0AAA45440BB399A3DA879395E1"/>
          </w:placeholder>
          <w:richText/>
        </w:sdtPr>
        <w:sdtContent>
          <w:r w:rsidRPr="00837898">
            <w:rPr>
              <w:b/>
            </w:rPr>
            <w:t>Chair:</w:t>
          </w:r>
        </w:sdtContent>
      </w:sdt>
      <w:r>
        <w:t xml:space="preserve"> The Dan</w:t>
      </w:r>
      <w:r w:rsidR="00C05A9F">
        <w:t>es have. The Dan</w:t>
      </w:r>
      <w:r>
        <w:t>ish Government have.</w:t>
      </w:r>
    </w:p>
    <w:p w:rsidR="00A019B7" w:rsidP="00A019B7">
      <w:pPr>
        <w:pStyle w:val="Answer"/>
      </w:pPr>
      <w:sdt>
        <w:sdtPr>
          <w:alias w:val="Witness"/>
          <w:id w:val="-1695677761"/>
          <w:placeholder>
            <w:docPart w:val="263B7B0AAA45440BB399A3DA879395E1"/>
          </w:placeholder>
          <w:richText/>
        </w:sdtPr>
        <w:sdtContent>
          <w:r w:rsidRPr="00837898">
            <w:rPr>
              <w:b/>
              <w:i/>
            </w:rPr>
            <w:t>Dominic Raab:</w:t>
          </w:r>
        </w:sdtContent>
      </w:sdt>
      <w:r>
        <w:t xml:space="preserve"> They are always doing innovative things. It is important that we engage with business, particularly tech. One of the things the IR is looking at is the tech piece. We have ambitions to be leading tech in various areas; artificial intelligence, quantum, and others. </w:t>
      </w:r>
      <w:r w:rsidR="00AD1711">
        <w:t>T</w:t>
      </w:r>
      <w:r>
        <w:t>here is an interesting piece where you align not just the tech start-ups and the growth that we have in this country on the commercial and business side</w:t>
      </w:r>
      <w:r w:rsidR="00AD1711">
        <w:t>,</w:t>
      </w:r>
      <w:r>
        <w:t xml:space="preserve"> but the expertise that we have</w:t>
      </w:r>
      <w:r w:rsidR="004B1A04">
        <w:t>,</w:t>
      </w:r>
      <w:r>
        <w:t xml:space="preserve"> obviously with GCHQ</w:t>
      </w:r>
      <w:r w:rsidR="004B1A04">
        <w:t>,</w:t>
      </w:r>
      <w:r>
        <w:t xml:space="preserve"> </w:t>
      </w:r>
      <w:r w:rsidR="004B1A04">
        <w:t xml:space="preserve">and </w:t>
      </w:r>
      <w:r>
        <w:t>look at how we turn that into a particular comparative advantage over the next 10, 20, 30 years and how we strengthen that comparative advantage. I see the tech companies having a role to play in that.</w:t>
      </w:r>
    </w:p>
    <w:p w:rsidR="00A019B7" w:rsidP="00A019B7">
      <w:pPr>
        <w:pStyle w:val="Question"/>
        <w:numPr>
          <w:ilvl w:val="0"/>
          <w:numId w:val="9"/>
        </w:numPr>
      </w:pPr>
      <w:sdt>
        <w:sdtPr>
          <w:alias w:val="Member"/>
          <w:tag w:val="&lt;Member mnisId='4462' dodsId='108954'&gt;"/>
          <w:id w:val="-1253039278"/>
          <w:placeholder>
            <w:docPart w:val="263B7B0AAA45440BB399A3DA879395E1"/>
          </w:placeholder>
          <w:richText/>
        </w:sdtPr>
        <w:sdtContent>
          <w:r w:rsidRPr="00D1352A">
            <w:rPr>
              <w:b/>
            </w:rPr>
            <w:t>Chair:</w:t>
          </w:r>
        </w:sdtContent>
      </w:sdt>
      <w:r>
        <w:t xml:space="preserve"> Given the importance that tech companies now have in shaping policy</w:t>
      </w:r>
      <w:r w:rsidR="00F50A56">
        <w:t>,</w:t>
      </w:r>
      <w:r>
        <w:t xml:space="preserve"> and literally writing the code on which we build our lives, why would we not seek a representative office in some capacity—not a traditional embassy—in some of the larger companies that underpin our economy and, in many ways, our freedoms?</w:t>
      </w:r>
    </w:p>
    <w:p w:rsidR="00A019B7" w:rsidP="00A019B7">
      <w:pPr>
        <w:pStyle w:val="Answer"/>
      </w:pPr>
      <w:sdt>
        <w:sdtPr>
          <w:alias w:val="Witness"/>
          <w:id w:val="-1335987674"/>
          <w:placeholder>
            <w:docPart w:val="263B7B0AAA45440BB399A3DA879395E1"/>
          </w:placeholder>
          <w:richText/>
        </w:sdtPr>
        <w:sdtContent>
          <w:r w:rsidRPr="00D1352A">
            <w:rPr>
              <w:b/>
              <w:i/>
            </w:rPr>
            <w:t>Dominic Raab:</w:t>
          </w:r>
        </w:sdtContent>
      </w:sdt>
      <w:r>
        <w:t xml:space="preserve"> I do not think </w:t>
      </w:r>
      <w:r w:rsidR="005E0FDD">
        <w:t>that</w:t>
      </w:r>
      <w:r>
        <w:t xml:space="preserve"> is the same thing as setting up an embassy, but you are right to say </w:t>
      </w:r>
      <w:r w:rsidR="003A2E6B">
        <w:t>that we should</w:t>
      </w:r>
      <w:r>
        <w:t xml:space="preserve"> engage with them</w:t>
      </w:r>
      <w:r w:rsidR="003A2E6B">
        <w:t xml:space="preserve"> and we already do</w:t>
      </w:r>
      <w:r>
        <w:t xml:space="preserve">. I think we should do more of that and IR will flesh some of </w:t>
      </w:r>
      <w:r w:rsidR="007A0549">
        <w:t>i</w:t>
      </w:r>
      <w:r>
        <w:t>t out.</w:t>
      </w:r>
    </w:p>
    <w:p w:rsidR="00A019B7" w:rsidRPr="00EA1A47" w:rsidP="00A019B7">
      <w:pPr>
        <w:pStyle w:val="Question"/>
        <w:numPr>
          <w:ilvl w:val="0"/>
          <w:numId w:val="9"/>
        </w:numPr>
      </w:pPr>
      <w:sdt>
        <w:sdtPr>
          <w:alias w:val="Member"/>
          <w:tag w:val="&lt;Member mnisId='4462' dodsId='108954'&gt;"/>
          <w:id w:val="-642582888"/>
          <w:placeholder>
            <w:docPart w:val="263B7B0AAA45440BB399A3DA879395E1"/>
          </w:placeholder>
          <w:richText/>
        </w:sdtPr>
        <w:sdtContent>
          <w:r w:rsidRPr="006529A3">
            <w:rPr>
              <w:b/>
            </w:rPr>
            <w:t>Chair:</w:t>
          </w:r>
        </w:sdtContent>
      </w:sdt>
      <w:r>
        <w:t xml:space="preserve"> If we may, we will move on to Iran. As you know, we are completing a report on Iran</w:t>
      </w:r>
      <w:r w:rsidR="003A2E6B">
        <w:t>,</w:t>
      </w:r>
      <w:r>
        <w:t xml:space="preserve"> so this is</w:t>
      </w:r>
      <w:r w:rsidR="003A2E6B">
        <w:t>, as it were,</w:t>
      </w:r>
      <w:r>
        <w:t xml:space="preserve"> our ministerial session. We were hoping to have a ministerial session with the middle east Minister, but I am afraid he was not able to do it, so you are stepping in for James Cleverly. I hope that is all right.</w:t>
      </w:r>
      <w:r w:rsidR="006529A3">
        <w:t xml:space="preserve"> </w:t>
      </w:r>
      <w:r>
        <w:t>What would you say is the end goal of engagement with Iran?</w:t>
      </w:r>
    </w:p>
    <w:p w:rsidR="00A019B7" w:rsidP="00A019B7">
      <w:pPr>
        <w:pStyle w:val="Answer"/>
      </w:pPr>
      <w:sdt>
        <w:sdtPr>
          <w:alias w:val="Witness"/>
          <w:id w:val="585118716"/>
          <w:placeholder>
            <w:docPart w:val="263B7B0AAA45440BB399A3DA879395E1"/>
          </w:placeholder>
          <w:richText/>
        </w:sdtPr>
        <w:sdtContent>
          <w:r w:rsidRPr="00D1352A">
            <w:rPr>
              <w:b/>
              <w:i/>
            </w:rPr>
            <w:t>Dominic Raab:</w:t>
          </w:r>
        </w:sdtContent>
      </w:sdt>
      <w:r>
        <w:t xml:space="preserve"> At the moment, Iran is engaged in a series of choices that ha</w:t>
      </w:r>
      <w:r w:rsidR="006529A3">
        <w:t>ve</w:t>
      </w:r>
      <w:r>
        <w:t xml:space="preserve"> led it down what I think is a cul-de-sac. It has done that on the nuclear file</w:t>
      </w:r>
      <w:r w:rsidR="006529A3">
        <w:t>,</w:t>
      </w:r>
      <w:r>
        <w:t xml:space="preserve"> with systemic non-compliance with the JCPOA. It is doing it in relation to its support for proxies and terrorist groups</w:t>
      </w:r>
      <w:r w:rsidR="006529A3">
        <w:t>;</w:t>
      </w:r>
      <w:r>
        <w:t xml:space="preserve"> you can see some of that in the militia in Iraq</w:t>
      </w:r>
      <w:r w:rsidR="00E529F5">
        <w:t>, and in</w:t>
      </w:r>
      <w:r>
        <w:t xml:space="preserve"> some of its influence in Syria. There are other areas of flouting of international norms like freedom of navigation in the Strait of Hormuz. There are human rights abuses</w:t>
      </w:r>
      <w:r w:rsidR="00E529F5">
        <w:t xml:space="preserve">, </w:t>
      </w:r>
      <w:r w:rsidR="00DF5193">
        <w:t>such as the a</w:t>
      </w:r>
      <w:r>
        <w:t>rbitrary detention of dual nationals</w:t>
      </w:r>
      <w:r w:rsidR="00DF5193">
        <w:t>,</w:t>
      </w:r>
      <w:r>
        <w:t xml:space="preserve"> including UK dual nationals.</w:t>
      </w:r>
    </w:p>
    <w:p w:rsidR="00A019B7" w:rsidP="00A019B7">
      <w:pPr>
        <w:pStyle w:val="Answer"/>
      </w:pPr>
      <w:r>
        <w:t xml:space="preserve">I think what we need to do is hold Iran to account for all the choices that </w:t>
      </w:r>
      <w:r w:rsidR="008044D9">
        <w:t>it</w:t>
      </w:r>
      <w:r>
        <w:t xml:space="preserve"> make</w:t>
      </w:r>
      <w:r w:rsidR="008044D9">
        <w:t>s</w:t>
      </w:r>
      <w:r>
        <w:t xml:space="preserve">, and, at the same time, leave the door ajar for </w:t>
      </w:r>
      <w:r w:rsidR="008044D9">
        <w:t>it</w:t>
      </w:r>
      <w:r>
        <w:t xml:space="preserve"> to make the right choices in the future. That is</w:t>
      </w:r>
      <w:r w:rsidR="00FF7FAB">
        <w:t>,</w:t>
      </w:r>
      <w:r>
        <w:t xml:space="preserve"> effectively</w:t>
      </w:r>
      <w:r w:rsidR="00FF7FAB">
        <w:t>,</w:t>
      </w:r>
      <w:r>
        <w:t xml:space="preserve"> the strategy that we are adopting and the approach that we are taking</w:t>
      </w:r>
      <w:r w:rsidR="00BE3FFD">
        <w:t>,</w:t>
      </w:r>
      <w:r>
        <w:t xml:space="preserve"> working with our international partners. </w:t>
      </w:r>
    </w:p>
    <w:p w:rsidR="00A019B7" w:rsidP="00A019B7">
      <w:pPr>
        <w:pStyle w:val="Question"/>
        <w:numPr>
          <w:ilvl w:val="0"/>
          <w:numId w:val="9"/>
        </w:numPr>
      </w:pPr>
      <w:sdt>
        <w:sdtPr>
          <w:alias w:val="Member"/>
          <w:tag w:val="&lt;Member mnisId='4462' dodsId='108954'&gt;"/>
          <w:id w:val="1308826624"/>
          <w:placeholder>
            <w:docPart w:val="263B7B0AAA45440BB399A3DA879395E1"/>
          </w:placeholder>
          <w:richText/>
        </w:sdtPr>
        <w:sdtContent>
          <w:r w:rsidRPr="00626157">
            <w:rPr>
              <w:b/>
            </w:rPr>
            <w:t>Chair:</w:t>
          </w:r>
        </w:sdtContent>
      </w:sdt>
      <w:r>
        <w:t xml:space="preserve"> You spoke about the frequent and significant violation of the JCPOA. Why do we not declare it dead?</w:t>
      </w:r>
    </w:p>
    <w:p w:rsidR="00A019B7" w:rsidP="00A019B7">
      <w:pPr>
        <w:pStyle w:val="Answer"/>
      </w:pPr>
      <w:sdt>
        <w:sdtPr>
          <w:alias w:val="Witness"/>
          <w:id w:val="881217419"/>
          <w:placeholder>
            <w:docPart w:val="263B7B0AAA45440BB399A3DA879395E1"/>
          </w:placeholder>
          <w:richText/>
        </w:sdtPr>
        <w:sdtContent>
          <w:r w:rsidRPr="00626157">
            <w:rPr>
              <w:b/>
              <w:i/>
            </w:rPr>
            <w:t>Dominic Raab:</w:t>
          </w:r>
        </w:sdtContent>
      </w:sdt>
      <w:r>
        <w:t xml:space="preserve"> It has been systematically reduced. </w:t>
      </w:r>
      <w:r w:rsidR="00BE3FFD">
        <w:t>Let’s face it</w:t>
      </w:r>
      <w:r w:rsidR="009F40EC">
        <w:t>: o</w:t>
      </w:r>
      <w:r>
        <w:t xml:space="preserve">n all sides, people are waiting to see what happens in November in the US elections. From my point of view, and I think the UK point of view, </w:t>
      </w:r>
      <w:r w:rsidR="009F40EC">
        <w:t>t</w:t>
      </w:r>
      <w:r>
        <w:t xml:space="preserve">he JCPOA </w:t>
      </w:r>
      <w:r w:rsidR="009F40EC">
        <w:t>at least</w:t>
      </w:r>
      <w:r>
        <w:t xml:space="preserve"> provide</w:t>
      </w:r>
      <w:r w:rsidR="009F40EC">
        <w:t>s</w:t>
      </w:r>
      <w:r>
        <w:t xml:space="preserve"> a structure for addressing Iran’s non-compliance. The E3, which we very much pushed, has triggered the dispute resolution mechanism. We are proceeding through that process. We envisage holding meetings at ministerial level as well. What we want to try to do is prevent any further deterioration. I am not sure that there is any sense </w:t>
      </w:r>
      <w:r w:rsidR="005C25B7">
        <w:t>in</w:t>
      </w:r>
      <w:r>
        <w:t xml:space="preserve"> declaring the JCPOA dead and junking it in advance of something better to put in its place</w:t>
      </w:r>
      <w:r w:rsidR="007902AA">
        <w:t>, but t</w:t>
      </w:r>
      <w:r>
        <w:t>hat is basically a strategic question.</w:t>
      </w:r>
    </w:p>
    <w:p w:rsidR="00A019B7" w:rsidP="00A019B7">
      <w:pPr>
        <w:pStyle w:val="Answer"/>
      </w:pPr>
      <w:r>
        <w:t>A</w:t>
      </w:r>
      <w:r>
        <w:t>fter the election, not least because Tehran is waiting to see what happens, there will be further opportunities, and what we need to do now is prevent any further deterioration in the situation.</w:t>
      </w:r>
    </w:p>
    <w:p w:rsidR="00A019B7" w:rsidP="00A019B7">
      <w:pPr>
        <w:pStyle w:val="Question"/>
        <w:numPr>
          <w:ilvl w:val="0"/>
          <w:numId w:val="9"/>
        </w:numPr>
      </w:pPr>
      <w:sdt>
        <w:sdtPr>
          <w:alias w:val="Member"/>
          <w:tag w:val="&lt;Member mnisId='4462' dodsId='108954'&gt;"/>
          <w:id w:val="1556046367"/>
          <w:placeholder>
            <w:docPart w:val="263B7B0AAA45440BB399A3DA879395E1"/>
          </w:placeholder>
          <w:richText/>
        </w:sdtPr>
        <w:sdtContent>
          <w:r w:rsidRPr="00332787">
            <w:rPr>
              <w:b/>
            </w:rPr>
            <w:t>Chair:</w:t>
          </w:r>
        </w:sdtContent>
      </w:sdt>
      <w:r>
        <w:t xml:space="preserve"> </w:t>
      </w:r>
      <w:r w:rsidR="00641D1C">
        <w:t>T</w:t>
      </w:r>
      <w:r>
        <w:t xml:space="preserve">he FCDO, in its evidence in response to our Iran </w:t>
      </w:r>
      <w:r w:rsidR="008044D9">
        <w:t>i</w:t>
      </w:r>
      <w:r>
        <w:t xml:space="preserve">nquiry, </w:t>
      </w:r>
      <w:r w:rsidR="00B25A6D">
        <w:t xml:space="preserve">stated that it </w:t>
      </w:r>
      <w:r>
        <w:t>disagree</w:t>
      </w:r>
      <w:r w:rsidR="00B25A6D">
        <w:t>s</w:t>
      </w:r>
      <w:r>
        <w:t xml:space="preserve"> with the US policy of maximum pressure, and instead is committed to appropriate pressure in diplomatic engagement. What do you mean by appropriate pressure? Does it mean accepting the snapback of sanctions? </w:t>
      </w:r>
    </w:p>
    <w:p w:rsidR="00A019B7" w:rsidP="00A019B7">
      <w:pPr>
        <w:pStyle w:val="Answer"/>
      </w:pPr>
      <w:sdt>
        <w:sdtPr>
          <w:alias w:val="Witness"/>
          <w:id w:val="309375088"/>
          <w:placeholder>
            <w:docPart w:val="263B7B0AAA45440BB399A3DA879395E1"/>
          </w:placeholder>
          <w:richText/>
        </w:sdtPr>
        <w:sdtContent>
          <w:r w:rsidRPr="00332787">
            <w:rPr>
              <w:b/>
              <w:i/>
            </w:rPr>
            <w:t>Dominic Raab:</w:t>
          </w:r>
        </w:sdtContent>
      </w:sdt>
      <w:r>
        <w:t xml:space="preserve"> To be very clear, the UK, and indeed our E3 partners, has not ruled out snapback. Equally, there is a challenge with the US, which is now no longer part of the JCPOA, </w:t>
      </w:r>
      <w:r w:rsidR="00392E1A">
        <w:t>and</w:t>
      </w:r>
      <w:r>
        <w:t xml:space="preserve"> we lament</w:t>
      </w:r>
      <w:r w:rsidR="00392E1A">
        <w:t xml:space="preserve"> that</w:t>
      </w:r>
      <w:r>
        <w:t xml:space="preserve">, as we have made clear. I do not think it can then, having come out of the JCPOA, legally and technically avail itself of </w:t>
      </w:r>
      <w:r w:rsidR="00903215">
        <w:t>a</w:t>
      </w:r>
      <w:r>
        <w:t xml:space="preserve"> mechanism that is part of the JCPOA. We have not ruled it out.</w:t>
      </w:r>
    </w:p>
    <w:p w:rsidR="00A019B7" w:rsidP="00A019B7">
      <w:pPr>
        <w:pStyle w:val="Question"/>
        <w:numPr>
          <w:ilvl w:val="0"/>
          <w:numId w:val="9"/>
        </w:numPr>
      </w:pPr>
      <w:sdt>
        <w:sdtPr>
          <w:alias w:val="Member"/>
          <w:tag w:val="&lt;Member mnisId='4462' dodsId='108954'&gt;"/>
          <w:id w:val="651023743"/>
          <w:placeholder>
            <w:docPart w:val="263B7B0AAA45440BB399A3DA879395E1"/>
          </w:placeholder>
          <w:richText/>
        </w:sdtPr>
        <w:sdtContent>
          <w:r w:rsidRPr="00020CE1">
            <w:rPr>
              <w:b/>
            </w:rPr>
            <w:t>Chair:</w:t>
          </w:r>
        </w:sdtContent>
      </w:sdt>
      <w:r>
        <w:t xml:space="preserve"> You know the Americans dispute that on the grounds that they are cited in the initial UN</w:t>
      </w:r>
      <w:r w:rsidR="00867DE3">
        <w:t>S</w:t>
      </w:r>
      <w:r>
        <w:t>CR.</w:t>
      </w:r>
    </w:p>
    <w:p w:rsidR="001C33E9" w:rsidP="00A019B7">
      <w:pPr>
        <w:pStyle w:val="Answer"/>
      </w:pPr>
      <w:sdt>
        <w:sdtPr>
          <w:alias w:val="Witness"/>
          <w:id w:val="-1208022502"/>
          <w:placeholder>
            <w:docPart w:val="263B7B0AAA45440BB399A3DA879395E1"/>
          </w:placeholder>
          <w:richText/>
        </w:sdtPr>
        <w:sdtContent>
          <w:r w:rsidRPr="00665018" w:rsidR="00A019B7">
            <w:rPr>
              <w:b/>
              <w:i/>
            </w:rPr>
            <w:t>Dominic Raab:</w:t>
          </w:r>
        </w:sdtContent>
      </w:sdt>
      <w:r w:rsidR="00A019B7">
        <w:t xml:space="preserve"> I am fully conversant with the US position. I have to say that none of the other UNSC members accept</w:t>
      </w:r>
      <w:r w:rsidR="00867DE3">
        <w:t>s</w:t>
      </w:r>
      <w:r w:rsidR="00A019B7">
        <w:t xml:space="preserve"> that</w:t>
      </w:r>
      <w:r w:rsidR="00867DE3">
        <w:t>,</w:t>
      </w:r>
      <w:r w:rsidR="00A019B7">
        <w:t xml:space="preserve"> with the exception of the Dominican Republic</w:t>
      </w:r>
      <w:r w:rsidR="00867DE3">
        <w:t xml:space="preserve">. </w:t>
      </w:r>
      <w:r w:rsidR="00A019B7">
        <w:t xml:space="preserve">It is challenging. We have never ruled it out. We just say </w:t>
      </w:r>
      <w:r w:rsidR="004B5857">
        <w:t xml:space="preserve">that </w:t>
      </w:r>
      <w:r w:rsidR="00A019B7">
        <w:t>you cannot do it unilaterally if you are not part of the JCPOA.</w:t>
      </w:r>
    </w:p>
    <w:p w:rsidR="00C51A49" w:rsidP="00A019B7">
      <w:pPr>
        <w:pStyle w:val="Answer"/>
      </w:pPr>
      <w:r>
        <w:t>It is important not to rule it out. There is always going to be a point at which we have to accept the JCPOA being not just</w:t>
      </w:r>
      <w:r w:rsidR="00BA6D1E">
        <w:t xml:space="preserve"> left as</w:t>
      </w:r>
      <w:r>
        <w:t xml:space="preserve"> a shell but unsalvageable. I do not think we are there yet, and we need to try to contain the situation and prevent any further deterioration between now and early in the new year, when we hope there will be more focus from Tehran as a result of the US elections having passed.</w:t>
      </w:r>
    </w:p>
    <w:p w:rsidR="00A019B7" w:rsidP="00C51A49">
      <w:pPr>
        <w:pStyle w:val="Question"/>
        <w:numPr>
          <w:ilvl w:val="0"/>
          <w:numId w:val="0"/>
        </w:numPr>
        <w:ind w:left="794"/>
      </w:pPr>
      <w:sdt>
        <w:sdtPr>
          <w:alias w:val="Member"/>
          <w:tag w:val="&lt;Member mnisId='4462' dodsId='108954'&gt;"/>
          <w:id w:val="-622306294"/>
          <w:placeholder>
            <w:docPart w:val="DefaultPlaceholder_-1854013440"/>
          </w:placeholder>
          <w:richText/>
        </w:sdtPr>
        <w:sdtContent>
          <w:r w:rsidRPr="00C51A49" w:rsidR="00C51A49">
            <w:rPr>
              <w:b/>
            </w:rPr>
            <w:t>Chair:</w:t>
          </w:r>
        </w:sdtContent>
      </w:sdt>
      <w:r w:rsidR="00C51A49">
        <w:t xml:space="preserve"> The US elections are going to carry a lot of water in this conversation.</w:t>
      </w:r>
    </w:p>
    <w:p w:rsidR="00A019B7" w:rsidP="00A019B7">
      <w:pPr>
        <w:pStyle w:val="Question"/>
        <w:numPr>
          <w:ilvl w:val="0"/>
          <w:numId w:val="9"/>
        </w:numPr>
      </w:pPr>
      <w:sdt>
        <w:sdtPr>
          <w:alias w:val="Member"/>
          <w:tag w:val="&lt;Member mnisId='4848' dodsId=''&gt;"/>
          <w:id w:val="-1008983241"/>
          <w:placeholder>
            <w:docPart w:val="263B7B0AAA45440BB399A3DA879395E1"/>
          </w:placeholder>
          <w:richText/>
        </w:sdtPr>
        <w:sdtContent>
          <w:r w:rsidRPr="00C6783B">
            <w:rPr>
              <w:b/>
            </w:rPr>
            <w:t>Claudia Webbe:</w:t>
          </w:r>
        </w:sdtContent>
      </w:sdt>
      <w:r>
        <w:t xml:space="preserve"> </w:t>
      </w:r>
      <w:r w:rsidR="007434AE">
        <w:t xml:space="preserve">To </w:t>
      </w:r>
      <w:r>
        <w:t>follow on from that</w:t>
      </w:r>
      <w:r w:rsidR="007434AE">
        <w:t>, I want to look at the</w:t>
      </w:r>
      <w:r>
        <w:t xml:space="preserve"> longer-term view. </w:t>
      </w:r>
      <w:r w:rsidR="00C83730">
        <w:t>Foreign Secretary, y</w:t>
      </w:r>
      <w:r>
        <w:t xml:space="preserve">ou have spoken in the longer term of a replacement to the </w:t>
      </w:r>
      <w:r w:rsidR="00C83730">
        <w:t>j</w:t>
      </w:r>
      <w:r>
        <w:t xml:space="preserve">oint </w:t>
      </w:r>
      <w:r w:rsidR="00C83730">
        <w:t>c</w:t>
      </w:r>
      <w:r>
        <w:t xml:space="preserve">omprehensive </w:t>
      </w:r>
      <w:r w:rsidR="00C83730">
        <w:t>p</w:t>
      </w:r>
      <w:r>
        <w:t xml:space="preserve">lan of </w:t>
      </w:r>
      <w:r w:rsidR="00C83730">
        <w:t>a</w:t>
      </w:r>
      <w:r>
        <w:t>ction</w:t>
      </w:r>
      <w:r w:rsidR="0034540B">
        <w:t xml:space="preserve"> that</w:t>
      </w:r>
      <w:r>
        <w:t xml:space="preserve"> addresses Iran’s wider destabilising activities. I want to explore whether the groundwork for such an agreement exists. What do we mean by Iran’s destabilising activities?</w:t>
      </w:r>
    </w:p>
    <w:p w:rsidR="00A019B7" w:rsidP="00A019B7">
      <w:pPr>
        <w:pStyle w:val="Answer"/>
      </w:pPr>
      <w:sdt>
        <w:sdtPr>
          <w:alias w:val="Witness"/>
          <w:id w:val="-642740420"/>
          <w:placeholder>
            <w:docPart w:val="263B7B0AAA45440BB399A3DA879395E1"/>
          </w:placeholder>
          <w:richText/>
        </w:sdtPr>
        <w:sdtContent>
          <w:r w:rsidRPr="00000619">
            <w:rPr>
              <w:b/>
              <w:i/>
            </w:rPr>
            <w:t>Dominic Raab:</w:t>
          </w:r>
        </w:sdtContent>
      </w:sdt>
      <w:r>
        <w:t xml:space="preserve"> Supporting militia and terrorist groups around the world to either attack their host countries or western interests</w:t>
      </w:r>
      <w:r w:rsidR="0034540B">
        <w:t>,</w:t>
      </w:r>
      <w:r>
        <w:t xml:space="preserve"> including the United Kingdom’s.</w:t>
      </w:r>
    </w:p>
    <w:p w:rsidR="00A019B7" w:rsidP="00A019B7">
      <w:pPr>
        <w:pStyle w:val="Question"/>
        <w:numPr>
          <w:ilvl w:val="0"/>
          <w:numId w:val="9"/>
        </w:numPr>
      </w:pPr>
      <w:sdt>
        <w:sdtPr>
          <w:alias w:val="Member"/>
          <w:tag w:val="&lt;Member mnisId='4848' dodsId=''&gt;"/>
          <w:id w:val="-708562667"/>
          <w:placeholder>
            <w:docPart w:val="263B7B0AAA45440BB399A3DA879395E1"/>
          </w:placeholder>
          <w:richText/>
        </w:sdtPr>
        <w:sdtContent>
          <w:r w:rsidRPr="00000619">
            <w:rPr>
              <w:b/>
            </w:rPr>
            <w:t>Claudia Webbe:</w:t>
          </w:r>
        </w:sdtContent>
      </w:sdt>
      <w:r>
        <w:t xml:space="preserve"> In that sense, would it be argued that the UK equally has difficulties? I think there is a quaint English term</w:t>
      </w:r>
      <w:r w:rsidR="00DE2231">
        <w:t>,</w:t>
      </w:r>
      <w:r>
        <w:t xml:space="preserve"> “calling the kettle black”</w:t>
      </w:r>
      <w:r w:rsidR="008044D9">
        <w:t>.</w:t>
      </w:r>
      <w:r>
        <w:t xml:space="preserve"> Would it not be argued that we are a bit duplicitous in that?</w:t>
      </w:r>
    </w:p>
    <w:p w:rsidR="00A019B7" w:rsidP="00A019B7">
      <w:pPr>
        <w:pStyle w:val="Answer"/>
      </w:pPr>
      <w:sdt>
        <w:sdtPr>
          <w:alias w:val="Witness"/>
          <w:id w:val="-1193766660"/>
          <w:placeholder>
            <w:docPart w:val="263B7B0AAA45440BB399A3DA879395E1"/>
          </w:placeholder>
          <w:richText/>
        </w:sdtPr>
        <w:sdtContent>
          <w:r w:rsidRPr="00000619">
            <w:rPr>
              <w:b/>
              <w:i/>
            </w:rPr>
            <w:t>Dominic Raab:</w:t>
          </w:r>
        </w:sdtContent>
      </w:sdt>
      <w:r>
        <w:t xml:space="preserve"> I think you need to take a long</w:t>
      </w:r>
      <w:r w:rsidR="00DE2231">
        <w:t>,</w:t>
      </w:r>
      <w:r>
        <w:t xml:space="preserve"> hard look in the mirror if you think that the United Kingdom is in any way replicating, mirroring or somehow engaged in the kind of behaviour that Iran is in terms of its support for terrorism</w:t>
      </w:r>
      <w:r w:rsidR="00DB6D15">
        <w:t>,</w:t>
      </w:r>
      <w:r>
        <w:t xml:space="preserve"> or indeed what it is trying to do with militias with </w:t>
      </w:r>
      <w:r w:rsidR="00DB6D15">
        <w:t>the</w:t>
      </w:r>
      <w:r>
        <w:t xml:space="preserve"> new Government in Iraq, or the effects it has in Yemen through the Houthis or what it is doing in Syria. Where is the equivalent UK behaviour? I do not even begin to understand </w:t>
      </w:r>
      <w:r w:rsidR="00DB6D15">
        <w:t>your</w:t>
      </w:r>
      <w:r>
        <w:t xml:space="preserve"> moral equivalence with that.</w:t>
      </w:r>
    </w:p>
    <w:p w:rsidR="00A019B7" w:rsidP="00A019B7">
      <w:pPr>
        <w:pStyle w:val="Question"/>
        <w:numPr>
          <w:ilvl w:val="0"/>
          <w:numId w:val="9"/>
        </w:numPr>
      </w:pPr>
      <w:sdt>
        <w:sdtPr>
          <w:alias w:val="Member"/>
          <w:tag w:val="&lt;Member mnisId='4848' dodsId=''&gt;"/>
          <w:id w:val="1025837152"/>
          <w:placeholder>
            <w:docPart w:val="263B7B0AAA45440BB399A3DA879395E1"/>
          </w:placeholder>
          <w:richText/>
        </w:sdtPr>
        <w:sdtContent>
          <w:r w:rsidRPr="00681CAC">
            <w:rPr>
              <w:b/>
            </w:rPr>
            <w:t>Claudia Webbe:</w:t>
          </w:r>
        </w:sdtContent>
      </w:sdt>
      <w:r>
        <w:t xml:space="preserve"> Others would argue that we support the Yemeni paper Government and the Saudi-led coalition that is bombing Yemenis. Both Iran and Britain are actually providing aid to the region. The point is, why is Iran’s activity destabilising and not ours?</w:t>
      </w:r>
    </w:p>
    <w:p w:rsidR="00A019B7" w:rsidP="00A019B7">
      <w:pPr>
        <w:pStyle w:val="Answer"/>
      </w:pPr>
      <w:sdt>
        <w:sdtPr>
          <w:alias w:val="Witness"/>
          <w:id w:val="-2068483298"/>
          <w:placeholder>
            <w:docPart w:val="263B7B0AAA45440BB399A3DA879395E1"/>
          </w:placeholder>
          <w:richText/>
        </w:sdtPr>
        <w:sdtContent>
          <w:r w:rsidRPr="00681CAC">
            <w:rPr>
              <w:b/>
              <w:i/>
            </w:rPr>
            <w:t>Dominic Raab:</w:t>
          </w:r>
        </w:sdtContent>
      </w:sdt>
      <w:r>
        <w:t xml:space="preserve"> We are trying to secure peace in Yemen. We have supported all of the UN’s efforts. If Iran wanted to, it could pretty decisively rein in the Houthis or cut off all support, and I think you would see that conflict resolved pretty swiftly. Of course there are different protagonists. Our efforts have been entirely driven towards alleviating the humanitarian plight with the aid that we provide, and, diplomatically, resolving the conflict, including working through the UN. If Iran mirrored that approach, we would have peace in Yemen, </w:t>
      </w:r>
      <w:r w:rsidR="006833E9">
        <w:t>and</w:t>
      </w:r>
      <w:r>
        <w:t xml:space="preserve"> it could be done fairly swiftly.</w:t>
      </w:r>
    </w:p>
    <w:p w:rsidR="00A019B7" w:rsidP="00A019B7">
      <w:pPr>
        <w:pStyle w:val="Question"/>
        <w:numPr>
          <w:ilvl w:val="0"/>
          <w:numId w:val="9"/>
        </w:numPr>
      </w:pPr>
      <w:sdt>
        <w:sdtPr>
          <w:alias w:val="Member"/>
          <w:tag w:val="&lt;Member mnisId='4848' dodsId=''&gt;"/>
          <w:id w:val="-1945911989"/>
          <w:placeholder>
            <w:docPart w:val="263B7B0AAA45440BB399A3DA879395E1"/>
          </w:placeholder>
          <w:richText/>
        </w:sdtPr>
        <w:sdtContent>
          <w:r w:rsidRPr="00A74C13">
            <w:rPr>
              <w:b/>
            </w:rPr>
            <w:t>Claudia Webbe:</w:t>
          </w:r>
        </w:sdtContent>
      </w:sdt>
      <w:r>
        <w:t xml:space="preserve"> I hear you, but of course there are humanitarian catastrophes and global destabilisations that followed our interventions in Libya, in Iraq, and our support for non-state actors in Syria. We fought at considerable human cost. Can I go further and ask about the groundwork for </w:t>
      </w:r>
      <w:r w:rsidR="00A86091">
        <w:t>the</w:t>
      </w:r>
      <w:r>
        <w:t xml:space="preserve"> agreement in terms of the longer-term plan? In what way would you say that it exists?</w:t>
      </w:r>
    </w:p>
    <w:p w:rsidR="0045745D" w:rsidP="00A019B7">
      <w:pPr>
        <w:pStyle w:val="Answer"/>
      </w:pPr>
      <w:sdt>
        <w:sdtPr>
          <w:alias w:val="Witness"/>
          <w:id w:val="-1655989768"/>
          <w:placeholder>
            <w:docPart w:val="263B7B0AAA45440BB399A3DA879395E1"/>
          </w:placeholder>
          <w:richText/>
        </w:sdtPr>
        <w:sdtContent>
          <w:r w:rsidRPr="00A142B7" w:rsidR="00A019B7">
            <w:rPr>
              <w:b/>
              <w:i/>
            </w:rPr>
            <w:t>Dominic Raab:</w:t>
          </w:r>
        </w:sdtContent>
      </w:sdt>
      <w:r w:rsidR="00A019B7">
        <w:t xml:space="preserve"> I need to be a bit careful about some of the diplomatic discussions. I think you can see </w:t>
      </w:r>
      <w:r w:rsidR="00134ED5">
        <w:t>in</w:t>
      </w:r>
      <w:r w:rsidR="00A019B7">
        <w:t xml:space="preserve"> the previous US initiative under the current President and </w:t>
      </w:r>
      <w:r w:rsidR="00E711A6">
        <w:t xml:space="preserve">in </w:t>
      </w:r>
      <w:r w:rsidR="00A019B7">
        <w:t>President Macron’s initiatives that there are initiatives that can provide a model to lift the ambitions of the JCPOA and address some of the defects. It is not a perfect deal</w:t>
      </w:r>
      <w:r>
        <w:t>,</w:t>
      </w:r>
      <w:r w:rsidR="00A019B7">
        <w:t xml:space="preserve"> and I do not think anyone described it as a perfect deal. As I have argued consistently, until </w:t>
      </w:r>
      <w:r w:rsidR="00A019B7">
        <w:t>we have something better, I do not think we should junk it. I think they would provide a model for that. There are other permutations.</w:t>
      </w:r>
    </w:p>
    <w:p w:rsidR="00A019B7" w:rsidP="00A019B7">
      <w:pPr>
        <w:pStyle w:val="Answer"/>
      </w:pPr>
      <w:r>
        <w:t>A lot of th</w:t>
      </w:r>
      <w:r w:rsidR="0045745D">
        <w:t xml:space="preserve">e </w:t>
      </w:r>
      <w:r>
        <w:t>groundwork is there.</w:t>
      </w:r>
      <w:r w:rsidR="0045745D">
        <w:t xml:space="preserve"> </w:t>
      </w:r>
      <w:r>
        <w:t>What is required is the political will for Tehran to make the choice that it wants to improve its standing in the world and, frankly, the lives of its citizens. Let</w:t>
      </w:r>
      <w:r w:rsidR="0045745D">
        <w:t>’</w:t>
      </w:r>
      <w:r>
        <w:t xml:space="preserve">s not let Iran off the hook for the choices being made in Tehran. </w:t>
      </w:r>
      <w:r w:rsidR="0045745D">
        <w:t>That</w:t>
      </w:r>
      <w:r>
        <w:t xml:space="preserve"> is really important. </w:t>
      </w:r>
      <w:r w:rsidR="0045745D">
        <w:t>A</w:t>
      </w:r>
      <w:r>
        <w:t xml:space="preserve">mong democracies, whether it is the Europeans or the Americans, </w:t>
      </w:r>
      <w:r w:rsidR="0045745D">
        <w:t xml:space="preserve">there will be </w:t>
      </w:r>
      <w:r>
        <w:t>different approaches. It is important that</w:t>
      </w:r>
      <w:r w:rsidR="00B82A37">
        <w:t xml:space="preserve">, </w:t>
      </w:r>
      <w:r>
        <w:t xml:space="preserve">by quite rightly debating the different possible approaches, </w:t>
      </w:r>
      <w:r w:rsidR="00B82A37">
        <w:t xml:space="preserve">we do not </w:t>
      </w:r>
      <w:r>
        <w:t>let Tehran off the hook for its conduct—</w:t>
      </w:r>
      <w:r w:rsidR="00B82A37">
        <w:t xml:space="preserve">its </w:t>
      </w:r>
      <w:r>
        <w:t>systematic flouting of international law.</w:t>
      </w:r>
    </w:p>
    <w:p w:rsidR="00A019B7" w:rsidP="00A019B7">
      <w:pPr>
        <w:pStyle w:val="Question"/>
        <w:numPr>
          <w:ilvl w:val="0"/>
          <w:numId w:val="9"/>
        </w:numPr>
      </w:pPr>
      <w:sdt>
        <w:sdtPr>
          <w:alias w:val="Member"/>
          <w:tag w:val="&lt;Member mnisId='4848' dodsId=''&gt;"/>
          <w:id w:val="-1030719125"/>
          <w:placeholder>
            <w:docPart w:val="263B7B0AAA45440BB399A3DA879395E1"/>
          </w:placeholder>
          <w:richText/>
        </w:sdtPr>
        <w:sdtContent>
          <w:r w:rsidRPr="005612AE">
            <w:rPr>
              <w:b/>
            </w:rPr>
            <w:t>Claudia Webbe:</w:t>
          </w:r>
        </w:sdtContent>
      </w:sdt>
      <w:r>
        <w:t xml:space="preserve"> What is the end goal of engagement with Iran? How does engagement maximise the UK’s interest?</w:t>
      </w:r>
    </w:p>
    <w:p w:rsidR="00A019B7" w:rsidP="00A019B7">
      <w:pPr>
        <w:pStyle w:val="Answer"/>
      </w:pPr>
      <w:sdt>
        <w:sdtPr>
          <w:alias w:val="Witness"/>
          <w:id w:val="-964501224"/>
          <w:placeholder>
            <w:docPart w:val="263B7B0AAA45440BB399A3DA879395E1"/>
          </w:placeholder>
          <w:richText/>
        </w:sdtPr>
        <w:sdtContent>
          <w:r w:rsidRPr="005612AE">
            <w:rPr>
              <w:b/>
              <w:i/>
            </w:rPr>
            <w:t>Dominic Raab:</w:t>
          </w:r>
        </w:sdtContent>
      </w:sdt>
      <w:r>
        <w:t xml:space="preserve"> Most Foreign Secretaries would say th</w:t>
      </w:r>
      <w:r w:rsidR="00B82A37">
        <w:t>at</w:t>
      </w:r>
      <w:r w:rsidR="002E302C">
        <w:t xml:space="preserve"> it is always</w:t>
      </w:r>
      <w:r>
        <w:t xml:space="preserve"> better to talk to your international interlocutors</w:t>
      </w:r>
      <w:r w:rsidR="002E302C">
        <w:t>,</w:t>
      </w:r>
      <w:r>
        <w:t xml:space="preserve"> whether you regard them as posing opportunities or risks, or some combination of the two. I always think it is worth engaging. I have been speaking to Foreign Minister Zarif over the summer. I will continue to speak to him</w:t>
      </w:r>
      <w:r w:rsidR="007063AB">
        <w:t>,</w:t>
      </w:r>
      <w:r>
        <w:t xml:space="preserve"> not least in pursuit of the release of our dual nationals. I constantly want to keep the pressure on. It is always better to try to apply the smart pressure of talking,</w:t>
      </w:r>
      <w:r w:rsidR="000967E6">
        <w:t xml:space="preserve"> and</w:t>
      </w:r>
      <w:r>
        <w:t xml:space="preserve"> engaging, as best you can, </w:t>
      </w:r>
      <w:r w:rsidR="000967E6">
        <w:t xml:space="preserve">in </w:t>
      </w:r>
      <w:r>
        <w:t>positive proposals</w:t>
      </w:r>
      <w:r w:rsidR="00893048">
        <w:t xml:space="preserve"> on</w:t>
      </w:r>
      <w:r>
        <w:t xml:space="preserve"> how to take things forward</w:t>
      </w:r>
      <w:r w:rsidR="00893048">
        <w:t xml:space="preserve"> and</w:t>
      </w:r>
      <w:r>
        <w:t xml:space="preserve"> build confidence in the relationship</w:t>
      </w:r>
      <w:r w:rsidR="00710C4B">
        <w:t>,</w:t>
      </w:r>
      <w:r>
        <w:t xml:space="preserve"> rather than just allow</w:t>
      </w:r>
      <w:r w:rsidR="00710C4B">
        <w:t>ing</w:t>
      </w:r>
      <w:r>
        <w:t xml:space="preserve"> a vacuum to build up. That is my instinct.</w:t>
      </w:r>
    </w:p>
    <w:p w:rsidR="00A019B7" w:rsidP="00A019B7">
      <w:pPr>
        <w:pStyle w:val="Answer"/>
      </w:pPr>
      <w:r>
        <w:t>There are times when you cannot do that</w:t>
      </w:r>
      <w:r w:rsidR="00710C4B">
        <w:t>,</w:t>
      </w:r>
      <w:r>
        <w:t xml:space="preserve"> or should not do that</w:t>
      </w:r>
      <w:r w:rsidR="000967E6">
        <w:t>, but m</w:t>
      </w:r>
      <w:r>
        <w:t xml:space="preserve">y instincts and my presumption are in favour of engagement. </w:t>
      </w:r>
      <w:r w:rsidR="00AC2BE3">
        <w:t>W</w:t>
      </w:r>
      <w:r>
        <w:t>hat the long-term strategy ends in is getting the right balance—not just the UK</w:t>
      </w:r>
      <w:r w:rsidR="0024290F">
        <w:t>,</w:t>
      </w:r>
      <w:r>
        <w:t xml:space="preserve"> but working with our international partners—of carrots and sticks, and the regime in Iran taking the right choices based on the interests of its own people to address its behaviour, which is contrary to international law. I think there is a better path for Iran if it chooses that. Th</w:t>
      </w:r>
      <w:r w:rsidR="0024290F">
        <w:t>o</w:t>
      </w:r>
      <w:r>
        <w:t xml:space="preserve">se choices are for Iran and its Government to take. What I want to be clear </w:t>
      </w:r>
      <w:r w:rsidR="0024290F">
        <w:t xml:space="preserve">about </w:t>
      </w:r>
      <w:r>
        <w:t>is, first, not let</w:t>
      </w:r>
      <w:r w:rsidR="0024290F">
        <w:t>ting</w:t>
      </w:r>
      <w:r>
        <w:t xml:space="preserve"> them off the hook for their behaviour</w:t>
      </w:r>
      <w:r w:rsidR="0001402B">
        <w:t>;</w:t>
      </w:r>
      <w:r>
        <w:t xml:space="preserve"> and second</w:t>
      </w:r>
      <w:r w:rsidR="0001402B">
        <w:t>ly</w:t>
      </w:r>
      <w:r>
        <w:t>, that the relationship with the United Kingdom</w:t>
      </w:r>
      <w:r w:rsidR="0001402B">
        <w:t xml:space="preserve">, </w:t>
      </w:r>
      <w:r>
        <w:t>and I am sure the rest of the world</w:t>
      </w:r>
      <w:r w:rsidR="0001402B">
        <w:t xml:space="preserve">, </w:t>
      </w:r>
      <w:r>
        <w:t xml:space="preserve">can change if they adopt a different and better path. </w:t>
      </w:r>
    </w:p>
    <w:p w:rsidR="00A019B7" w:rsidP="00A019B7">
      <w:pPr>
        <w:pStyle w:val="Question"/>
        <w:numPr>
          <w:ilvl w:val="0"/>
          <w:numId w:val="9"/>
        </w:numPr>
      </w:pPr>
      <w:sdt>
        <w:sdtPr>
          <w:alias w:val="Member"/>
          <w:tag w:val="&lt;Member mnisId='4848' dodsId=''&gt;"/>
          <w:id w:val="-853112766"/>
          <w:placeholder>
            <w:docPart w:val="263B7B0AAA45440BB399A3DA879395E1"/>
          </w:placeholder>
          <w:richText/>
        </w:sdtPr>
        <w:sdtContent>
          <w:r w:rsidRPr="00631C6E">
            <w:rPr>
              <w:b/>
            </w:rPr>
            <w:t>Claudia Webbe:</w:t>
          </w:r>
        </w:sdtContent>
      </w:sdt>
      <w:r>
        <w:t xml:space="preserve"> </w:t>
      </w:r>
      <w:r w:rsidR="00FB088E">
        <w:t>W</w:t>
      </w:r>
      <w:r>
        <w:t xml:space="preserve">hat kind of support is provided to the families of detained British and dual nationals in Iran? Is it provided automatically or do families need to formally request assistance? </w:t>
      </w:r>
      <w:r w:rsidR="001342AC">
        <w:t>T</w:t>
      </w:r>
      <w:r>
        <w:t>he first part of that question is key</w:t>
      </w:r>
      <w:r w:rsidR="001342AC">
        <w:t>.</w:t>
      </w:r>
    </w:p>
    <w:p w:rsidR="00A019B7" w:rsidP="00A019B7">
      <w:pPr>
        <w:pStyle w:val="Answer"/>
      </w:pPr>
      <w:sdt>
        <w:sdtPr>
          <w:alias w:val="Witness"/>
          <w:id w:val="-94332177"/>
          <w:placeholder>
            <w:docPart w:val="263B7B0AAA45440BB399A3DA879395E1"/>
          </w:placeholder>
          <w:richText/>
        </w:sdtPr>
        <w:sdtContent>
          <w:r w:rsidRPr="00631C6E">
            <w:rPr>
              <w:b/>
              <w:i/>
            </w:rPr>
            <w:t>Dominic Raab:</w:t>
          </w:r>
        </w:sdtContent>
      </w:sdt>
      <w:r>
        <w:t xml:space="preserve"> It is a good question. We provide a whole range of assistance</w:t>
      </w:r>
      <w:r w:rsidR="006D2739">
        <w:t xml:space="preserve">. We </w:t>
      </w:r>
      <w:r>
        <w:t>lobby for release where we believe that they have been arbitrarily detained</w:t>
      </w:r>
      <w:r w:rsidR="006D2739">
        <w:t>. We</w:t>
      </w:r>
      <w:r>
        <w:t xml:space="preserve"> provid</w:t>
      </w:r>
      <w:r w:rsidR="006D2739">
        <w:t>e</w:t>
      </w:r>
      <w:r>
        <w:t xml:space="preserve"> support to the</w:t>
      </w:r>
      <w:r w:rsidR="006D2739">
        <w:t>ir</w:t>
      </w:r>
      <w:r>
        <w:t xml:space="preserve"> families</w:t>
      </w:r>
      <w:r w:rsidR="006D2739">
        <w:t xml:space="preserve">; </w:t>
      </w:r>
      <w:r>
        <w:t>they can contact us 24 hours a day</w:t>
      </w:r>
      <w:r w:rsidR="006D2739">
        <w:t>. We raise</w:t>
      </w:r>
      <w:r>
        <w:t xml:space="preserve"> health and welfare concerns with the Iranian Government</w:t>
      </w:r>
      <w:r w:rsidR="006D2739">
        <w:t>,</w:t>
      </w:r>
      <w:r>
        <w:t xml:space="preserve"> as we would any other</w:t>
      </w:r>
      <w:r w:rsidR="006D2739">
        <w:t>,</w:t>
      </w:r>
      <w:r>
        <w:t xml:space="preserve"> and </w:t>
      </w:r>
      <w:r w:rsidR="006D2739">
        <w:t xml:space="preserve">we </w:t>
      </w:r>
      <w:r>
        <w:t>rais</w:t>
      </w:r>
      <w:r w:rsidR="006D2739">
        <w:t>e</w:t>
      </w:r>
      <w:r>
        <w:t xml:space="preserve"> issues of mistreatment. We would do that whenever asked to, and of course we engage with the families </w:t>
      </w:r>
      <w:r w:rsidR="00463D80">
        <w:t xml:space="preserve">without them </w:t>
      </w:r>
      <w:r>
        <w:t>formally coming to ask us. Of course</w:t>
      </w:r>
      <w:r w:rsidR="00463D80">
        <w:t>,</w:t>
      </w:r>
      <w:r>
        <w:t xml:space="preserve"> some individuals in Iran and elsewhere do not want the UK Government taking </w:t>
      </w:r>
      <w:r>
        <w:t xml:space="preserve">up their case on their behalf. We obviously want to respect their wishes as well. </w:t>
      </w:r>
    </w:p>
    <w:p w:rsidR="00A019B7" w:rsidP="00A019B7">
      <w:pPr>
        <w:pStyle w:val="Answer"/>
      </w:pPr>
      <w:r>
        <w:t>I can tell you that we take it incredibly seriously. The consular teams working on not just the Iran files, but the difficult cases of Brits or dual nationals detained around the world, work incredibly hard</w:t>
      </w:r>
      <w:r w:rsidR="00E11C95">
        <w:t>,</w:t>
      </w:r>
      <w:r>
        <w:t xml:space="preserve"> with the sensitivity and the professionalism that you would expect and want to see. We always raise th</w:t>
      </w:r>
      <w:r w:rsidR="005A333C">
        <w:t>o</w:t>
      </w:r>
      <w:r>
        <w:t xml:space="preserve">se cases. I </w:t>
      </w:r>
      <w:r w:rsidR="00BA295F">
        <w:t xml:space="preserve">have to be </w:t>
      </w:r>
      <w:r>
        <w:t>careful about what I am saying, but I am in regular contact with Foreign Minister Zarif and we are doing everything that we can to secure the release of dual nationals who want our support in doing so in Tehran.</w:t>
      </w:r>
    </w:p>
    <w:p w:rsidR="00A019B7" w:rsidP="00A019B7">
      <w:pPr>
        <w:pStyle w:val="Answer"/>
      </w:pPr>
      <w:r>
        <w:t>There is one other thing that we have done recently</w:t>
      </w:r>
      <w:r w:rsidR="00500FA6">
        <w:t>.</w:t>
      </w:r>
      <w:r>
        <w:t xml:space="preserve"> I am not sure</w:t>
      </w:r>
      <w:r w:rsidR="00500FA6">
        <w:t xml:space="preserve"> whether</w:t>
      </w:r>
      <w:r>
        <w:t xml:space="preserve"> it has been done before, </w:t>
      </w:r>
      <w:r w:rsidR="00500FA6">
        <w:t>and</w:t>
      </w:r>
      <w:r>
        <w:t xml:space="preserve"> I think </w:t>
      </w:r>
      <w:r w:rsidR="00500FA6">
        <w:t xml:space="preserve">it </w:t>
      </w:r>
      <w:r>
        <w:t>provides some context in relation to Brexit</w:t>
      </w:r>
      <w:r w:rsidR="00500FA6">
        <w:t>,</w:t>
      </w:r>
      <w:r>
        <w:t xml:space="preserve"> whatever the outcome</w:t>
      </w:r>
      <w:r w:rsidR="00500FA6">
        <w:t>;</w:t>
      </w:r>
      <w:r>
        <w:t xml:space="preserve"> I hope we get a deal and I am confident we can. I have been liaising very closely with</w:t>
      </w:r>
      <w:r w:rsidR="008C0E34">
        <w:t xml:space="preserve"> my</w:t>
      </w:r>
      <w:r>
        <w:t xml:space="preserve"> European partners. The E3 format—France, Germany, the UK—is still going on. I hosted them </w:t>
      </w:r>
      <w:r w:rsidR="008C0E34">
        <w:t>at Chevening</w:t>
      </w:r>
      <w:r>
        <w:t xml:space="preserve"> in September. We issued a statement not just on the nuclear file but on human rights in Iran, and indeed the position and plight of our dual nationals. I think that is a good example of leverage in UK diplomacy</w:t>
      </w:r>
      <w:r w:rsidR="00CC7B81">
        <w:t>,</w:t>
      </w:r>
      <w:r>
        <w:t xml:space="preserve"> not just bilaterally but with our partners and our European partners, notwithstanding the Brexit track that we are engaged on.</w:t>
      </w:r>
    </w:p>
    <w:p w:rsidR="00A019B7" w:rsidP="00A019B7">
      <w:pPr>
        <w:pStyle w:val="Question"/>
        <w:numPr>
          <w:ilvl w:val="0"/>
          <w:numId w:val="9"/>
        </w:numPr>
      </w:pPr>
      <w:sdt>
        <w:sdtPr>
          <w:alias w:val="Member"/>
          <w:tag w:val="&lt;Member mnisId='4848' dodsId=''&gt;"/>
          <w:id w:val="174550579"/>
          <w:placeholder>
            <w:docPart w:val="263B7B0AAA45440BB399A3DA879395E1"/>
          </w:placeholder>
          <w:richText/>
        </w:sdtPr>
        <w:sdtContent>
          <w:r w:rsidRPr="006B31B1">
            <w:rPr>
              <w:b/>
            </w:rPr>
            <w:t>Claudia Webbe:</w:t>
          </w:r>
        </w:sdtContent>
      </w:sdt>
      <w:r>
        <w:t xml:space="preserve"> In the case of Nazanin Zaghari-Ratcliffe, it is abhorrent that a British citizen should be detained in Iran for so long on what would appear to be such flimsy charges. Do you want to say something about that?</w:t>
      </w:r>
    </w:p>
    <w:p w:rsidR="00A019B7" w:rsidP="00A019B7">
      <w:pPr>
        <w:pStyle w:val="Answer"/>
      </w:pPr>
      <w:sdt>
        <w:sdtPr>
          <w:alias w:val="Witness"/>
          <w:id w:val="1205835442"/>
          <w:placeholder>
            <w:docPart w:val="263B7B0AAA45440BB399A3DA879395E1"/>
          </w:placeholder>
          <w:richText/>
        </w:sdtPr>
        <w:sdtContent>
          <w:r w:rsidRPr="006B31B1">
            <w:rPr>
              <w:b/>
              <w:i/>
            </w:rPr>
            <w:t>Dominic Raab:</w:t>
          </w:r>
        </w:sdtContent>
      </w:sdt>
      <w:r>
        <w:t xml:space="preserve"> The detention of Nazanin and all the other dual nationals is arbitrary</w:t>
      </w:r>
      <w:r w:rsidR="007E493B">
        <w:t xml:space="preserve"> and</w:t>
      </w:r>
      <w:r>
        <w:t xml:space="preserve"> unacceptable</w:t>
      </w:r>
      <w:r w:rsidR="00043AFB">
        <w:t>,</w:t>
      </w:r>
      <w:r>
        <w:t xml:space="preserve"> and they should be released and returned to their families in the United Kingdom as soon as possible. I raise this regularly with the Iranians</w:t>
      </w:r>
      <w:r w:rsidR="00043AFB">
        <w:t>,</w:t>
      </w:r>
      <w:r>
        <w:t xml:space="preserve"> and so does our brilliant ambassador</w:t>
      </w:r>
      <w:r w:rsidR="00043AFB">
        <w:t xml:space="preserve"> in Tehran</w:t>
      </w:r>
      <w:r>
        <w:t xml:space="preserve">, Rob Macaire. I speak to the families regularly. I </w:t>
      </w:r>
      <w:r w:rsidR="002C62E4">
        <w:t>have</w:t>
      </w:r>
      <w:r>
        <w:t xml:space="preserve"> to be very careful and sensitive in what I say about that and how I handle it. I have spoken to Nazanin</w:t>
      </w:r>
      <w:r w:rsidR="002C62E4">
        <w:t>,</w:t>
      </w:r>
      <w:r>
        <w:t xml:space="preserve"> because she is effectively under house arrest in Tehran. We will continue to provide support. We are dealing with a regime that is incredibly intransigent on these issues</w:t>
      </w:r>
      <w:r w:rsidR="008956E5">
        <w:t>,</w:t>
      </w:r>
      <w:r>
        <w:t xml:space="preserve"> but we are mobilising as much diplomatic muscle as we can to try to secure their release. </w:t>
      </w:r>
    </w:p>
    <w:p w:rsidR="00A019B7" w:rsidP="00A019B7">
      <w:pPr>
        <w:pStyle w:val="Question"/>
        <w:numPr>
          <w:ilvl w:val="0"/>
          <w:numId w:val="9"/>
        </w:numPr>
      </w:pPr>
      <w:sdt>
        <w:sdtPr>
          <w:alias w:val="Member"/>
          <w:tag w:val="&lt;Member mnisId='4848' dodsId=''&gt;"/>
          <w:id w:val="-2114574413"/>
          <w:placeholder>
            <w:docPart w:val="263B7B0AAA45440BB399A3DA879395E1"/>
          </w:placeholder>
          <w:richText/>
        </w:sdtPr>
        <w:sdtContent>
          <w:r w:rsidRPr="001B1186">
            <w:rPr>
              <w:b/>
            </w:rPr>
            <w:t>Claudia Webbe:</w:t>
          </w:r>
        </w:sdtContent>
      </w:sdt>
      <w:r>
        <w:t xml:space="preserve"> We should also be concerned about the lack of due process in detaining Iranian businessmen and scientists in the US on charges related </w:t>
      </w:r>
      <w:r w:rsidR="000057FE">
        <w:t xml:space="preserve">to </w:t>
      </w:r>
      <w:r>
        <w:t>sanctions violation. I want to understand why we are extraditing Iranians to th</w:t>
      </w:r>
      <w:r w:rsidR="008956E5">
        <w:t>at</w:t>
      </w:r>
      <w:r>
        <w:t xml:space="preserve"> system. Does th</w:t>
      </w:r>
      <w:r w:rsidR="008956E5">
        <w:t>at</w:t>
      </w:r>
      <w:r>
        <w:t xml:space="preserve"> assistance to the US not imperil our own citizens in Iran?</w:t>
      </w:r>
    </w:p>
    <w:p w:rsidR="00A019B7" w:rsidP="00A019B7">
      <w:pPr>
        <w:pStyle w:val="Answer"/>
      </w:pPr>
      <w:sdt>
        <w:sdtPr>
          <w:alias w:val="Witness"/>
          <w:id w:val="-635565269"/>
          <w:placeholder>
            <w:docPart w:val="263B7B0AAA45440BB399A3DA879395E1"/>
          </w:placeholder>
          <w:richText/>
        </w:sdtPr>
        <w:sdtContent>
          <w:r w:rsidRPr="00926E9E">
            <w:rPr>
              <w:b/>
              <w:i/>
            </w:rPr>
            <w:t>Dominic Raab:</w:t>
          </w:r>
        </w:sdtContent>
      </w:sdt>
      <w:r>
        <w:t xml:space="preserve"> I </w:t>
      </w:r>
      <w:r w:rsidR="008956E5">
        <w:t>am</w:t>
      </w:r>
      <w:r>
        <w:t xml:space="preserve"> not quite sure which </w:t>
      </w:r>
      <w:r w:rsidR="000057FE">
        <w:t xml:space="preserve">recent </w:t>
      </w:r>
      <w:r>
        <w:t xml:space="preserve">UK to US extradition case you </w:t>
      </w:r>
      <w:r w:rsidR="008956E5">
        <w:t>a</w:t>
      </w:r>
      <w:r>
        <w:t xml:space="preserve">re talking </w:t>
      </w:r>
      <w:r w:rsidR="000057FE">
        <w:t>about</w:t>
      </w:r>
      <w:r>
        <w:t xml:space="preserve">. In any event, with extradition proceedings, we have meticulous checks that are decided by </w:t>
      </w:r>
      <w:r w:rsidR="00A67B18">
        <w:t>a</w:t>
      </w:r>
      <w:r>
        <w:t xml:space="preserve"> court. All human rights arguments can be made, tested and decided by a court, not by politicians.</w:t>
      </w:r>
    </w:p>
    <w:p w:rsidR="00A019B7" w:rsidP="00A019B7">
      <w:pPr>
        <w:pStyle w:val="Question"/>
        <w:numPr>
          <w:ilvl w:val="0"/>
          <w:numId w:val="9"/>
        </w:numPr>
      </w:pPr>
      <w:sdt>
        <w:sdtPr>
          <w:alias w:val="Member"/>
          <w:tag w:val="&lt;Member mnisId='4848' dodsId=''&gt;"/>
          <w:id w:val="2077083744"/>
          <w:placeholder>
            <w:docPart w:val="263B7B0AAA45440BB399A3DA879395E1"/>
          </w:placeholder>
          <w:richText/>
        </w:sdtPr>
        <w:sdtContent>
          <w:r w:rsidRPr="00926E9E">
            <w:rPr>
              <w:b/>
            </w:rPr>
            <w:t>Claudia Webbe:</w:t>
          </w:r>
        </w:sdtContent>
      </w:sdt>
      <w:r>
        <w:t xml:space="preserve"> There is the case of S</w:t>
      </w:r>
      <w:r w:rsidR="0032122D">
        <w:t>eyed Sajjad Shahidian</w:t>
      </w:r>
      <w:r w:rsidR="00724BD8">
        <w:t>,</w:t>
      </w:r>
      <w:r>
        <w:t xml:space="preserve"> for example. </w:t>
      </w:r>
      <w:r>
        <w:t>When we provide such assistance, does that not imperil our ability to assist our citizens in Iran?</w:t>
      </w:r>
      <w:r w:rsidR="00B11F4A">
        <w:t xml:space="preserve"> </w:t>
      </w:r>
    </w:p>
    <w:p w:rsidR="00B052E7" w:rsidP="00A019B7">
      <w:pPr>
        <w:pStyle w:val="Answer"/>
      </w:pPr>
      <w:sdt>
        <w:sdtPr>
          <w:alias w:val="Witness"/>
          <w:id w:val="1168139550"/>
          <w:placeholder>
            <w:docPart w:val="263B7B0AAA45440BB399A3DA879395E1"/>
          </w:placeholder>
          <w:richText/>
        </w:sdtPr>
        <w:sdtContent>
          <w:r w:rsidRPr="00926E9E" w:rsidR="00A019B7">
            <w:rPr>
              <w:b/>
              <w:i/>
            </w:rPr>
            <w:t>Dominic Raab:</w:t>
          </w:r>
        </w:sdtContent>
      </w:sdt>
      <w:r w:rsidR="00A019B7">
        <w:t xml:space="preserve"> Whenever we extradite, it is based on domestic legislation applied by the courts</w:t>
      </w:r>
      <w:r w:rsidR="002927D2">
        <w:t>,</w:t>
      </w:r>
      <w:r w:rsidR="00A019B7">
        <w:t xml:space="preserve"> on which hitherto there has been cross-party consensus</w:t>
      </w:r>
      <w:r w:rsidR="00EB1176">
        <w:t>, u</w:t>
      </w:r>
      <w:r w:rsidR="00A019B7">
        <w:t>nless you want us to pull extradition arrangements, not just presumably with the US, but with any other country</w:t>
      </w:r>
      <w:r w:rsidR="00B54B36">
        <w:t>.</w:t>
      </w:r>
      <w:r w:rsidR="002927D2">
        <w:t xml:space="preserve"> </w:t>
      </w:r>
      <w:r w:rsidR="00A019B7">
        <w:t>I am not quite sure why we would do that</w:t>
      </w:r>
      <w:r w:rsidR="00B54B36">
        <w:t>.</w:t>
      </w:r>
      <w:r w:rsidR="002927D2">
        <w:t xml:space="preserve"> </w:t>
      </w:r>
      <w:r w:rsidR="00A019B7">
        <w:t>I do not think the interests of justice, diplomacy, or effective law enforcement w</w:t>
      </w:r>
      <w:r w:rsidR="00B54B36">
        <w:t>ould</w:t>
      </w:r>
      <w:r w:rsidR="00A019B7">
        <w:t xml:space="preserve"> be served by th</w:t>
      </w:r>
      <w:r w:rsidR="00B54B36">
        <w:t>at</w:t>
      </w:r>
      <w:r w:rsidR="00A019B7">
        <w:t>.</w:t>
      </w:r>
    </w:p>
    <w:p w:rsidR="006E16C0" w:rsidP="00B052E7">
      <w:pPr>
        <w:pStyle w:val="Question"/>
        <w:numPr>
          <w:ilvl w:val="0"/>
          <w:numId w:val="0"/>
        </w:numPr>
        <w:ind w:left="794"/>
      </w:pPr>
      <w:sdt>
        <w:sdtPr>
          <w:alias w:val="Member"/>
          <w:tag w:val="&lt;Member mnisId='4848' dodsId=''&gt;"/>
          <w:id w:val="-1737930121"/>
          <w:placeholder>
            <w:docPart w:val="DefaultPlaceholder_-1854013440"/>
          </w:placeholder>
          <w:richText/>
        </w:sdtPr>
        <w:sdtContent>
          <w:r w:rsidRPr="00B052E7" w:rsidR="00B052E7">
            <w:rPr>
              <w:b/>
            </w:rPr>
            <w:t>Claudia Webbe:</w:t>
          </w:r>
        </w:sdtContent>
      </w:sdt>
      <w:r w:rsidR="00B052E7">
        <w:t xml:space="preserve"> I just leave you with the example of</w:t>
      </w:r>
      <w:r>
        <w:t>—</w:t>
      </w:r>
    </w:p>
    <w:p w:rsidR="006E16C0" w:rsidP="006E16C0">
      <w:pPr>
        <w:pStyle w:val="Question"/>
        <w:numPr>
          <w:ilvl w:val="0"/>
          <w:numId w:val="0"/>
        </w:numPr>
        <w:ind w:left="794"/>
      </w:pPr>
      <w:sdt>
        <w:sdtPr>
          <w:alias w:val="Member"/>
          <w:tag w:val="&lt;Member mnisId='4462' dodsId='108954'&gt;"/>
          <w:id w:val="399412720"/>
          <w:placeholder>
            <w:docPart w:val="DefaultPlaceholder_-1854013440"/>
          </w:placeholder>
          <w:richText/>
        </w:sdtPr>
        <w:sdtContent>
          <w:r w:rsidRPr="006E16C0">
            <w:rPr>
              <w:b/>
            </w:rPr>
            <w:t>Chair:</w:t>
          </w:r>
        </w:sdtContent>
      </w:sdt>
      <w:r>
        <w:t xml:space="preserve"> Order. We are going to move on.</w:t>
      </w:r>
    </w:p>
    <w:p w:rsidR="00C7774F" w:rsidP="006E16C0">
      <w:pPr>
        <w:pStyle w:val="Question"/>
        <w:numPr>
          <w:ilvl w:val="0"/>
          <w:numId w:val="0"/>
        </w:numPr>
        <w:ind w:left="794"/>
      </w:pPr>
      <w:sdt>
        <w:sdtPr>
          <w:alias w:val="Member"/>
          <w:tag w:val="&lt;Member mnisId='4848' dodsId=''&gt;"/>
          <w:id w:val="1135149166"/>
          <w:placeholder>
            <w:docPart w:val="DefaultPlaceholder_-1854013440"/>
          </w:placeholder>
          <w:richText/>
        </w:sdtPr>
        <w:sdtContent>
          <w:r w:rsidRPr="006E16C0" w:rsidR="006E16C0">
            <w:rPr>
              <w:b/>
            </w:rPr>
            <w:t>Claudia Webbe:</w:t>
          </w:r>
        </w:sdtContent>
      </w:sdt>
      <w:r w:rsidR="006E16C0">
        <w:t xml:space="preserve"> Okay. Thank, you Chair.</w:t>
      </w:r>
    </w:p>
    <w:p w:rsidR="00A019B7" w:rsidP="00C7774F">
      <w:pPr>
        <w:pStyle w:val="Question"/>
        <w:numPr>
          <w:ilvl w:val="0"/>
          <w:numId w:val="0"/>
        </w:numPr>
        <w:ind w:left="794"/>
      </w:pPr>
      <w:sdt>
        <w:sdtPr>
          <w:alias w:val="Member"/>
          <w:tag w:val="&lt;Member mnisId='4462' dodsId='108954'&gt;"/>
          <w:id w:val="-1742857805"/>
          <w:placeholder>
            <w:docPart w:val="DefaultPlaceholder_-1854013440"/>
          </w:placeholder>
          <w:richText/>
        </w:sdtPr>
        <w:sdtContent>
          <w:r w:rsidRPr="00C7774F" w:rsidR="00C7774F">
            <w:rPr>
              <w:b/>
            </w:rPr>
            <w:t>Chair:</w:t>
          </w:r>
        </w:sdtContent>
      </w:sdt>
      <w:r w:rsidR="00C7774F">
        <w:t xml:space="preserve"> Thank you.</w:t>
      </w:r>
    </w:p>
    <w:p w:rsidR="00A019B7" w:rsidP="00A019B7">
      <w:pPr>
        <w:pStyle w:val="Question"/>
        <w:numPr>
          <w:ilvl w:val="0"/>
          <w:numId w:val="9"/>
        </w:numPr>
      </w:pPr>
      <w:sdt>
        <w:sdtPr>
          <w:alias w:val="Member"/>
          <w:tag w:val="&lt;Member mnisId='3960' dodsId='35320'&gt;"/>
          <w:id w:val="963933594"/>
          <w:placeholder>
            <w:docPart w:val="263B7B0AAA45440BB399A3DA879395E1"/>
          </w:placeholder>
          <w:richText/>
        </w:sdtPr>
        <w:sdtContent>
          <w:r w:rsidRPr="007D46D4">
            <w:rPr>
              <w:b/>
            </w:rPr>
            <w:t>Henry Smith:</w:t>
          </w:r>
        </w:sdtContent>
      </w:sdt>
      <w:r>
        <w:t xml:space="preserve"> Recently, the Minister for the </w:t>
      </w:r>
      <w:r w:rsidR="00B11F4A">
        <w:t>m</w:t>
      </w:r>
      <w:r>
        <w:t xml:space="preserve">iddle </w:t>
      </w:r>
      <w:r w:rsidR="00B11F4A">
        <w:t>e</w:t>
      </w:r>
      <w:r>
        <w:t>ast said in a communication to us that</w:t>
      </w:r>
      <w:r w:rsidR="00C7774F">
        <w:t xml:space="preserve"> </w:t>
      </w:r>
      <w:r>
        <w:t>the F</w:t>
      </w:r>
      <w:r w:rsidR="00E043E1">
        <w:t>CD</w:t>
      </w:r>
      <w:r>
        <w:t xml:space="preserve">O </w:t>
      </w:r>
      <w:r w:rsidR="00C7774F">
        <w:t>“</w:t>
      </w:r>
      <w:r>
        <w:t>regularly raises human rights with the Iranians and acts with international partners to press Iran to improve its humans rights record.” How effective do you think we</w:t>
      </w:r>
      <w:r w:rsidR="00597A91">
        <w:t xml:space="preserve"> have been</w:t>
      </w:r>
      <w:r>
        <w:t xml:space="preserve"> in achieving that? </w:t>
      </w:r>
    </w:p>
    <w:p w:rsidR="00A019B7" w:rsidP="00A019B7">
      <w:pPr>
        <w:pStyle w:val="Answer"/>
      </w:pPr>
      <w:sdt>
        <w:sdtPr>
          <w:alias w:val="Witness"/>
          <w:id w:val="2115234796"/>
          <w:placeholder>
            <w:docPart w:val="263B7B0AAA45440BB399A3DA879395E1"/>
          </w:placeholder>
          <w:richText/>
        </w:sdtPr>
        <w:sdtContent>
          <w:r w:rsidRPr="007D46D4">
            <w:rPr>
              <w:b/>
              <w:i/>
            </w:rPr>
            <w:t>Dominic Raab:</w:t>
          </w:r>
        </w:sdtContent>
      </w:sdt>
      <w:r>
        <w:t xml:space="preserve"> As effective as any other country dealing with Iran. They are not going to do it </w:t>
      </w:r>
      <w:r w:rsidR="000C43E0">
        <w:t xml:space="preserve">just </w:t>
      </w:r>
      <w:r>
        <w:t>because we put out communiqu</w:t>
      </w:r>
      <w:r w:rsidR="00597A91">
        <w:t>é</w:t>
      </w:r>
      <w:r>
        <w:t>s, although I think they are sensitive to the reputational risk</w:t>
      </w:r>
      <w:r w:rsidR="00F220C1">
        <w:t>;</w:t>
      </w:r>
      <w:r>
        <w:t xml:space="preserve"> we know that some politicians in Iran are. I do not think it can be</w:t>
      </w:r>
      <w:r w:rsidR="00877332">
        <w:t xml:space="preserve"> done</w:t>
      </w:r>
      <w:r w:rsidR="000C43E0">
        <w:t xml:space="preserve"> on</w:t>
      </w:r>
      <w:r>
        <w:t xml:space="preserve"> its own</w:t>
      </w:r>
      <w:r w:rsidR="00B11F4A">
        <w:t>,</w:t>
      </w:r>
      <w:r>
        <w:t xml:space="preserve"> but I think it is important. On 22 September, we raised all of those concerns about the human rights record of Iran against </w:t>
      </w:r>
      <w:r w:rsidR="00F90C38">
        <w:t>their</w:t>
      </w:r>
      <w:r>
        <w:t xml:space="preserve"> own people</w:t>
      </w:r>
      <w:r w:rsidR="00492B1A">
        <w:t>,</w:t>
      </w:r>
      <w:r>
        <w:t xml:space="preserve"> as well as nationals and dual nationals being detained. It is important to keep up that pressure</w:t>
      </w:r>
      <w:r w:rsidR="00492B1A">
        <w:t>,</w:t>
      </w:r>
      <w:r>
        <w:t xml:space="preserve"> along with the other things we do.</w:t>
      </w:r>
    </w:p>
    <w:p w:rsidR="00A019B7" w:rsidP="00A019B7">
      <w:pPr>
        <w:pStyle w:val="Question"/>
        <w:numPr>
          <w:ilvl w:val="0"/>
          <w:numId w:val="9"/>
        </w:numPr>
      </w:pPr>
      <w:sdt>
        <w:sdtPr>
          <w:alias w:val="Member"/>
          <w:tag w:val="&lt;Member mnisId='4462' dodsId='108954'&gt;"/>
          <w:id w:val="40646356"/>
          <w:placeholder>
            <w:docPart w:val="263B7B0AAA45440BB399A3DA879395E1"/>
          </w:placeholder>
          <w:richText/>
        </w:sdtPr>
        <w:sdtContent>
          <w:r w:rsidRPr="006C2733">
            <w:rPr>
              <w:b/>
            </w:rPr>
            <w:t>Chair:</w:t>
          </w:r>
        </w:sdtContent>
      </w:sdt>
      <w:r>
        <w:t xml:space="preserve"> I am slightly surprised to hear you say reputational risk. This is a regime that murders homosexuals, beats women for not wearing appropriate clothing and spends vast sums on murdering Sunni Arabs in neighbouring states. Is it really concerned about its reputation? </w:t>
      </w:r>
    </w:p>
    <w:p w:rsidR="00A019B7" w:rsidP="00A019B7">
      <w:pPr>
        <w:pStyle w:val="Answer"/>
      </w:pPr>
      <w:sdt>
        <w:sdtPr>
          <w:alias w:val="Witness"/>
          <w:id w:val="-1033952337"/>
          <w:placeholder>
            <w:docPart w:val="263B7B0AAA45440BB399A3DA879395E1"/>
          </w:placeholder>
          <w:richText/>
        </w:sdtPr>
        <w:sdtContent>
          <w:r w:rsidRPr="006C2733">
            <w:rPr>
              <w:b/>
              <w:i/>
            </w:rPr>
            <w:t>Dominic Raab:</w:t>
          </w:r>
        </w:sdtContent>
      </w:sdt>
      <w:r>
        <w:t xml:space="preserve"> You are right. We have th</w:t>
      </w:r>
      <w:r w:rsidR="00413F04">
        <w:t>at</w:t>
      </w:r>
      <w:r>
        <w:t xml:space="preserve"> debate about China as well. I would not overdo it. The more </w:t>
      </w:r>
      <w:r w:rsidR="003B5082">
        <w:t xml:space="preserve">that </w:t>
      </w:r>
      <w:r>
        <w:t xml:space="preserve">countries engage with Iran and say, “But what about this, what about that?” </w:t>
      </w:r>
      <w:r w:rsidR="003B5082">
        <w:t xml:space="preserve">the more they </w:t>
      </w:r>
      <w:r>
        <w:t xml:space="preserve">rob it of the victimhood that it is trying to propagate domestically and abroad. In that sense, there is at least scope for influence, which is why I think it was important to be able to do </w:t>
      </w:r>
      <w:r w:rsidR="00971600">
        <w:t>i</w:t>
      </w:r>
      <w:r>
        <w:t xml:space="preserve">t at E3 level. I am not sure we have done it in that way before; I would have to check </w:t>
      </w:r>
      <w:r w:rsidR="006E2826">
        <w:t xml:space="preserve">with </w:t>
      </w:r>
      <w:r>
        <w:t xml:space="preserve">my predecessors. </w:t>
      </w:r>
    </w:p>
    <w:p w:rsidR="00A019B7" w:rsidP="00A019B7">
      <w:pPr>
        <w:pStyle w:val="Answer"/>
      </w:pPr>
      <w:r>
        <w:t>We need to keep the momentum going and keep the heat on Iran. I</w:t>
      </w:r>
      <w:r w:rsidR="006E2826">
        <w:t xml:space="preserve"> t</w:t>
      </w:r>
      <w:r>
        <w:t>hink they are mindful when we raise th</w:t>
      </w:r>
      <w:r w:rsidR="000A1154">
        <w:t>o</w:t>
      </w:r>
      <w:r>
        <w:t>se issues with them. You are absolutely right to be sanguine about the choices and the decision makers in Tehran.</w:t>
      </w:r>
    </w:p>
    <w:p w:rsidR="00A019B7" w:rsidP="00A019B7">
      <w:pPr>
        <w:pStyle w:val="Question"/>
        <w:numPr>
          <w:ilvl w:val="0"/>
          <w:numId w:val="9"/>
        </w:numPr>
      </w:pPr>
      <w:sdt>
        <w:sdtPr>
          <w:alias w:val="Member"/>
          <w:tag w:val="&lt;Member mnisId='4462' dodsId='108954'&gt;"/>
          <w:id w:val="762734434"/>
          <w:placeholder>
            <w:docPart w:val="263B7B0AAA45440BB399A3DA879395E1"/>
          </w:placeholder>
          <w:richText/>
        </w:sdtPr>
        <w:sdtContent>
          <w:r w:rsidRPr="00020CE1">
            <w:rPr>
              <w:b/>
            </w:rPr>
            <w:t>Chair:</w:t>
          </w:r>
        </w:sdtContent>
      </w:sdt>
      <w:r>
        <w:t xml:space="preserve"> It feel</w:t>
      </w:r>
      <w:r w:rsidR="009E0B49">
        <w:t>s almost</w:t>
      </w:r>
      <w:r>
        <w:t xml:space="preserve"> like we are trying to libel Sonia Sutcliffe. It is pretty difficult to libel a child murderer. It seems pretty difficult to damage the reputation of a murderous, genocidal regime.</w:t>
      </w:r>
    </w:p>
    <w:p w:rsidR="00A019B7" w:rsidP="00A019B7">
      <w:pPr>
        <w:pStyle w:val="Answer"/>
      </w:pPr>
      <w:sdt>
        <w:sdtPr>
          <w:alias w:val="Witness"/>
          <w:id w:val="1860775756"/>
          <w:placeholder>
            <w:docPart w:val="263B7B0AAA45440BB399A3DA879395E1"/>
          </w:placeholder>
          <w:richText/>
        </w:sdtPr>
        <w:sdtContent>
          <w:r w:rsidRPr="00EE0ECB">
            <w:rPr>
              <w:b/>
              <w:i/>
            </w:rPr>
            <w:t>Dominic Raab:</w:t>
          </w:r>
        </w:sdtContent>
      </w:sdt>
      <w:r>
        <w:t xml:space="preserve"> </w:t>
      </w:r>
      <w:r w:rsidR="009E0B49">
        <w:t>T</w:t>
      </w:r>
      <w:r>
        <w:t>hat felt like a rhetorical question.</w:t>
      </w:r>
    </w:p>
    <w:p w:rsidR="00A019B7" w:rsidP="00A019B7">
      <w:pPr>
        <w:pStyle w:val="Remark"/>
      </w:pPr>
      <w:sdt>
        <w:sdtPr>
          <w:alias w:val="Member"/>
          <w:tag w:val="&lt;Member mnisId='4462' dodsId='108954'&gt;"/>
          <w:id w:val="-2116197846"/>
          <w:placeholder>
            <w:docPart w:val="263B7B0AAA45440BB399A3DA879395E1"/>
          </w:placeholder>
          <w:richText/>
        </w:sdtPr>
        <w:sdtContent>
          <w:r w:rsidRPr="00722282">
            <w:rPr>
              <w:b/>
            </w:rPr>
            <w:t>Chair:</w:t>
          </w:r>
        </w:sdtContent>
      </w:sdt>
      <w:r>
        <w:t xml:space="preserve"> It did</w:t>
      </w:r>
      <w:r w:rsidR="009E0B49">
        <w:t>,</w:t>
      </w:r>
      <w:r>
        <w:t xml:space="preserve"> because it was.</w:t>
      </w:r>
    </w:p>
    <w:p w:rsidR="00A019B7" w:rsidP="00A019B7">
      <w:pPr>
        <w:pStyle w:val="Question"/>
        <w:numPr>
          <w:ilvl w:val="0"/>
          <w:numId w:val="9"/>
        </w:numPr>
      </w:pPr>
      <w:sdt>
        <w:sdtPr>
          <w:alias w:val="Member"/>
          <w:tag w:val="&lt;Member mnisId='3960' dodsId='35320'&gt;"/>
          <w:id w:val="518354137"/>
          <w:placeholder>
            <w:docPart w:val="263B7B0AAA45440BB399A3DA879395E1"/>
          </w:placeholder>
          <w:richText/>
        </w:sdtPr>
        <w:sdtContent>
          <w:r w:rsidRPr="00EE0ECB">
            <w:rPr>
              <w:b/>
            </w:rPr>
            <w:t>Henry Smith:</w:t>
          </w:r>
        </w:sdtContent>
      </w:sdt>
      <w:r>
        <w:t xml:space="preserve"> BBC Persian and the British Council are not able to operate within Iran. What is the FCDO doing to directly try to engage with the Iranian people? </w:t>
      </w:r>
    </w:p>
    <w:p w:rsidR="00A019B7" w:rsidP="00A019B7">
      <w:pPr>
        <w:pStyle w:val="Answer"/>
      </w:pPr>
      <w:sdt>
        <w:sdtPr>
          <w:alias w:val="Witness"/>
          <w:id w:val="-1897964381"/>
          <w:placeholder>
            <w:docPart w:val="263B7B0AAA45440BB399A3DA879395E1"/>
          </w:placeholder>
          <w:richText/>
        </w:sdtPr>
        <w:sdtContent>
          <w:r w:rsidRPr="00EE0ECB">
            <w:rPr>
              <w:b/>
              <w:i/>
            </w:rPr>
            <w:t>Dominic Raab:</w:t>
          </w:r>
        </w:sdtContent>
      </w:sdt>
      <w:r>
        <w:t xml:space="preserve"> First of all, Iran’s criminalisation of engagement and co-operation with the British Council is totally unjustified. We </w:t>
      </w:r>
      <w:r w:rsidR="00464D5C">
        <w:t xml:space="preserve">have </w:t>
      </w:r>
      <w:r>
        <w:t xml:space="preserve">raised that. We provide support and advice to the </w:t>
      </w:r>
      <w:r w:rsidR="00464D5C">
        <w:t>c</w:t>
      </w:r>
      <w:r>
        <w:t>ouncil. We have raised it with the Iranian Government. We raise it at the Human Rights Council. It is very difficult</w:t>
      </w:r>
      <w:r w:rsidR="00464D5C">
        <w:t>,</w:t>
      </w:r>
      <w:r>
        <w:t xml:space="preserve"> given the restrictions and the powers that will be deployed against anyone who tries to engage directly with the Iranian people. It is very difficult. </w:t>
      </w:r>
    </w:p>
    <w:p w:rsidR="00A019B7" w:rsidP="00A019B7">
      <w:pPr>
        <w:pStyle w:val="Answer"/>
      </w:pPr>
      <w:r>
        <w:t>B</w:t>
      </w:r>
      <w:r>
        <w:t xml:space="preserve">ack in 2002 or 2003, I was in Tehran negotiating an investment protection agreement. </w:t>
      </w:r>
      <w:r w:rsidR="00F26779">
        <w:t>It</w:t>
      </w:r>
      <w:r>
        <w:t xml:space="preserve"> is a well-educated society. It has a history of challenge and protest </w:t>
      </w:r>
      <w:r w:rsidR="00F26779">
        <w:t>against</w:t>
      </w:r>
      <w:r>
        <w:t xml:space="preserve"> its rulers. We </w:t>
      </w:r>
      <w:r w:rsidR="00F26779">
        <w:t>saw</w:t>
      </w:r>
      <w:r>
        <w:t xml:space="preserve"> that more recently in 2003.</w:t>
      </w:r>
      <w:r w:rsidR="00F26779">
        <w:t xml:space="preserve"> T</w:t>
      </w:r>
      <w:r>
        <w:t>here are thoughtful people, not just in</w:t>
      </w:r>
      <w:r w:rsidR="006B6553">
        <w:t xml:space="preserve"> </w:t>
      </w:r>
      <w:r>
        <w:t>civil society such as it is allowed to operate in Iran, but in the Government, who recognise that the decisions that the current predominant leaders are making are wrong. It is quite difficult to reach out in the way you are describing because of the nature of the regime, as it is in many other countries</w:t>
      </w:r>
      <w:r w:rsidR="00446125">
        <w:t>,</w:t>
      </w:r>
      <w:r>
        <w:t xml:space="preserve"> from North Korea across the spectrum. </w:t>
      </w:r>
    </w:p>
    <w:p w:rsidR="00A019B7" w:rsidP="00A019B7">
      <w:pPr>
        <w:pStyle w:val="Question"/>
        <w:numPr>
          <w:ilvl w:val="0"/>
          <w:numId w:val="9"/>
        </w:numPr>
      </w:pPr>
      <w:sdt>
        <w:sdtPr>
          <w:alias w:val="Member"/>
          <w:tag w:val="&lt;Member mnisId='4462' dodsId='108954'&gt;"/>
          <w:id w:val="-1662228930"/>
          <w:placeholder>
            <w:docPart w:val="263B7B0AAA45440BB399A3DA879395E1"/>
          </w:placeholder>
          <w:richText/>
        </w:sdtPr>
        <w:sdtContent>
          <w:r w:rsidRPr="00CC0D0E">
            <w:rPr>
              <w:b/>
            </w:rPr>
            <w:t>Chair:</w:t>
          </w:r>
        </w:sdtContent>
      </w:sdt>
      <w:r>
        <w:t xml:space="preserve"> Can we add </w:t>
      </w:r>
      <w:r w:rsidR="00446125">
        <w:t>to that</w:t>
      </w:r>
      <w:r>
        <w:t xml:space="preserve"> thanks to the BBC Persian staff who </w:t>
      </w:r>
      <w:r w:rsidR="00446125">
        <w:t>do</w:t>
      </w:r>
      <w:r>
        <w:t xml:space="preserve"> such a powerful job in making sure that Persian speakers, not just in Iran but around the region, are able to access a free news service?  </w:t>
      </w:r>
    </w:p>
    <w:p w:rsidR="00A019B7" w:rsidP="00A019B7">
      <w:pPr>
        <w:pStyle w:val="Answer"/>
      </w:pPr>
      <w:sdt>
        <w:sdtPr>
          <w:alias w:val="Witness"/>
          <w:id w:val="-854494636"/>
          <w:placeholder>
            <w:docPart w:val="263B7B0AAA45440BB399A3DA879395E1"/>
          </w:placeholder>
          <w:richText/>
        </w:sdtPr>
        <w:sdtContent>
          <w:r w:rsidRPr="00F60F81">
            <w:rPr>
              <w:b/>
              <w:i/>
            </w:rPr>
            <w:t>Dominic Raab:</w:t>
          </w:r>
        </w:sdtContent>
      </w:sdt>
      <w:r>
        <w:t xml:space="preserve"> I totally join with you in doing that.</w:t>
      </w:r>
    </w:p>
    <w:p w:rsidR="00A019B7" w:rsidP="00A019B7">
      <w:pPr>
        <w:pStyle w:val="Question"/>
        <w:numPr>
          <w:ilvl w:val="0"/>
          <w:numId w:val="9"/>
        </w:numPr>
      </w:pPr>
      <w:sdt>
        <w:sdtPr>
          <w:alias w:val="Member"/>
          <w:tag w:val="&lt;Member mnisId='4462' dodsId='108954'&gt;"/>
          <w:id w:val="-1979600420"/>
          <w:placeholder>
            <w:docPart w:val="263B7B0AAA45440BB399A3DA879395E1"/>
          </w:placeholder>
          <w:richText/>
        </w:sdtPr>
        <w:sdtContent>
          <w:r w:rsidRPr="00F60F81">
            <w:rPr>
              <w:b/>
            </w:rPr>
            <w:t>Chair:</w:t>
          </w:r>
        </w:sdtContent>
      </w:sdt>
      <w:r>
        <w:t xml:space="preserve"> </w:t>
      </w:r>
      <w:r w:rsidR="00DD47FD">
        <w:t xml:space="preserve">I am sure you will do this, so I am going to do it in a very leading way. </w:t>
      </w:r>
      <w:r>
        <w:t xml:space="preserve">Would you repeat your commitment to the BBC World Service and the important role it plays? It was quite striking to hear various people speaking about it recently, including somebody referring to John Brennan, </w:t>
      </w:r>
      <w:r w:rsidR="0043687D">
        <w:t>when</w:t>
      </w:r>
      <w:r>
        <w:t xml:space="preserve"> head of the CIA, saying that he looked </w:t>
      </w:r>
      <w:r w:rsidR="00D7352E">
        <w:t>to</w:t>
      </w:r>
      <w:r>
        <w:t xml:space="preserve"> the BBC World Service first thing in the morning to find out what was actually happening in the world.</w:t>
      </w:r>
    </w:p>
    <w:p w:rsidR="00A019B7" w:rsidP="00A019B7">
      <w:pPr>
        <w:pStyle w:val="Answer"/>
      </w:pPr>
      <w:sdt>
        <w:sdtPr>
          <w:alias w:val="Witness"/>
          <w:id w:val="-433526705"/>
          <w:placeholder>
            <w:docPart w:val="263B7B0AAA45440BB399A3DA879395E1"/>
          </w:placeholder>
          <w:richText/>
        </w:sdtPr>
        <w:sdtContent>
          <w:r w:rsidRPr="00F60F81">
            <w:rPr>
              <w:b/>
              <w:i/>
            </w:rPr>
            <w:t>Dominic Raab:</w:t>
          </w:r>
        </w:sdtContent>
      </w:sdt>
      <w:r>
        <w:t xml:space="preserve"> I think the BBC World Service does a terrific job. </w:t>
      </w:r>
      <w:r w:rsidR="00A23ACF">
        <w:t>On</w:t>
      </w:r>
      <w:r>
        <w:t xml:space="preserve"> UK soft power, I think sometimes we do not look at ourselves</w:t>
      </w:r>
      <w:r w:rsidR="00AE3432">
        <w:t xml:space="preserve"> in</w:t>
      </w:r>
      <w:r>
        <w:t xml:space="preserve"> the way others see us. The British Council had an Ipsos MORI poll, which I have been talking about recently, that had us top among young people around the world—16 to 24-year-olds—in terms of the attractiveness of the United Kingdom and trust in our institutions. </w:t>
      </w:r>
      <w:r w:rsidR="009B7042">
        <w:t>G</w:t>
      </w:r>
      <w:r>
        <w:t>etting the message of what we stand for across through independent news organisations is really important. I do not think any</w:t>
      </w:r>
      <w:r w:rsidR="00AD7C31">
        <w:t>one</w:t>
      </w:r>
      <w:r>
        <w:t xml:space="preserve"> does it better than the BBC World Service.</w:t>
      </w:r>
    </w:p>
    <w:p w:rsidR="00A019B7" w:rsidP="00A019B7">
      <w:pPr>
        <w:pStyle w:val="Question"/>
        <w:numPr>
          <w:ilvl w:val="0"/>
          <w:numId w:val="9"/>
        </w:numPr>
      </w:pPr>
      <w:sdt>
        <w:sdtPr>
          <w:alias w:val="Member"/>
          <w:tag w:val="&lt;Member mnisId='4462' dodsId='108954'&gt;"/>
          <w:id w:val="-10230849"/>
          <w:placeholder>
            <w:docPart w:val="263B7B0AAA45440BB399A3DA879395E1"/>
          </w:placeholder>
          <w:richText/>
        </w:sdtPr>
        <w:sdtContent>
          <w:r w:rsidRPr="00536733">
            <w:rPr>
              <w:b/>
            </w:rPr>
            <w:t>Chair:</w:t>
          </w:r>
        </w:sdtContent>
      </w:sdt>
      <w:r>
        <w:t xml:space="preserve"> Could I go on to the challenges that Iran poses through its cyber capabilities? It is one of the most cyber-capable states. How are you dealing with that?</w:t>
      </w:r>
    </w:p>
    <w:p w:rsidR="00DF6635" w:rsidP="00A019B7">
      <w:pPr>
        <w:pStyle w:val="Answer"/>
      </w:pPr>
      <w:sdt>
        <w:sdtPr>
          <w:alias w:val="Witness"/>
          <w:id w:val="-407923033"/>
          <w:placeholder>
            <w:docPart w:val="263B7B0AAA45440BB399A3DA879395E1"/>
          </w:placeholder>
          <w:richText/>
        </w:sdtPr>
        <w:sdtContent>
          <w:r w:rsidRPr="00536733" w:rsidR="00A019B7">
            <w:rPr>
              <w:b/>
              <w:i/>
            </w:rPr>
            <w:t>Dominic Raab:</w:t>
          </w:r>
        </w:sdtContent>
      </w:sdt>
      <w:r w:rsidR="00A019B7">
        <w:t xml:space="preserve"> Some of that is obviously not for discussion</w:t>
      </w:r>
      <w:r w:rsidR="00AD7C31">
        <w:t>,</w:t>
      </w:r>
      <w:r w:rsidR="00A019B7">
        <w:t xml:space="preserve"> even in this Committee, but we are very mindful of the threat and </w:t>
      </w:r>
      <w:r w:rsidR="00630ED7">
        <w:t>of</w:t>
      </w:r>
      <w:r w:rsidR="00A019B7">
        <w:t xml:space="preserve"> the partnerships that the regime engages in. We are doing everything we can to provide advice to business</w:t>
      </w:r>
      <w:r w:rsidR="00630ED7">
        <w:t>, and</w:t>
      </w:r>
      <w:r w:rsidR="00A019B7">
        <w:t xml:space="preserve"> to protect the resilience of UK infrastructure and Government and public services. We have seen cyber</w:t>
      </w:r>
      <w:r w:rsidR="007D3A5B">
        <w:t>-</w:t>
      </w:r>
      <w:r w:rsidR="00A019B7">
        <w:t>attacks</w:t>
      </w:r>
      <w:r w:rsidR="0015717C">
        <w:t>—not from Iran—</w:t>
      </w:r>
      <w:r w:rsidR="00A019B7">
        <w:t>on those engaged</w:t>
      </w:r>
      <w:r w:rsidR="0015717C">
        <w:t xml:space="preserve"> </w:t>
      </w:r>
      <w:r w:rsidR="00A019B7">
        <w:t xml:space="preserve">in research </w:t>
      </w:r>
      <w:r w:rsidR="0015717C">
        <w:t>on</w:t>
      </w:r>
      <w:r w:rsidR="00A019B7">
        <w:t xml:space="preserve"> a vaccine for Covid. It is worth being mindful and eyes wide open at the range of targets that state-sponsored cyber</w:t>
      </w:r>
      <w:r w:rsidR="00C15E46">
        <w:t>-</w:t>
      </w:r>
      <w:r w:rsidR="00A019B7">
        <w:t xml:space="preserve">criminals now look to focus on. </w:t>
      </w:r>
      <w:r w:rsidR="00703A5A">
        <w:t>T</w:t>
      </w:r>
      <w:r w:rsidR="00A019B7">
        <w:t>hat range</w:t>
      </w:r>
      <w:r w:rsidR="00703A5A">
        <w:t>,</w:t>
      </w:r>
      <w:r w:rsidR="00A019B7">
        <w:t xml:space="preserve"> and having it within our focus</w:t>
      </w:r>
      <w:r w:rsidR="00703A5A">
        <w:t>,</w:t>
      </w:r>
      <w:r w:rsidR="00A019B7">
        <w:t xml:space="preserve"> is really important.</w:t>
      </w:r>
    </w:p>
    <w:p w:rsidR="00A03F8B" w:rsidP="00DF6635">
      <w:pPr>
        <w:pStyle w:val="Question"/>
        <w:numPr>
          <w:ilvl w:val="0"/>
          <w:numId w:val="0"/>
        </w:numPr>
        <w:ind w:left="794"/>
      </w:pPr>
      <w:sdt>
        <w:sdtPr>
          <w:alias w:val="Member"/>
          <w:tag w:val="&lt;Member mnisId='4462' dodsId='108954'&gt;"/>
          <w:id w:val="-1388647186"/>
          <w:placeholder>
            <w:docPart w:val="DefaultPlaceholder_-1854013440"/>
          </w:placeholder>
          <w:richText/>
        </w:sdtPr>
        <w:sdtContent>
          <w:r w:rsidRPr="00DF6635" w:rsidR="00DF6635">
            <w:rPr>
              <w:b/>
            </w:rPr>
            <w:t>Chair:</w:t>
          </w:r>
        </w:sdtContent>
      </w:sdt>
      <w:r w:rsidR="00DF6635">
        <w:t xml:space="preserve"> There are a couple of questions that we skipped over by mistake</w:t>
      </w:r>
      <w:r>
        <w:t>. Would you mind very much staying for another two minutes?</w:t>
      </w:r>
    </w:p>
    <w:p w:rsidR="00A019B7" w:rsidP="00A03F8B">
      <w:pPr>
        <w:pStyle w:val="Answer"/>
      </w:pPr>
      <w:sdt>
        <w:sdtPr>
          <w:alias w:val="Witness"/>
          <w:id w:val="-1475834360"/>
          <w:placeholder>
            <w:docPart w:val="DefaultPlaceholder_-1854013440"/>
          </w:placeholder>
          <w:richText/>
        </w:sdtPr>
        <w:sdtContent>
          <w:r w:rsidRPr="00A03F8B" w:rsidR="00A03F8B">
            <w:rPr>
              <w:b/>
              <w:i/>
            </w:rPr>
            <w:t>Dominic Raab:</w:t>
          </w:r>
        </w:sdtContent>
      </w:sdt>
      <w:r w:rsidR="00A03F8B">
        <w:t xml:space="preserve"> Of course.</w:t>
      </w:r>
    </w:p>
    <w:p w:rsidR="00A03F8B" w:rsidP="00A03F8B">
      <w:pPr>
        <w:pStyle w:val="Question"/>
        <w:numPr>
          <w:ilvl w:val="0"/>
          <w:numId w:val="0"/>
        </w:numPr>
        <w:ind w:left="794"/>
      </w:pPr>
      <w:sdt>
        <w:sdtPr>
          <w:alias w:val="Member"/>
          <w:tag w:val="&lt;Member mnisId='4462' dodsId='108954'&gt;"/>
          <w:id w:val="1145156868"/>
          <w:placeholder>
            <w:docPart w:val="DefaultPlaceholder_-1854013440"/>
          </w:placeholder>
          <w:richText/>
        </w:sdtPr>
        <w:sdtContent>
          <w:r w:rsidRPr="00A03F8B">
            <w:rPr>
              <w:b/>
            </w:rPr>
            <w:t>Chair:</w:t>
          </w:r>
        </w:sdtContent>
      </w:sdt>
      <w:r>
        <w:t xml:space="preserve"> Thank you.</w:t>
      </w:r>
    </w:p>
    <w:p w:rsidR="00A019B7" w:rsidP="00A019B7">
      <w:pPr>
        <w:pStyle w:val="Question"/>
        <w:numPr>
          <w:ilvl w:val="0"/>
          <w:numId w:val="9"/>
        </w:numPr>
      </w:pPr>
      <w:sdt>
        <w:sdtPr>
          <w:alias w:val="Member"/>
          <w:tag w:val="&lt;Member mnisId='4461' dodsId='137276'&gt;"/>
          <w:id w:val="-1554611586"/>
          <w:placeholder>
            <w:docPart w:val="263B7B0AAA45440BB399A3DA879395E1"/>
          </w:placeholder>
          <w:richText/>
        </w:sdtPr>
        <w:sdtContent>
          <w:r w:rsidRPr="008F5FBF">
            <w:rPr>
              <w:b/>
            </w:rPr>
            <w:t>Stewart Malcolm McDonald:</w:t>
          </w:r>
        </w:sdtContent>
      </w:sdt>
      <w:r>
        <w:t xml:space="preserve"> </w:t>
      </w:r>
      <w:r w:rsidR="00A03F8B">
        <w:t>Foreign Secretary, h</w:t>
      </w:r>
      <w:r>
        <w:t>ow do you view Confucius Institutes?</w:t>
      </w:r>
    </w:p>
    <w:p w:rsidR="00A019B7" w:rsidP="00A019B7">
      <w:pPr>
        <w:pStyle w:val="Answer"/>
      </w:pPr>
      <w:sdt>
        <w:sdtPr>
          <w:alias w:val="Witness"/>
          <w:id w:val="1649630404"/>
          <w:placeholder>
            <w:docPart w:val="263B7B0AAA45440BB399A3DA879395E1"/>
          </w:placeholder>
          <w:richText/>
        </w:sdtPr>
        <w:sdtContent>
          <w:r w:rsidRPr="008F5FBF">
            <w:rPr>
              <w:b/>
              <w:i/>
            </w:rPr>
            <w:t>Dominic Raab:</w:t>
          </w:r>
        </w:sdtContent>
      </w:sdt>
      <w:r>
        <w:t xml:space="preserve"> </w:t>
      </w:r>
      <w:r w:rsidR="00DF6635">
        <w:t>Tha</w:t>
      </w:r>
      <w:r>
        <w:t xml:space="preserve">t is a rather open question. Do you want to try a more closed question? </w:t>
      </w:r>
    </w:p>
    <w:p w:rsidR="00A019B7" w:rsidP="00A019B7">
      <w:pPr>
        <w:pStyle w:val="Question"/>
        <w:numPr>
          <w:ilvl w:val="0"/>
          <w:numId w:val="9"/>
        </w:numPr>
      </w:pPr>
      <w:sdt>
        <w:sdtPr>
          <w:alias w:val="Member"/>
          <w:tag w:val="&lt;Member mnisId='4461' dodsId='137276'&gt;"/>
          <w:id w:val="-1821955200"/>
          <w:placeholder>
            <w:docPart w:val="263B7B0AAA45440BB399A3DA879395E1"/>
          </w:placeholder>
          <w:richText/>
        </w:sdtPr>
        <w:sdtContent>
          <w:r w:rsidRPr="008F5FBF">
            <w:rPr>
              <w:b/>
            </w:rPr>
            <w:t>Stewart Malcolm McDonald:</w:t>
          </w:r>
        </w:sdtContent>
      </w:sdt>
      <w:r>
        <w:t xml:space="preserve"> Should we close Confucius Institutes or be discouraging universities from hosting them?</w:t>
      </w:r>
    </w:p>
    <w:p w:rsidR="00A019B7" w:rsidP="00A019B7">
      <w:pPr>
        <w:pStyle w:val="Answer"/>
      </w:pPr>
      <w:sdt>
        <w:sdtPr>
          <w:alias w:val="Witness"/>
          <w:id w:val="-215204498"/>
          <w:placeholder>
            <w:docPart w:val="263B7B0AAA45440BB399A3DA879395E1"/>
          </w:placeholder>
          <w:richText/>
        </w:sdtPr>
        <w:sdtContent>
          <w:r w:rsidRPr="008F5FBF">
            <w:rPr>
              <w:b/>
              <w:i/>
            </w:rPr>
            <w:t>Dominic Raab:</w:t>
          </w:r>
        </w:sdtContent>
      </w:sdt>
      <w:r>
        <w:t xml:space="preserve"> We need to look very carefully at all of our academic institutions’ relations with any organisation that could</w:t>
      </w:r>
      <w:r w:rsidR="007653F2">
        <w:t>—</w:t>
      </w:r>
      <w:r w:rsidR="00982560">
        <w:t xml:space="preserve">I say </w:t>
      </w:r>
      <w:r w:rsidR="007653F2">
        <w:t>could—</w:t>
      </w:r>
      <w:r>
        <w:t>be used as a proxy or a vehicle for propagating nefarious activities at the behest of another Government or state, whether that is China or otherwise. Of course</w:t>
      </w:r>
      <w:r w:rsidR="00E76465">
        <w:t>,</w:t>
      </w:r>
      <w:r>
        <w:t xml:space="preserve"> what China is doing rather effectively is trying to maximise its soft power around the world. We see other Governments</w:t>
      </w:r>
      <w:r w:rsidR="002A33AB">
        <w:t xml:space="preserve"> doing it—</w:t>
      </w:r>
      <w:r>
        <w:t>western countries with whom we have similar values</w:t>
      </w:r>
      <w:r w:rsidR="002A33AB">
        <w:t>,</w:t>
      </w:r>
      <w:r>
        <w:t xml:space="preserve"> like the French. </w:t>
      </w:r>
      <w:r w:rsidR="002A33AB">
        <w:t>We</w:t>
      </w:r>
      <w:r>
        <w:t xml:space="preserve"> see the Russians doing it. </w:t>
      </w:r>
    </w:p>
    <w:p w:rsidR="00A019B7" w:rsidP="00A019B7">
      <w:pPr>
        <w:pStyle w:val="Answer"/>
      </w:pPr>
      <w:r>
        <w:t>I think we are second to none in our soft power potential.</w:t>
      </w:r>
      <w:r w:rsidR="00FF642C">
        <w:t xml:space="preserve"> T</w:t>
      </w:r>
      <w:r>
        <w:t>he most important thing we do is</w:t>
      </w:r>
      <w:r w:rsidR="00D54BB1">
        <w:t xml:space="preserve"> to</w:t>
      </w:r>
      <w:r>
        <w:t xml:space="preserve"> project a very positive, soft</w:t>
      </w:r>
      <w:r w:rsidR="00FF642C">
        <w:t xml:space="preserve"> </w:t>
      </w:r>
      <w:r>
        <w:t xml:space="preserve">power prospectus </w:t>
      </w:r>
      <w:r w:rsidR="00FF642C">
        <w:t>for</w:t>
      </w:r>
      <w:r>
        <w:t xml:space="preserve"> what the UK is all about</w:t>
      </w:r>
      <w:r w:rsidR="00144347">
        <w:t>;</w:t>
      </w:r>
      <w:r w:rsidR="00A239B4">
        <w:t xml:space="preserve"> it is,</w:t>
      </w:r>
      <w:r>
        <w:t xml:space="preserve"> if I can put it like this, a democratic, open society</w:t>
      </w:r>
      <w:r w:rsidR="00A239B4">
        <w:t>-</w:t>
      </w:r>
      <w:r>
        <w:t>promoting competitor to the propaganda efforts that other countries engage in.</w:t>
      </w:r>
    </w:p>
    <w:p w:rsidR="00A019B7" w:rsidRPr="007316D7" w:rsidP="00A019B7">
      <w:pPr>
        <w:pStyle w:val="Question"/>
        <w:numPr>
          <w:ilvl w:val="0"/>
          <w:numId w:val="9"/>
        </w:numPr>
      </w:pPr>
      <w:sdt>
        <w:sdtPr>
          <w:alias w:val="Member"/>
          <w:tag w:val="&lt;Member mnisId='4461' dodsId='137276'&gt;"/>
          <w:id w:val="1325624174"/>
          <w:placeholder>
            <w:docPart w:val="263B7B0AAA45440BB399A3DA879395E1"/>
          </w:placeholder>
          <w:richText/>
        </w:sdtPr>
        <w:sdtContent>
          <w:r w:rsidRPr="00975A32">
            <w:rPr>
              <w:b/>
            </w:rPr>
            <w:t>Stewart Malcolm McDonald:</w:t>
          </w:r>
        </w:sdtContent>
      </w:sdt>
      <w:r>
        <w:t xml:space="preserve"> Can I put to you a very specific example of the threat that they pose? I met some students from Glasgow and Edinburgh </w:t>
      </w:r>
      <w:r w:rsidR="00B11F4A">
        <w:t>U</w:t>
      </w:r>
      <w:r>
        <w:t>niversities who were protesting for democracy in Hong Kong</w:t>
      </w:r>
      <w:r w:rsidR="00DA2339">
        <w:t>,</w:t>
      </w:r>
      <w:r>
        <w:t xml:space="preserve"> only to have their photographs sent back to state authorities in China and their parents visited by the police in China to tell them to get their kids to calm down and stop taking part in protests such as th</w:t>
      </w:r>
      <w:r w:rsidR="00DA2339">
        <w:t>o</w:t>
      </w:r>
      <w:r>
        <w:t>se. The students I met believe that that happened because there are</w:t>
      </w:r>
      <w:r w:rsidR="00DA2339">
        <w:t>,</w:t>
      </w:r>
      <w:r>
        <w:t xml:space="preserve"> essentially</w:t>
      </w:r>
      <w:r w:rsidR="00DA2339">
        <w:t>,</w:t>
      </w:r>
      <w:r>
        <w:t xml:space="preserve"> Communist </w:t>
      </w:r>
      <w:r w:rsidR="00DA2339">
        <w:t>p</w:t>
      </w:r>
      <w:r>
        <w:t>arty functionaries placed at those universities via Confucius Institutes.</w:t>
      </w:r>
      <w:r w:rsidR="00975A32">
        <w:t xml:space="preserve"> </w:t>
      </w:r>
      <w:r>
        <w:t>When a case like that arises</w:t>
      </w:r>
      <w:r w:rsidR="00975A32">
        <w:t>,</w:t>
      </w:r>
      <w:r>
        <w:t xml:space="preserve"> and they</w:t>
      </w:r>
      <w:r w:rsidR="00975A32">
        <w:t xml:space="preserve"> </w:t>
      </w:r>
      <w:r>
        <w:t xml:space="preserve">relay it to a Member of Parliament, where would you suggest </w:t>
      </w:r>
      <w:r w:rsidR="00975A32">
        <w:t xml:space="preserve">that </w:t>
      </w:r>
      <w:r>
        <w:t>I or any other MP—there will be others who have met students in this position—take those cases?</w:t>
      </w:r>
    </w:p>
    <w:p w:rsidR="00A019B7" w:rsidP="00A019B7">
      <w:pPr>
        <w:pStyle w:val="Answer"/>
      </w:pPr>
      <w:sdt>
        <w:sdtPr>
          <w:alias w:val="Witness"/>
          <w:id w:val="-2137628163"/>
          <w:placeholder>
            <w:docPart w:val="263B7B0AAA45440BB399A3DA879395E1"/>
          </w:placeholder>
          <w:richText/>
        </w:sdtPr>
        <w:sdtContent>
          <w:r w:rsidRPr="00F64190">
            <w:rPr>
              <w:b/>
              <w:i/>
            </w:rPr>
            <w:t>Dominic Raab:</w:t>
          </w:r>
        </w:sdtContent>
      </w:sdt>
      <w:r>
        <w:t xml:space="preserve"> You should write to the Education Secretary and to me. </w:t>
      </w:r>
      <w:r w:rsidR="00100363">
        <w:t>It</w:t>
      </w:r>
      <w:r>
        <w:t xml:space="preserve"> is more broadly a question of the integrity of our higher education institutions</w:t>
      </w:r>
      <w:r w:rsidR="00100363">
        <w:t>, which</w:t>
      </w:r>
      <w:r>
        <w:t xml:space="preserve"> we constantly look at</w:t>
      </w:r>
      <w:r w:rsidR="00100363">
        <w:t>. I</w:t>
      </w:r>
      <w:r>
        <w:t>f there are cases like that, you should let us know.</w:t>
      </w:r>
    </w:p>
    <w:p w:rsidR="00A019B7" w:rsidP="00A019B7">
      <w:pPr>
        <w:pStyle w:val="Question"/>
        <w:numPr>
          <w:ilvl w:val="0"/>
          <w:numId w:val="9"/>
        </w:numPr>
      </w:pPr>
      <w:sdt>
        <w:sdtPr>
          <w:alias w:val="Member"/>
          <w:tag w:val="&lt;Member mnisId='4461' dodsId='137276'&gt;"/>
          <w:id w:val="-1070271337"/>
          <w:placeholder>
            <w:docPart w:val="263B7B0AAA45440BB399A3DA879395E1"/>
          </w:placeholder>
          <w:richText/>
        </w:sdtPr>
        <w:sdtContent>
          <w:r w:rsidRPr="00F64190">
            <w:rPr>
              <w:b/>
            </w:rPr>
            <w:t>Stewart Malcolm McDonald:</w:t>
          </w:r>
        </w:sdtContent>
      </w:sdt>
      <w:r>
        <w:t xml:space="preserve"> Would you commit to a review of Confucius Institutes in the United Kingdom?</w:t>
      </w:r>
    </w:p>
    <w:p w:rsidR="00A019B7" w:rsidP="00A019B7">
      <w:pPr>
        <w:pStyle w:val="Answer"/>
      </w:pPr>
      <w:sdt>
        <w:sdtPr>
          <w:alias w:val="Witness"/>
          <w:id w:val="414359478"/>
          <w:placeholder>
            <w:docPart w:val="263B7B0AAA45440BB399A3DA879395E1"/>
          </w:placeholder>
          <w:richText/>
        </w:sdtPr>
        <w:sdtContent>
          <w:r w:rsidRPr="00F64190">
            <w:rPr>
              <w:b/>
              <w:i/>
            </w:rPr>
            <w:t>Dominic Raab:</w:t>
          </w:r>
        </w:sdtContent>
      </w:sdt>
      <w:r>
        <w:t xml:space="preserve"> I would commit to look very carefully at any evidence in any reports based on your constituents that you send me.</w:t>
      </w:r>
    </w:p>
    <w:p w:rsidR="00A019B7" w:rsidP="00A019B7">
      <w:pPr>
        <w:pStyle w:val="Question"/>
        <w:numPr>
          <w:ilvl w:val="0"/>
          <w:numId w:val="9"/>
        </w:numPr>
      </w:pPr>
      <w:sdt>
        <w:sdtPr>
          <w:alias w:val="Member"/>
          <w:tag w:val="&lt;Member mnisId='4462' dodsId='108954'&gt;"/>
          <w:id w:val="1600835416"/>
          <w:placeholder>
            <w:docPart w:val="263B7B0AAA45440BB399A3DA879395E1"/>
          </w:placeholder>
          <w:richText/>
        </w:sdtPr>
        <w:sdtContent>
          <w:r w:rsidRPr="00F64190">
            <w:rPr>
              <w:b/>
            </w:rPr>
            <w:t>Chair:</w:t>
          </w:r>
        </w:sdtContent>
      </w:sdt>
      <w:r>
        <w:t xml:space="preserve"> Stewart has made an interesting point. Would you ask your China team to have a look at Confucius Institutes in the UK and write to the Committee?</w:t>
      </w:r>
    </w:p>
    <w:p w:rsidR="00A019B7" w:rsidP="00A019B7">
      <w:pPr>
        <w:pStyle w:val="Answer"/>
      </w:pPr>
      <w:sdt>
        <w:sdtPr>
          <w:alias w:val="Witness"/>
          <w:id w:val="1993062226"/>
          <w:placeholder>
            <w:docPart w:val="263B7B0AAA45440BB399A3DA879395E1"/>
          </w:placeholder>
          <w:richText/>
        </w:sdtPr>
        <w:sdtContent>
          <w:r w:rsidRPr="00F64190">
            <w:rPr>
              <w:b/>
              <w:i/>
            </w:rPr>
            <w:t>Dominic Raab:</w:t>
          </w:r>
        </w:sdtContent>
      </w:sdt>
      <w:r>
        <w:t xml:space="preserve"> If you write to me with </w:t>
      </w:r>
      <w:r w:rsidR="00DF58B5">
        <w:t xml:space="preserve">the particular </w:t>
      </w:r>
      <w:r>
        <w:t>information you want to glean, I am very happy to respond.</w:t>
      </w:r>
    </w:p>
    <w:p w:rsidR="00A019B7" w:rsidP="00A019B7">
      <w:pPr>
        <w:pStyle w:val="Question"/>
        <w:numPr>
          <w:ilvl w:val="0"/>
          <w:numId w:val="9"/>
        </w:numPr>
      </w:pPr>
      <w:sdt>
        <w:sdtPr>
          <w:alias w:val="Member"/>
          <w:tag w:val="&lt;Member mnisId='4805' dodsId=''&gt;"/>
          <w:id w:val="2137903562"/>
          <w:placeholder>
            <w:docPart w:val="263B7B0AAA45440BB399A3DA879395E1"/>
          </w:placeholder>
          <w:richText/>
        </w:sdtPr>
        <w:sdtContent>
          <w:r w:rsidRPr="004269C4">
            <w:rPr>
              <w:b/>
            </w:rPr>
            <w:t>Alicia Kearns:</w:t>
          </w:r>
        </w:sdtContent>
      </w:sdt>
      <w:r>
        <w:t xml:space="preserve"> Could you update us on the current strategy and approach of the Government </w:t>
      </w:r>
      <w:r w:rsidR="00285F3C">
        <w:t>on</w:t>
      </w:r>
      <w:r>
        <w:t xml:space="preserve"> bringing back orphans of Daesh terrorists from Syria, and more broadly</w:t>
      </w:r>
      <w:r w:rsidR="00F40DC0">
        <w:t xml:space="preserve"> from</w:t>
      </w:r>
      <w:r>
        <w:t xml:space="preserve"> that area, at the moment?</w:t>
      </w:r>
    </w:p>
    <w:p w:rsidR="00A019B7" w:rsidP="00A019B7">
      <w:pPr>
        <w:pStyle w:val="Answer"/>
      </w:pPr>
      <w:sdt>
        <w:sdtPr>
          <w:alias w:val="Witness"/>
          <w:id w:val="762035714"/>
          <w:placeholder>
            <w:docPart w:val="263B7B0AAA45440BB399A3DA879395E1"/>
          </w:placeholder>
          <w:richText/>
        </w:sdtPr>
        <w:sdtContent>
          <w:r w:rsidRPr="004269C4">
            <w:rPr>
              <w:b/>
              <w:i/>
            </w:rPr>
            <w:t>Dominic Raab:</w:t>
          </w:r>
        </w:sdtContent>
      </w:sdt>
      <w:r>
        <w:t xml:space="preserve"> For operational reasons, we are limited in what we can say. You will know the Government’s policy. It is the same. We are open, able, and willing where it is possible to return unaccompanied minors or orphans who have British nationality. There was one recent case</w:t>
      </w:r>
      <w:r w:rsidR="00285F3C">
        <w:t>, which</w:t>
      </w:r>
      <w:r>
        <w:t xml:space="preserve"> you have probably seen reported</w:t>
      </w:r>
      <w:r w:rsidR="00285F3C">
        <w:t>,</w:t>
      </w:r>
      <w:r>
        <w:t xml:space="preserve"> where we have done so. If it can be done safely</w:t>
      </w:r>
      <w:r w:rsidR="00F648BF">
        <w:t>,</w:t>
      </w:r>
      <w:r>
        <w:t xml:space="preserve"> and subject to those criteria, I personally believe—I have always said this—</w:t>
      </w:r>
      <w:r w:rsidR="00F648BF">
        <w:t xml:space="preserve">that </w:t>
      </w:r>
      <w:r>
        <w:t xml:space="preserve">we should do what we can to bring them home, particularly the </w:t>
      </w:r>
      <w:r w:rsidR="00F648BF">
        <w:t xml:space="preserve">little ones, the </w:t>
      </w:r>
      <w:r>
        <w:t>young ones who are the innocents of war.</w:t>
      </w:r>
    </w:p>
    <w:p w:rsidR="00682922" w:rsidP="00A019B7">
      <w:pPr>
        <w:pStyle w:val="Question"/>
        <w:numPr>
          <w:ilvl w:val="0"/>
          <w:numId w:val="9"/>
        </w:numPr>
      </w:pPr>
      <w:sdt>
        <w:sdtPr>
          <w:alias w:val="Member"/>
          <w:tag w:val="&lt;Member mnisId='1446' dodsId='25745'&gt;"/>
          <w:id w:val="2032915077"/>
          <w:placeholder>
            <w:docPart w:val="263B7B0AAA45440BB399A3DA879395E1"/>
          </w:placeholder>
          <w:richText/>
        </w:sdtPr>
        <w:sdtContent>
          <w:r w:rsidRPr="00054454" w:rsidR="00A019B7">
            <w:rPr>
              <w:b/>
            </w:rPr>
            <w:t>Chris Bryant:</w:t>
          </w:r>
        </w:sdtContent>
      </w:sdt>
      <w:r w:rsidR="00A019B7">
        <w:t xml:space="preserve"> On behalf of the Committee, could you pass our gratitude to the whole of the diplomatic network</w:t>
      </w:r>
      <w:r w:rsidR="00594C41">
        <w:t>? T</w:t>
      </w:r>
      <w:r w:rsidR="00A019B7">
        <w:t>his year must have been phenomenally difficult for them. We are all aware of how miserable it is being stuck at home on your own</w:t>
      </w:r>
      <w:r w:rsidR="00594C41">
        <w:t>,</w:t>
      </w:r>
      <w:r w:rsidR="00A019B7">
        <w:t xml:space="preserve"> or working from home, but many of them will be working from home in a country other than their own</w:t>
      </w:r>
      <w:r w:rsidR="00594C41">
        <w:t>,</w:t>
      </w:r>
      <w:r w:rsidR="00A019B7">
        <w:t xml:space="preserve"> possibly with a partner on the other side of the world</w:t>
      </w:r>
      <w:r w:rsidR="00594C41">
        <w:t>,</w:t>
      </w:r>
      <w:r w:rsidR="00A019B7">
        <w:t xml:space="preserve"> </w:t>
      </w:r>
      <w:r>
        <w:t xml:space="preserve">and </w:t>
      </w:r>
      <w:r w:rsidR="00A019B7">
        <w:t>trying to deal with people in very, very difficult situations.</w:t>
      </w:r>
    </w:p>
    <w:p w:rsidR="00A019B7" w:rsidP="00682922">
      <w:pPr>
        <w:pStyle w:val="Question"/>
        <w:numPr>
          <w:ilvl w:val="0"/>
          <w:numId w:val="0"/>
        </w:numPr>
        <w:ind w:left="794"/>
      </w:pPr>
      <w:r>
        <w:t>L</w:t>
      </w:r>
      <w:r>
        <w:t>ots of MPs have been directly involved in Peru, New Zealand,</w:t>
      </w:r>
      <w:r>
        <w:t xml:space="preserve"> and</w:t>
      </w:r>
      <w:r>
        <w:t xml:space="preserve"> all sorts of places around the world. I would be grateful if you could pass on our enormous thanks and perhaps just a slight warning that sometimes, when people are very isolated, it is all too easy for people to end up bullied by people down the line. I hope the </w:t>
      </w:r>
      <w:r>
        <w:t>FC</w:t>
      </w:r>
      <w:r w:rsidR="0061005A">
        <w:t xml:space="preserve">O, or </w:t>
      </w:r>
      <w:r>
        <w:t>FCDO</w:t>
      </w:r>
      <w:r w:rsidR="0061005A">
        <w:t xml:space="preserve"> or whatever it is now called,</w:t>
      </w:r>
      <w:r>
        <w:t xml:space="preserve"> will put things in place to make sure that people are supported themselves.</w:t>
      </w:r>
    </w:p>
    <w:p w:rsidR="00A019B7" w:rsidP="00A019B7">
      <w:pPr>
        <w:pStyle w:val="Answer"/>
      </w:pPr>
      <w:sdt>
        <w:sdtPr>
          <w:alias w:val="Witness"/>
          <w:id w:val="-40986424"/>
          <w:placeholder>
            <w:docPart w:val="263B7B0AAA45440BB399A3DA879395E1"/>
          </w:placeholder>
          <w:richText/>
        </w:sdtPr>
        <w:sdtContent>
          <w:r w:rsidRPr="00054454">
            <w:rPr>
              <w:b/>
              <w:i/>
            </w:rPr>
            <w:t>Dominic Raab:</w:t>
          </w:r>
        </w:sdtContent>
      </w:sdt>
      <w:r>
        <w:t xml:space="preserve"> Thank you for saying that. We obviously take the health and welfare of our teams very seriously. I take the point you have made. Overall, my experience</w:t>
      </w:r>
      <w:r w:rsidR="00E56757">
        <w:t>,</w:t>
      </w:r>
      <w:r>
        <w:t xml:space="preserve"> over a year </w:t>
      </w:r>
      <w:r w:rsidR="00E56757">
        <w:t xml:space="preserve">of </w:t>
      </w:r>
      <w:r>
        <w:t>dealing with quite a difficult set of international challenges</w:t>
      </w:r>
      <w:r w:rsidR="00E56757">
        <w:t>,</w:t>
      </w:r>
      <w:r>
        <w:t xml:space="preserve"> has been</w:t>
      </w:r>
      <w:r w:rsidR="00E56757">
        <w:t xml:space="preserve"> that they are</w:t>
      </w:r>
      <w:r>
        <w:t xml:space="preserve"> first rate</w:t>
      </w:r>
      <w:r w:rsidR="00E56757">
        <w:t>. A</w:t>
      </w:r>
      <w:r>
        <w:t xml:space="preserve">side from the expertise and experience they show, what has struck me above all is the character that has been shown by so many people in very difficult circumstances. They are public servants. They know that their </w:t>
      </w:r>
      <w:r w:rsidR="00E56757">
        <w:t>No. 1</w:t>
      </w:r>
      <w:r w:rsidR="005A360D">
        <w:t xml:space="preserve"> </w:t>
      </w:r>
      <w:r>
        <w:t xml:space="preserve">job is </w:t>
      </w:r>
      <w:r>
        <w:t xml:space="preserve">to serve the British people, whether it is </w:t>
      </w:r>
      <w:r w:rsidR="005A360D">
        <w:t>procuring</w:t>
      </w:r>
      <w:r>
        <w:t xml:space="preserve"> PPE, the search for a vaccine or getting all our nationals back home. They are human beings as well</w:t>
      </w:r>
      <w:r w:rsidR="005A360D">
        <w:t>,</w:t>
      </w:r>
      <w:r>
        <w:t xml:space="preserve"> and I am sure they will appreciate the warm comments you have made, Chris.</w:t>
      </w:r>
    </w:p>
    <w:p w:rsidR="00A019B7" w:rsidP="00A019B7">
      <w:pPr>
        <w:pStyle w:val="Question"/>
        <w:numPr>
          <w:ilvl w:val="0"/>
          <w:numId w:val="9"/>
        </w:numPr>
      </w:pPr>
      <w:sdt>
        <w:sdtPr>
          <w:alias w:val="Member"/>
          <w:tag w:val="&lt;Member mnisId='4462' dodsId='108954'&gt;"/>
          <w:id w:val="-232478246"/>
          <w:placeholder>
            <w:docPart w:val="263B7B0AAA45440BB399A3DA879395E1"/>
          </w:placeholder>
          <w:richText/>
        </w:sdtPr>
        <w:sdtContent>
          <w:r w:rsidRPr="00363A24">
            <w:rPr>
              <w:b/>
            </w:rPr>
            <w:t>Chair:</w:t>
          </w:r>
        </w:sdtContent>
      </w:sdt>
      <w:r>
        <w:t xml:space="preserve"> Thank you very much. We all echo Chris’s words and I am very happy to say that, while we hold you to account, we have nothing but praise for—</w:t>
      </w:r>
    </w:p>
    <w:p w:rsidR="00A019B7" w:rsidP="00A019B7">
      <w:pPr>
        <w:pStyle w:val="Remark"/>
      </w:pPr>
      <w:sdt>
        <w:sdtPr>
          <w:alias w:val="Member"/>
          <w:tag w:val="&lt;Member mnisId='1446' dodsId='25745'&gt;"/>
          <w:id w:val="1541927345"/>
          <w:placeholder>
            <w:docPart w:val="263B7B0AAA45440BB399A3DA879395E1"/>
          </w:placeholder>
          <w:richText/>
        </w:sdtPr>
        <w:sdtContent>
          <w:r w:rsidRPr="00231E00">
            <w:rPr>
              <w:b/>
            </w:rPr>
            <w:t>Chris Bryant:</w:t>
          </w:r>
        </w:sdtContent>
      </w:sdt>
      <w:r>
        <w:t xml:space="preserve">  We have no praise for you. It is just for them.</w:t>
      </w:r>
    </w:p>
    <w:p w:rsidR="00A019B7" w:rsidP="00A019B7">
      <w:pPr>
        <w:pStyle w:val="Answer"/>
      </w:pPr>
      <w:sdt>
        <w:sdtPr>
          <w:alias w:val="Witness"/>
          <w:id w:val="-214436283"/>
          <w:placeholder>
            <w:docPart w:val="263B7B0AAA45440BB399A3DA879395E1"/>
          </w:placeholder>
          <w:richText/>
        </w:sdtPr>
        <w:sdtContent>
          <w:r w:rsidRPr="00363A24">
            <w:rPr>
              <w:b/>
              <w:i/>
            </w:rPr>
            <w:t>Dominic Raab:</w:t>
          </w:r>
        </w:sdtContent>
      </w:sdt>
      <w:r>
        <w:t xml:space="preserve">  I was under no illusion.</w:t>
      </w:r>
    </w:p>
    <w:p w:rsidR="00A019B7" w:rsidRPr="00363A24" w:rsidP="00A019B7">
      <w:pPr>
        <w:pStyle w:val="Remark"/>
      </w:pPr>
      <w:sdt>
        <w:sdtPr>
          <w:alias w:val="Member"/>
          <w:tag w:val="&lt;Member mnisId='4462' dodsId='108954'&gt;"/>
          <w:id w:val="-199402108"/>
          <w:placeholder>
            <w:docPart w:val="263B7B0AAA45440BB399A3DA879395E1"/>
          </w:placeholder>
          <w:richText/>
        </w:sdtPr>
        <w:sdtContent>
          <w:r w:rsidRPr="00231E00">
            <w:rPr>
              <w:b/>
            </w:rPr>
            <w:t>Chair:</w:t>
          </w:r>
        </w:sdtContent>
      </w:sdt>
      <w:r>
        <w:t xml:space="preserve"> We are very glad that you appreciate the difference. On that note, thank you very much indeed for giving us so much of your time and </w:t>
      </w:r>
      <w:r w:rsidR="00CD017D">
        <w:t xml:space="preserve">for </w:t>
      </w:r>
      <w:r>
        <w:t>being generous with the overspill</w:t>
      </w:r>
      <w:r w:rsidR="005A360D">
        <w:t>.</w:t>
      </w:r>
      <w:r>
        <w:t xml:space="preserve"> </w:t>
      </w:r>
      <w:r w:rsidR="005A360D">
        <w:t>I</w:t>
      </w:r>
      <w:r>
        <w:t>t is extremely good of you.</w:t>
      </w:r>
    </w:p>
    <w:p w:rsidR="004A7EAF" w:rsidRPr="00EA0FC1" w:rsidP="001E5062">
      <w:pPr>
        <w:pStyle w:val="Answer"/>
      </w:pPr>
      <w:sdt>
        <w:sdtPr>
          <w:alias w:val="Witness"/>
          <w:id w:val="-1389573818"/>
          <w:placeholder>
            <w:docPart w:val="DefaultPlaceholder_-1854013440"/>
          </w:placeholder>
          <w:richText/>
        </w:sdtPr>
        <w:sdtContent>
          <w:r w:rsidRPr="00C50E5B" w:rsidR="00C50E5B">
            <w:rPr>
              <w:b/>
              <w:i/>
            </w:rPr>
            <w:t>Dominic Raab:</w:t>
          </w:r>
        </w:sdtContent>
      </w:sdt>
      <w:r w:rsidR="00C50E5B">
        <w:t xml:space="preserve"> </w:t>
      </w:r>
      <w:r w:rsidR="005A360D">
        <w:t>My pleasure.</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1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1E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1E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1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E094E4A3D0342BB869FC2D25A830633"/>
      </w:placeholder>
      <w:richText/>
    </w:sdtPr>
    <w:sdtContent>
      <w:p w:rsidR="008143FA" w:rsidP="009277D8">
        <w:pPr>
          <w:pStyle w:val="Para"/>
          <w:rPr>
            <w:color w:val="808080"/>
          </w:rPr>
        </w:pPr>
        <w:r w:rsidRPr="00B471B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1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F063BAC"/>
    <w:lvl w:ilvl="0">
      <w:start w:val="12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71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E094E4A3D0342BB869FC2D25A830633"/>
        <w:category>
          <w:name w:val="General"/>
          <w:gallery w:val="placeholder"/>
        </w:category>
        <w:types>
          <w:type w:val="bbPlcHdr"/>
        </w:types>
        <w:behaviors>
          <w:behavior w:val="content"/>
        </w:behaviors>
        <w:guid w:val="{294DE0DD-4178-41D2-A6E6-3802C88908C4}"/>
      </w:docPartPr>
      <w:docPartBody>
        <w:p w:rsidR="00822039" w:rsidP="00A33929">
          <w:pPr>
            <w:pStyle w:val="7E094E4A3D0342BB869FC2D25A830633"/>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A901B3-B2EC-431A-A0F9-46A37A1EEF93}"/>
      </w:docPartPr>
      <w:docPartBody>
        <w:p w:rsidR="00822039">
          <w:r w:rsidRPr="00DE1F5C">
            <w:rPr>
              <w:rStyle w:val="PlaceholderText"/>
            </w:rPr>
            <w:t>Click or tap here to enter text.</w:t>
          </w:r>
        </w:p>
      </w:docPartBody>
    </w:docPart>
    <w:docPart>
      <w:docPartPr>
        <w:name w:val="9331FF4CAC854F0EA74854FB4F6C59DD"/>
        <w:category>
          <w:name w:val="General"/>
          <w:gallery w:val="placeholder"/>
        </w:category>
        <w:types>
          <w:type w:val="bbPlcHdr"/>
        </w:types>
        <w:behaviors>
          <w:behavior w:val="content"/>
        </w:behaviors>
        <w:guid w:val="{797F34BC-75F9-4F78-9E46-D7D5D675EF00}"/>
      </w:docPartPr>
      <w:docPartBody>
        <w:p w:rsidR="00F6168F" w:rsidP="002022A0">
          <w:pPr>
            <w:pStyle w:val="9331FF4CAC854F0EA74854FB4F6C59DD"/>
          </w:pPr>
          <w:r w:rsidRPr="00DE1F5C">
            <w:rPr>
              <w:rStyle w:val="PlaceholderText"/>
            </w:rPr>
            <w:t>Click or tap here to enter text.</w:t>
          </w:r>
        </w:p>
      </w:docPartBody>
    </w:docPart>
    <w:docPart>
      <w:docPartPr>
        <w:name w:val="540DA06990B542F5B1114791229283B3"/>
        <w:category>
          <w:name w:val="General"/>
          <w:gallery w:val="placeholder"/>
        </w:category>
        <w:types>
          <w:type w:val="bbPlcHdr"/>
        </w:types>
        <w:behaviors>
          <w:behavior w:val="content"/>
        </w:behaviors>
        <w:guid w:val="{61C8F229-B292-4159-AB69-E082543A5790}"/>
      </w:docPartPr>
      <w:docPartBody>
        <w:p w:rsidR="00F6168F" w:rsidP="002022A0">
          <w:pPr>
            <w:pStyle w:val="540DA06990B542F5B1114791229283B3"/>
          </w:pPr>
          <w:r w:rsidRPr="0062219F">
            <w:rPr>
              <w:rStyle w:val="PlaceholderText"/>
            </w:rPr>
            <w:t>Click or tap here to enter text.</w:t>
          </w:r>
        </w:p>
      </w:docPartBody>
    </w:docPart>
    <w:docPart>
      <w:docPartPr>
        <w:name w:val="263B7B0AAA45440BB399A3DA879395E1"/>
        <w:category>
          <w:name w:val="General"/>
          <w:gallery w:val="placeholder"/>
        </w:category>
        <w:types>
          <w:type w:val="bbPlcHdr"/>
        </w:types>
        <w:behaviors>
          <w:behavior w:val="content"/>
        </w:behaviors>
        <w:guid w:val="{FC6C9C6A-277C-4417-B101-7286A17D8173}"/>
      </w:docPartPr>
      <w:docPartBody>
        <w:p w:rsidR="00F6168F" w:rsidP="002022A0">
          <w:pPr>
            <w:pStyle w:val="263B7B0AAA45440BB399A3DA879395E1"/>
          </w:pPr>
          <w:r w:rsidRPr="0062219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22A0"/>
    <w:rPr>
      <w:color w:val="808080"/>
    </w:rPr>
  </w:style>
  <w:style w:type="paragraph" w:customStyle="1" w:styleId="7E094E4A3D0342BB869FC2D25A830633">
    <w:name w:val="7E094E4A3D0342BB869FC2D25A830633"/>
    <w:rsid w:val="00A33929"/>
  </w:style>
  <w:style w:type="paragraph" w:customStyle="1" w:styleId="9331FF4CAC854F0EA74854FB4F6C59DD">
    <w:name w:val="9331FF4CAC854F0EA74854FB4F6C59DD"/>
    <w:rsid w:val="002022A0"/>
  </w:style>
  <w:style w:type="paragraph" w:customStyle="1" w:styleId="540DA06990B542F5B1114791229283B3">
    <w:name w:val="540DA06990B542F5B1114791229283B3"/>
    <w:rsid w:val="002022A0"/>
  </w:style>
  <w:style w:type="paragraph" w:customStyle="1" w:styleId="263B7B0AAA45440BB399A3DA879395E1">
    <w:name w:val="263B7B0AAA45440BB399A3DA879395E1"/>
    <w:rsid w:val="002022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A84C2-DC1A-4850-8501-536D3835E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